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1538348"/>
        <w:docPartObj>
          <w:docPartGallery w:val="Cover Pages"/>
          <w:docPartUnique/>
        </w:docPartObj>
      </w:sdtPr>
      <w:sdtEndPr/>
      <w:sdtContent>
        <w:p w14:paraId="17EFEB8A" w14:textId="2C246D89" w:rsidR="00B568E5" w:rsidRDefault="00E90F15" w:rsidP="00C651C5">
          <w:pPr>
            <w:sectPr w:rsidR="00B568E5" w:rsidSect="00C651C5">
              <w:headerReference w:type="default" r:id="rId12"/>
              <w:footerReference w:type="default" r:id="rId13"/>
              <w:headerReference w:type="first" r:id="rId14"/>
              <w:pgSz w:w="12240" w:h="15840"/>
              <w:pgMar w:top="720" w:right="720" w:bottom="720" w:left="720" w:header="0" w:footer="475" w:gutter="0"/>
              <w:pgNumType w:start="0"/>
              <w:cols w:space="720"/>
              <w:titlePg/>
              <w:docGrid w:linePitch="360"/>
            </w:sectPr>
          </w:pPr>
          <w:r>
            <w:rPr>
              <w:noProof/>
            </w:rPr>
            <w:drawing>
              <wp:anchor distT="0" distB="0" distL="114300" distR="114300" simplePos="0" relativeHeight="251679232" behindDoc="0" locked="0" layoutInCell="1" allowOverlap="1" wp14:anchorId="08E1CF98" wp14:editId="5BEC0FD5">
                <wp:simplePos x="0" y="0"/>
                <wp:positionH relativeFrom="column">
                  <wp:posOffset>0</wp:posOffset>
                </wp:positionH>
                <wp:positionV relativeFrom="paragraph">
                  <wp:posOffset>0</wp:posOffset>
                </wp:positionV>
                <wp:extent cx="6858000" cy="88734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EO.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3490"/>
                        </a:xfrm>
                        <a:prstGeom prst="rect">
                          <a:avLst/>
                        </a:prstGeom>
                      </pic:spPr>
                    </pic:pic>
                  </a:graphicData>
                </a:graphic>
                <wp14:sizeRelH relativeFrom="page">
                  <wp14:pctWidth>0</wp14:pctWidth>
                </wp14:sizeRelH>
                <wp14:sizeRelV relativeFrom="page">
                  <wp14:pctHeight>0</wp14:pctHeight>
                </wp14:sizeRelV>
              </wp:anchor>
            </w:drawing>
          </w:r>
        </w:p>
        <w:p w14:paraId="6A2BDD27" w14:textId="2B315BA0" w:rsidR="00CC5D8D" w:rsidRDefault="00CC5D8D" w:rsidP="007C729B">
          <w:pPr>
            <w:rPr>
              <w:rFonts w:ascii="Arial Narrow" w:hAnsi="Arial Narrow" w:cs="Arial"/>
              <w:color w:val="2E3F64" w:themeColor="text2" w:themeShade="BF"/>
              <w:sz w:val="27"/>
              <w:szCs w:val="27"/>
            </w:rPr>
          </w:pPr>
          <w:r w:rsidRPr="00766B1C">
            <w:rPr>
              <w:rFonts w:ascii="Arial Narrow" w:hAnsi="Arial Narrow" w:cs="Arial"/>
              <w:noProof/>
              <w:color w:val="2E3F64" w:themeColor="text2" w:themeShade="BF"/>
              <w:sz w:val="27"/>
              <w:szCs w:val="27"/>
            </w:rPr>
            <w:lastRenderedPageBreak/>
            <w:drawing>
              <wp:anchor distT="0" distB="0" distL="114300" distR="114300" simplePos="0" relativeHeight="251658251" behindDoc="1" locked="0" layoutInCell="1" allowOverlap="1" wp14:anchorId="22E3EEBB" wp14:editId="31D3C6D2">
                <wp:simplePos x="0" y="0"/>
                <wp:positionH relativeFrom="column">
                  <wp:posOffset>988695</wp:posOffset>
                </wp:positionH>
                <wp:positionV relativeFrom="paragraph">
                  <wp:posOffset>-142875</wp:posOffset>
                </wp:positionV>
                <wp:extent cx="2199640" cy="882015"/>
                <wp:effectExtent l="0" t="0" r="0" b="0"/>
                <wp:wrapNone/>
                <wp:docPr id="33" name="Picture 33" descr="http://rgsenergy.com/images/logos/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senergy.com/images/logos/CEC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64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BC" w:rsidRPr="002565BC">
            <w:t xml:space="preserve"> </w:t>
          </w:r>
          <w:r w:rsidR="002565BC">
            <w:rPr>
              <w:noProof/>
            </w:rPr>
            <w:drawing>
              <wp:anchor distT="0" distB="0" distL="114300" distR="114300" simplePos="0" relativeHeight="251658292" behindDoc="1" locked="0" layoutInCell="1" allowOverlap="1" wp14:anchorId="5702295A" wp14:editId="5B6DF3F3">
                <wp:simplePos x="0" y="0"/>
                <wp:positionH relativeFrom="column">
                  <wp:posOffset>30480</wp:posOffset>
                </wp:positionH>
                <wp:positionV relativeFrom="paragraph">
                  <wp:posOffset>0</wp:posOffset>
                </wp:positionV>
                <wp:extent cx="1905000" cy="573405"/>
                <wp:effectExtent l="0" t="0" r="0" b="0"/>
                <wp:wrapTight wrapText="bothSides">
                  <wp:wrapPolygon edited="0">
                    <wp:start x="0" y="0"/>
                    <wp:lineTo x="0" y="20811"/>
                    <wp:lineTo x="21384" y="20811"/>
                    <wp:lineTo x="21384" y="0"/>
                    <wp:lineTo x="0" y="0"/>
                  </wp:wrapPolygon>
                </wp:wrapTight>
                <wp:docPr id="744" name="Picture 744" descr="http://www.nreca.coop/wp-content/uploads/2013/06/NRE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reca.coop/wp-content/uploads/2013/06/NRECA-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02112" w14:textId="77777777" w:rsidR="00CC5D8D" w:rsidRPr="00C47913" w:rsidRDefault="00CC5D8D" w:rsidP="007C729B">
          <w:pPr>
            <w:rPr>
              <w:rFonts w:ascii="Arial Narrow" w:hAnsi="Arial Narrow" w:cs="Arial"/>
              <w:color w:val="2E3F64" w:themeColor="text2" w:themeShade="BF"/>
              <w:sz w:val="32"/>
              <w:szCs w:val="27"/>
            </w:rPr>
          </w:pPr>
        </w:p>
        <w:p w14:paraId="5E918BB3" w14:textId="77777777" w:rsidR="00CC5D8D" w:rsidRDefault="00CC5D8D" w:rsidP="007C729B">
          <w:pPr>
            <w:rPr>
              <w:rFonts w:ascii="Arial Narrow" w:hAnsi="Arial Narrow" w:cs="Arial"/>
              <w:color w:val="2E3F64" w:themeColor="text2" w:themeShade="BF"/>
              <w:sz w:val="27"/>
              <w:szCs w:val="27"/>
            </w:rPr>
          </w:pPr>
        </w:p>
        <w:p w14:paraId="10A93BE7" w14:textId="77777777" w:rsidR="00CC5D8D" w:rsidRPr="002565BC" w:rsidRDefault="00CC5D8D" w:rsidP="007C729B">
          <w:pPr>
            <w:pStyle w:val="NoSpacing"/>
            <w:rPr>
              <w:sz w:val="20"/>
              <w:szCs w:val="20"/>
            </w:rPr>
          </w:pPr>
          <w:r w:rsidRPr="002565BC">
            <w:rPr>
              <w:sz w:val="20"/>
              <w:szCs w:val="20"/>
            </w:rPr>
            <w:t xml:space="preserve">The Community Solar Playbook was created by </w:t>
          </w:r>
          <w:r w:rsidR="0035668A" w:rsidRPr="002565BC">
            <w:rPr>
              <w:sz w:val="20"/>
              <w:szCs w:val="20"/>
            </w:rPr>
            <w:t>the National Rural Electric Cooperative Association (</w:t>
          </w:r>
          <w:r w:rsidRPr="002565BC">
            <w:rPr>
              <w:sz w:val="20"/>
              <w:szCs w:val="20"/>
            </w:rPr>
            <w:t>NRECA</w:t>
          </w:r>
          <w:r w:rsidR="0035668A" w:rsidRPr="002565BC">
            <w:rPr>
              <w:sz w:val="20"/>
              <w:szCs w:val="20"/>
            </w:rPr>
            <w:t>)</w:t>
          </w:r>
          <w:r w:rsidRPr="002565BC">
            <w:rPr>
              <w:sz w:val="20"/>
              <w:szCs w:val="20"/>
            </w:rPr>
            <w:t xml:space="preserve"> in collaboration with the Clean Energy Collective and support from the Meister </w:t>
          </w:r>
          <w:r w:rsidR="00BD0240" w:rsidRPr="002565BC">
            <w:rPr>
              <w:sz w:val="20"/>
              <w:szCs w:val="20"/>
            </w:rPr>
            <w:t xml:space="preserve">Consultants </w:t>
          </w:r>
          <w:r w:rsidRPr="002565BC">
            <w:rPr>
              <w:sz w:val="20"/>
              <w:szCs w:val="20"/>
            </w:rPr>
            <w:t>Group and the National Consulting Group.</w:t>
          </w:r>
        </w:p>
        <w:p w14:paraId="0F8968C9" w14:textId="77777777" w:rsidR="00CC5D8D" w:rsidRPr="002565BC" w:rsidRDefault="00CC5D8D" w:rsidP="007C729B">
          <w:pPr>
            <w:pStyle w:val="NoSpacing"/>
            <w:rPr>
              <w:sz w:val="20"/>
              <w:szCs w:val="20"/>
            </w:rPr>
          </w:pPr>
        </w:p>
        <w:p w14:paraId="25859254" w14:textId="77777777" w:rsidR="00CC5D8D" w:rsidRPr="002565BC" w:rsidRDefault="00CC5D8D" w:rsidP="007C729B">
          <w:pPr>
            <w:pStyle w:val="NoSpacing"/>
            <w:rPr>
              <w:sz w:val="20"/>
              <w:szCs w:val="20"/>
            </w:rPr>
          </w:pPr>
          <w:r w:rsidRPr="002565BC">
            <w:rPr>
              <w:sz w:val="20"/>
              <w:szCs w:val="20"/>
            </w:rPr>
            <w:t>This document was prepared by Andrew Cotter of NRECA with contribution</w:t>
          </w:r>
          <w:r w:rsidR="0035668A" w:rsidRPr="002565BC">
            <w:rPr>
              <w:sz w:val="20"/>
              <w:szCs w:val="20"/>
            </w:rPr>
            <w:t>s</w:t>
          </w:r>
          <w:r w:rsidRPr="002565BC">
            <w:rPr>
              <w:sz w:val="20"/>
              <w:szCs w:val="20"/>
            </w:rPr>
            <w:t xml:space="preserve"> from</w:t>
          </w:r>
          <w:r w:rsidR="0035668A" w:rsidRPr="002565BC">
            <w:rPr>
              <w:sz w:val="20"/>
              <w:szCs w:val="20"/>
            </w:rPr>
            <w:t xml:space="preserve"> the following</w:t>
          </w:r>
          <w:r w:rsidRPr="002565BC">
            <w:rPr>
              <w:sz w:val="20"/>
              <w:szCs w:val="20"/>
            </w:rPr>
            <w:t>:</w:t>
          </w:r>
        </w:p>
        <w:p w14:paraId="104B79E9" w14:textId="77777777" w:rsidR="00CC5D8D" w:rsidRPr="002565BC" w:rsidRDefault="00CC5D8D" w:rsidP="007C5CAB">
          <w:pPr>
            <w:pStyle w:val="NoSpacing"/>
            <w:numPr>
              <w:ilvl w:val="0"/>
              <w:numId w:val="80"/>
            </w:numPr>
            <w:jc w:val="both"/>
            <w:rPr>
              <w:sz w:val="20"/>
              <w:szCs w:val="20"/>
            </w:rPr>
          </w:pPr>
          <w:r w:rsidRPr="002565BC">
            <w:rPr>
              <w:sz w:val="20"/>
              <w:szCs w:val="20"/>
            </w:rPr>
            <w:t>Mark Wilkerson and the entire team at Clean Energy Collective</w:t>
          </w:r>
        </w:p>
        <w:p w14:paraId="3A908782" w14:textId="77777777" w:rsidR="00CC5D8D" w:rsidRPr="002565BC" w:rsidRDefault="00CC5D8D" w:rsidP="007C5CAB">
          <w:pPr>
            <w:pStyle w:val="NoSpacing"/>
            <w:numPr>
              <w:ilvl w:val="0"/>
              <w:numId w:val="80"/>
            </w:numPr>
            <w:jc w:val="both"/>
            <w:rPr>
              <w:sz w:val="20"/>
              <w:szCs w:val="20"/>
            </w:rPr>
          </w:pPr>
          <w:r w:rsidRPr="002565BC">
            <w:rPr>
              <w:sz w:val="20"/>
              <w:szCs w:val="20"/>
            </w:rPr>
            <w:t>Henry Cano, Russ Wasson, Kaley Lockwood</w:t>
          </w:r>
          <w:r w:rsidR="0035668A" w:rsidRPr="002565BC">
            <w:rPr>
              <w:sz w:val="20"/>
              <w:szCs w:val="20"/>
            </w:rPr>
            <w:t>,</w:t>
          </w:r>
          <w:r w:rsidRPr="002565BC">
            <w:rPr>
              <w:sz w:val="20"/>
              <w:szCs w:val="20"/>
            </w:rPr>
            <w:t xml:space="preserve"> and Tobeeb Lawal of NRECA</w:t>
          </w:r>
        </w:p>
        <w:p w14:paraId="55AB51FA" w14:textId="77777777" w:rsidR="00CC5D8D" w:rsidRPr="002565BC" w:rsidRDefault="00CC5D8D" w:rsidP="007C5CAB">
          <w:pPr>
            <w:pStyle w:val="NoSpacing"/>
            <w:numPr>
              <w:ilvl w:val="0"/>
              <w:numId w:val="80"/>
            </w:numPr>
            <w:jc w:val="both"/>
            <w:rPr>
              <w:sz w:val="20"/>
              <w:szCs w:val="20"/>
            </w:rPr>
          </w:pPr>
          <w:r w:rsidRPr="002565BC">
            <w:rPr>
              <w:sz w:val="20"/>
              <w:szCs w:val="20"/>
            </w:rPr>
            <w:t>Jon Crow</w:t>
          </w:r>
          <w:r w:rsidR="00BD0240" w:rsidRPr="002565BC">
            <w:rPr>
              <w:sz w:val="20"/>
              <w:szCs w:val="20"/>
            </w:rPr>
            <w:t>e</w:t>
          </w:r>
          <w:r w:rsidRPr="002565BC">
            <w:rPr>
              <w:sz w:val="20"/>
              <w:szCs w:val="20"/>
            </w:rPr>
            <w:t>, Nathan Grady, Ryan Cook, Chad Laurent</w:t>
          </w:r>
          <w:r w:rsidR="0035668A" w:rsidRPr="002565BC">
            <w:rPr>
              <w:sz w:val="20"/>
              <w:szCs w:val="20"/>
            </w:rPr>
            <w:t>,</w:t>
          </w:r>
          <w:r w:rsidRPr="002565BC">
            <w:rPr>
              <w:sz w:val="20"/>
              <w:szCs w:val="20"/>
            </w:rPr>
            <w:t xml:space="preserve"> and Wilson </w:t>
          </w:r>
          <w:proofErr w:type="spellStart"/>
          <w:r w:rsidRPr="002565BC">
            <w:rPr>
              <w:sz w:val="20"/>
              <w:szCs w:val="20"/>
            </w:rPr>
            <w:t>Rickerson</w:t>
          </w:r>
          <w:proofErr w:type="spellEnd"/>
          <w:r w:rsidRPr="002565BC">
            <w:rPr>
              <w:sz w:val="20"/>
              <w:szCs w:val="20"/>
            </w:rPr>
            <w:t xml:space="preserve"> of Meister </w:t>
          </w:r>
          <w:r w:rsidR="00BD0240" w:rsidRPr="002565BC">
            <w:rPr>
              <w:sz w:val="20"/>
              <w:szCs w:val="20"/>
            </w:rPr>
            <w:t xml:space="preserve">Consultants </w:t>
          </w:r>
          <w:r w:rsidRPr="002565BC">
            <w:rPr>
              <w:sz w:val="20"/>
              <w:szCs w:val="20"/>
            </w:rPr>
            <w:t>Group</w:t>
          </w:r>
        </w:p>
        <w:p w14:paraId="2874D62A" w14:textId="77777777" w:rsidR="00CC5D8D" w:rsidRPr="002565BC" w:rsidRDefault="00CC5D8D" w:rsidP="007C729B">
          <w:pPr>
            <w:pStyle w:val="NoSpacing"/>
            <w:rPr>
              <w:sz w:val="20"/>
              <w:szCs w:val="20"/>
            </w:rPr>
          </w:pPr>
        </w:p>
        <w:p w14:paraId="738B7DCF" w14:textId="5A0F2015" w:rsidR="00CC5D8D" w:rsidRPr="002565BC" w:rsidRDefault="00CC5D8D" w:rsidP="007C729B">
          <w:pPr>
            <w:pStyle w:val="NoSpacing"/>
            <w:rPr>
              <w:sz w:val="20"/>
              <w:szCs w:val="20"/>
            </w:rPr>
          </w:pPr>
          <w:r w:rsidRPr="002565BC">
            <w:rPr>
              <w:sz w:val="20"/>
              <w:szCs w:val="20"/>
            </w:rPr>
            <w:t>The Community Solar Playbook builds on the knowledge and experiences developed in the Department of Energy SunShot Initiative’s Solar Utility Network Deployment Accelerator (SUNDA). The SUNDA Team includes the following:</w:t>
          </w:r>
        </w:p>
        <w:p w14:paraId="49666A35" w14:textId="77777777" w:rsidR="00CC5D8D" w:rsidRPr="002565BC" w:rsidRDefault="00CC5D8D" w:rsidP="007C5CAB">
          <w:pPr>
            <w:pStyle w:val="NoSpacing"/>
            <w:numPr>
              <w:ilvl w:val="0"/>
              <w:numId w:val="81"/>
            </w:numPr>
            <w:jc w:val="both"/>
            <w:rPr>
              <w:sz w:val="20"/>
              <w:szCs w:val="20"/>
            </w:rPr>
          </w:pPr>
          <w:r w:rsidRPr="002565BC">
            <w:rPr>
              <w:sz w:val="20"/>
              <w:szCs w:val="20"/>
            </w:rPr>
            <w:t>Doug Danley, Paul Carroll, Deb Roepke, Mike Casper, Tracy Warren, TJ Kirk, and Kaley Lockwood of NRECA</w:t>
          </w:r>
        </w:p>
        <w:p w14:paraId="79053E67" w14:textId="77777777" w:rsidR="00CC5D8D" w:rsidRPr="002565BC" w:rsidRDefault="00CC5D8D" w:rsidP="007C5CAB">
          <w:pPr>
            <w:pStyle w:val="NoSpacing"/>
            <w:numPr>
              <w:ilvl w:val="0"/>
              <w:numId w:val="81"/>
            </w:numPr>
            <w:jc w:val="both"/>
            <w:rPr>
              <w:sz w:val="20"/>
              <w:szCs w:val="20"/>
            </w:rPr>
          </w:pPr>
          <w:r w:rsidRPr="002565BC">
            <w:rPr>
              <w:sz w:val="20"/>
              <w:szCs w:val="20"/>
            </w:rPr>
            <w:t>Krishna Murthy of the National Rural Utilities Cooperative Finance Corporation</w:t>
          </w:r>
        </w:p>
        <w:p w14:paraId="5937FCBD" w14:textId="77777777" w:rsidR="00CC5D8D" w:rsidRPr="002565BC" w:rsidRDefault="00CC5D8D" w:rsidP="007C5CAB">
          <w:pPr>
            <w:pStyle w:val="NoSpacing"/>
            <w:numPr>
              <w:ilvl w:val="0"/>
              <w:numId w:val="81"/>
            </w:numPr>
            <w:jc w:val="both"/>
            <w:rPr>
              <w:rStyle w:val="apple-converted-space"/>
              <w:sz w:val="20"/>
              <w:szCs w:val="20"/>
            </w:rPr>
          </w:pPr>
          <w:r w:rsidRPr="002565BC">
            <w:rPr>
              <w:sz w:val="20"/>
              <w:szCs w:val="20"/>
            </w:rPr>
            <w:t>David True and Jocelyn Jordan of PowerSecure</w:t>
          </w:r>
          <w:r w:rsidRPr="002565BC">
            <w:rPr>
              <w:rStyle w:val="apple-converted-space"/>
              <w:sz w:val="20"/>
              <w:szCs w:val="20"/>
            </w:rPr>
            <w:t> Inc., a Southern Company</w:t>
          </w:r>
        </w:p>
        <w:p w14:paraId="53E7BA4C" w14:textId="517BBAE6" w:rsidR="00CC5D8D" w:rsidRPr="002565BC" w:rsidRDefault="00CC5D8D" w:rsidP="007C5CAB">
          <w:pPr>
            <w:pStyle w:val="NoSpacing"/>
            <w:numPr>
              <w:ilvl w:val="0"/>
              <w:numId w:val="81"/>
            </w:numPr>
            <w:jc w:val="both"/>
            <w:rPr>
              <w:sz w:val="20"/>
              <w:szCs w:val="20"/>
            </w:rPr>
          </w:pPr>
          <w:r w:rsidRPr="002565BC">
            <w:rPr>
              <w:sz w:val="20"/>
              <w:szCs w:val="20"/>
            </w:rPr>
            <w:t xml:space="preserve">Staff from </w:t>
          </w:r>
          <w:r w:rsidR="008A7B5A">
            <w:rPr>
              <w:sz w:val="20"/>
              <w:szCs w:val="20"/>
            </w:rPr>
            <w:t>the entities</w:t>
          </w:r>
          <w:r w:rsidRPr="002565BC">
            <w:rPr>
              <w:sz w:val="20"/>
              <w:szCs w:val="20"/>
            </w:rPr>
            <w:t xml:space="preserve"> listed below:</w:t>
          </w:r>
        </w:p>
        <w:p w14:paraId="7BE2D511" w14:textId="6CEE6B08" w:rsidR="00CC5D8D" w:rsidRPr="002565BC" w:rsidRDefault="00CC5D8D" w:rsidP="007C5CAB">
          <w:pPr>
            <w:pStyle w:val="ListParagraph"/>
            <w:numPr>
              <w:ilvl w:val="1"/>
              <w:numId w:val="82"/>
            </w:numPr>
            <w:rPr>
              <w:sz w:val="20"/>
              <w:szCs w:val="20"/>
            </w:rPr>
          </w:pPr>
          <w:r w:rsidRPr="002565BC">
            <w:rPr>
              <w:sz w:val="20"/>
              <w:szCs w:val="20"/>
            </w:rPr>
            <w:t>Anza Electric</w:t>
          </w:r>
          <w:r w:rsidR="00DC68E5">
            <w:rPr>
              <w:sz w:val="20"/>
              <w:szCs w:val="20"/>
            </w:rPr>
            <w:t xml:space="preserve"> Cooperative</w:t>
          </w:r>
        </w:p>
        <w:p w14:paraId="4814D6C0" w14:textId="34C9C1B9" w:rsidR="00CC5D8D" w:rsidRPr="002565BC" w:rsidRDefault="00CC5D8D" w:rsidP="007C5CAB">
          <w:pPr>
            <w:pStyle w:val="ListParagraph"/>
            <w:numPr>
              <w:ilvl w:val="1"/>
              <w:numId w:val="82"/>
            </w:numPr>
            <w:rPr>
              <w:sz w:val="20"/>
              <w:szCs w:val="20"/>
            </w:rPr>
          </w:pPr>
          <w:r w:rsidRPr="002565BC">
            <w:rPr>
              <w:sz w:val="20"/>
              <w:szCs w:val="20"/>
            </w:rPr>
            <w:t xml:space="preserve">Brunswick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orporation</w:t>
          </w:r>
        </w:p>
        <w:p w14:paraId="627F5B0A" w14:textId="77777777" w:rsidR="00CC5D8D" w:rsidRPr="002565BC" w:rsidRDefault="00CC5D8D" w:rsidP="007C5CAB">
          <w:pPr>
            <w:pStyle w:val="ListParagraph"/>
            <w:numPr>
              <w:ilvl w:val="1"/>
              <w:numId w:val="82"/>
            </w:numPr>
            <w:rPr>
              <w:sz w:val="20"/>
              <w:szCs w:val="20"/>
            </w:rPr>
          </w:pPr>
          <w:r w:rsidRPr="002565BC">
            <w:rPr>
              <w:sz w:val="20"/>
              <w:szCs w:val="20"/>
            </w:rPr>
            <w:t>CoServ Electric</w:t>
          </w:r>
        </w:p>
        <w:p w14:paraId="4AD47FED" w14:textId="3B1999A5" w:rsidR="00CC5D8D" w:rsidRPr="002565BC" w:rsidRDefault="00CC5D8D" w:rsidP="007C5CAB">
          <w:pPr>
            <w:pStyle w:val="ListParagraph"/>
            <w:numPr>
              <w:ilvl w:val="1"/>
              <w:numId w:val="82"/>
            </w:numPr>
            <w:rPr>
              <w:sz w:val="20"/>
              <w:szCs w:val="20"/>
            </w:rPr>
          </w:pPr>
          <w:r w:rsidRPr="002565BC">
            <w:rPr>
              <w:sz w:val="20"/>
              <w:szCs w:val="20"/>
            </w:rPr>
            <w:t xml:space="preserve">Eau Claire </w:t>
          </w:r>
          <w:r w:rsidR="00DC68E5" w:rsidRPr="002565BC">
            <w:rPr>
              <w:sz w:val="20"/>
              <w:szCs w:val="20"/>
            </w:rPr>
            <w:t>E</w:t>
          </w:r>
          <w:r w:rsidR="00DC68E5">
            <w:rPr>
              <w:sz w:val="20"/>
              <w:szCs w:val="20"/>
            </w:rPr>
            <w:t>nergy Cooperative</w:t>
          </w:r>
        </w:p>
        <w:p w14:paraId="553C7326" w14:textId="77777777" w:rsidR="00CC5D8D" w:rsidRPr="002565BC" w:rsidRDefault="00CC5D8D" w:rsidP="007C5CAB">
          <w:pPr>
            <w:pStyle w:val="ListParagraph"/>
            <w:numPr>
              <w:ilvl w:val="1"/>
              <w:numId w:val="82"/>
            </w:numPr>
            <w:rPr>
              <w:sz w:val="20"/>
              <w:szCs w:val="20"/>
            </w:rPr>
          </w:pPr>
          <w:r w:rsidRPr="002565BC">
            <w:rPr>
              <w:sz w:val="20"/>
              <w:szCs w:val="20"/>
            </w:rPr>
            <w:t>Great River Energy</w:t>
          </w:r>
        </w:p>
        <w:p w14:paraId="0B1A60A9" w14:textId="602814B3" w:rsidR="00CC5D8D" w:rsidRPr="002565BC" w:rsidRDefault="00CC5D8D" w:rsidP="007C5CAB">
          <w:pPr>
            <w:pStyle w:val="ListParagraph"/>
            <w:numPr>
              <w:ilvl w:val="1"/>
              <w:numId w:val="82"/>
            </w:numPr>
            <w:rPr>
              <w:sz w:val="20"/>
              <w:szCs w:val="20"/>
            </w:rPr>
          </w:pPr>
          <w:r w:rsidRPr="002565BC">
            <w:rPr>
              <w:sz w:val="20"/>
              <w:szCs w:val="20"/>
            </w:rPr>
            <w:t xml:space="preserve">Green Power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ooperative</w:t>
          </w:r>
        </w:p>
        <w:p w14:paraId="0DFADD6F" w14:textId="7CAEF4FC" w:rsidR="00CC5D8D" w:rsidRPr="002565BC" w:rsidRDefault="00CC5D8D" w:rsidP="007C5CAB">
          <w:pPr>
            <w:pStyle w:val="ListParagraph"/>
            <w:numPr>
              <w:ilvl w:val="1"/>
              <w:numId w:val="82"/>
            </w:numPr>
            <w:rPr>
              <w:sz w:val="20"/>
              <w:szCs w:val="20"/>
            </w:rPr>
          </w:pPr>
          <w:r w:rsidRPr="002565BC">
            <w:rPr>
              <w:sz w:val="20"/>
              <w:szCs w:val="20"/>
            </w:rPr>
            <w:t xml:space="preserve">North Arkansas </w:t>
          </w:r>
          <w:r w:rsidR="006A44C1">
            <w:rPr>
              <w:sz w:val="20"/>
              <w:szCs w:val="20"/>
            </w:rPr>
            <w:t>Electric Cooperative</w:t>
          </w:r>
        </w:p>
        <w:p w14:paraId="6C0D9AFA" w14:textId="1FC6513E" w:rsidR="00CC5D8D" w:rsidRPr="002565BC" w:rsidRDefault="00CC5D8D" w:rsidP="007C5CAB">
          <w:pPr>
            <w:pStyle w:val="ListParagraph"/>
            <w:numPr>
              <w:ilvl w:val="1"/>
              <w:numId w:val="82"/>
            </w:numPr>
            <w:rPr>
              <w:sz w:val="20"/>
              <w:szCs w:val="20"/>
            </w:rPr>
          </w:pPr>
          <w:r w:rsidRPr="002565BC">
            <w:rPr>
              <w:sz w:val="20"/>
              <w:szCs w:val="20"/>
            </w:rPr>
            <w:t>Oneida</w:t>
          </w:r>
          <w:r w:rsidR="006A44C1">
            <w:rPr>
              <w:sz w:val="20"/>
              <w:szCs w:val="20"/>
            </w:rPr>
            <w:t>-</w:t>
          </w:r>
          <w:r w:rsidRPr="002565BC">
            <w:rPr>
              <w:sz w:val="20"/>
              <w:szCs w:val="20"/>
            </w:rPr>
            <w:t xml:space="preserve">Madison </w:t>
          </w:r>
          <w:r w:rsidR="006A44C1">
            <w:rPr>
              <w:sz w:val="20"/>
              <w:szCs w:val="20"/>
            </w:rPr>
            <w:t>Electric Cooperative</w:t>
          </w:r>
        </w:p>
        <w:p w14:paraId="60FF56BD" w14:textId="16277AF6" w:rsidR="00CC5D8D" w:rsidRPr="002565BC" w:rsidRDefault="00CC5D8D" w:rsidP="007C5CAB">
          <w:pPr>
            <w:pStyle w:val="ListParagraph"/>
            <w:numPr>
              <w:ilvl w:val="1"/>
              <w:numId w:val="82"/>
            </w:numPr>
            <w:rPr>
              <w:sz w:val="20"/>
              <w:szCs w:val="20"/>
            </w:rPr>
          </w:pPr>
          <w:r w:rsidRPr="002565BC">
            <w:rPr>
              <w:sz w:val="20"/>
              <w:szCs w:val="20"/>
            </w:rPr>
            <w:t xml:space="preserve">Owen </w:t>
          </w:r>
          <w:r w:rsidR="006A44C1">
            <w:rPr>
              <w:sz w:val="20"/>
              <w:szCs w:val="20"/>
            </w:rPr>
            <w:t>Electric Cooperative</w:t>
          </w:r>
        </w:p>
        <w:p w14:paraId="3EAF7C7B" w14:textId="03A4F521" w:rsidR="00CC5D8D" w:rsidRPr="002565BC" w:rsidRDefault="00CC5D8D" w:rsidP="007C5CAB">
          <w:pPr>
            <w:pStyle w:val="ListParagraph"/>
            <w:numPr>
              <w:ilvl w:val="1"/>
              <w:numId w:val="82"/>
            </w:numPr>
            <w:rPr>
              <w:sz w:val="20"/>
              <w:szCs w:val="20"/>
            </w:rPr>
          </w:pPr>
          <w:r w:rsidRPr="002565BC">
            <w:rPr>
              <w:sz w:val="20"/>
              <w:szCs w:val="20"/>
            </w:rPr>
            <w:t xml:space="preserve">Pedernales </w:t>
          </w:r>
          <w:r w:rsidR="006A44C1">
            <w:rPr>
              <w:sz w:val="20"/>
              <w:szCs w:val="20"/>
            </w:rPr>
            <w:t>Electric Cooperative</w:t>
          </w:r>
        </w:p>
        <w:p w14:paraId="6D476322" w14:textId="77777777" w:rsidR="00CC5D8D" w:rsidRPr="002565BC" w:rsidRDefault="00CC5D8D" w:rsidP="007C5CAB">
          <w:pPr>
            <w:pStyle w:val="ListParagraph"/>
            <w:numPr>
              <w:ilvl w:val="1"/>
              <w:numId w:val="82"/>
            </w:numPr>
            <w:rPr>
              <w:sz w:val="20"/>
              <w:szCs w:val="20"/>
            </w:rPr>
          </w:pPr>
          <w:r w:rsidRPr="002565BC">
            <w:rPr>
              <w:sz w:val="20"/>
              <w:szCs w:val="20"/>
            </w:rPr>
            <w:t>Sandhills Utility Services</w:t>
          </w:r>
        </w:p>
        <w:p w14:paraId="1478012E" w14:textId="6A5CAA95" w:rsidR="002565BC" w:rsidRDefault="00CC5D8D" w:rsidP="007C5CAB">
          <w:pPr>
            <w:pStyle w:val="ListParagraph"/>
            <w:numPr>
              <w:ilvl w:val="1"/>
              <w:numId w:val="82"/>
            </w:numPr>
            <w:rPr>
              <w:sz w:val="20"/>
              <w:szCs w:val="20"/>
            </w:rPr>
          </w:pPr>
          <w:r w:rsidRPr="002565BC">
            <w:rPr>
              <w:sz w:val="20"/>
              <w:szCs w:val="20"/>
            </w:rPr>
            <w:t xml:space="preserve">Sussex Rural </w:t>
          </w:r>
          <w:r w:rsidR="006A44C1">
            <w:rPr>
              <w:sz w:val="20"/>
              <w:szCs w:val="20"/>
            </w:rPr>
            <w:t>Electric Cooperative</w:t>
          </w:r>
        </w:p>
        <w:p w14:paraId="44D7772D" w14:textId="7662DB4A" w:rsidR="002565BC" w:rsidRDefault="00CC5D8D" w:rsidP="007C5CAB">
          <w:pPr>
            <w:pStyle w:val="ListParagraph"/>
            <w:numPr>
              <w:ilvl w:val="1"/>
              <w:numId w:val="82"/>
            </w:numPr>
            <w:rPr>
              <w:sz w:val="20"/>
              <w:szCs w:val="20"/>
            </w:rPr>
          </w:pPr>
          <w:r w:rsidRPr="002565BC">
            <w:rPr>
              <w:sz w:val="20"/>
              <w:szCs w:val="20"/>
            </w:rPr>
            <w:t xml:space="preserve">Tri-State </w:t>
          </w:r>
          <w:r w:rsidR="006A44C1">
            <w:rPr>
              <w:sz w:val="20"/>
              <w:szCs w:val="20"/>
            </w:rPr>
            <w:t>Generation and Transmission</w:t>
          </w:r>
          <w:r w:rsidRPr="002565BC">
            <w:rPr>
              <w:sz w:val="20"/>
              <w:szCs w:val="20"/>
            </w:rPr>
            <w:t xml:space="preserve"> Association</w:t>
          </w:r>
        </w:p>
        <w:p w14:paraId="1C3A7F0D" w14:textId="5BE069DB" w:rsidR="002565BC" w:rsidRPr="002565BC" w:rsidRDefault="002565BC" w:rsidP="007C5CAB">
          <w:pPr>
            <w:pStyle w:val="ListParagraph"/>
            <w:numPr>
              <w:ilvl w:val="1"/>
              <w:numId w:val="82"/>
            </w:numPr>
            <w:rPr>
              <w:sz w:val="20"/>
              <w:szCs w:val="20"/>
            </w:rPr>
          </w:pPr>
          <w:r>
            <w:rPr>
              <w:sz w:val="20"/>
              <w:szCs w:val="20"/>
            </w:rPr>
            <w:t xml:space="preserve">Vermont </w:t>
          </w:r>
          <w:r w:rsidR="006A44C1">
            <w:rPr>
              <w:sz w:val="20"/>
              <w:szCs w:val="20"/>
            </w:rPr>
            <w:t>Electric Cooperative</w:t>
          </w:r>
        </w:p>
        <w:p w14:paraId="691CB0F0" w14:textId="77777777" w:rsidR="00CC5D8D" w:rsidRPr="002565BC" w:rsidRDefault="00CC5D8D" w:rsidP="002565BC">
          <w:pPr>
            <w:rPr>
              <w:rStyle w:val="apple-converted-space"/>
              <w:rFonts w:eastAsiaTheme="majorEastAsia"/>
              <w:sz w:val="20"/>
              <w:szCs w:val="20"/>
            </w:rPr>
          </w:pPr>
        </w:p>
        <w:p w14:paraId="0CBCE406" w14:textId="77777777" w:rsidR="00CC5D8D" w:rsidRPr="002565BC" w:rsidRDefault="00CC5D8D" w:rsidP="007C729B">
          <w:pPr>
            <w:rPr>
              <w:rFonts w:cs="Arial"/>
              <w:sz w:val="20"/>
              <w:szCs w:val="20"/>
            </w:rPr>
          </w:pPr>
          <w:r w:rsidRPr="002565BC">
            <w:rPr>
              <w:rFonts w:cs="Arial"/>
              <w:sz w:val="20"/>
              <w:szCs w:val="20"/>
            </w:rPr>
            <w:t>For more information about the Community Solar Utility Playbook, please contact:</w:t>
          </w:r>
        </w:p>
        <w:p w14:paraId="45845ED2" w14:textId="0E954F61" w:rsidR="00CC5D8D" w:rsidRPr="002565BC" w:rsidRDefault="00CC5D8D" w:rsidP="007C729B">
          <w:pPr>
            <w:jc w:val="left"/>
            <w:rPr>
              <w:rFonts w:cs="Arial"/>
              <w:color w:val="2E3F64" w:themeColor="text2" w:themeShade="BF"/>
              <w:sz w:val="20"/>
              <w:szCs w:val="20"/>
            </w:rPr>
          </w:pPr>
          <w:r w:rsidRPr="002565BC">
            <w:rPr>
              <w:rFonts w:cs="Arial"/>
              <w:sz w:val="20"/>
              <w:szCs w:val="20"/>
            </w:rPr>
            <w:t>Andrew Cotter, NRECA</w:t>
          </w:r>
          <w:r w:rsidR="0029218C" w:rsidRPr="002565BC">
            <w:rPr>
              <w:rFonts w:cs="Arial"/>
              <w:sz w:val="20"/>
              <w:szCs w:val="20"/>
            </w:rPr>
            <w:tab/>
          </w:r>
          <w:r w:rsidR="0029218C" w:rsidRPr="002565BC">
            <w:rPr>
              <w:rFonts w:cs="Arial"/>
              <w:sz w:val="20"/>
              <w:szCs w:val="20"/>
            </w:rPr>
            <w:tab/>
          </w:r>
          <w:r w:rsidRPr="002565BC">
            <w:rPr>
              <w:rFonts w:cs="Arial"/>
              <w:sz w:val="20"/>
              <w:szCs w:val="20"/>
            </w:rPr>
            <w:t xml:space="preserve">Mark Wilkerson, Clean Energy Collective </w:t>
          </w:r>
          <w:hyperlink r:id="rId18" w:history="1">
            <w:r w:rsidRPr="002565BC">
              <w:rPr>
                <w:rStyle w:val="Hyperlink"/>
                <w:rFonts w:eastAsiaTheme="majorEastAsia" w:cs="Arial"/>
                <w:color w:val="2E3F64" w:themeColor="text2" w:themeShade="BF"/>
                <w:sz w:val="20"/>
                <w:szCs w:val="20"/>
                <w:u w:val="none"/>
              </w:rPr>
              <w:t>Andrew.cotter@nreca.coop</w:t>
            </w:r>
          </w:hyperlink>
          <w:r w:rsidRPr="002565BC">
            <w:rPr>
              <w:rFonts w:cs="Arial"/>
              <w:color w:val="2E3F64" w:themeColor="text2" w:themeShade="BF"/>
              <w:sz w:val="20"/>
              <w:szCs w:val="20"/>
            </w:rPr>
            <w:t xml:space="preserve">       </w:t>
          </w:r>
          <w:r w:rsidR="002565BC">
            <w:rPr>
              <w:rFonts w:cs="Arial"/>
              <w:color w:val="2E3F64" w:themeColor="text2" w:themeShade="BF"/>
              <w:sz w:val="20"/>
              <w:szCs w:val="20"/>
            </w:rPr>
            <w:t xml:space="preserve">      </w:t>
          </w:r>
          <w:hyperlink r:id="rId19" w:history="1">
            <w:r w:rsidRPr="002565BC">
              <w:rPr>
                <w:rStyle w:val="Hyperlink"/>
                <w:rFonts w:eastAsiaTheme="majorEastAsia" w:cs="Arial"/>
                <w:color w:val="2E3F64" w:themeColor="text2" w:themeShade="BF"/>
                <w:sz w:val="20"/>
                <w:szCs w:val="20"/>
                <w:u w:val="none"/>
              </w:rPr>
              <w:t>Mark.Wilkerson@easycleanenergy.com</w:t>
            </w:r>
          </w:hyperlink>
        </w:p>
        <w:p w14:paraId="02367150" w14:textId="77777777" w:rsidR="00C46095" w:rsidRDefault="00C46095" w:rsidP="007C729B">
          <w:pPr>
            <w:jc w:val="left"/>
            <w:rPr>
              <w:rFonts w:ascii="MetaBoldLF-Roman" w:eastAsiaTheme="minorHAnsi" w:hAnsi="MetaBoldLF-Roman"/>
              <w:b/>
              <w:bCs/>
              <w:color w:val="000086"/>
              <w:sz w:val="20"/>
              <w:szCs w:val="20"/>
            </w:rPr>
          </w:pPr>
          <w:r>
            <w:rPr>
              <w:rFonts w:ascii="MetaBoldLF-Roman" w:eastAsiaTheme="minorHAnsi" w:hAnsi="MetaBoldLF-Roman"/>
              <w:b/>
              <w:bCs/>
              <w:color w:val="000086"/>
              <w:sz w:val="20"/>
              <w:szCs w:val="20"/>
            </w:rPr>
            <w:br w:type="page"/>
          </w:r>
        </w:p>
        <w:p w14:paraId="7DA5C76D" w14:textId="77777777" w:rsidR="00CC5D8D" w:rsidRPr="00A543A7" w:rsidRDefault="00CC5D8D" w:rsidP="007C729B">
          <w:pPr>
            <w:autoSpaceDE w:val="0"/>
            <w:autoSpaceDN w:val="0"/>
            <w:rPr>
              <w:rFonts w:eastAsiaTheme="minorHAnsi"/>
              <w:sz w:val="24"/>
              <w:szCs w:val="24"/>
            </w:rPr>
          </w:pPr>
          <w:r w:rsidRPr="00A543A7">
            <w:rPr>
              <w:rFonts w:eastAsiaTheme="minorHAnsi"/>
              <w:b/>
              <w:bCs/>
              <w:color w:val="000086"/>
              <w:sz w:val="24"/>
              <w:szCs w:val="24"/>
            </w:rPr>
            <w:lastRenderedPageBreak/>
            <w:t>Legal Notice</w:t>
          </w:r>
        </w:p>
        <w:p w14:paraId="26D8B5B3" w14:textId="6BBDF45A" w:rsidR="00871688" w:rsidRDefault="00CC5D8D" w:rsidP="00A543A7">
          <w:pPr>
            <w:autoSpaceDE w:val="0"/>
            <w:autoSpaceDN w:val="0"/>
            <w:rPr>
              <w:rFonts w:ascii="MetaNormalLF-Roman" w:eastAsiaTheme="minorHAnsi" w:hAnsi="MetaNormalLF-Roman"/>
              <w:sz w:val="16"/>
              <w:szCs w:val="16"/>
            </w:rPr>
          </w:pPr>
          <w:r w:rsidRPr="00393CC3">
            <w:rPr>
              <w:rFonts w:ascii="MetaNormalLF-Roman" w:eastAsiaTheme="minorHAnsi" w:hAnsi="MetaNormalLF-Roman"/>
              <w:sz w:val="16"/>
              <w:szCs w:val="16"/>
            </w:rPr>
            <w:t>This work contains findings that are general in nature. Readers are reminded to perform due diligence in applying these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findings to their specific needs,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as it is not possible for NRECA or its contributors to have sufficient understanding of any specific situation</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to ensure appli</w:t>
          </w:r>
          <w:r>
            <w:rPr>
              <w:rFonts w:ascii="MetaNormalLF-Roman" w:eastAsiaTheme="minorHAnsi" w:hAnsi="MetaNormalLF-Roman"/>
              <w:sz w:val="16"/>
              <w:szCs w:val="16"/>
            </w:rPr>
            <w:t xml:space="preserve">cability of the findings in all </w:t>
          </w:r>
          <w:r w:rsidRPr="00393CC3">
            <w:rPr>
              <w:rFonts w:ascii="MetaNormalLF-Roman" w:eastAsiaTheme="minorHAnsi" w:hAnsi="MetaNormalLF-Roman"/>
              <w:sz w:val="16"/>
              <w:szCs w:val="16"/>
            </w:rPr>
            <w:t>cases. The information in this work is not a recommendation, model, or</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standard for all electric cooperatives. Electric co</w:t>
          </w:r>
          <w:r>
            <w:rPr>
              <w:rFonts w:ascii="MetaNormalLF-Roman" w:eastAsiaTheme="minorHAnsi" w:hAnsi="MetaNormalLF-Roman"/>
              <w:sz w:val="16"/>
              <w:szCs w:val="16"/>
            </w:rPr>
            <w:t xml:space="preserve">operatives are: (1) independent </w:t>
          </w:r>
          <w:r w:rsidRPr="00393CC3">
            <w:rPr>
              <w:rFonts w:ascii="MetaNormalLF-Roman" w:eastAsiaTheme="minorHAnsi" w:hAnsi="MetaNormalLF-Roman"/>
              <w:sz w:val="16"/>
              <w:szCs w:val="16"/>
            </w:rPr>
            <w:t>entities; (2) governed by independent</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boards of directors; and (3) affected by different member, financial, legal, political, policy, operational, and other</w:t>
          </w:r>
          <w:r>
            <w:rPr>
              <w:rFonts w:ascii="Calibri" w:eastAsiaTheme="minorHAnsi" w:hAnsi="Calibri"/>
            </w:rPr>
            <w:t xml:space="preserve"> </w:t>
          </w:r>
          <w:r w:rsidRPr="00393CC3">
            <w:rPr>
              <w:rFonts w:ascii="MetaNormalLF-Roman" w:eastAsiaTheme="minorHAnsi" w:hAnsi="MetaNormalLF-Roman"/>
              <w:sz w:val="16"/>
              <w:szCs w:val="16"/>
            </w:rPr>
            <w:t>considerations. For these reasons, electric cooperatives make independent decisions and investments based upon their</w:t>
          </w:r>
          <w:r>
            <w:rPr>
              <w:rFonts w:ascii="MetaNormalLF-Roman" w:eastAsiaTheme="minorHAnsi" w:hAnsi="MetaNormalLF-Roman"/>
              <w:sz w:val="16"/>
              <w:szCs w:val="16"/>
            </w:rPr>
            <w:t xml:space="preserve"> individual needs, desires, and </w:t>
          </w:r>
          <w:r w:rsidRPr="00393CC3">
            <w:rPr>
              <w:rFonts w:ascii="MetaNormalLF-Roman" w:eastAsiaTheme="minorHAnsi" w:hAnsi="MetaNormalLF-Roman"/>
              <w:sz w:val="16"/>
              <w:szCs w:val="16"/>
            </w:rPr>
            <w:t xml:space="preserve">constraints. </w:t>
          </w:r>
          <w:proofErr w:type="gramStart"/>
          <w:r w:rsidRPr="00393CC3">
            <w:rPr>
              <w:rFonts w:ascii="MetaNormalLF-Roman" w:eastAsiaTheme="minorHAnsi" w:hAnsi="MetaNormalLF-Roman"/>
              <w:sz w:val="16"/>
              <w:szCs w:val="16"/>
            </w:rPr>
            <w:t>Neither the authors nor NRECA assume liability for how readers may use,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interpret, or apply the information, ana</w:t>
          </w:r>
          <w:r>
            <w:rPr>
              <w:rFonts w:ascii="MetaNormalLF-Roman" w:eastAsiaTheme="minorHAnsi" w:hAnsi="MetaNormalLF-Roman"/>
              <w:sz w:val="16"/>
              <w:szCs w:val="16"/>
            </w:rPr>
            <w:t xml:space="preserve">lysis, templates, and </w:t>
          </w:r>
          <w:r w:rsidRPr="00393CC3">
            <w:rPr>
              <w:rFonts w:ascii="MetaNormalLF-Roman" w:eastAsiaTheme="minorHAnsi" w:hAnsi="MetaNormalLF-Roman"/>
              <w:sz w:val="16"/>
              <w:szCs w:val="16"/>
            </w:rPr>
            <w:t>guidance herein or with respect to the use of, or damages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resulting from the use of, any information, apparatus, method, </w:t>
          </w:r>
          <w:r>
            <w:rPr>
              <w:rFonts w:ascii="MetaNormalLF-Roman" w:eastAsiaTheme="minorHAnsi" w:hAnsi="MetaNormalLF-Roman"/>
              <w:sz w:val="16"/>
              <w:szCs w:val="16"/>
            </w:rPr>
            <w:t>or</w:t>
          </w:r>
          <w:proofErr w:type="gramEnd"/>
          <w:r>
            <w:rPr>
              <w:rFonts w:ascii="MetaNormalLF-Roman" w:eastAsiaTheme="minorHAnsi" w:hAnsi="MetaNormalLF-Roman"/>
              <w:sz w:val="16"/>
              <w:szCs w:val="16"/>
            </w:rPr>
            <w:t xml:space="preserve"> process contained herein. In </w:t>
          </w:r>
          <w:r w:rsidRPr="00393CC3">
            <w:rPr>
              <w:rFonts w:ascii="MetaNormalLF-Roman" w:eastAsiaTheme="minorHAnsi" w:hAnsi="MetaNormalLF-Roman"/>
              <w:sz w:val="16"/>
              <w:szCs w:val="16"/>
            </w:rPr>
            <w:t>addition, the authors and</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NRECA make no warranty or representation that the use of these contents does not infringe on privately held rights. </w:t>
          </w:r>
          <w:r w:rsidR="000B4BA1">
            <w:rPr>
              <w:rFonts w:ascii="MetaNormalLF-Roman" w:eastAsiaTheme="minorHAnsi" w:hAnsi="MetaNormalLF-Roman"/>
              <w:sz w:val="16"/>
              <w:szCs w:val="16"/>
            </w:rPr>
            <w:t xml:space="preserve">References to specific vendors shall not be construed as endorsements of any kind. </w:t>
          </w:r>
          <w:r w:rsidRPr="00393CC3">
            <w:rPr>
              <w:rFonts w:ascii="MetaNormalLF-Roman" w:eastAsiaTheme="minorHAnsi" w:hAnsi="MetaNormalLF-Roman"/>
              <w:sz w:val="16"/>
              <w:szCs w:val="16"/>
            </w:rPr>
            <w:t>This</w:t>
          </w:r>
          <w:r>
            <w:rPr>
              <w:rFonts w:ascii="Calibri" w:eastAsiaTheme="minorHAnsi" w:hAnsi="Calibri"/>
            </w:rPr>
            <w:t xml:space="preserve"> </w:t>
          </w:r>
          <w:r w:rsidRPr="00393CC3">
            <w:rPr>
              <w:rFonts w:ascii="MetaNormalLF-Roman" w:eastAsiaTheme="minorHAnsi" w:hAnsi="MetaNormalLF-Roman"/>
              <w:sz w:val="16"/>
              <w:szCs w:val="16"/>
            </w:rPr>
            <w:t>work product constitutes the intellectual property of NRECA and its licensors, and as such, it must be used in accordance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w</w:t>
          </w:r>
          <w:r>
            <w:rPr>
              <w:rFonts w:ascii="MetaNormalLF-Roman" w:eastAsiaTheme="minorHAnsi" w:hAnsi="MetaNormalLF-Roman"/>
              <w:sz w:val="16"/>
              <w:szCs w:val="16"/>
            </w:rPr>
            <w:t xml:space="preserve">ith the NRECA copyright policy, </w:t>
          </w:r>
          <w:r w:rsidRPr="00393CC3">
            <w:rPr>
              <w:rFonts w:ascii="MetaNormalLF-Roman" w:eastAsiaTheme="minorHAnsi" w:hAnsi="MetaNormalLF-Roman"/>
              <w:sz w:val="16"/>
              <w:szCs w:val="16"/>
            </w:rPr>
            <w:t xml:space="preserve">unless specifically stated otherwise in this document. </w:t>
          </w:r>
          <w:proofErr w:type="gramStart"/>
          <w:r w:rsidRPr="00393CC3">
            <w:rPr>
              <w:rFonts w:ascii="MetaNormalLF-Roman" w:eastAsiaTheme="minorHAnsi" w:hAnsi="MetaNormalLF-Roman"/>
              <w:sz w:val="16"/>
              <w:szCs w:val="16"/>
            </w:rPr>
            <w:t>Copyright © 2016 by the National Rural Electric Cooperative Association.</w:t>
          </w:r>
          <w:proofErr w:type="gramEnd"/>
          <w:r w:rsidR="00871688">
            <w:rPr>
              <w:rFonts w:ascii="MetaNormalLF-Roman" w:eastAsiaTheme="minorHAnsi" w:hAnsi="MetaNormalLF-Roman"/>
              <w:sz w:val="16"/>
              <w:szCs w:val="16"/>
            </w:rPr>
            <w:br w:type="page"/>
          </w:r>
        </w:p>
        <w:p w14:paraId="5229F0DF" w14:textId="70A67319" w:rsidR="00CC5D8D" w:rsidRDefault="00CC5D8D" w:rsidP="007C729B"/>
        <w:p w14:paraId="30ED0DA4" w14:textId="5B1F9302" w:rsidR="00BB75BC" w:rsidRPr="00A543A7" w:rsidRDefault="00BB75BC" w:rsidP="00BB75BC">
          <w:pPr>
            <w:ind w:right="900"/>
            <w:rPr>
              <w:b/>
              <w:sz w:val="24"/>
              <w:szCs w:val="24"/>
            </w:rPr>
          </w:pPr>
          <w:r w:rsidRPr="00A543A7">
            <w:rPr>
              <w:b/>
              <w:sz w:val="24"/>
              <w:szCs w:val="24"/>
            </w:rPr>
            <w:t xml:space="preserve">Foreword: The Community Solar Playbook </w:t>
          </w:r>
        </w:p>
        <w:p w14:paraId="22CFE8BF" w14:textId="401230AC" w:rsidR="00BB75BC" w:rsidRPr="00A543A7" w:rsidRDefault="00BB75BC" w:rsidP="00BB75BC">
          <w:pPr>
            <w:ind w:right="900"/>
          </w:pPr>
          <w:r w:rsidRPr="00A543A7">
            <w:t xml:space="preserve">America’s Electric Cooperatives have been at the forefront of community solar photovoltaic (PV) development. In keeping with the spirit of the network, </w:t>
          </w:r>
          <w:r w:rsidR="008744E8" w:rsidRPr="00A543A7">
            <w:t xml:space="preserve">a number of </w:t>
          </w:r>
          <w:r w:rsidRPr="00A543A7">
            <w:t xml:space="preserve">cooperatives and NRECA are working together and with other partners to share their combined knowledge. NRECA’s Community Solar Playbook is a comprehensive guide that combines the experience of America’s </w:t>
          </w:r>
          <w:r w:rsidR="00B20818" w:rsidRPr="00A543A7">
            <w:t xml:space="preserve">electric cooperatives </w:t>
          </w:r>
          <w:r w:rsidRPr="00A543A7">
            <w:t>and the knowledge of the solar vendor community with the tools and resources developed at NRECA to help other cooperatives save time and resources in the design and development of community solar programs. </w:t>
          </w:r>
        </w:p>
        <w:p w14:paraId="0B1D9134" w14:textId="3FB717A2" w:rsidR="00BB75BC" w:rsidRPr="00A543A7" w:rsidRDefault="00BB75BC" w:rsidP="00BB75BC">
          <w:pPr>
            <w:ind w:right="900"/>
          </w:pPr>
          <w:r w:rsidRPr="00A543A7">
            <w:t xml:space="preserve">The Community Solar Playbook is the latest entry </w:t>
          </w:r>
          <w:r w:rsidR="00350898" w:rsidRPr="00A543A7">
            <w:t xml:space="preserve">in </w:t>
          </w:r>
          <w:r w:rsidRPr="00A543A7">
            <w:t xml:space="preserve">a series of resources that your cooperative can use as templates as you go through the process of evaluating and potentially deploying </w:t>
          </w:r>
          <w:r w:rsidR="00822BFE" w:rsidRPr="00A543A7">
            <w:t xml:space="preserve">a community solar </w:t>
          </w:r>
          <w:r w:rsidRPr="00A543A7">
            <w:t>project. The full set of resources provide</w:t>
          </w:r>
          <w:r w:rsidR="008744E8" w:rsidRPr="00A543A7">
            <w:t>s</w:t>
          </w:r>
          <w:r w:rsidRPr="00A543A7">
            <w:t xml:space="preserve"> objective information about PV technology through fact sheets, courses, and case studies. </w:t>
          </w:r>
          <w:r w:rsidR="005A2EE3" w:rsidRPr="00A543A7">
            <w:t xml:space="preserve">These resources </w:t>
          </w:r>
          <w:r w:rsidRPr="00A543A7">
            <w:t>also capture practical design, implementation, and operational practices for large-scale PV system</w:t>
          </w:r>
          <w:r w:rsidR="005A2EE3" w:rsidRPr="00A543A7">
            <w:t>s</w:t>
          </w:r>
          <w:r w:rsidRPr="00A543A7">
            <w:t xml:space="preserve"> (the SUNDA</w:t>
          </w:r>
          <w:r w:rsidR="005A2EE3" w:rsidRPr="00A543A7">
            <w:t xml:space="preserve"> Cooperative PV</w:t>
          </w:r>
          <w:r w:rsidRPr="00A543A7">
            <w:t xml:space="preserve"> Field Manual and the Community Solar Playbook).  </w:t>
          </w:r>
        </w:p>
        <w:p w14:paraId="08583E2D" w14:textId="564E04E7" w:rsidR="00BB75BC" w:rsidRPr="00A543A7" w:rsidRDefault="00BB75BC" w:rsidP="00BB75BC">
          <w:pPr>
            <w:ind w:right="900"/>
          </w:pPr>
          <w:r w:rsidRPr="00A543A7">
            <w:t>In the near future, there will be tools that provide templates for other consumer-centric programs for solar offerings and beyond. Look for the technical overviews, uses</w:t>
          </w:r>
          <w:r w:rsidR="004A0084" w:rsidRPr="00A543A7">
            <w:t>,</w:t>
          </w:r>
          <w:r w:rsidRPr="00A543A7">
            <w:t xml:space="preserve"> and templates for offerings such as residential rooftop programs</w:t>
          </w:r>
          <w:r w:rsidR="001E27CB" w:rsidRPr="00A543A7">
            <w:t>;</w:t>
          </w:r>
          <w:r w:rsidRPr="00A543A7">
            <w:t xml:space="preserve"> C&amp;I programs</w:t>
          </w:r>
          <w:r w:rsidR="004A0084" w:rsidRPr="00A543A7">
            <w:t>;</w:t>
          </w:r>
          <w:r w:rsidRPr="00A543A7">
            <w:t xml:space="preserve"> and combined PV, energy efficiency, and battery system offerings.  </w:t>
          </w:r>
        </w:p>
        <w:p w14:paraId="3C56065C" w14:textId="77777777" w:rsidR="00BB75BC" w:rsidRPr="00A543A7" w:rsidRDefault="00BB75BC" w:rsidP="00BB75BC">
          <w:pPr>
            <w:ind w:left="900" w:right="900"/>
          </w:pPr>
        </w:p>
        <w:p w14:paraId="4E203BAC" w14:textId="6100A25F" w:rsidR="00920AB8" w:rsidRDefault="00BB75BC">
          <w:pPr>
            <w:jc w:val="left"/>
          </w:pPr>
          <w:r w:rsidRPr="00A543A7">
            <w:t xml:space="preserve">For more information, contact Andrew Cotter at </w:t>
          </w:r>
          <w:hyperlink r:id="rId20" w:history="1">
            <w:r w:rsidRPr="00A543A7">
              <w:rPr>
                <w:rStyle w:val="Hyperlink"/>
                <w:rFonts w:eastAsiaTheme="majorEastAsia"/>
              </w:rPr>
              <w:t>Andrew.Cotter@NRECA.coop</w:t>
            </w:r>
          </w:hyperlink>
          <w:r w:rsidR="008744E8" w:rsidRPr="008679A2">
            <w:rPr>
              <w:rStyle w:val="Hyperlink"/>
              <w:rFonts w:eastAsiaTheme="majorEastAsia"/>
            </w:rPr>
            <w:t>.</w:t>
          </w:r>
          <w:r w:rsidR="00920AB8">
            <w:br w:type="page"/>
          </w:r>
        </w:p>
        <w:p w14:paraId="7F522782" w14:textId="46ED0002" w:rsidR="00A73892" w:rsidRPr="00A543A7" w:rsidRDefault="00920AB8" w:rsidP="007C729B">
          <w:pPr>
            <w:rPr>
              <w:b/>
              <w:sz w:val="24"/>
              <w:szCs w:val="24"/>
            </w:rPr>
          </w:pPr>
          <w:r w:rsidRPr="00A543A7">
            <w:rPr>
              <w:b/>
              <w:sz w:val="24"/>
              <w:szCs w:val="24"/>
            </w:rPr>
            <w:lastRenderedPageBreak/>
            <w:t>Contents</w:t>
          </w:r>
        </w:p>
        <w:p w14:paraId="764A1997" w14:textId="77777777" w:rsidR="000F062C" w:rsidRDefault="00E17A7A">
          <w:pPr>
            <w:pStyle w:val="TOC1"/>
            <w:tabs>
              <w:tab w:val="right" w:leader="dot" w:pos="9926"/>
            </w:tabs>
            <w:rPr>
              <w:rFonts w:eastAsiaTheme="minorEastAsia" w:cstheme="minorBidi"/>
              <w:b w:val="0"/>
              <w:bCs w:val="0"/>
              <w:caps w:val="0"/>
              <w:noProof/>
              <w:sz w:val="22"/>
              <w:szCs w:val="22"/>
            </w:rPr>
          </w:pPr>
          <w:r>
            <w:fldChar w:fldCharType="begin"/>
          </w:r>
          <w:r>
            <w:instrText xml:space="preserve"> TOC \h \z \t "Heading 1,2,Title,1,Z-Heading 1,2,Z-cvr-H1,2,Heading 1N,2,1RFX Heading 1,2" </w:instrText>
          </w:r>
          <w:r>
            <w:fldChar w:fldCharType="separate"/>
          </w:r>
          <w:hyperlink w:anchor="_Toc461195850" w:history="1">
            <w:r w:rsidR="000F062C" w:rsidRPr="00F50122">
              <w:rPr>
                <w:rStyle w:val="Hyperlink"/>
                <w:noProof/>
              </w:rPr>
              <w:t>Module 1: Executive Management</w:t>
            </w:r>
            <w:r w:rsidR="000F062C">
              <w:rPr>
                <w:noProof/>
                <w:webHidden/>
              </w:rPr>
              <w:tab/>
            </w:r>
            <w:r w:rsidR="000F062C">
              <w:rPr>
                <w:noProof/>
                <w:webHidden/>
              </w:rPr>
              <w:fldChar w:fldCharType="begin"/>
            </w:r>
            <w:r w:rsidR="000F062C">
              <w:rPr>
                <w:noProof/>
                <w:webHidden/>
              </w:rPr>
              <w:instrText xml:space="preserve"> PAGEREF _Toc461195850 \h </w:instrText>
            </w:r>
            <w:r w:rsidR="000F062C">
              <w:rPr>
                <w:noProof/>
                <w:webHidden/>
              </w:rPr>
            </w:r>
            <w:r w:rsidR="000F062C">
              <w:rPr>
                <w:noProof/>
                <w:webHidden/>
              </w:rPr>
              <w:fldChar w:fldCharType="separate"/>
            </w:r>
            <w:r w:rsidR="000F062C">
              <w:rPr>
                <w:noProof/>
                <w:webHidden/>
              </w:rPr>
              <w:t>5</w:t>
            </w:r>
            <w:r w:rsidR="000F062C">
              <w:rPr>
                <w:noProof/>
                <w:webHidden/>
              </w:rPr>
              <w:fldChar w:fldCharType="end"/>
            </w:r>
          </w:hyperlink>
        </w:p>
        <w:p w14:paraId="13C4A1FB" w14:textId="77777777" w:rsidR="000F062C" w:rsidRDefault="000F062C">
          <w:pPr>
            <w:pStyle w:val="TOC2"/>
            <w:rPr>
              <w:rFonts w:eastAsiaTheme="minorEastAsia" w:cstheme="minorBidi"/>
              <w:smallCaps w:val="0"/>
              <w:noProof/>
              <w:sz w:val="22"/>
              <w:szCs w:val="22"/>
            </w:rPr>
          </w:pPr>
          <w:hyperlink w:anchor="_Toc461195851" w:history="1">
            <w:r w:rsidRPr="00F50122">
              <w:rPr>
                <w:rStyle w:val="Hyperlink"/>
                <w:noProof/>
              </w:rPr>
              <w:t>Introduction: Executive Management Module</w:t>
            </w:r>
            <w:r>
              <w:rPr>
                <w:noProof/>
                <w:webHidden/>
              </w:rPr>
              <w:tab/>
            </w:r>
            <w:r>
              <w:rPr>
                <w:noProof/>
                <w:webHidden/>
              </w:rPr>
              <w:fldChar w:fldCharType="begin"/>
            </w:r>
            <w:r>
              <w:rPr>
                <w:noProof/>
                <w:webHidden/>
              </w:rPr>
              <w:instrText xml:space="preserve"> PAGEREF _Toc461195851 \h </w:instrText>
            </w:r>
            <w:r>
              <w:rPr>
                <w:noProof/>
                <w:webHidden/>
              </w:rPr>
            </w:r>
            <w:r>
              <w:rPr>
                <w:noProof/>
                <w:webHidden/>
              </w:rPr>
              <w:fldChar w:fldCharType="separate"/>
            </w:r>
            <w:r>
              <w:rPr>
                <w:noProof/>
                <w:webHidden/>
              </w:rPr>
              <w:t>6</w:t>
            </w:r>
            <w:r>
              <w:rPr>
                <w:noProof/>
                <w:webHidden/>
              </w:rPr>
              <w:fldChar w:fldCharType="end"/>
            </w:r>
          </w:hyperlink>
        </w:p>
        <w:p w14:paraId="7986D1DA" w14:textId="77777777" w:rsidR="000F062C" w:rsidRDefault="000F062C">
          <w:pPr>
            <w:pStyle w:val="TOC2"/>
            <w:rPr>
              <w:rFonts w:eastAsiaTheme="minorEastAsia" w:cstheme="minorBidi"/>
              <w:smallCaps w:val="0"/>
              <w:noProof/>
              <w:sz w:val="22"/>
              <w:szCs w:val="22"/>
            </w:rPr>
          </w:pPr>
          <w:hyperlink w:anchor="_Toc461195852" w:history="1">
            <w:r w:rsidRPr="00F50122">
              <w:rPr>
                <w:rStyle w:val="Hyperlink"/>
                <w:noProof/>
              </w:rPr>
              <w:t>Executive Planning for Community Solar</w:t>
            </w:r>
            <w:r>
              <w:rPr>
                <w:noProof/>
                <w:webHidden/>
              </w:rPr>
              <w:tab/>
            </w:r>
            <w:r>
              <w:rPr>
                <w:noProof/>
                <w:webHidden/>
              </w:rPr>
              <w:fldChar w:fldCharType="begin"/>
            </w:r>
            <w:r>
              <w:rPr>
                <w:noProof/>
                <w:webHidden/>
              </w:rPr>
              <w:instrText xml:space="preserve"> PAGEREF _Toc461195852 \h </w:instrText>
            </w:r>
            <w:r>
              <w:rPr>
                <w:noProof/>
                <w:webHidden/>
              </w:rPr>
            </w:r>
            <w:r>
              <w:rPr>
                <w:noProof/>
                <w:webHidden/>
              </w:rPr>
              <w:fldChar w:fldCharType="separate"/>
            </w:r>
            <w:r>
              <w:rPr>
                <w:noProof/>
                <w:webHidden/>
              </w:rPr>
              <w:t>11</w:t>
            </w:r>
            <w:r>
              <w:rPr>
                <w:noProof/>
                <w:webHidden/>
              </w:rPr>
              <w:fldChar w:fldCharType="end"/>
            </w:r>
          </w:hyperlink>
        </w:p>
        <w:p w14:paraId="442D96D3" w14:textId="77777777" w:rsidR="000F062C" w:rsidRDefault="000F062C">
          <w:pPr>
            <w:pStyle w:val="TOC2"/>
            <w:rPr>
              <w:rFonts w:eastAsiaTheme="minorEastAsia" w:cstheme="minorBidi"/>
              <w:smallCaps w:val="0"/>
              <w:noProof/>
              <w:sz w:val="22"/>
              <w:szCs w:val="22"/>
            </w:rPr>
          </w:pPr>
          <w:hyperlink w:anchor="_Toc461195853" w:history="1">
            <w:r w:rsidRPr="00F50122">
              <w:rPr>
                <w:rStyle w:val="Hyperlink"/>
                <w:noProof/>
              </w:rPr>
              <w:t>Business Case Template</w:t>
            </w:r>
            <w:r>
              <w:rPr>
                <w:noProof/>
                <w:webHidden/>
              </w:rPr>
              <w:tab/>
            </w:r>
            <w:r>
              <w:rPr>
                <w:noProof/>
                <w:webHidden/>
              </w:rPr>
              <w:fldChar w:fldCharType="begin"/>
            </w:r>
            <w:r>
              <w:rPr>
                <w:noProof/>
                <w:webHidden/>
              </w:rPr>
              <w:instrText xml:space="preserve"> PAGEREF _Toc461195853 \h </w:instrText>
            </w:r>
            <w:r>
              <w:rPr>
                <w:noProof/>
                <w:webHidden/>
              </w:rPr>
            </w:r>
            <w:r>
              <w:rPr>
                <w:noProof/>
                <w:webHidden/>
              </w:rPr>
              <w:fldChar w:fldCharType="separate"/>
            </w:r>
            <w:r>
              <w:rPr>
                <w:noProof/>
                <w:webHidden/>
              </w:rPr>
              <w:t>12</w:t>
            </w:r>
            <w:r>
              <w:rPr>
                <w:noProof/>
                <w:webHidden/>
              </w:rPr>
              <w:fldChar w:fldCharType="end"/>
            </w:r>
          </w:hyperlink>
        </w:p>
        <w:p w14:paraId="23FFF572" w14:textId="77777777" w:rsidR="000F062C" w:rsidRDefault="000F062C">
          <w:pPr>
            <w:pStyle w:val="TOC2"/>
            <w:rPr>
              <w:rFonts w:eastAsiaTheme="minorEastAsia" w:cstheme="minorBidi"/>
              <w:smallCaps w:val="0"/>
              <w:noProof/>
              <w:sz w:val="22"/>
              <w:szCs w:val="22"/>
            </w:rPr>
          </w:pPr>
          <w:hyperlink w:anchor="_Toc461195854" w:history="1">
            <w:r w:rsidRPr="00F50122">
              <w:rPr>
                <w:rStyle w:val="Hyperlink"/>
                <w:noProof/>
              </w:rPr>
              <w:t>Developing and Describing a Community Solar Program Model</w:t>
            </w:r>
            <w:r>
              <w:rPr>
                <w:noProof/>
                <w:webHidden/>
              </w:rPr>
              <w:tab/>
            </w:r>
            <w:r>
              <w:rPr>
                <w:noProof/>
                <w:webHidden/>
              </w:rPr>
              <w:fldChar w:fldCharType="begin"/>
            </w:r>
            <w:r>
              <w:rPr>
                <w:noProof/>
                <w:webHidden/>
              </w:rPr>
              <w:instrText xml:space="preserve"> PAGEREF _Toc461195854 \h </w:instrText>
            </w:r>
            <w:r>
              <w:rPr>
                <w:noProof/>
                <w:webHidden/>
              </w:rPr>
            </w:r>
            <w:r>
              <w:rPr>
                <w:noProof/>
                <w:webHidden/>
              </w:rPr>
              <w:fldChar w:fldCharType="separate"/>
            </w:r>
            <w:r>
              <w:rPr>
                <w:noProof/>
                <w:webHidden/>
              </w:rPr>
              <w:t>22</w:t>
            </w:r>
            <w:r>
              <w:rPr>
                <w:noProof/>
                <w:webHidden/>
              </w:rPr>
              <w:fldChar w:fldCharType="end"/>
            </w:r>
          </w:hyperlink>
        </w:p>
        <w:p w14:paraId="2D77D342" w14:textId="77777777" w:rsidR="000F062C" w:rsidRDefault="000F062C">
          <w:pPr>
            <w:pStyle w:val="TOC2"/>
            <w:rPr>
              <w:rFonts w:eastAsiaTheme="minorEastAsia" w:cstheme="minorBidi"/>
              <w:smallCaps w:val="0"/>
              <w:noProof/>
              <w:sz w:val="22"/>
              <w:szCs w:val="22"/>
            </w:rPr>
          </w:pPr>
          <w:hyperlink w:anchor="_Toc461195855" w:history="1">
            <w:r w:rsidRPr="00F50122">
              <w:rPr>
                <w:rStyle w:val="Hyperlink"/>
                <w:noProof/>
              </w:rPr>
              <w:t>Risk Mitigation Planning</w:t>
            </w:r>
            <w:r>
              <w:rPr>
                <w:noProof/>
                <w:webHidden/>
              </w:rPr>
              <w:tab/>
            </w:r>
            <w:r>
              <w:rPr>
                <w:noProof/>
                <w:webHidden/>
              </w:rPr>
              <w:fldChar w:fldCharType="begin"/>
            </w:r>
            <w:r>
              <w:rPr>
                <w:noProof/>
                <w:webHidden/>
              </w:rPr>
              <w:instrText xml:space="preserve"> PAGEREF _Toc461195855 \h </w:instrText>
            </w:r>
            <w:r>
              <w:rPr>
                <w:noProof/>
                <w:webHidden/>
              </w:rPr>
            </w:r>
            <w:r>
              <w:rPr>
                <w:noProof/>
                <w:webHidden/>
              </w:rPr>
              <w:fldChar w:fldCharType="separate"/>
            </w:r>
            <w:r>
              <w:rPr>
                <w:noProof/>
                <w:webHidden/>
              </w:rPr>
              <w:t>32</w:t>
            </w:r>
            <w:r>
              <w:rPr>
                <w:noProof/>
                <w:webHidden/>
              </w:rPr>
              <w:fldChar w:fldCharType="end"/>
            </w:r>
          </w:hyperlink>
        </w:p>
        <w:p w14:paraId="68F05155" w14:textId="77777777" w:rsidR="000F062C" w:rsidRDefault="000F062C">
          <w:pPr>
            <w:pStyle w:val="TOC2"/>
            <w:rPr>
              <w:rFonts w:eastAsiaTheme="minorEastAsia" w:cstheme="minorBidi"/>
              <w:smallCaps w:val="0"/>
              <w:noProof/>
              <w:sz w:val="22"/>
              <w:szCs w:val="22"/>
            </w:rPr>
          </w:pPr>
          <w:hyperlink w:anchor="_Toc461195856" w:history="1">
            <w:r w:rsidRPr="00F50122">
              <w:rPr>
                <w:rStyle w:val="Hyperlink"/>
                <w:noProof/>
              </w:rPr>
              <w:t>Developing a Scope of Work and Staffing Plan</w:t>
            </w:r>
            <w:r>
              <w:rPr>
                <w:noProof/>
                <w:webHidden/>
              </w:rPr>
              <w:tab/>
            </w:r>
            <w:r>
              <w:rPr>
                <w:noProof/>
                <w:webHidden/>
              </w:rPr>
              <w:fldChar w:fldCharType="begin"/>
            </w:r>
            <w:r>
              <w:rPr>
                <w:noProof/>
                <w:webHidden/>
              </w:rPr>
              <w:instrText xml:space="preserve"> PAGEREF _Toc461195856 \h </w:instrText>
            </w:r>
            <w:r>
              <w:rPr>
                <w:noProof/>
                <w:webHidden/>
              </w:rPr>
            </w:r>
            <w:r>
              <w:rPr>
                <w:noProof/>
                <w:webHidden/>
              </w:rPr>
              <w:fldChar w:fldCharType="separate"/>
            </w:r>
            <w:r>
              <w:rPr>
                <w:noProof/>
                <w:webHidden/>
              </w:rPr>
              <w:t>34</w:t>
            </w:r>
            <w:r>
              <w:rPr>
                <w:noProof/>
                <w:webHidden/>
              </w:rPr>
              <w:fldChar w:fldCharType="end"/>
            </w:r>
          </w:hyperlink>
        </w:p>
        <w:p w14:paraId="666D1938" w14:textId="77777777" w:rsidR="000F062C" w:rsidRDefault="000F062C">
          <w:pPr>
            <w:pStyle w:val="TOC2"/>
            <w:rPr>
              <w:rFonts w:eastAsiaTheme="minorEastAsia" w:cstheme="minorBidi"/>
              <w:smallCaps w:val="0"/>
              <w:noProof/>
              <w:sz w:val="22"/>
              <w:szCs w:val="22"/>
            </w:rPr>
          </w:pPr>
          <w:hyperlink w:anchor="_Toc461195857" w:history="1">
            <w:r w:rsidRPr="00F50122">
              <w:rPr>
                <w:rStyle w:val="Hyperlink"/>
                <w:noProof/>
              </w:rPr>
              <w:t>Legal, Tax, and Regulatory Overview</w:t>
            </w:r>
            <w:r>
              <w:rPr>
                <w:noProof/>
                <w:webHidden/>
              </w:rPr>
              <w:tab/>
            </w:r>
            <w:r>
              <w:rPr>
                <w:noProof/>
                <w:webHidden/>
              </w:rPr>
              <w:fldChar w:fldCharType="begin"/>
            </w:r>
            <w:r>
              <w:rPr>
                <w:noProof/>
                <w:webHidden/>
              </w:rPr>
              <w:instrText xml:space="preserve"> PAGEREF _Toc461195857 \h </w:instrText>
            </w:r>
            <w:r>
              <w:rPr>
                <w:noProof/>
                <w:webHidden/>
              </w:rPr>
            </w:r>
            <w:r>
              <w:rPr>
                <w:noProof/>
                <w:webHidden/>
              </w:rPr>
              <w:fldChar w:fldCharType="separate"/>
            </w:r>
            <w:r>
              <w:rPr>
                <w:noProof/>
                <w:webHidden/>
              </w:rPr>
              <w:t>58</w:t>
            </w:r>
            <w:r>
              <w:rPr>
                <w:noProof/>
                <w:webHidden/>
              </w:rPr>
              <w:fldChar w:fldCharType="end"/>
            </w:r>
          </w:hyperlink>
        </w:p>
        <w:p w14:paraId="026D7667" w14:textId="77777777" w:rsidR="000F062C" w:rsidRDefault="000F062C">
          <w:pPr>
            <w:pStyle w:val="TOC1"/>
            <w:tabs>
              <w:tab w:val="right" w:leader="dot" w:pos="9926"/>
            </w:tabs>
            <w:rPr>
              <w:rFonts w:eastAsiaTheme="minorEastAsia" w:cstheme="minorBidi"/>
              <w:b w:val="0"/>
              <w:bCs w:val="0"/>
              <w:caps w:val="0"/>
              <w:noProof/>
              <w:sz w:val="22"/>
              <w:szCs w:val="22"/>
            </w:rPr>
          </w:pPr>
          <w:hyperlink w:anchor="_Toc461195858" w:history="1">
            <w:r w:rsidRPr="00F50122">
              <w:rPr>
                <w:rStyle w:val="Hyperlink"/>
                <w:noProof/>
              </w:rPr>
              <w:t>Module 1a: Board of Directors Guide</w:t>
            </w:r>
            <w:r>
              <w:rPr>
                <w:noProof/>
                <w:webHidden/>
              </w:rPr>
              <w:tab/>
            </w:r>
            <w:r>
              <w:rPr>
                <w:noProof/>
                <w:webHidden/>
              </w:rPr>
              <w:fldChar w:fldCharType="begin"/>
            </w:r>
            <w:r>
              <w:rPr>
                <w:noProof/>
                <w:webHidden/>
              </w:rPr>
              <w:instrText xml:space="preserve"> PAGEREF _Toc461195858 \h </w:instrText>
            </w:r>
            <w:r>
              <w:rPr>
                <w:noProof/>
                <w:webHidden/>
              </w:rPr>
            </w:r>
            <w:r>
              <w:rPr>
                <w:noProof/>
                <w:webHidden/>
              </w:rPr>
              <w:fldChar w:fldCharType="separate"/>
            </w:r>
            <w:r>
              <w:rPr>
                <w:noProof/>
                <w:webHidden/>
              </w:rPr>
              <w:t>64</w:t>
            </w:r>
            <w:r>
              <w:rPr>
                <w:noProof/>
                <w:webHidden/>
              </w:rPr>
              <w:fldChar w:fldCharType="end"/>
            </w:r>
          </w:hyperlink>
        </w:p>
        <w:p w14:paraId="3C6406F7" w14:textId="77777777" w:rsidR="000F062C" w:rsidRDefault="000F062C">
          <w:pPr>
            <w:pStyle w:val="TOC2"/>
            <w:rPr>
              <w:rFonts w:eastAsiaTheme="minorEastAsia" w:cstheme="minorBidi"/>
              <w:smallCaps w:val="0"/>
              <w:noProof/>
              <w:sz w:val="22"/>
              <w:szCs w:val="22"/>
            </w:rPr>
          </w:pPr>
          <w:hyperlink w:anchor="_Toc461195859" w:history="1">
            <w:r w:rsidRPr="00F50122">
              <w:rPr>
                <w:rStyle w:val="Hyperlink"/>
                <w:noProof/>
              </w:rPr>
              <w:t>Governance and Policy Creation</w:t>
            </w:r>
            <w:r>
              <w:rPr>
                <w:noProof/>
                <w:webHidden/>
              </w:rPr>
              <w:tab/>
            </w:r>
            <w:r>
              <w:rPr>
                <w:noProof/>
                <w:webHidden/>
              </w:rPr>
              <w:fldChar w:fldCharType="begin"/>
            </w:r>
            <w:r>
              <w:rPr>
                <w:noProof/>
                <w:webHidden/>
              </w:rPr>
              <w:instrText xml:space="preserve"> PAGEREF _Toc461195859 \h </w:instrText>
            </w:r>
            <w:r>
              <w:rPr>
                <w:noProof/>
                <w:webHidden/>
              </w:rPr>
            </w:r>
            <w:r>
              <w:rPr>
                <w:noProof/>
                <w:webHidden/>
              </w:rPr>
              <w:fldChar w:fldCharType="separate"/>
            </w:r>
            <w:r>
              <w:rPr>
                <w:noProof/>
                <w:webHidden/>
              </w:rPr>
              <w:t>65</w:t>
            </w:r>
            <w:r>
              <w:rPr>
                <w:noProof/>
                <w:webHidden/>
              </w:rPr>
              <w:fldChar w:fldCharType="end"/>
            </w:r>
          </w:hyperlink>
        </w:p>
        <w:p w14:paraId="646BF863" w14:textId="77777777" w:rsidR="000F062C" w:rsidRDefault="000F062C">
          <w:pPr>
            <w:pStyle w:val="TOC2"/>
            <w:rPr>
              <w:rFonts w:eastAsiaTheme="minorEastAsia" w:cstheme="minorBidi"/>
              <w:smallCaps w:val="0"/>
              <w:noProof/>
              <w:sz w:val="22"/>
              <w:szCs w:val="22"/>
            </w:rPr>
          </w:pPr>
          <w:hyperlink w:anchor="_Toc461195860" w:history="1">
            <w:r w:rsidRPr="00F50122">
              <w:rPr>
                <w:rStyle w:val="Hyperlink"/>
                <w:noProof/>
              </w:rPr>
              <w:t>Getting Started: Understanding the Community Solar Option</w:t>
            </w:r>
            <w:r>
              <w:rPr>
                <w:noProof/>
                <w:webHidden/>
              </w:rPr>
              <w:tab/>
            </w:r>
            <w:r>
              <w:rPr>
                <w:noProof/>
                <w:webHidden/>
              </w:rPr>
              <w:fldChar w:fldCharType="begin"/>
            </w:r>
            <w:r>
              <w:rPr>
                <w:noProof/>
                <w:webHidden/>
              </w:rPr>
              <w:instrText xml:space="preserve"> PAGEREF _Toc461195860 \h </w:instrText>
            </w:r>
            <w:r>
              <w:rPr>
                <w:noProof/>
                <w:webHidden/>
              </w:rPr>
            </w:r>
            <w:r>
              <w:rPr>
                <w:noProof/>
                <w:webHidden/>
              </w:rPr>
              <w:fldChar w:fldCharType="separate"/>
            </w:r>
            <w:r>
              <w:rPr>
                <w:noProof/>
                <w:webHidden/>
              </w:rPr>
              <w:t>66</w:t>
            </w:r>
            <w:r>
              <w:rPr>
                <w:noProof/>
                <w:webHidden/>
              </w:rPr>
              <w:fldChar w:fldCharType="end"/>
            </w:r>
          </w:hyperlink>
        </w:p>
        <w:p w14:paraId="1D24E9D3" w14:textId="77777777" w:rsidR="000F062C" w:rsidRDefault="000F062C">
          <w:pPr>
            <w:pStyle w:val="TOC2"/>
            <w:rPr>
              <w:rFonts w:eastAsiaTheme="minorEastAsia" w:cstheme="minorBidi"/>
              <w:smallCaps w:val="0"/>
              <w:noProof/>
              <w:sz w:val="22"/>
              <w:szCs w:val="22"/>
            </w:rPr>
          </w:pPr>
          <w:hyperlink w:anchor="_Toc461195861" w:history="1">
            <w:r w:rsidRPr="00F50122">
              <w:rPr>
                <w:rStyle w:val="Hyperlink"/>
                <w:noProof/>
              </w:rPr>
              <w:t>Guidelines for Developing a Board Policy for a Community Solar Program</w:t>
            </w:r>
            <w:r>
              <w:rPr>
                <w:noProof/>
                <w:webHidden/>
              </w:rPr>
              <w:tab/>
            </w:r>
            <w:r>
              <w:rPr>
                <w:noProof/>
                <w:webHidden/>
              </w:rPr>
              <w:fldChar w:fldCharType="begin"/>
            </w:r>
            <w:r>
              <w:rPr>
                <w:noProof/>
                <w:webHidden/>
              </w:rPr>
              <w:instrText xml:space="preserve"> PAGEREF _Toc461195861 \h </w:instrText>
            </w:r>
            <w:r>
              <w:rPr>
                <w:noProof/>
                <w:webHidden/>
              </w:rPr>
            </w:r>
            <w:r>
              <w:rPr>
                <w:noProof/>
                <w:webHidden/>
              </w:rPr>
              <w:fldChar w:fldCharType="separate"/>
            </w:r>
            <w:r>
              <w:rPr>
                <w:noProof/>
                <w:webHidden/>
              </w:rPr>
              <w:t>71</w:t>
            </w:r>
            <w:r>
              <w:rPr>
                <w:noProof/>
                <w:webHidden/>
              </w:rPr>
              <w:fldChar w:fldCharType="end"/>
            </w:r>
          </w:hyperlink>
        </w:p>
        <w:p w14:paraId="2C2B00CC" w14:textId="77777777" w:rsidR="000F062C" w:rsidRDefault="000F062C">
          <w:pPr>
            <w:pStyle w:val="TOC2"/>
            <w:rPr>
              <w:rFonts w:eastAsiaTheme="minorEastAsia" w:cstheme="minorBidi"/>
              <w:smallCaps w:val="0"/>
              <w:noProof/>
              <w:sz w:val="22"/>
              <w:szCs w:val="22"/>
            </w:rPr>
          </w:pPr>
          <w:hyperlink w:anchor="_Toc461195862" w:history="1">
            <w:r w:rsidRPr="00F50122">
              <w:rPr>
                <w:rStyle w:val="Hyperlink"/>
                <w:noProof/>
              </w:rPr>
              <w:t>Sample Community Solar Board Policy</w:t>
            </w:r>
            <w:r>
              <w:rPr>
                <w:noProof/>
                <w:webHidden/>
              </w:rPr>
              <w:tab/>
            </w:r>
            <w:r>
              <w:rPr>
                <w:noProof/>
                <w:webHidden/>
              </w:rPr>
              <w:fldChar w:fldCharType="begin"/>
            </w:r>
            <w:r>
              <w:rPr>
                <w:noProof/>
                <w:webHidden/>
              </w:rPr>
              <w:instrText xml:space="preserve"> PAGEREF _Toc461195862 \h </w:instrText>
            </w:r>
            <w:r>
              <w:rPr>
                <w:noProof/>
                <w:webHidden/>
              </w:rPr>
            </w:r>
            <w:r>
              <w:rPr>
                <w:noProof/>
                <w:webHidden/>
              </w:rPr>
              <w:fldChar w:fldCharType="separate"/>
            </w:r>
            <w:r>
              <w:rPr>
                <w:noProof/>
                <w:webHidden/>
              </w:rPr>
              <w:t>74</w:t>
            </w:r>
            <w:r>
              <w:rPr>
                <w:noProof/>
                <w:webHidden/>
              </w:rPr>
              <w:fldChar w:fldCharType="end"/>
            </w:r>
          </w:hyperlink>
        </w:p>
        <w:p w14:paraId="08CA4DFB" w14:textId="77777777" w:rsidR="000F062C" w:rsidRDefault="000F062C">
          <w:pPr>
            <w:pStyle w:val="TOC2"/>
            <w:rPr>
              <w:rFonts w:eastAsiaTheme="minorEastAsia" w:cstheme="minorBidi"/>
              <w:smallCaps w:val="0"/>
              <w:noProof/>
              <w:sz w:val="22"/>
              <w:szCs w:val="22"/>
            </w:rPr>
          </w:pPr>
          <w:hyperlink w:anchor="_Toc461195863" w:history="1">
            <w:r w:rsidRPr="00F50122">
              <w:rPr>
                <w:rStyle w:val="Hyperlink"/>
                <w:noProof/>
              </w:rPr>
              <w:t>Resources for Executive Management and Board of Directors</w:t>
            </w:r>
            <w:r>
              <w:rPr>
                <w:noProof/>
                <w:webHidden/>
              </w:rPr>
              <w:tab/>
            </w:r>
            <w:r>
              <w:rPr>
                <w:noProof/>
                <w:webHidden/>
              </w:rPr>
              <w:fldChar w:fldCharType="begin"/>
            </w:r>
            <w:r>
              <w:rPr>
                <w:noProof/>
                <w:webHidden/>
              </w:rPr>
              <w:instrText xml:space="preserve"> PAGEREF _Toc461195863 \h </w:instrText>
            </w:r>
            <w:r>
              <w:rPr>
                <w:noProof/>
                <w:webHidden/>
              </w:rPr>
            </w:r>
            <w:r>
              <w:rPr>
                <w:noProof/>
                <w:webHidden/>
              </w:rPr>
              <w:fldChar w:fldCharType="separate"/>
            </w:r>
            <w:r>
              <w:rPr>
                <w:noProof/>
                <w:webHidden/>
              </w:rPr>
              <w:t>77</w:t>
            </w:r>
            <w:r>
              <w:rPr>
                <w:noProof/>
                <w:webHidden/>
              </w:rPr>
              <w:fldChar w:fldCharType="end"/>
            </w:r>
          </w:hyperlink>
        </w:p>
        <w:p w14:paraId="309AEF32" w14:textId="77777777" w:rsidR="00A73892" w:rsidRDefault="00E17A7A" w:rsidP="007C729B">
          <w:pPr>
            <w:outlineLvl w:val="1"/>
          </w:pPr>
          <w:r>
            <w:fldChar w:fldCharType="end"/>
          </w:r>
        </w:p>
        <w:p w14:paraId="42D71294" w14:textId="77777777" w:rsidR="00A73892" w:rsidRDefault="00A73892" w:rsidP="007C729B"/>
        <w:p w14:paraId="4FF08132" w14:textId="77777777" w:rsidR="00A73892" w:rsidRDefault="00A73892" w:rsidP="007C729B"/>
        <w:p w14:paraId="5899354D" w14:textId="77777777" w:rsidR="00A73892" w:rsidRDefault="00A73892" w:rsidP="007C729B">
          <w:bookmarkStart w:id="0" w:name="_GoBack"/>
          <w:bookmarkEnd w:id="0"/>
        </w:p>
        <w:p w14:paraId="089EB886" w14:textId="77777777" w:rsidR="00A73892" w:rsidRDefault="0069681E" w:rsidP="007C729B"/>
      </w:sdtContent>
    </w:sdt>
    <w:p w14:paraId="4C198F39" w14:textId="4F2FCB78" w:rsidR="0019719F" w:rsidRPr="000F7D14" w:rsidRDefault="00A73892" w:rsidP="007C729B">
      <w:pPr>
        <w:rPr>
          <w:sz w:val="28"/>
        </w:rPr>
      </w:pPr>
      <w:r>
        <w:br w:type="page"/>
      </w:r>
    </w:p>
    <w:p w14:paraId="6CDF58FD" w14:textId="65E47B1C" w:rsidR="0019719F" w:rsidRDefault="0019719F" w:rsidP="007C729B"/>
    <w:p w14:paraId="35775D07" w14:textId="77777777" w:rsidR="00301574" w:rsidRPr="00115B7D" w:rsidRDefault="00301574" w:rsidP="003F7D5A">
      <w:pPr>
        <w:pStyle w:val="Title"/>
      </w:pPr>
      <w:bookmarkStart w:id="1" w:name="_Toc461195850"/>
      <w:r w:rsidRPr="00115B7D">
        <w:t>Module 1: Executive Management</w:t>
      </w:r>
      <w:bookmarkEnd w:id="1"/>
    </w:p>
    <w:p w14:paraId="3F38A079" w14:textId="77777777" w:rsidR="000C57A6" w:rsidRPr="00115B7D" w:rsidRDefault="000C57A6" w:rsidP="00115848">
      <w:pPr>
        <w:pStyle w:val="Heading2"/>
      </w:pPr>
      <w:r w:rsidRPr="00115B7D">
        <w:t>About this Guide</w:t>
      </w:r>
    </w:p>
    <w:p w14:paraId="7F019B40" w14:textId="64664423" w:rsidR="005A6DE9" w:rsidRDefault="000C57A6" w:rsidP="00115848">
      <w:pPr>
        <w:jc w:val="left"/>
      </w:pPr>
      <w:r>
        <w:t>Cooperatives have been early leaders in community solar</w:t>
      </w:r>
      <w:r w:rsidR="00C9327B">
        <w:t xml:space="preserve"> photovoltaic (PV)</w:t>
      </w:r>
      <w:r>
        <w:t xml:space="preserve"> development</w:t>
      </w:r>
      <w:r w:rsidR="00895A30">
        <w:t xml:space="preserve">. </w:t>
      </w:r>
      <w:r>
        <w:t xml:space="preserve">At the same time, </w:t>
      </w:r>
      <w:r w:rsidR="00D20B5F">
        <w:t xml:space="preserve">community solar program designs remain </w:t>
      </w:r>
      <w:r>
        <w:t xml:space="preserve">dynamic and there are opportunities for early adopters to benefit from emerging innovations. </w:t>
      </w:r>
      <w:r w:rsidR="0035668A">
        <w:t>To</w:t>
      </w:r>
      <w:r>
        <w:t xml:space="preserve"> help other </w:t>
      </w:r>
      <w:r w:rsidR="004B2A3B">
        <w:t>cooperatives</w:t>
      </w:r>
      <w:r>
        <w:t xml:space="preserve"> save time and resources, this </w:t>
      </w:r>
      <w:r w:rsidR="002E304D">
        <w:t xml:space="preserve">Playbook </w:t>
      </w:r>
      <w:r w:rsidR="005F7AFF">
        <w:t>provides</w:t>
      </w:r>
      <w:r>
        <w:t xml:space="preserve"> community solar decision tools that share </w:t>
      </w:r>
      <w:r w:rsidR="005032AA">
        <w:t xml:space="preserve">experiences </w:t>
      </w:r>
      <w:r>
        <w:t xml:space="preserve">and facilitate peer learning. </w:t>
      </w:r>
      <w:r w:rsidR="00124C15">
        <w:t xml:space="preserve">These tools include resources to support </w:t>
      </w:r>
      <w:r w:rsidR="00816A6E">
        <w:t>(</w:t>
      </w:r>
      <w:r w:rsidR="00124C15">
        <w:t xml:space="preserve">a) community solar program design and </w:t>
      </w:r>
      <w:r w:rsidR="00816A6E">
        <w:t>(</w:t>
      </w:r>
      <w:r w:rsidR="00124C15">
        <w:t xml:space="preserve">b) community solar program implementation. </w:t>
      </w:r>
    </w:p>
    <w:p w14:paraId="5E334A93" w14:textId="77777777" w:rsidR="00957117" w:rsidRDefault="00957117" w:rsidP="00115848">
      <w:pPr>
        <w:jc w:val="left"/>
      </w:pPr>
      <w:r w:rsidRPr="000C57A6">
        <w:rPr>
          <w:b/>
        </w:rPr>
        <w:t xml:space="preserve">This Executive Management Module is one of </w:t>
      </w:r>
      <w:r w:rsidR="00453D20">
        <w:rPr>
          <w:b/>
        </w:rPr>
        <w:t>5</w:t>
      </w:r>
      <w:r w:rsidRPr="000C57A6">
        <w:rPr>
          <w:b/>
        </w:rPr>
        <w:t xml:space="preserve"> modules developed by NRECA, collectively forming the Community Solar Playbook. Each module is focused on the actions required from a particular division of a </w:t>
      </w:r>
      <w:r w:rsidR="004B2A3B">
        <w:rPr>
          <w:b/>
        </w:rPr>
        <w:t>cooperative</w:t>
      </w:r>
      <w:r w:rsidRPr="000C57A6">
        <w:rPr>
          <w:b/>
        </w:rPr>
        <w:t xml:space="preserve"> utility to establish a community solar program</w:t>
      </w:r>
      <w:r>
        <w:t xml:space="preserve">, </w:t>
      </w:r>
      <w:r w:rsidRPr="00895A30">
        <w:rPr>
          <w:b/>
        </w:rPr>
        <w:t>including</w:t>
      </w:r>
      <w:r w:rsidR="0035668A">
        <w:rPr>
          <w:b/>
        </w:rPr>
        <w:t xml:space="preserve"> the following</w:t>
      </w:r>
      <w:r>
        <w:t>:</w:t>
      </w:r>
    </w:p>
    <w:p w14:paraId="70C0E050" w14:textId="77777777" w:rsidR="000C57A6" w:rsidRDefault="000C57A6" w:rsidP="00115848">
      <w:pPr>
        <w:pStyle w:val="ListParagraph"/>
        <w:numPr>
          <w:ilvl w:val="0"/>
          <w:numId w:val="3"/>
        </w:numPr>
        <w:spacing w:after="160" w:line="256" w:lineRule="auto"/>
        <w:jc w:val="left"/>
        <w:rPr>
          <w:rStyle w:val="Emphasis1"/>
          <w:color w:val="3E5587" w:themeColor="text2"/>
        </w:rPr>
      </w:pPr>
      <w:r w:rsidRPr="00895A30">
        <w:rPr>
          <w:rStyle w:val="Emphasis1"/>
          <w:color w:val="3E5587" w:themeColor="text2"/>
        </w:rPr>
        <w:t>Executive Management</w:t>
      </w:r>
      <w:r w:rsidR="00DF273D">
        <w:rPr>
          <w:rStyle w:val="Emphasis1"/>
          <w:color w:val="3E5587" w:themeColor="text2"/>
        </w:rPr>
        <w:t xml:space="preserve"> </w:t>
      </w:r>
      <w:r w:rsidRPr="00895A30">
        <w:rPr>
          <w:rStyle w:val="Emphasis1"/>
          <w:color w:val="3E5587" w:themeColor="text2"/>
        </w:rPr>
        <w:t>(this document)</w:t>
      </w:r>
    </w:p>
    <w:p w14:paraId="326A4105" w14:textId="77777777" w:rsidR="00453D20" w:rsidRPr="00453D20" w:rsidRDefault="00453D20" w:rsidP="007C5CAB">
      <w:pPr>
        <w:pStyle w:val="ListParagraph"/>
        <w:numPr>
          <w:ilvl w:val="0"/>
          <w:numId w:val="221"/>
        </w:numPr>
        <w:spacing w:after="160" w:line="256" w:lineRule="auto"/>
        <w:jc w:val="left"/>
        <w:rPr>
          <w:rStyle w:val="Emphasis1"/>
          <w:b w:val="0"/>
          <w:color w:val="auto"/>
        </w:rPr>
      </w:pPr>
      <w:r w:rsidRPr="00453D20">
        <w:rPr>
          <w:rStyle w:val="Emphasis1"/>
          <w:b w:val="0"/>
          <w:color w:val="auto"/>
        </w:rPr>
        <w:t>Board of Directors Guide</w:t>
      </w:r>
    </w:p>
    <w:p w14:paraId="314D1C48" w14:textId="5B1A5DE1" w:rsidR="000C57A6" w:rsidRPr="00895A30" w:rsidRDefault="004B2A3B" w:rsidP="00115848">
      <w:pPr>
        <w:pStyle w:val="ListParagraph"/>
        <w:numPr>
          <w:ilvl w:val="0"/>
          <w:numId w:val="3"/>
        </w:numPr>
        <w:spacing w:after="160" w:line="256" w:lineRule="auto"/>
        <w:jc w:val="left"/>
      </w:pPr>
      <w:r>
        <w:t>Marketing</w:t>
      </w:r>
      <w:r w:rsidR="00DF273D">
        <w:t xml:space="preserve">, </w:t>
      </w:r>
      <w:r w:rsidR="0052337D">
        <w:t>Member-</w:t>
      </w:r>
      <w:r w:rsidR="003F32B3">
        <w:t xml:space="preserve">Consumer </w:t>
      </w:r>
      <w:r w:rsidR="00DF273D">
        <w:t>Services</w:t>
      </w:r>
      <w:r w:rsidR="0035668A">
        <w:t>,</w:t>
      </w:r>
      <w:r>
        <w:t xml:space="preserve"> and Communications</w:t>
      </w:r>
    </w:p>
    <w:p w14:paraId="7642CA39" w14:textId="77777777" w:rsidR="000C57A6" w:rsidRPr="00895A30" w:rsidRDefault="000C57A6" w:rsidP="00115848">
      <w:pPr>
        <w:pStyle w:val="ListParagraph"/>
        <w:numPr>
          <w:ilvl w:val="0"/>
          <w:numId w:val="3"/>
        </w:numPr>
        <w:spacing w:after="160" w:line="256" w:lineRule="auto"/>
        <w:jc w:val="left"/>
      </w:pPr>
      <w:r w:rsidRPr="00895A30">
        <w:t>Information Technology</w:t>
      </w:r>
      <w:r w:rsidR="00453D20">
        <w:t xml:space="preserve"> to Support Marketing and Program Administration</w:t>
      </w:r>
    </w:p>
    <w:p w14:paraId="7B54E543" w14:textId="77777777" w:rsidR="00DF273D" w:rsidRPr="00895A30" w:rsidRDefault="00230EAF" w:rsidP="00115848">
      <w:pPr>
        <w:pStyle w:val="ListParagraph"/>
        <w:numPr>
          <w:ilvl w:val="0"/>
          <w:numId w:val="3"/>
        </w:numPr>
        <w:spacing w:after="160" w:line="256" w:lineRule="auto"/>
        <w:jc w:val="left"/>
      </w:pPr>
      <w:r>
        <w:t xml:space="preserve">Business, </w:t>
      </w:r>
      <w:r w:rsidR="00DF273D" w:rsidRPr="00895A30">
        <w:t>Finance</w:t>
      </w:r>
      <w:r>
        <w:t>,</w:t>
      </w:r>
      <w:r w:rsidR="00453D20">
        <w:t xml:space="preserve"> and Program Administration</w:t>
      </w:r>
    </w:p>
    <w:p w14:paraId="02EC4596" w14:textId="77777777" w:rsidR="0034422D" w:rsidRPr="0034422D" w:rsidRDefault="0034422D" w:rsidP="00115848">
      <w:pPr>
        <w:pStyle w:val="ListParagraph"/>
        <w:numPr>
          <w:ilvl w:val="0"/>
          <w:numId w:val="3"/>
        </w:numPr>
        <w:spacing w:after="160" w:line="256" w:lineRule="auto"/>
        <w:jc w:val="left"/>
      </w:pPr>
      <w:r w:rsidRPr="0034422D">
        <w:t xml:space="preserve">Section 1: Project Management </w:t>
      </w:r>
      <w:r w:rsidR="000864FB">
        <w:t xml:space="preserve">and </w:t>
      </w:r>
      <w:r w:rsidRPr="0034422D">
        <w:t>Plannin</w:t>
      </w:r>
      <w:r>
        <w:t>g</w:t>
      </w:r>
    </w:p>
    <w:p w14:paraId="3D3643EA" w14:textId="77777777" w:rsidR="0034422D" w:rsidRPr="00544CAE" w:rsidRDefault="0034422D" w:rsidP="00115848">
      <w:pPr>
        <w:pStyle w:val="ListParagraph"/>
        <w:numPr>
          <w:ilvl w:val="0"/>
          <w:numId w:val="0"/>
        </w:numPr>
        <w:spacing w:after="160" w:line="256" w:lineRule="auto"/>
        <w:ind w:left="720"/>
        <w:jc w:val="left"/>
        <w:rPr>
          <w:b/>
          <w:color w:val="3E5587" w:themeColor="text2"/>
        </w:rPr>
      </w:pPr>
      <w:r w:rsidRPr="00544CAE">
        <w:t xml:space="preserve">Section 2: </w:t>
      </w:r>
      <w:r>
        <w:t xml:space="preserve">PV System </w:t>
      </w:r>
      <w:r w:rsidRPr="00895A30">
        <w:t>Engineering</w:t>
      </w:r>
      <w:r>
        <w:t xml:space="preserve">, </w:t>
      </w:r>
      <w:r w:rsidRPr="00895A30">
        <w:t>Commissioning</w:t>
      </w:r>
      <w:r>
        <w:t>, and Operations Guide</w:t>
      </w:r>
    </w:p>
    <w:p w14:paraId="65D8393B" w14:textId="77777777" w:rsidR="000C57A6" w:rsidRDefault="000C57A6" w:rsidP="00115848">
      <w:pPr>
        <w:jc w:val="left"/>
        <w:rPr>
          <w:rFonts w:ascii="Segoe UI" w:eastAsiaTheme="majorEastAsia" w:hAnsi="Segoe UI" w:cstheme="majorBidi"/>
          <w:bCs/>
          <w:noProof/>
          <w:color w:val="5A667D" w:themeColor="accent1" w:themeShade="BF"/>
          <w:sz w:val="52"/>
          <w:szCs w:val="72"/>
        </w:rPr>
      </w:pPr>
      <w:r>
        <w:rPr>
          <w:noProof/>
        </w:rPr>
        <w:br w:type="page"/>
      </w:r>
    </w:p>
    <w:p w14:paraId="33187961" w14:textId="77777777" w:rsidR="000C57A6" w:rsidRDefault="000C57A6" w:rsidP="00115848">
      <w:pPr>
        <w:pStyle w:val="Heading1"/>
        <w:rPr>
          <w:noProof/>
        </w:rPr>
      </w:pPr>
      <w:bookmarkStart w:id="2" w:name="_Toc461195851"/>
      <w:r w:rsidRPr="00115B7D">
        <w:lastRenderedPageBreak/>
        <w:t>Introduction</w:t>
      </w:r>
      <w:r w:rsidR="00115B7D">
        <w:rPr>
          <w:noProof/>
        </w:rPr>
        <w:t>: Executive Management</w:t>
      </w:r>
      <w:r w:rsidR="00895A30">
        <w:rPr>
          <w:noProof/>
        </w:rPr>
        <w:t xml:space="preserve"> Module</w:t>
      </w:r>
      <w:bookmarkEnd w:id="2"/>
    </w:p>
    <w:p w14:paraId="4CF55C1F" w14:textId="77777777" w:rsidR="007B3FBC" w:rsidRDefault="007B3FBC" w:rsidP="00115848">
      <w:pPr>
        <w:jc w:val="left"/>
      </w:pPr>
      <w:r w:rsidRPr="00CD2C7D">
        <w:rPr>
          <w:noProof/>
        </w:rPr>
        <w:t xml:space="preserve">This </w:t>
      </w:r>
      <w:r w:rsidR="00895A30">
        <w:rPr>
          <w:noProof/>
        </w:rPr>
        <w:t>module</w:t>
      </w:r>
      <w:r w:rsidRPr="00CD2C7D">
        <w:rPr>
          <w:noProof/>
        </w:rPr>
        <w:t xml:space="preserve"> has been developed for executive staff interested in </w:t>
      </w:r>
      <w:r>
        <w:rPr>
          <w:noProof/>
        </w:rPr>
        <w:t>implementing</w:t>
      </w:r>
      <w:r w:rsidRPr="00CD2C7D">
        <w:rPr>
          <w:noProof/>
        </w:rPr>
        <w:t xml:space="preserve"> a community solar program. </w:t>
      </w:r>
      <w:r>
        <w:t>I</w:t>
      </w:r>
      <w:r w:rsidRPr="00426F85">
        <w:t xml:space="preserve">t provides guidance </w:t>
      </w:r>
      <w:r>
        <w:t>i</w:t>
      </w:r>
      <w:r w:rsidRPr="00426F85">
        <w:t xml:space="preserve">n establishing the right </w:t>
      </w:r>
      <w:r>
        <w:t xml:space="preserve">community solar </w:t>
      </w:r>
      <w:r w:rsidRPr="00426F85">
        <w:t xml:space="preserve">business model for </w:t>
      </w:r>
      <w:r w:rsidRPr="009D0FD4">
        <w:t xml:space="preserve">your </w:t>
      </w:r>
      <w:r w:rsidR="004B2A3B">
        <w:t>cooperative</w:t>
      </w:r>
      <w:r>
        <w:t xml:space="preserve">, </w:t>
      </w:r>
      <w:r w:rsidR="00124C15">
        <w:t xml:space="preserve">as well as the </w:t>
      </w:r>
      <w:r w:rsidRPr="009D0FD4">
        <w:t>staff</w:t>
      </w:r>
      <w:r>
        <w:t>ing</w:t>
      </w:r>
      <w:r w:rsidR="00913332">
        <w:t>, planning</w:t>
      </w:r>
      <w:r w:rsidR="0035668A">
        <w:t>,</w:t>
      </w:r>
      <w:r w:rsidR="00913332">
        <w:t xml:space="preserve"> and </w:t>
      </w:r>
      <w:r w:rsidR="00124C15">
        <w:t xml:space="preserve">oversight necessary to realize </w:t>
      </w:r>
      <w:r w:rsidR="00895A30">
        <w:t>a successful project.</w:t>
      </w:r>
    </w:p>
    <w:p w14:paraId="7BDC01F3" w14:textId="77777777" w:rsidR="00D2472F" w:rsidRDefault="00D2472F" w:rsidP="00115848">
      <w:pPr>
        <w:jc w:val="left"/>
      </w:pPr>
      <w:r>
        <w:t>Th</w:t>
      </w:r>
      <w:r w:rsidR="00BE034D">
        <w:t>e</w:t>
      </w:r>
      <w:r>
        <w:t xml:space="preserve"> </w:t>
      </w:r>
      <w:r w:rsidR="00124C15">
        <w:t xml:space="preserve">sections of this </w:t>
      </w:r>
      <w:r>
        <w:t>module include</w:t>
      </w:r>
      <w:r w:rsidR="0035668A">
        <w:t xml:space="preserve"> the following</w:t>
      </w:r>
      <w:r>
        <w:t>:</w:t>
      </w:r>
    </w:p>
    <w:p w14:paraId="4243CEAC" w14:textId="77777777" w:rsidR="000C3FD3" w:rsidRDefault="004933A7" w:rsidP="00115848">
      <w:pPr>
        <w:pStyle w:val="ListParagraph"/>
        <w:numPr>
          <w:ilvl w:val="0"/>
          <w:numId w:val="11"/>
        </w:numPr>
        <w:jc w:val="left"/>
      </w:pPr>
      <w:r>
        <w:t xml:space="preserve">Executive Management </w:t>
      </w:r>
      <w:r w:rsidR="00D2472F">
        <w:t>Checklist</w:t>
      </w:r>
      <w:r w:rsidR="00F9362E">
        <w:t>s</w:t>
      </w:r>
    </w:p>
    <w:p w14:paraId="3E5C7F04" w14:textId="77777777" w:rsidR="000C3FD3" w:rsidRDefault="00927437" w:rsidP="00115848">
      <w:pPr>
        <w:pStyle w:val="ListParagraph"/>
        <w:numPr>
          <w:ilvl w:val="1"/>
          <w:numId w:val="11"/>
        </w:numPr>
        <w:jc w:val="left"/>
      </w:pPr>
      <w:r>
        <w:t>Chief Executive Officer</w:t>
      </w:r>
    </w:p>
    <w:p w14:paraId="7D8190D2" w14:textId="77777777" w:rsidR="000C3FD3" w:rsidRDefault="00F9362E" w:rsidP="00115848">
      <w:pPr>
        <w:pStyle w:val="ListParagraph"/>
        <w:numPr>
          <w:ilvl w:val="1"/>
          <w:numId w:val="11"/>
        </w:numPr>
        <w:jc w:val="left"/>
      </w:pPr>
      <w:r>
        <w:t xml:space="preserve">Legal, </w:t>
      </w:r>
      <w:r w:rsidR="001E4F9F">
        <w:t xml:space="preserve">Finance, </w:t>
      </w:r>
      <w:r>
        <w:t>Tax</w:t>
      </w:r>
      <w:r w:rsidR="0035668A">
        <w:t>,</w:t>
      </w:r>
      <w:r>
        <w:t xml:space="preserve"> and Regulatory Staff</w:t>
      </w:r>
    </w:p>
    <w:p w14:paraId="6E9DB65B" w14:textId="77777777" w:rsidR="00D2472F" w:rsidRDefault="00F9362E" w:rsidP="00115848">
      <w:pPr>
        <w:pStyle w:val="ListParagraph"/>
        <w:numPr>
          <w:ilvl w:val="1"/>
          <w:numId w:val="11"/>
        </w:numPr>
        <w:jc w:val="left"/>
      </w:pPr>
      <w:r>
        <w:t>Board of Directors</w:t>
      </w:r>
      <w:r w:rsidR="000C3FD3">
        <w:t xml:space="preserve"> </w:t>
      </w:r>
    </w:p>
    <w:p w14:paraId="3369BAD1" w14:textId="77777777" w:rsidR="00267FEA" w:rsidRDefault="00267FEA" w:rsidP="00115848">
      <w:pPr>
        <w:pStyle w:val="ListParagraph"/>
        <w:numPr>
          <w:ilvl w:val="0"/>
          <w:numId w:val="11"/>
        </w:numPr>
        <w:jc w:val="left"/>
      </w:pPr>
      <w:r>
        <w:t>Executive Planning for Community Solar</w:t>
      </w:r>
    </w:p>
    <w:p w14:paraId="7A30C435" w14:textId="77777777" w:rsidR="00D2472F" w:rsidRDefault="00D2472F" w:rsidP="00115848">
      <w:pPr>
        <w:pStyle w:val="ListParagraph"/>
        <w:numPr>
          <w:ilvl w:val="0"/>
          <w:numId w:val="11"/>
        </w:numPr>
        <w:jc w:val="left"/>
      </w:pPr>
      <w:r>
        <w:t>Business Case Template</w:t>
      </w:r>
    </w:p>
    <w:p w14:paraId="3BE40EC1" w14:textId="77777777" w:rsidR="00D2472F" w:rsidRDefault="00D2472F" w:rsidP="00115848">
      <w:pPr>
        <w:pStyle w:val="ListParagraph"/>
        <w:numPr>
          <w:ilvl w:val="0"/>
          <w:numId w:val="11"/>
        </w:numPr>
        <w:jc w:val="left"/>
      </w:pPr>
      <w:r>
        <w:t xml:space="preserve">Developing </w:t>
      </w:r>
      <w:r w:rsidR="00267FEA">
        <w:t xml:space="preserve">and Describing </w:t>
      </w:r>
      <w:r>
        <w:t>a</w:t>
      </w:r>
      <w:r w:rsidR="00DE3BC4">
        <w:t xml:space="preserve"> Community Solar </w:t>
      </w:r>
      <w:r>
        <w:t>Business Case</w:t>
      </w:r>
    </w:p>
    <w:p w14:paraId="3716D25D" w14:textId="77777777" w:rsidR="0034486C" w:rsidRPr="0034486C" w:rsidRDefault="0034486C" w:rsidP="00115848">
      <w:pPr>
        <w:pStyle w:val="ListParagraph"/>
        <w:numPr>
          <w:ilvl w:val="0"/>
          <w:numId w:val="11"/>
        </w:numPr>
        <w:jc w:val="left"/>
      </w:pPr>
      <w:r w:rsidRPr="0034486C">
        <w:t>Developing a Scope of Work and Staffing Plan</w:t>
      </w:r>
    </w:p>
    <w:p w14:paraId="019101DF" w14:textId="77777777" w:rsidR="001D6678" w:rsidRDefault="0034486C" w:rsidP="00115848">
      <w:pPr>
        <w:pStyle w:val="ListParagraph"/>
        <w:numPr>
          <w:ilvl w:val="0"/>
          <w:numId w:val="11"/>
        </w:numPr>
        <w:spacing w:after="0"/>
        <w:jc w:val="left"/>
      </w:pPr>
      <w:r>
        <w:t>Resources</w:t>
      </w:r>
      <w:r w:rsidR="00114FAE">
        <w:t xml:space="preserve"> for </w:t>
      </w:r>
      <w:r w:rsidR="00267FEA">
        <w:t>Executive Management and Board of Directors</w:t>
      </w:r>
    </w:p>
    <w:p w14:paraId="33017173" w14:textId="77777777" w:rsidR="00F52128" w:rsidRPr="00C94A3F" w:rsidRDefault="00F52128" w:rsidP="00115848">
      <w:pPr>
        <w:numPr>
          <w:ilvl w:val="1"/>
          <w:numId w:val="11"/>
        </w:numPr>
        <w:contextualSpacing/>
        <w:jc w:val="left"/>
      </w:pPr>
      <w:r w:rsidRPr="00C94A3F">
        <w:t xml:space="preserve">Tools and </w:t>
      </w:r>
      <w:r w:rsidR="00967253" w:rsidRPr="00C94A3F">
        <w:t xml:space="preserve">Resources </w:t>
      </w:r>
      <w:r w:rsidRPr="00C94A3F">
        <w:t>from NRECA</w:t>
      </w:r>
    </w:p>
    <w:p w14:paraId="596A0D69" w14:textId="77777777" w:rsidR="00F52128" w:rsidRPr="00C94A3F" w:rsidRDefault="00F52128" w:rsidP="00115848">
      <w:pPr>
        <w:numPr>
          <w:ilvl w:val="1"/>
          <w:numId w:val="11"/>
        </w:numPr>
        <w:spacing w:after="0"/>
        <w:contextualSpacing/>
        <w:jc w:val="left"/>
      </w:pPr>
      <w:r w:rsidRPr="00C94A3F">
        <w:t xml:space="preserve">Additional </w:t>
      </w:r>
      <w:r w:rsidR="00967253" w:rsidRPr="00C94A3F">
        <w:t>Online Training Courses</w:t>
      </w:r>
    </w:p>
    <w:p w14:paraId="5491692C" w14:textId="77777777" w:rsidR="00F52128" w:rsidRDefault="00F52128" w:rsidP="00115848">
      <w:pPr>
        <w:pStyle w:val="ListParagraph"/>
        <w:numPr>
          <w:ilvl w:val="0"/>
          <w:numId w:val="0"/>
        </w:numPr>
        <w:ind w:left="720"/>
        <w:jc w:val="left"/>
      </w:pPr>
    </w:p>
    <w:p w14:paraId="697C8E0E" w14:textId="1E7B5F66" w:rsidR="001D6678" w:rsidRDefault="00895A30" w:rsidP="00115848">
      <w:pPr>
        <w:jc w:val="left"/>
      </w:pPr>
      <w:r>
        <w:t xml:space="preserve">Community </w:t>
      </w:r>
      <w:r w:rsidR="00B7730D">
        <w:t>solar</w:t>
      </w:r>
      <w:r>
        <w:t xml:space="preserve"> planning is an iterative process with no right answers, only trade-offs. </w:t>
      </w:r>
      <w:r w:rsidR="007B3FBC">
        <w:t>This document</w:t>
      </w:r>
      <w:r>
        <w:t xml:space="preserve"> uses the “Business Case Development” </w:t>
      </w:r>
      <w:r w:rsidR="005F25C9">
        <w:t xml:space="preserve">methodology </w:t>
      </w:r>
      <w:r>
        <w:t xml:space="preserve">to help executive staff think through goals, options, </w:t>
      </w:r>
      <w:r w:rsidR="0035668A">
        <w:t xml:space="preserve">and </w:t>
      </w:r>
      <w:r>
        <w:t>challenges</w:t>
      </w:r>
      <w:r w:rsidR="00124C15">
        <w:t>,</w:t>
      </w:r>
      <w:r>
        <w:t xml:space="preserve"> </w:t>
      </w:r>
      <w:r w:rsidR="00124C15">
        <w:t xml:space="preserve">and </w:t>
      </w:r>
      <w:r>
        <w:t xml:space="preserve">determine </w:t>
      </w:r>
      <w:r w:rsidR="00B7730D">
        <w:t>the</w:t>
      </w:r>
      <w:r>
        <w:t xml:space="preserve"> best course of </w:t>
      </w:r>
      <w:r w:rsidR="001D6678">
        <w:t xml:space="preserve">action. </w:t>
      </w:r>
      <w:r w:rsidR="00D20B5F">
        <w:t xml:space="preserve">The following sections, </w:t>
      </w:r>
      <w:r w:rsidR="001D6678">
        <w:t>Developing</w:t>
      </w:r>
      <w:r w:rsidR="00565123">
        <w:t xml:space="preserve"> and Describing</w:t>
      </w:r>
      <w:r w:rsidR="001D6678">
        <w:t xml:space="preserve"> a Community Solar Business Case and </w:t>
      </w:r>
      <w:r w:rsidR="003C1368" w:rsidRPr="003C1368">
        <w:t>Developing a Scope of Work and Staffing Plan</w:t>
      </w:r>
      <w:r w:rsidR="004A6958">
        <w:t>,</w:t>
      </w:r>
      <w:r w:rsidR="001D6678">
        <w:t xml:space="preserve"> provide insight and reference to assist in this process.  </w:t>
      </w:r>
    </w:p>
    <w:p w14:paraId="6A629D74" w14:textId="77777777" w:rsidR="00887207" w:rsidRDefault="00887207" w:rsidP="00115848">
      <w:pPr>
        <w:jc w:val="left"/>
      </w:pPr>
      <w:r>
        <w:t>The playbook categorizes the various job-functions under 7 generic titles</w:t>
      </w:r>
      <w:r w:rsidR="0068772E">
        <w:t>. These titles are shorthand and do not necessarily apply to specific individuals</w:t>
      </w:r>
      <w:r w:rsidR="0035668A">
        <w:t xml:space="preserve">; they </w:t>
      </w:r>
      <w:r w:rsidR="0068772E">
        <w:t xml:space="preserve">could </w:t>
      </w:r>
      <w:r w:rsidR="0035668A">
        <w:t xml:space="preserve">apply to </w:t>
      </w:r>
      <w:r w:rsidR="0068772E">
        <w:t xml:space="preserve">a team, and individuals could fall into multiple categories. </w:t>
      </w:r>
    </w:p>
    <w:p w14:paraId="643F5A55" w14:textId="77777777" w:rsidR="003177F7" w:rsidRPr="00350768" w:rsidRDefault="003177F7" w:rsidP="00115848">
      <w:pPr>
        <w:jc w:val="left"/>
        <w:rPr>
          <w:rStyle w:val="Emphasis1"/>
        </w:rPr>
      </w:pPr>
      <w:r w:rsidRPr="00350768">
        <w:rPr>
          <w:rStyle w:val="Emphasis1"/>
        </w:rPr>
        <w:t xml:space="preserve">Primary </w:t>
      </w:r>
      <w:r w:rsidR="00901513" w:rsidRPr="00350768">
        <w:rPr>
          <w:rStyle w:val="Emphasis1"/>
        </w:rPr>
        <w:t xml:space="preserve">Contributors </w:t>
      </w:r>
      <w:r w:rsidR="0035668A">
        <w:rPr>
          <w:rStyle w:val="Emphasis1"/>
          <w:rFonts w:ascii="Times New Roman" w:hAnsi="Times New Roman"/>
        </w:rPr>
        <w:t>‒</w:t>
      </w:r>
      <w:r w:rsidR="00901513" w:rsidRPr="00350768">
        <w:rPr>
          <w:rStyle w:val="Emphasis1"/>
        </w:rPr>
        <w:t xml:space="preserve"> Titles and</w:t>
      </w:r>
      <w:r w:rsidRPr="00350768">
        <w:rPr>
          <w:rStyle w:val="Emphasis1"/>
        </w:rPr>
        <w:t xml:space="preserve"> Functions:</w:t>
      </w:r>
    </w:p>
    <w:p w14:paraId="6D795DFF" w14:textId="3F872405" w:rsidR="003177F7" w:rsidRDefault="005E5342" w:rsidP="007C5CAB">
      <w:pPr>
        <w:pStyle w:val="ListParagraph"/>
        <w:numPr>
          <w:ilvl w:val="0"/>
          <w:numId w:val="42"/>
        </w:numPr>
        <w:jc w:val="left"/>
      </w:pPr>
      <w:r>
        <w:t>Chief Executive Officer (</w:t>
      </w:r>
      <w:r w:rsidR="00887207">
        <w:t>CEO</w:t>
      </w:r>
      <w:r>
        <w:t>)</w:t>
      </w:r>
      <w:r w:rsidR="00887207">
        <w:t xml:space="preserve"> – Executive staff</w:t>
      </w:r>
      <w:r w:rsidR="000916DE">
        <w:t xml:space="preserve">, including the CEO, </w:t>
      </w:r>
      <w:r w:rsidR="001E4F9F">
        <w:t xml:space="preserve">is </w:t>
      </w:r>
      <w:r w:rsidR="00887207">
        <w:t>responsible for initiating the planning process and p</w:t>
      </w:r>
      <w:r w:rsidR="003177F7">
        <w:t>rovid</w:t>
      </w:r>
      <w:r w:rsidR="004A1A00">
        <w:t>ing</w:t>
      </w:r>
      <w:r w:rsidR="003177F7">
        <w:t xml:space="preserve"> programmatic oversight </w:t>
      </w:r>
      <w:r w:rsidR="00887207">
        <w:t xml:space="preserve">and strategic direction </w:t>
      </w:r>
      <w:r w:rsidR="004A1A00">
        <w:t xml:space="preserve">for </w:t>
      </w:r>
      <w:r w:rsidR="00887207">
        <w:t>the project. In</w:t>
      </w:r>
      <w:r w:rsidR="004A1A00">
        <w:t xml:space="preserve"> a typical</w:t>
      </w:r>
      <w:r w:rsidR="00887207">
        <w:t xml:space="preserve"> planning process, the CEO</w:t>
      </w:r>
      <w:r w:rsidR="001E4F9F">
        <w:t xml:space="preserve"> solicits and</w:t>
      </w:r>
      <w:r w:rsidR="00887207">
        <w:t xml:space="preserve"> </w:t>
      </w:r>
      <w:r w:rsidR="003177F7">
        <w:t>receives recommendations</w:t>
      </w:r>
      <w:r w:rsidR="00887207">
        <w:t xml:space="preserve"> from the staff </w:t>
      </w:r>
      <w:r w:rsidR="003177F7">
        <w:t xml:space="preserve">and external resources to determine the overall business model, staffing, and implementation plan. In the planning process provided in this </w:t>
      </w:r>
      <w:r w:rsidR="00A61355">
        <w:t>Playbook</w:t>
      </w:r>
      <w:r w:rsidR="003177F7">
        <w:t xml:space="preserve">, </w:t>
      </w:r>
      <w:r w:rsidR="00641870">
        <w:t>8 key</w:t>
      </w:r>
      <w:r w:rsidR="003177F7">
        <w:t xml:space="preserve"> documents will be created by staff to </w:t>
      </w:r>
      <w:r w:rsidR="004A1A00">
        <w:t xml:space="preserve">assemble </w:t>
      </w:r>
      <w:r w:rsidR="003177F7">
        <w:t xml:space="preserve">the data needed to finalize the business case. </w:t>
      </w:r>
    </w:p>
    <w:p w14:paraId="6417E7C9" w14:textId="77777777" w:rsidR="003177F7" w:rsidRPr="003177F7" w:rsidRDefault="003177F7" w:rsidP="007C5CAB">
      <w:pPr>
        <w:pStyle w:val="ListParagraph"/>
        <w:numPr>
          <w:ilvl w:val="1"/>
          <w:numId w:val="44"/>
        </w:numPr>
        <w:spacing w:before="120" w:after="120" w:line="240" w:lineRule="auto"/>
        <w:jc w:val="left"/>
        <w:rPr>
          <w:rFonts w:eastAsiaTheme="majorEastAsia"/>
        </w:rPr>
      </w:pPr>
      <w:r w:rsidRPr="003177F7">
        <w:rPr>
          <w:rFonts w:eastAsiaTheme="majorEastAsia"/>
        </w:rPr>
        <w:t>Value Proposition Document (Marketing Manager)</w:t>
      </w:r>
    </w:p>
    <w:p w14:paraId="0423F672" w14:textId="77777777" w:rsidR="003177F7" w:rsidRPr="003177F7" w:rsidRDefault="003177F7" w:rsidP="007C5CAB">
      <w:pPr>
        <w:pStyle w:val="ListParagraph"/>
        <w:numPr>
          <w:ilvl w:val="1"/>
          <w:numId w:val="44"/>
        </w:numPr>
        <w:spacing w:before="120" w:after="120" w:line="240" w:lineRule="auto"/>
        <w:jc w:val="left"/>
        <w:rPr>
          <w:rFonts w:eastAsiaTheme="majorEastAsia"/>
        </w:rPr>
      </w:pPr>
      <w:r w:rsidRPr="003177F7">
        <w:rPr>
          <w:rFonts w:eastAsiaTheme="majorEastAsia"/>
        </w:rPr>
        <w:t xml:space="preserve">Engineering Design and System Configuration </w:t>
      </w:r>
      <w:r w:rsidR="005F73C2" w:rsidRPr="003177F7">
        <w:rPr>
          <w:rFonts w:eastAsiaTheme="majorEastAsia"/>
        </w:rPr>
        <w:t xml:space="preserve">Plan </w:t>
      </w:r>
      <w:r w:rsidRPr="003177F7">
        <w:rPr>
          <w:rFonts w:eastAsiaTheme="majorEastAsia"/>
        </w:rPr>
        <w:t xml:space="preserve">(Project Manager) </w:t>
      </w:r>
    </w:p>
    <w:p w14:paraId="72B22085" w14:textId="7FE1E3E8" w:rsidR="007E6F56" w:rsidRDefault="007E6F56" w:rsidP="007C5CAB">
      <w:pPr>
        <w:pStyle w:val="ListParagraph"/>
        <w:numPr>
          <w:ilvl w:val="1"/>
          <w:numId w:val="44"/>
        </w:numPr>
        <w:spacing w:before="120" w:after="120" w:line="240" w:lineRule="auto"/>
        <w:jc w:val="left"/>
        <w:rPr>
          <w:rFonts w:eastAsiaTheme="majorEastAsia"/>
        </w:rPr>
      </w:pPr>
      <w:r>
        <w:rPr>
          <w:rFonts w:eastAsiaTheme="majorEastAsia"/>
        </w:rPr>
        <w:t xml:space="preserve">Project </w:t>
      </w:r>
      <w:r w:rsidR="004A6958">
        <w:rPr>
          <w:rFonts w:eastAsiaTheme="majorEastAsia"/>
        </w:rPr>
        <w:t xml:space="preserve">Budget </w:t>
      </w:r>
      <w:r>
        <w:rPr>
          <w:rFonts w:eastAsiaTheme="majorEastAsia"/>
        </w:rPr>
        <w:t xml:space="preserve">and </w:t>
      </w:r>
      <w:r w:rsidR="004A6958">
        <w:rPr>
          <w:rFonts w:eastAsiaTheme="majorEastAsia"/>
        </w:rPr>
        <w:t xml:space="preserve">Projected Cash Flow </w:t>
      </w:r>
      <w:r>
        <w:rPr>
          <w:rFonts w:eastAsiaTheme="majorEastAsia"/>
        </w:rPr>
        <w:t>(Project Manager)</w:t>
      </w:r>
    </w:p>
    <w:p w14:paraId="3696757E" w14:textId="77777777" w:rsidR="003177F7" w:rsidRPr="003177F7" w:rsidRDefault="003177F7" w:rsidP="007C5CAB">
      <w:pPr>
        <w:pStyle w:val="ListParagraph"/>
        <w:numPr>
          <w:ilvl w:val="1"/>
          <w:numId w:val="44"/>
        </w:numPr>
        <w:spacing w:before="120" w:after="120" w:line="240" w:lineRule="auto"/>
        <w:jc w:val="left"/>
        <w:rPr>
          <w:rFonts w:eastAsiaTheme="majorEastAsia"/>
        </w:rPr>
      </w:pPr>
      <w:r w:rsidRPr="003177F7">
        <w:rPr>
          <w:rFonts w:eastAsiaTheme="majorEastAsia"/>
        </w:rPr>
        <w:t>Siting Options Document (Project Manager)</w:t>
      </w:r>
    </w:p>
    <w:p w14:paraId="45264142" w14:textId="77777777" w:rsidR="003177F7" w:rsidRPr="003177F7" w:rsidRDefault="003177F7" w:rsidP="007C5CAB">
      <w:pPr>
        <w:pStyle w:val="ListParagraph"/>
        <w:numPr>
          <w:ilvl w:val="1"/>
          <w:numId w:val="44"/>
        </w:numPr>
        <w:spacing w:before="120" w:after="120" w:line="240" w:lineRule="auto"/>
        <w:jc w:val="left"/>
        <w:rPr>
          <w:rFonts w:eastAsiaTheme="majorEastAsia"/>
        </w:rPr>
      </w:pPr>
      <w:r w:rsidRPr="003177F7">
        <w:rPr>
          <w:rFonts w:eastAsiaTheme="majorEastAsia"/>
        </w:rPr>
        <w:lastRenderedPageBreak/>
        <w:t xml:space="preserve">Recommendation of </w:t>
      </w:r>
      <w:r w:rsidRPr="00F21F0C">
        <w:rPr>
          <w:rFonts w:eastAsiaTheme="majorEastAsia"/>
        </w:rPr>
        <w:t>Community Solar Business Model (</w:t>
      </w:r>
      <w:r w:rsidR="007E38E5">
        <w:rPr>
          <w:rFonts w:eastAsiaTheme="majorEastAsia"/>
        </w:rPr>
        <w:t xml:space="preserve">Business and </w:t>
      </w:r>
      <w:r w:rsidRPr="00F21F0C">
        <w:rPr>
          <w:rFonts w:eastAsiaTheme="majorEastAsia"/>
        </w:rPr>
        <w:t xml:space="preserve">Finance Manager and </w:t>
      </w:r>
      <w:r w:rsidR="00D32D4A">
        <w:rPr>
          <w:rFonts w:eastAsiaTheme="majorEastAsia"/>
        </w:rPr>
        <w:t>s</w:t>
      </w:r>
      <w:r w:rsidR="00D32D4A" w:rsidRPr="00F21F0C">
        <w:rPr>
          <w:rFonts w:eastAsiaTheme="majorEastAsia"/>
        </w:rPr>
        <w:t>taff</w:t>
      </w:r>
      <w:r w:rsidRPr="00F21F0C">
        <w:rPr>
          <w:rFonts w:eastAsiaTheme="majorEastAsia"/>
        </w:rPr>
        <w:t>)</w:t>
      </w:r>
    </w:p>
    <w:p w14:paraId="67A25CB0" w14:textId="77777777" w:rsidR="003177F7" w:rsidRPr="003177F7" w:rsidRDefault="003177F7" w:rsidP="007C5CAB">
      <w:pPr>
        <w:pStyle w:val="ListParagraph"/>
        <w:numPr>
          <w:ilvl w:val="1"/>
          <w:numId w:val="44"/>
        </w:numPr>
        <w:spacing w:before="120" w:after="120" w:line="240" w:lineRule="auto"/>
        <w:jc w:val="left"/>
        <w:rPr>
          <w:rFonts w:eastAsiaTheme="majorEastAsia"/>
        </w:rPr>
      </w:pPr>
      <w:r w:rsidRPr="003177F7">
        <w:rPr>
          <w:rFonts w:eastAsiaTheme="majorEastAsia"/>
        </w:rPr>
        <w:t>Marketing and Communications Plan (Marketing Manager)</w:t>
      </w:r>
    </w:p>
    <w:p w14:paraId="5ACAB25D" w14:textId="77777777" w:rsidR="003177F7" w:rsidRPr="003177F7" w:rsidRDefault="003177F7" w:rsidP="007C5CAB">
      <w:pPr>
        <w:pStyle w:val="ListParagraph"/>
        <w:numPr>
          <w:ilvl w:val="1"/>
          <w:numId w:val="44"/>
        </w:numPr>
        <w:spacing w:before="120" w:after="120" w:line="240" w:lineRule="auto"/>
        <w:jc w:val="left"/>
        <w:rPr>
          <w:rFonts w:eastAsiaTheme="majorEastAsia"/>
        </w:rPr>
      </w:pPr>
      <w:r w:rsidRPr="003177F7">
        <w:rPr>
          <w:rFonts w:eastAsiaTheme="majorEastAsia"/>
        </w:rPr>
        <w:t>Information Technology System Integration Plan (IT Manager)</w:t>
      </w:r>
    </w:p>
    <w:p w14:paraId="2D297F3D" w14:textId="17F14899" w:rsidR="003177F7" w:rsidRPr="003177F7" w:rsidRDefault="003177F7" w:rsidP="007C5CAB">
      <w:pPr>
        <w:pStyle w:val="ListParagraph"/>
        <w:numPr>
          <w:ilvl w:val="1"/>
          <w:numId w:val="44"/>
        </w:numPr>
        <w:spacing w:before="120" w:after="120" w:line="240" w:lineRule="auto"/>
        <w:jc w:val="left"/>
        <w:rPr>
          <w:rFonts w:eastAsiaTheme="majorEastAsia"/>
        </w:rPr>
      </w:pPr>
      <w:r w:rsidRPr="003177F7">
        <w:rPr>
          <w:rFonts w:eastAsiaTheme="majorEastAsia"/>
        </w:rPr>
        <w:t>Risk Mitigation Plan (</w:t>
      </w:r>
      <w:r w:rsidR="007E38E5" w:rsidRPr="003177F7">
        <w:rPr>
          <w:rFonts w:eastAsiaTheme="majorEastAsia"/>
        </w:rPr>
        <w:t>staff</w:t>
      </w:r>
      <w:r w:rsidR="001E4F9F">
        <w:rPr>
          <w:rFonts w:eastAsiaTheme="majorEastAsia"/>
        </w:rPr>
        <w:t xml:space="preserve">, including the </w:t>
      </w:r>
      <w:r w:rsidR="007E38E5">
        <w:rPr>
          <w:rFonts w:eastAsiaTheme="majorEastAsia"/>
        </w:rPr>
        <w:t>Business and Finance</w:t>
      </w:r>
      <w:r w:rsidR="001E4F9F">
        <w:rPr>
          <w:rFonts w:eastAsiaTheme="majorEastAsia"/>
        </w:rPr>
        <w:t xml:space="preserve"> Manager</w:t>
      </w:r>
      <w:r w:rsidRPr="003177F7">
        <w:rPr>
          <w:rFonts w:eastAsiaTheme="majorEastAsia"/>
        </w:rPr>
        <w:t>)</w:t>
      </w:r>
    </w:p>
    <w:p w14:paraId="2C031EC1" w14:textId="77777777" w:rsidR="0068772E" w:rsidRDefault="003177F7" w:rsidP="00115848">
      <w:pPr>
        <w:pStyle w:val="ListParagraph"/>
        <w:numPr>
          <w:ilvl w:val="0"/>
          <w:numId w:val="0"/>
        </w:numPr>
        <w:ind w:left="765"/>
        <w:jc w:val="left"/>
      </w:pPr>
      <w:r>
        <w:t xml:space="preserve"> </w:t>
      </w:r>
    </w:p>
    <w:p w14:paraId="0EBF928E" w14:textId="77777777" w:rsidR="00887207" w:rsidRDefault="0068772E" w:rsidP="00115848">
      <w:pPr>
        <w:pStyle w:val="ListParagraph"/>
        <w:numPr>
          <w:ilvl w:val="0"/>
          <w:numId w:val="0"/>
        </w:numPr>
        <w:ind w:left="765"/>
        <w:jc w:val="left"/>
      </w:pPr>
      <w:r>
        <w:t xml:space="preserve">The CEO is responsible for </w:t>
      </w:r>
      <w:r w:rsidR="003177F7">
        <w:t xml:space="preserve">finalizing </w:t>
      </w:r>
      <w:r>
        <w:t>the</w:t>
      </w:r>
      <w:r w:rsidR="003177F7">
        <w:t xml:space="preserve"> business case</w:t>
      </w:r>
      <w:r w:rsidR="00445159">
        <w:t xml:space="preserve">, </w:t>
      </w:r>
      <w:r>
        <w:t>which will be used for</w:t>
      </w:r>
      <w:r w:rsidR="003177F7">
        <w:t xml:space="preserve"> boa</w:t>
      </w:r>
      <w:r w:rsidR="00230EAF">
        <w:t xml:space="preserve">rd approval and policy creation, staffing the program, and </w:t>
      </w:r>
      <w:r w:rsidR="003177F7">
        <w:t>is accountable for ensuring legal and regulatory compliance.</w:t>
      </w:r>
      <w:r>
        <w:t xml:space="preserve"> </w:t>
      </w:r>
      <w:r w:rsidR="003177F7">
        <w:t xml:space="preserve"> </w:t>
      </w:r>
    </w:p>
    <w:p w14:paraId="66660D27" w14:textId="77777777" w:rsidR="0068772E" w:rsidRDefault="0068772E" w:rsidP="00115848">
      <w:pPr>
        <w:pStyle w:val="ListParagraph"/>
        <w:numPr>
          <w:ilvl w:val="0"/>
          <w:numId w:val="0"/>
        </w:numPr>
        <w:ind w:left="765"/>
        <w:jc w:val="left"/>
      </w:pPr>
    </w:p>
    <w:p w14:paraId="74137A84" w14:textId="77777777" w:rsidR="003177F7" w:rsidRPr="0068772E" w:rsidRDefault="0068772E" w:rsidP="007C5CAB">
      <w:pPr>
        <w:pStyle w:val="ListParagraph"/>
        <w:numPr>
          <w:ilvl w:val="0"/>
          <w:numId w:val="42"/>
        </w:numPr>
        <w:jc w:val="left"/>
      </w:pPr>
      <w:r>
        <w:t>Project</w:t>
      </w:r>
      <w:r w:rsidR="003177F7">
        <w:t xml:space="preserve"> Manager </w:t>
      </w:r>
      <w:r w:rsidR="000916DE">
        <w:rPr>
          <w:rFonts w:ascii="Times New Roman" w:hAnsi="Times New Roman"/>
        </w:rPr>
        <w:t>‒</w:t>
      </w:r>
      <w:r w:rsidR="003177F7">
        <w:t xml:space="preserve"> </w:t>
      </w:r>
      <w:proofErr w:type="gramStart"/>
      <w:r>
        <w:rPr>
          <w:rFonts w:eastAsiaTheme="majorEastAsia"/>
        </w:rPr>
        <w:t>The</w:t>
      </w:r>
      <w:proofErr w:type="gramEnd"/>
      <w:r>
        <w:rPr>
          <w:rFonts w:eastAsiaTheme="majorEastAsia"/>
        </w:rPr>
        <w:t xml:space="preserve"> business case will be compiled by the Project Manager</w:t>
      </w:r>
      <w:r w:rsidR="00831280">
        <w:rPr>
          <w:rFonts w:eastAsiaTheme="majorEastAsia"/>
        </w:rPr>
        <w:t>,</w:t>
      </w:r>
      <w:r>
        <w:rPr>
          <w:rFonts w:eastAsiaTheme="majorEastAsia"/>
        </w:rPr>
        <w:t xml:space="preserve"> with contributions from staff or external consultants. The approach in this document uses </w:t>
      </w:r>
      <w:r w:rsidR="00430183">
        <w:rPr>
          <w:rFonts w:eastAsiaTheme="majorEastAsia"/>
        </w:rPr>
        <w:t>2</w:t>
      </w:r>
      <w:r>
        <w:rPr>
          <w:rFonts w:eastAsiaTheme="majorEastAsia"/>
        </w:rPr>
        <w:t xml:space="preserve"> phases in </w:t>
      </w:r>
      <w:r w:rsidR="000916DE">
        <w:rPr>
          <w:rFonts w:eastAsiaTheme="majorEastAsia"/>
        </w:rPr>
        <w:t xml:space="preserve">the </w:t>
      </w:r>
      <w:r>
        <w:rPr>
          <w:rFonts w:eastAsiaTheme="majorEastAsia"/>
        </w:rPr>
        <w:t xml:space="preserve">business case development process. The first phase centers on the exploration of options (business models, </w:t>
      </w:r>
      <w:r w:rsidR="004A1A00">
        <w:rPr>
          <w:rFonts w:eastAsiaTheme="majorEastAsia"/>
        </w:rPr>
        <w:t xml:space="preserve">technology, </w:t>
      </w:r>
      <w:r>
        <w:rPr>
          <w:rFonts w:eastAsiaTheme="majorEastAsia"/>
        </w:rPr>
        <w:t xml:space="preserve">software needs, </w:t>
      </w:r>
      <w:r w:rsidR="0093682E">
        <w:rPr>
          <w:rFonts w:eastAsiaTheme="majorEastAsia"/>
        </w:rPr>
        <w:t xml:space="preserve">and </w:t>
      </w:r>
      <w:r>
        <w:rPr>
          <w:rFonts w:eastAsiaTheme="majorEastAsia"/>
        </w:rPr>
        <w:t>marketing tactics)</w:t>
      </w:r>
      <w:r w:rsidR="000916DE">
        <w:rPr>
          <w:rFonts w:eastAsiaTheme="majorEastAsia"/>
        </w:rPr>
        <w:t>,</w:t>
      </w:r>
      <w:r>
        <w:rPr>
          <w:rFonts w:eastAsiaTheme="majorEastAsia"/>
        </w:rPr>
        <w:t xml:space="preserve"> with suggested approaches for CEO approval. The second phase integrates the selected program structures into a single integrated program plan</w:t>
      </w:r>
      <w:r w:rsidR="007E6F56">
        <w:rPr>
          <w:rFonts w:eastAsiaTheme="majorEastAsia"/>
        </w:rPr>
        <w:t>, with budget, schedule</w:t>
      </w:r>
      <w:r w:rsidR="000916DE">
        <w:rPr>
          <w:rFonts w:eastAsiaTheme="majorEastAsia"/>
        </w:rPr>
        <w:t>,</w:t>
      </w:r>
      <w:r w:rsidR="007E6F56">
        <w:rPr>
          <w:rFonts w:eastAsiaTheme="majorEastAsia"/>
        </w:rPr>
        <w:t xml:space="preserve"> and projected cash flow</w:t>
      </w:r>
      <w:r w:rsidR="000916DE">
        <w:rPr>
          <w:rFonts w:eastAsiaTheme="majorEastAsia"/>
        </w:rPr>
        <w:t>,</w:t>
      </w:r>
      <w:r>
        <w:rPr>
          <w:rFonts w:eastAsiaTheme="majorEastAsia"/>
        </w:rPr>
        <w:t xml:space="preserve"> for board approval.</w:t>
      </w:r>
    </w:p>
    <w:p w14:paraId="2A5002A1" w14:textId="77777777" w:rsidR="0068772E" w:rsidRDefault="0068772E" w:rsidP="00115848">
      <w:pPr>
        <w:pStyle w:val="ListParagraph"/>
        <w:numPr>
          <w:ilvl w:val="0"/>
          <w:numId w:val="0"/>
        </w:numPr>
        <w:ind w:left="765"/>
        <w:jc w:val="left"/>
        <w:rPr>
          <w:rFonts w:eastAsiaTheme="majorEastAsia"/>
        </w:rPr>
      </w:pPr>
    </w:p>
    <w:p w14:paraId="5A81AAE3" w14:textId="77777777" w:rsidR="0068772E" w:rsidRDefault="0068772E" w:rsidP="00115848">
      <w:pPr>
        <w:pStyle w:val="ListParagraph"/>
        <w:numPr>
          <w:ilvl w:val="0"/>
          <w:numId w:val="0"/>
        </w:numPr>
        <w:ind w:left="765"/>
        <w:jc w:val="left"/>
        <w:rPr>
          <w:rFonts w:eastAsiaTheme="majorEastAsia"/>
        </w:rPr>
      </w:pPr>
      <w:r>
        <w:rPr>
          <w:rFonts w:eastAsiaTheme="majorEastAsia"/>
        </w:rPr>
        <w:t>Additionally, the Project Manager is responsible for developing the PV system designs</w:t>
      </w:r>
      <w:r w:rsidR="007B43F3">
        <w:rPr>
          <w:rFonts w:eastAsiaTheme="majorEastAsia"/>
        </w:rPr>
        <w:t>;</w:t>
      </w:r>
      <w:r>
        <w:rPr>
          <w:rFonts w:eastAsiaTheme="majorEastAsia"/>
        </w:rPr>
        <w:t xml:space="preserve"> establish</w:t>
      </w:r>
      <w:r w:rsidR="000916DE">
        <w:rPr>
          <w:rFonts w:eastAsiaTheme="majorEastAsia"/>
        </w:rPr>
        <w:t>ing</w:t>
      </w:r>
      <w:r>
        <w:rPr>
          <w:rFonts w:eastAsiaTheme="majorEastAsia"/>
        </w:rPr>
        <w:t xml:space="preserve"> siting options</w:t>
      </w:r>
      <w:r w:rsidR="007B43F3">
        <w:rPr>
          <w:rFonts w:eastAsiaTheme="majorEastAsia"/>
        </w:rPr>
        <w:t>;</w:t>
      </w:r>
      <w:r>
        <w:rPr>
          <w:rFonts w:eastAsiaTheme="majorEastAsia"/>
        </w:rPr>
        <w:t xml:space="preserve"> and overseeing the procurement, construction</w:t>
      </w:r>
      <w:r w:rsidR="004A1A00">
        <w:rPr>
          <w:rFonts w:eastAsiaTheme="majorEastAsia"/>
        </w:rPr>
        <w:t xml:space="preserve">, </w:t>
      </w:r>
      <w:r>
        <w:rPr>
          <w:rFonts w:eastAsiaTheme="majorEastAsia"/>
        </w:rPr>
        <w:t>commissioning</w:t>
      </w:r>
      <w:r w:rsidR="000916DE">
        <w:rPr>
          <w:rFonts w:eastAsiaTheme="majorEastAsia"/>
        </w:rPr>
        <w:t>,</w:t>
      </w:r>
      <w:r w:rsidR="004A1A00">
        <w:rPr>
          <w:rFonts w:eastAsiaTheme="majorEastAsia"/>
        </w:rPr>
        <w:t xml:space="preserve"> and operation</w:t>
      </w:r>
      <w:r>
        <w:rPr>
          <w:rFonts w:eastAsiaTheme="majorEastAsia"/>
        </w:rPr>
        <w:t xml:space="preserve"> of the PV system. </w:t>
      </w:r>
    </w:p>
    <w:p w14:paraId="3B859C7C" w14:textId="77777777" w:rsidR="0068772E" w:rsidRDefault="0068772E" w:rsidP="00115848">
      <w:pPr>
        <w:pStyle w:val="ListParagraph"/>
        <w:numPr>
          <w:ilvl w:val="0"/>
          <w:numId w:val="0"/>
        </w:numPr>
        <w:ind w:left="765"/>
        <w:jc w:val="left"/>
        <w:rPr>
          <w:rFonts w:eastAsiaTheme="majorEastAsia"/>
        </w:rPr>
      </w:pPr>
    </w:p>
    <w:p w14:paraId="0FD1089B" w14:textId="6ACD3019" w:rsidR="00230EAF" w:rsidRDefault="0068772E" w:rsidP="007C5CAB">
      <w:pPr>
        <w:pStyle w:val="ListParagraph"/>
        <w:numPr>
          <w:ilvl w:val="0"/>
          <w:numId w:val="42"/>
        </w:numPr>
        <w:jc w:val="left"/>
        <w:rPr>
          <w:rFonts w:eastAsiaTheme="majorEastAsia"/>
        </w:rPr>
      </w:pPr>
      <w:r>
        <w:rPr>
          <w:rFonts w:eastAsiaTheme="majorEastAsia"/>
        </w:rPr>
        <w:t xml:space="preserve">Marketing Manager – Marketing and </w:t>
      </w:r>
      <w:r w:rsidR="0052337D">
        <w:rPr>
          <w:rFonts w:eastAsiaTheme="majorEastAsia"/>
        </w:rPr>
        <w:t>Member-</w:t>
      </w:r>
      <w:r w:rsidR="004A6958">
        <w:rPr>
          <w:rFonts w:eastAsiaTheme="majorEastAsia"/>
        </w:rPr>
        <w:t xml:space="preserve">Consumer </w:t>
      </w:r>
      <w:r>
        <w:rPr>
          <w:rFonts w:eastAsiaTheme="majorEastAsia"/>
        </w:rPr>
        <w:t>Services and Communications staff</w:t>
      </w:r>
      <w:r w:rsidR="000916DE">
        <w:rPr>
          <w:rFonts w:eastAsiaTheme="majorEastAsia"/>
        </w:rPr>
        <w:t xml:space="preserve">, including the Marketing Manager, </w:t>
      </w:r>
      <w:r w:rsidR="00D141B1">
        <w:rPr>
          <w:rFonts w:eastAsiaTheme="majorEastAsia"/>
        </w:rPr>
        <w:t>are</w:t>
      </w:r>
      <w:r>
        <w:rPr>
          <w:rFonts w:eastAsiaTheme="majorEastAsia"/>
        </w:rPr>
        <w:t xml:space="preserve"> responsible for developing </w:t>
      </w:r>
      <w:r w:rsidR="000916DE">
        <w:rPr>
          <w:rFonts w:eastAsiaTheme="majorEastAsia"/>
        </w:rPr>
        <w:t xml:space="preserve">a </w:t>
      </w:r>
      <w:r w:rsidR="00230EAF">
        <w:rPr>
          <w:rFonts w:eastAsiaTheme="majorEastAsia"/>
        </w:rPr>
        <w:t>Marketing and Communications Plan</w:t>
      </w:r>
      <w:r>
        <w:rPr>
          <w:rFonts w:eastAsiaTheme="majorEastAsia"/>
        </w:rPr>
        <w:t xml:space="preserve"> for the community solar program. Included in this effort is the establishment of the </w:t>
      </w:r>
      <w:r w:rsidR="000B2F99">
        <w:rPr>
          <w:rFonts w:eastAsiaTheme="majorEastAsia"/>
        </w:rPr>
        <w:t>c</w:t>
      </w:r>
      <w:r>
        <w:rPr>
          <w:rFonts w:eastAsiaTheme="majorEastAsia"/>
        </w:rPr>
        <w:t xml:space="preserve">onsumer </w:t>
      </w:r>
      <w:r w:rsidR="000B2F99">
        <w:rPr>
          <w:rFonts w:eastAsiaTheme="majorEastAsia"/>
        </w:rPr>
        <w:t>value p</w:t>
      </w:r>
      <w:r>
        <w:rPr>
          <w:rFonts w:eastAsiaTheme="majorEastAsia"/>
        </w:rPr>
        <w:t xml:space="preserve">roposition as well as </w:t>
      </w:r>
      <w:r w:rsidR="004C4DB0">
        <w:rPr>
          <w:rFonts w:eastAsiaTheme="majorEastAsia"/>
        </w:rPr>
        <w:t xml:space="preserve">a </w:t>
      </w:r>
      <w:r>
        <w:rPr>
          <w:rFonts w:eastAsiaTheme="majorEastAsia"/>
        </w:rPr>
        <w:t>branding and communications timeline</w:t>
      </w:r>
      <w:r w:rsidR="00230EAF">
        <w:rPr>
          <w:rFonts w:eastAsiaTheme="majorEastAsia"/>
        </w:rPr>
        <w:t xml:space="preserve"> based on market analysis and segmentation of the cooperative’s </w:t>
      </w:r>
      <w:r w:rsidR="0052337D">
        <w:rPr>
          <w:rFonts w:eastAsiaTheme="majorEastAsia"/>
        </w:rPr>
        <w:t>member-consumer</w:t>
      </w:r>
      <w:r w:rsidR="00230EAF">
        <w:rPr>
          <w:rFonts w:eastAsiaTheme="majorEastAsia"/>
        </w:rPr>
        <w:t xml:space="preserve">ship. </w:t>
      </w:r>
    </w:p>
    <w:p w14:paraId="6143E7B1" w14:textId="77777777" w:rsidR="00230EAF" w:rsidRDefault="00230EAF" w:rsidP="00115848">
      <w:pPr>
        <w:pStyle w:val="ListParagraph"/>
        <w:numPr>
          <w:ilvl w:val="0"/>
          <w:numId w:val="0"/>
        </w:numPr>
        <w:ind w:left="765"/>
        <w:jc w:val="left"/>
        <w:rPr>
          <w:rFonts w:eastAsiaTheme="majorEastAsia"/>
        </w:rPr>
      </w:pPr>
    </w:p>
    <w:p w14:paraId="051C52C9" w14:textId="38E76CB2" w:rsidR="00230EAF" w:rsidRPr="00230EAF" w:rsidRDefault="0068772E" w:rsidP="007C5CAB">
      <w:pPr>
        <w:pStyle w:val="ListParagraph"/>
        <w:numPr>
          <w:ilvl w:val="0"/>
          <w:numId w:val="42"/>
        </w:numPr>
        <w:jc w:val="left"/>
        <w:rPr>
          <w:rFonts w:eastAsiaTheme="majorEastAsia"/>
        </w:rPr>
      </w:pPr>
      <w:r w:rsidRPr="00230EAF">
        <w:rPr>
          <w:rFonts w:eastAsiaTheme="majorEastAsia"/>
        </w:rPr>
        <w:t xml:space="preserve">Information Technology (IT) Manager </w:t>
      </w:r>
      <w:r w:rsidR="00230EAF">
        <w:rPr>
          <w:rFonts w:eastAsiaTheme="majorEastAsia"/>
        </w:rPr>
        <w:t>–</w:t>
      </w:r>
      <w:r w:rsidRPr="00230EAF">
        <w:rPr>
          <w:rFonts w:eastAsiaTheme="majorEastAsia"/>
        </w:rPr>
        <w:t xml:space="preserve"> </w:t>
      </w:r>
      <w:r w:rsidR="00230EAF">
        <w:rPr>
          <w:rFonts w:eastAsiaTheme="majorEastAsia"/>
        </w:rPr>
        <w:t xml:space="preserve">The </w:t>
      </w:r>
      <w:r w:rsidR="00230EAF">
        <w:t>IT Manager is responsible for creating the IT integration plan</w:t>
      </w:r>
      <w:r w:rsidR="004C4DB0">
        <w:t>, which</w:t>
      </w:r>
      <w:r w:rsidR="00230EAF">
        <w:t xml:space="preserve"> includes recommendation of software products to support marketing and administrative efforts such as </w:t>
      </w:r>
      <w:r w:rsidR="00931729">
        <w:t>consu</w:t>
      </w:r>
      <w:r w:rsidR="00283003">
        <w:t>mer information systems (</w:t>
      </w:r>
      <w:r w:rsidR="00230EAF" w:rsidRPr="00791E3D">
        <w:t>CIS</w:t>
      </w:r>
      <w:r w:rsidR="00283003">
        <w:t>)</w:t>
      </w:r>
      <w:r w:rsidR="00230EAF" w:rsidRPr="00791E3D">
        <w:t>/</w:t>
      </w:r>
      <w:r w:rsidR="004C4DB0">
        <w:t>b</w:t>
      </w:r>
      <w:r w:rsidR="004C4DB0" w:rsidRPr="00791E3D">
        <w:t xml:space="preserve">illing </w:t>
      </w:r>
      <w:r w:rsidR="004C4DB0">
        <w:t>m</w:t>
      </w:r>
      <w:r w:rsidR="004C4DB0" w:rsidRPr="00791E3D">
        <w:t xml:space="preserve">odification </w:t>
      </w:r>
      <w:r w:rsidR="00230EAF" w:rsidRPr="00791E3D">
        <w:t>requirements and options</w:t>
      </w:r>
      <w:r w:rsidR="00230EAF">
        <w:t xml:space="preserve"> and </w:t>
      </w:r>
      <w:r w:rsidR="004C4DB0">
        <w:t>c</w:t>
      </w:r>
      <w:r w:rsidR="004C4DB0" w:rsidRPr="00D84570">
        <w:t xml:space="preserve">onsumer </w:t>
      </w:r>
      <w:r w:rsidR="00230EAF">
        <w:t>management tools</w:t>
      </w:r>
      <w:r w:rsidR="004C4DB0">
        <w:t xml:space="preserve">, </w:t>
      </w:r>
      <w:r w:rsidR="00230EAF" w:rsidRPr="00D84570">
        <w:t>“self-serve” automation</w:t>
      </w:r>
      <w:r w:rsidR="00230EAF">
        <w:t xml:space="preserve">, </w:t>
      </w:r>
      <w:r w:rsidR="00230EAF" w:rsidRPr="00D84570">
        <w:t>and data collection serv</w:t>
      </w:r>
      <w:r w:rsidR="00230EAF" w:rsidRPr="00352609">
        <w:t>ice</w:t>
      </w:r>
      <w:r w:rsidR="00230EAF">
        <w:t>. It is</w:t>
      </w:r>
      <w:r w:rsidR="001E4F9F">
        <w:t xml:space="preserve"> the</w:t>
      </w:r>
      <w:r w:rsidR="00230EAF">
        <w:t xml:space="preserve"> IT Manager’s obligation to ensure that any software purchased can be integrated </w:t>
      </w:r>
      <w:r w:rsidR="001E4F9F">
        <w:t xml:space="preserve">into the cooperative’s systems </w:t>
      </w:r>
      <w:r w:rsidR="00230EAF">
        <w:t xml:space="preserve">and meets cyber security </w:t>
      </w:r>
      <w:r w:rsidR="00393DB1">
        <w:t>requirements</w:t>
      </w:r>
      <w:r w:rsidR="00CA4722">
        <w:t>.</w:t>
      </w:r>
    </w:p>
    <w:p w14:paraId="2AA0A88F" w14:textId="77777777" w:rsidR="00230EAF" w:rsidRPr="00230EAF" w:rsidRDefault="00230EAF" w:rsidP="00115848">
      <w:pPr>
        <w:pStyle w:val="ListParagraph"/>
        <w:numPr>
          <w:ilvl w:val="0"/>
          <w:numId w:val="0"/>
        </w:numPr>
        <w:ind w:left="720"/>
        <w:jc w:val="left"/>
        <w:rPr>
          <w:rFonts w:eastAsiaTheme="majorEastAsia"/>
        </w:rPr>
      </w:pPr>
    </w:p>
    <w:p w14:paraId="706F50FC" w14:textId="77777777" w:rsidR="00230EAF" w:rsidRPr="00901513" w:rsidRDefault="007E38E5" w:rsidP="007C5CAB">
      <w:pPr>
        <w:pStyle w:val="ListParagraph"/>
        <w:numPr>
          <w:ilvl w:val="0"/>
          <w:numId w:val="42"/>
        </w:numPr>
        <w:jc w:val="left"/>
        <w:rPr>
          <w:rFonts w:eastAsiaTheme="majorEastAsia"/>
        </w:rPr>
      </w:pPr>
      <w:r>
        <w:rPr>
          <w:rFonts w:eastAsiaTheme="majorEastAsia"/>
        </w:rPr>
        <w:t>Business and Finance</w:t>
      </w:r>
      <w:r w:rsidR="00230EAF" w:rsidRPr="00901513">
        <w:rPr>
          <w:rFonts w:eastAsiaTheme="majorEastAsia"/>
        </w:rPr>
        <w:t xml:space="preserve"> Manager </w:t>
      </w:r>
      <w:r w:rsidR="004C4DB0">
        <w:rPr>
          <w:rFonts w:ascii="Times New Roman" w:eastAsiaTheme="majorEastAsia" w:hAnsi="Times New Roman"/>
        </w:rPr>
        <w:t>‒</w:t>
      </w:r>
      <w:r w:rsidR="00230EAF" w:rsidRPr="00901513">
        <w:rPr>
          <w:rFonts w:eastAsiaTheme="majorEastAsia"/>
        </w:rPr>
        <w:t xml:space="preserve"> </w:t>
      </w:r>
      <w:r w:rsidR="00230EAF">
        <w:t xml:space="preserve">The </w:t>
      </w:r>
      <w:r w:rsidRPr="007E38E5">
        <w:t xml:space="preserve">Business </w:t>
      </w:r>
      <w:r w:rsidR="00230EAF" w:rsidRPr="007E38E5">
        <w:t>Manager’s</w:t>
      </w:r>
      <w:r w:rsidR="00230EAF">
        <w:t xml:space="preserve"> duty is to assess potential business model options for a community solar program</w:t>
      </w:r>
      <w:r w:rsidR="001E4F9F">
        <w:t xml:space="preserve"> (considering risk management)</w:t>
      </w:r>
      <w:r w:rsidR="00230EAF">
        <w:t xml:space="preserve"> and provide a recommended approach to the CEO. </w:t>
      </w:r>
    </w:p>
    <w:p w14:paraId="7982C7FB" w14:textId="77777777" w:rsidR="00230EAF" w:rsidRPr="00350768" w:rsidRDefault="00901513" w:rsidP="00115848">
      <w:pPr>
        <w:jc w:val="left"/>
        <w:rPr>
          <w:rStyle w:val="Emphasis1"/>
          <w:rFonts w:eastAsiaTheme="majorEastAsia"/>
        </w:rPr>
      </w:pPr>
      <w:r w:rsidRPr="00350768">
        <w:rPr>
          <w:rStyle w:val="Emphasis1"/>
          <w:rFonts w:eastAsiaTheme="majorEastAsia"/>
        </w:rPr>
        <w:t>Supporting Contributors</w:t>
      </w:r>
      <w:r w:rsidR="006D6167">
        <w:rPr>
          <w:rStyle w:val="Emphasis1"/>
          <w:rFonts w:eastAsiaTheme="majorEastAsia"/>
        </w:rPr>
        <w:t xml:space="preserve"> –</w:t>
      </w:r>
      <w:r w:rsidR="006D6167" w:rsidRPr="00350768">
        <w:rPr>
          <w:rStyle w:val="Emphasis1"/>
          <w:rFonts w:eastAsiaTheme="majorEastAsia"/>
        </w:rPr>
        <w:t xml:space="preserve"> </w:t>
      </w:r>
      <w:r w:rsidRPr="00350768">
        <w:rPr>
          <w:rStyle w:val="Emphasis1"/>
          <w:rFonts w:eastAsiaTheme="majorEastAsia"/>
        </w:rPr>
        <w:t>Titles and Functions</w:t>
      </w:r>
      <w:r w:rsidR="006D6167">
        <w:rPr>
          <w:rStyle w:val="Emphasis1"/>
          <w:rFonts w:eastAsiaTheme="majorEastAsia"/>
        </w:rPr>
        <w:t>:</w:t>
      </w:r>
    </w:p>
    <w:p w14:paraId="293EF2E1" w14:textId="5CBB1881" w:rsidR="0068772E" w:rsidRDefault="00901513" w:rsidP="007C5CAB">
      <w:pPr>
        <w:pStyle w:val="ListParagraph"/>
        <w:numPr>
          <w:ilvl w:val="0"/>
          <w:numId w:val="42"/>
        </w:numPr>
        <w:jc w:val="left"/>
      </w:pPr>
      <w:r w:rsidRPr="00901513">
        <w:rPr>
          <w:rFonts w:eastAsiaTheme="majorEastAsia"/>
        </w:rPr>
        <w:t>Board of Directors – The</w:t>
      </w:r>
      <w:r w:rsidR="001E4F9F">
        <w:rPr>
          <w:rFonts w:eastAsiaTheme="majorEastAsia"/>
        </w:rPr>
        <w:t xml:space="preserve"> Board</w:t>
      </w:r>
      <w:r w:rsidR="004C4DB0">
        <w:rPr>
          <w:rFonts w:eastAsiaTheme="majorEastAsia"/>
        </w:rPr>
        <w:t>’s</w:t>
      </w:r>
      <w:r w:rsidRPr="00901513">
        <w:rPr>
          <w:rFonts w:eastAsiaTheme="majorEastAsia"/>
        </w:rPr>
        <w:t xml:space="preserve"> role is to review the business case provided by the CEO, </w:t>
      </w:r>
      <w:r>
        <w:t xml:space="preserve">determine </w:t>
      </w:r>
      <w:r w:rsidR="004C4DB0">
        <w:t xml:space="preserve">whether </w:t>
      </w:r>
      <w:r>
        <w:t>the</w:t>
      </w:r>
      <w:r w:rsidR="001E4F9F">
        <w:t xml:space="preserve"> initiative is within the</w:t>
      </w:r>
      <w:r>
        <w:t xml:space="preserve"> cooperative</w:t>
      </w:r>
      <w:r w:rsidR="001E4F9F">
        <w:t>’s mission</w:t>
      </w:r>
      <w:r w:rsidR="004C4DB0">
        <w:t>,</w:t>
      </w:r>
      <w:r w:rsidR="001E4F9F">
        <w:t xml:space="preserve"> and </w:t>
      </w:r>
      <w:r w:rsidR="004C4DB0">
        <w:t xml:space="preserve">whether </w:t>
      </w:r>
      <w:r w:rsidR="001E4F9F">
        <w:t>the cooperative</w:t>
      </w:r>
      <w:r>
        <w:t xml:space="preserve"> is dedicating appropriate resources within </w:t>
      </w:r>
      <w:r w:rsidR="004C4DB0">
        <w:t>its</w:t>
      </w:r>
      <w:r>
        <w:t xml:space="preserve"> overall strategic plan</w:t>
      </w:r>
      <w:r w:rsidR="001E4F9F">
        <w:t xml:space="preserve">. Finally, the Board </w:t>
      </w:r>
      <w:r w:rsidR="00717076">
        <w:t xml:space="preserve">should </w:t>
      </w:r>
      <w:r w:rsidR="0033371D">
        <w:t xml:space="preserve">consider adopting </w:t>
      </w:r>
      <w:r>
        <w:t>a policy</w:t>
      </w:r>
      <w:r w:rsidR="001E4F9F">
        <w:t xml:space="preserve"> authorizing the project</w:t>
      </w:r>
      <w:r>
        <w:t xml:space="preserve">. </w:t>
      </w:r>
    </w:p>
    <w:p w14:paraId="6EF85D9A" w14:textId="77777777" w:rsidR="00901513" w:rsidRDefault="00901513" w:rsidP="00115848">
      <w:pPr>
        <w:pStyle w:val="ListParagraph"/>
        <w:numPr>
          <w:ilvl w:val="0"/>
          <w:numId w:val="0"/>
        </w:numPr>
        <w:ind w:left="765"/>
        <w:jc w:val="left"/>
      </w:pPr>
    </w:p>
    <w:p w14:paraId="492BE22B" w14:textId="10A7FC96" w:rsidR="00D2472F" w:rsidRDefault="00901513" w:rsidP="007C5CAB">
      <w:pPr>
        <w:pStyle w:val="ListParagraph"/>
        <w:numPr>
          <w:ilvl w:val="0"/>
          <w:numId w:val="42"/>
        </w:numPr>
        <w:tabs>
          <w:tab w:val="right" w:pos="6280"/>
        </w:tabs>
        <w:jc w:val="left"/>
      </w:pPr>
      <w:r>
        <w:t xml:space="preserve">Legal and Regulatory Counsel – </w:t>
      </w:r>
      <w:r w:rsidR="001E4F9F">
        <w:t>Counsel’s role is</w:t>
      </w:r>
      <w:r>
        <w:t xml:space="preserve"> to ensure </w:t>
      </w:r>
      <w:r w:rsidR="004C4DB0">
        <w:t xml:space="preserve">that </w:t>
      </w:r>
      <w:r>
        <w:t xml:space="preserve">recommended approaches are compliant with all relevant </w:t>
      </w:r>
      <w:r w:rsidR="002D71CA">
        <w:t xml:space="preserve">enabling statutes, bylaws, </w:t>
      </w:r>
      <w:r w:rsidR="00717076">
        <w:t xml:space="preserve">federal or state laws, </w:t>
      </w:r>
      <w:r>
        <w:t>rules and regulations.</w:t>
      </w:r>
      <w:r w:rsidR="00CA4722" w:rsidRPr="00CA4722">
        <w:t xml:space="preserve"> </w:t>
      </w:r>
      <w:r w:rsidR="00CA4722">
        <w:t xml:space="preserve">Counsel should be brought into the process at the beginning of each step to ensure that the plan for accomplishing each step meets legal requirements.  </w:t>
      </w:r>
      <w:r w:rsidR="00D2472F">
        <w:br w:type="page"/>
      </w:r>
    </w:p>
    <w:p w14:paraId="339063F6" w14:textId="77777777" w:rsidR="00D2472F" w:rsidRDefault="00F05DA6" w:rsidP="007C729B">
      <w:pPr>
        <w:pStyle w:val="Heading2"/>
      </w:pPr>
      <w:r>
        <w:lastRenderedPageBreak/>
        <w:t>Executive Management</w:t>
      </w:r>
      <w:r w:rsidR="00D2472F">
        <w:t xml:space="preserve"> Checklist</w:t>
      </w:r>
      <w:r>
        <w:t>s</w:t>
      </w:r>
    </w:p>
    <w:p w14:paraId="4557B420" w14:textId="5B055BBC" w:rsidR="00301574" w:rsidRDefault="00913332" w:rsidP="00115848">
      <w:pPr>
        <w:jc w:val="left"/>
        <w:rPr>
          <w:b/>
          <w:color w:val="FF0000"/>
        </w:rPr>
      </w:pPr>
      <w:r>
        <w:t xml:space="preserve">The role of the CEO in initiating and overseeing a </w:t>
      </w:r>
      <w:r w:rsidR="00C46095">
        <w:t xml:space="preserve">community solar project </w:t>
      </w:r>
      <w:r w:rsidR="007F757B">
        <w:t xml:space="preserve">(CSP) </w:t>
      </w:r>
      <w:r>
        <w:t xml:space="preserve">involves setting </w:t>
      </w:r>
      <w:r w:rsidR="00D20B5F">
        <w:t xml:space="preserve">program </w:t>
      </w:r>
      <w:r>
        <w:t>goals</w:t>
      </w:r>
      <w:r w:rsidR="00D20B5F">
        <w:t>, evaluating options, outlining related</w:t>
      </w:r>
      <w:r>
        <w:t xml:space="preserve"> policies, </w:t>
      </w:r>
      <w:r w:rsidR="005F25C9">
        <w:t>committing the right staff resources (i.e.</w:t>
      </w:r>
      <w:r w:rsidR="004C4DB0">
        <w:t>,</w:t>
      </w:r>
      <w:r w:rsidR="005F25C9">
        <w:t xml:space="preserve"> the </w:t>
      </w:r>
      <w:r w:rsidR="004C4DB0">
        <w:t>Project Manager</w:t>
      </w:r>
      <w:r w:rsidR="005F25C9">
        <w:t>) empowered with the appropriate authority</w:t>
      </w:r>
      <w:r>
        <w:t>,</w:t>
      </w:r>
      <w:r w:rsidR="00124C15">
        <w:t xml:space="preserve"> providing </w:t>
      </w:r>
      <w:r w:rsidR="00777E03">
        <w:t xml:space="preserve">timely </w:t>
      </w:r>
      <w:r w:rsidR="00124C15">
        <w:t xml:space="preserve">direction to the </w:t>
      </w:r>
      <w:r w:rsidR="00C967A3">
        <w:t>relevant departments</w:t>
      </w:r>
      <w:r w:rsidR="00124C15">
        <w:t>,</w:t>
      </w:r>
      <w:r>
        <w:t xml:space="preserve"> and </w:t>
      </w:r>
      <w:r w:rsidR="00124C15">
        <w:t xml:space="preserve">engaging </w:t>
      </w:r>
      <w:r w:rsidR="00777E03">
        <w:t xml:space="preserve">the </w:t>
      </w:r>
      <w:r>
        <w:t>stakeho</w:t>
      </w:r>
      <w:r w:rsidR="00895A30">
        <w:t xml:space="preserve">lders </w:t>
      </w:r>
      <w:r w:rsidR="004C4DB0">
        <w:t xml:space="preserve">needed </w:t>
      </w:r>
      <w:r w:rsidR="00895A30">
        <w:t xml:space="preserve">to implement the program. </w:t>
      </w:r>
      <w:r w:rsidR="003B5879">
        <w:t>Table 1</w:t>
      </w:r>
      <w:r>
        <w:t xml:space="preserve"> provides </w:t>
      </w:r>
      <w:r w:rsidR="00301574">
        <w:t>a high</w:t>
      </w:r>
      <w:r w:rsidR="004C4DB0">
        <w:t>-</w:t>
      </w:r>
      <w:r w:rsidR="00301574">
        <w:t xml:space="preserve">level checklist of key actions that </w:t>
      </w:r>
      <w:r w:rsidR="00717076">
        <w:t xml:space="preserve">may </w:t>
      </w:r>
      <w:r w:rsidR="00301574">
        <w:t>be taken</w:t>
      </w:r>
      <w:r>
        <w:t xml:space="preserve"> to develop a </w:t>
      </w:r>
      <w:r w:rsidR="00301574">
        <w:t>successful community solar program.</w:t>
      </w:r>
      <w:r w:rsidR="005F25C9">
        <w:t xml:space="preserve"> Forthcoming chapters will focus on the specific details of the checklist.   </w:t>
      </w:r>
      <w:r w:rsidR="00301574">
        <w:t xml:space="preserve"> </w:t>
      </w:r>
      <w:r w:rsidR="00301574" w:rsidRPr="003E1472">
        <w:rPr>
          <w:b/>
          <w:color w:val="FF0000"/>
        </w:rPr>
        <w:t xml:space="preserve"> </w:t>
      </w:r>
    </w:p>
    <w:p w14:paraId="50A60EB5" w14:textId="77777777" w:rsidR="00101C72" w:rsidRPr="007F757B" w:rsidRDefault="00101C72" w:rsidP="007C729B">
      <w:pPr>
        <w:pStyle w:val="Caption"/>
        <w:keepNext/>
        <w:rPr>
          <w:rStyle w:val="Emphasis1"/>
          <w:sz w:val="28"/>
          <w:szCs w:val="28"/>
        </w:rPr>
      </w:pPr>
      <w:r w:rsidRPr="007F757B">
        <w:rPr>
          <w:rStyle w:val="Emphasis1"/>
          <w:sz w:val="28"/>
          <w:szCs w:val="28"/>
        </w:rPr>
        <w:t xml:space="preserve">Table </w:t>
      </w:r>
      <w:r w:rsidRPr="007F757B">
        <w:rPr>
          <w:rStyle w:val="Emphasis1"/>
          <w:sz w:val="28"/>
          <w:szCs w:val="28"/>
        </w:rPr>
        <w:fldChar w:fldCharType="begin"/>
      </w:r>
      <w:r w:rsidRPr="007F757B">
        <w:rPr>
          <w:rStyle w:val="Emphasis1"/>
          <w:sz w:val="28"/>
          <w:szCs w:val="28"/>
        </w:rPr>
        <w:instrText xml:space="preserve"> SEQ Table \* ARABIC </w:instrText>
      </w:r>
      <w:r w:rsidRPr="007F757B">
        <w:rPr>
          <w:rStyle w:val="Emphasis1"/>
          <w:sz w:val="28"/>
          <w:szCs w:val="28"/>
        </w:rPr>
        <w:fldChar w:fldCharType="separate"/>
      </w:r>
      <w:r w:rsidR="00B914D9">
        <w:rPr>
          <w:rStyle w:val="Emphasis1"/>
          <w:noProof/>
          <w:sz w:val="28"/>
          <w:szCs w:val="28"/>
        </w:rPr>
        <w:t>1</w:t>
      </w:r>
      <w:r w:rsidRPr="007F757B">
        <w:rPr>
          <w:rStyle w:val="Emphasis1"/>
          <w:sz w:val="28"/>
          <w:szCs w:val="28"/>
        </w:rPr>
        <w:fldChar w:fldCharType="end"/>
      </w:r>
      <w:r w:rsidR="009256B4" w:rsidRPr="007F757B">
        <w:rPr>
          <w:rStyle w:val="Emphasis1"/>
          <w:sz w:val="28"/>
          <w:szCs w:val="28"/>
        </w:rPr>
        <w:t xml:space="preserve">: </w:t>
      </w:r>
      <w:r w:rsidR="00901513" w:rsidRPr="007F757B">
        <w:rPr>
          <w:rStyle w:val="Emphasis1"/>
          <w:sz w:val="28"/>
          <w:szCs w:val="28"/>
        </w:rPr>
        <w:t xml:space="preserve">CEO </w:t>
      </w:r>
      <w:r w:rsidRPr="007F757B">
        <w:rPr>
          <w:rStyle w:val="Emphasis1"/>
          <w:sz w:val="28"/>
          <w:szCs w:val="28"/>
        </w:rPr>
        <w:t>Checklist</w:t>
      </w:r>
    </w:p>
    <w:tbl>
      <w:tblPr>
        <w:tblW w:w="9180" w:type="dxa"/>
        <w:tblLook w:val="04A0" w:firstRow="1" w:lastRow="0" w:firstColumn="1" w:lastColumn="0" w:noHBand="0" w:noVBand="1"/>
      </w:tblPr>
      <w:tblGrid>
        <w:gridCol w:w="502"/>
        <w:gridCol w:w="4088"/>
        <w:gridCol w:w="630"/>
        <w:gridCol w:w="630"/>
        <w:gridCol w:w="630"/>
        <w:gridCol w:w="720"/>
        <w:gridCol w:w="630"/>
        <w:gridCol w:w="630"/>
        <w:gridCol w:w="720"/>
      </w:tblGrid>
      <w:tr w:rsidR="00A83BD2" w:rsidRPr="00724C26" w14:paraId="44789ECE" w14:textId="77777777" w:rsidTr="00A83BD2">
        <w:trPr>
          <w:trHeight w:val="313"/>
        </w:trPr>
        <w:tc>
          <w:tcPr>
            <w:tcW w:w="4590" w:type="dxa"/>
            <w:gridSpan w:val="2"/>
            <w:tcBorders>
              <w:top w:val="single" w:sz="4" w:space="0" w:color="auto"/>
              <w:left w:val="single" w:sz="8" w:space="0" w:color="auto"/>
              <w:bottom w:val="single" w:sz="8" w:space="0" w:color="auto"/>
              <w:right w:val="single" w:sz="8" w:space="0" w:color="auto"/>
            </w:tcBorders>
            <w:shd w:val="clear" w:color="000000" w:fill="FCD5B4"/>
          </w:tcPr>
          <w:p w14:paraId="280BCDAF" w14:textId="77777777" w:rsidR="00A83BD2" w:rsidRPr="00724C26" w:rsidRDefault="00A83BD2" w:rsidP="007C729B">
            <w:pPr>
              <w:spacing w:after="0" w:line="240" w:lineRule="auto"/>
              <w:contextualSpacing/>
              <w:jc w:val="center"/>
              <w:rPr>
                <w:rFonts w:ascii="Calibri" w:hAnsi="Calibri"/>
                <w:bCs/>
                <w:i/>
                <w:sz w:val="28"/>
                <w:szCs w:val="28"/>
              </w:rPr>
            </w:pPr>
            <w:r w:rsidRPr="00D5746C">
              <w:rPr>
                <w:rFonts w:ascii="Calibri" w:hAnsi="Calibri"/>
                <w:b/>
                <w:bCs/>
                <w:sz w:val="28"/>
                <w:szCs w:val="28"/>
              </w:rPr>
              <w:t>CHIEF EXECUTIVE OFFICER</w:t>
            </w:r>
          </w:p>
        </w:tc>
        <w:tc>
          <w:tcPr>
            <w:tcW w:w="630" w:type="dxa"/>
            <w:tcBorders>
              <w:top w:val="single" w:sz="4" w:space="0" w:color="auto"/>
              <w:left w:val="nil"/>
              <w:bottom w:val="single" w:sz="8" w:space="0" w:color="auto"/>
              <w:right w:val="nil"/>
            </w:tcBorders>
            <w:shd w:val="clear" w:color="auto" w:fill="auto"/>
            <w:vAlign w:val="center"/>
          </w:tcPr>
          <w:p w14:paraId="67DE679F" w14:textId="77777777" w:rsidR="00A83BD2" w:rsidRPr="009B4BA4" w:rsidRDefault="00A83BD2" w:rsidP="007C729B">
            <w:pPr>
              <w:spacing w:after="0" w:line="240" w:lineRule="auto"/>
              <w:contextualSpacing/>
              <w:jc w:val="center"/>
              <w:rPr>
                <w:rFonts w:ascii="Calibri" w:hAnsi="Calibri"/>
                <w:b/>
                <w:bCs/>
              </w:rPr>
            </w:pPr>
            <w:r w:rsidRPr="009B4BA4">
              <w:rPr>
                <w:rFonts w:ascii="Calibri" w:hAnsi="Calibri"/>
                <w:b/>
                <w:bCs/>
              </w:rPr>
              <w:t>CEO</w:t>
            </w:r>
          </w:p>
        </w:tc>
        <w:tc>
          <w:tcPr>
            <w:tcW w:w="630" w:type="dxa"/>
            <w:tcBorders>
              <w:top w:val="single" w:sz="4" w:space="0" w:color="auto"/>
              <w:left w:val="single" w:sz="4" w:space="0" w:color="auto"/>
              <w:bottom w:val="single" w:sz="8" w:space="0" w:color="auto"/>
              <w:right w:val="single" w:sz="8" w:space="0" w:color="auto"/>
            </w:tcBorders>
            <w:shd w:val="clear" w:color="auto" w:fill="auto"/>
            <w:vAlign w:val="center"/>
          </w:tcPr>
          <w:p w14:paraId="5A3A2FAD" w14:textId="77777777" w:rsidR="00A83BD2" w:rsidRPr="009B4BA4" w:rsidRDefault="00A83BD2" w:rsidP="007C729B">
            <w:pPr>
              <w:spacing w:after="0" w:line="240" w:lineRule="auto"/>
              <w:contextualSpacing/>
              <w:jc w:val="center"/>
              <w:rPr>
                <w:rFonts w:ascii="Calibri" w:hAnsi="Calibri"/>
                <w:b/>
                <w:bCs/>
              </w:rPr>
            </w:pPr>
            <w:r w:rsidRPr="009B4BA4">
              <w:rPr>
                <w:rFonts w:ascii="Calibri" w:hAnsi="Calibri"/>
                <w:b/>
                <w:bCs/>
              </w:rPr>
              <w:t>LEG</w:t>
            </w:r>
          </w:p>
        </w:tc>
        <w:tc>
          <w:tcPr>
            <w:tcW w:w="630" w:type="dxa"/>
            <w:tcBorders>
              <w:top w:val="single" w:sz="4" w:space="0" w:color="auto"/>
              <w:left w:val="single" w:sz="4" w:space="0" w:color="auto"/>
              <w:bottom w:val="single" w:sz="8" w:space="0" w:color="auto"/>
              <w:right w:val="nil"/>
            </w:tcBorders>
            <w:shd w:val="clear" w:color="auto" w:fill="auto"/>
            <w:vAlign w:val="center"/>
          </w:tcPr>
          <w:p w14:paraId="0543F5CA" w14:textId="77777777" w:rsidR="00A83BD2" w:rsidRPr="009B4BA4" w:rsidRDefault="00A83BD2" w:rsidP="007C729B">
            <w:pPr>
              <w:spacing w:after="0" w:line="240" w:lineRule="auto"/>
              <w:ind w:right="-60"/>
              <w:contextualSpacing/>
              <w:jc w:val="center"/>
              <w:rPr>
                <w:rFonts w:ascii="Calibri" w:hAnsi="Calibri"/>
                <w:b/>
                <w:bCs/>
              </w:rPr>
            </w:pPr>
            <w:r w:rsidRPr="009B4BA4">
              <w:rPr>
                <w:rFonts w:ascii="Calibri" w:hAnsi="Calibri"/>
                <w:b/>
                <w:bCs/>
              </w:rPr>
              <w:t>BOD</w:t>
            </w:r>
          </w:p>
        </w:tc>
        <w:tc>
          <w:tcPr>
            <w:tcW w:w="720" w:type="dxa"/>
            <w:tcBorders>
              <w:top w:val="single" w:sz="4" w:space="0" w:color="auto"/>
              <w:left w:val="single" w:sz="4" w:space="0" w:color="auto"/>
              <w:bottom w:val="single" w:sz="8" w:space="0" w:color="auto"/>
              <w:right w:val="nil"/>
            </w:tcBorders>
            <w:shd w:val="clear" w:color="auto" w:fill="auto"/>
            <w:vAlign w:val="center"/>
          </w:tcPr>
          <w:p w14:paraId="1B38F61D" w14:textId="77777777" w:rsidR="00A83BD2" w:rsidRPr="009B4BA4" w:rsidRDefault="00A83BD2" w:rsidP="007C729B">
            <w:pPr>
              <w:spacing w:after="0" w:line="240" w:lineRule="auto"/>
              <w:ind w:right="-15"/>
              <w:contextualSpacing/>
              <w:jc w:val="center"/>
              <w:rPr>
                <w:rFonts w:ascii="Calibri" w:hAnsi="Calibri"/>
                <w:b/>
                <w:bCs/>
              </w:rPr>
            </w:pPr>
            <w:r w:rsidRPr="009B4BA4">
              <w:rPr>
                <w:rFonts w:ascii="Calibri" w:hAnsi="Calibri"/>
                <w:b/>
                <w:bCs/>
              </w:rPr>
              <w:t>MKT</w:t>
            </w:r>
          </w:p>
        </w:tc>
        <w:tc>
          <w:tcPr>
            <w:tcW w:w="630" w:type="dxa"/>
            <w:tcBorders>
              <w:top w:val="single" w:sz="4" w:space="0" w:color="auto"/>
              <w:left w:val="single" w:sz="4" w:space="0" w:color="auto"/>
              <w:bottom w:val="single" w:sz="8" w:space="0" w:color="auto"/>
              <w:right w:val="nil"/>
            </w:tcBorders>
            <w:shd w:val="clear" w:color="auto" w:fill="auto"/>
            <w:vAlign w:val="center"/>
          </w:tcPr>
          <w:p w14:paraId="7346850F" w14:textId="77777777" w:rsidR="00A83BD2" w:rsidRPr="009B4BA4" w:rsidRDefault="00A83BD2" w:rsidP="007C729B">
            <w:pPr>
              <w:spacing w:after="0" w:line="240" w:lineRule="auto"/>
              <w:contextualSpacing/>
              <w:jc w:val="center"/>
              <w:rPr>
                <w:rFonts w:ascii="Calibri" w:hAnsi="Calibri"/>
                <w:b/>
                <w:bCs/>
              </w:rPr>
            </w:pPr>
            <w:r w:rsidRPr="009B4BA4">
              <w:rPr>
                <w:rFonts w:ascii="Calibri" w:hAnsi="Calibri"/>
                <w:b/>
                <w:bCs/>
              </w:rPr>
              <w:t>IT</w:t>
            </w:r>
          </w:p>
        </w:tc>
        <w:tc>
          <w:tcPr>
            <w:tcW w:w="630" w:type="dxa"/>
            <w:tcBorders>
              <w:top w:val="single" w:sz="4" w:space="0" w:color="auto"/>
              <w:left w:val="single" w:sz="4" w:space="0" w:color="auto"/>
              <w:bottom w:val="single" w:sz="8" w:space="0" w:color="auto"/>
              <w:right w:val="nil"/>
            </w:tcBorders>
            <w:shd w:val="clear" w:color="auto" w:fill="auto"/>
            <w:vAlign w:val="center"/>
          </w:tcPr>
          <w:p w14:paraId="736B7812" w14:textId="77777777" w:rsidR="00A83BD2" w:rsidRPr="009B4BA4" w:rsidRDefault="00A83BD2" w:rsidP="007C729B">
            <w:pPr>
              <w:spacing w:after="0" w:line="240" w:lineRule="auto"/>
              <w:ind w:right="-15"/>
              <w:contextualSpacing/>
              <w:jc w:val="center"/>
              <w:rPr>
                <w:rFonts w:ascii="Calibri" w:hAnsi="Calibri"/>
                <w:b/>
                <w:bCs/>
              </w:rPr>
            </w:pPr>
            <w:r w:rsidRPr="009B4BA4">
              <w:rPr>
                <w:rFonts w:ascii="Calibri" w:hAnsi="Calibri"/>
                <w:b/>
                <w:bCs/>
              </w:rPr>
              <w:t>FIN</w:t>
            </w:r>
          </w:p>
        </w:tc>
        <w:tc>
          <w:tcPr>
            <w:tcW w:w="720" w:type="dxa"/>
            <w:tcBorders>
              <w:top w:val="single" w:sz="4" w:space="0" w:color="auto"/>
              <w:left w:val="single" w:sz="4" w:space="0" w:color="auto"/>
              <w:bottom w:val="single" w:sz="8" w:space="0" w:color="auto"/>
              <w:right w:val="single" w:sz="4" w:space="0" w:color="auto"/>
            </w:tcBorders>
            <w:shd w:val="clear" w:color="auto" w:fill="auto"/>
            <w:vAlign w:val="center"/>
          </w:tcPr>
          <w:p w14:paraId="7CEA52D5" w14:textId="77777777" w:rsidR="00A83BD2" w:rsidRPr="009B4BA4" w:rsidRDefault="00A83BD2" w:rsidP="007C729B">
            <w:pPr>
              <w:spacing w:after="0" w:line="240" w:lineRule="auto"/>
              <w:contextualSpacing/>
              <w:jc w:val="center"/>
              <w:rPr>
                <w:rFonts w:ascii="Calibri" w:hAnsi="Calibri"/>
                <w:b/>
                <w:bCs/>
              </w:rPr>
            </w:pPr>
            <w:r w:rsidRPr="009B4BA4">
              <w:rPr>
                <w:rFonts w:ascii="Calibri" w:hAnsi="Calibri"/>
                <w:b/>
                <w:bCs/>
              </w:rPr>
              <w:t>PM</w:t>
            </w:r>
          </w:p>
        </w:tc>
      </w:tr>
      <w:tr w:rsidR="00A83BD2" w:rsidRPr="00724C26" w14:paraId="70DC4E8E" w14:textId="77777777" w:rsidTr="00A83BD2">
        <w:trPr>
          <w:trHeight w:val="223"/>
        </w:trPr>
        <w:tc>
          <w:tcPr>
            <w:tcW w:w="502" w:type="dxa"/>
            <w:tcBorders>
              <w:top w:val="nil"/>
              <w:left w:val="single" w:sz="8" w:space="0" w:color="auto"/>
              <w:bottom w:val="single" w:sz="4" w:space="0" w:color="auto"/>
              <w:right w:val="single" w:sz="8" w:space="0" w:color="auto"/>
            </w:tcBorders>
            <w:shd w:val="clear" w:color="auto" w:fill="auto"/>
            <w:vAlign w:val="center"/>
          </w:tcPr>
          <w:p w14:paraId="62710E30"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263A40F9"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Set goals for the community solar program</w:t>
            </w:r>
          </w:p>
        </w:tc>
        <w:tc>
          <w:tcPr>
            <w:tcW w:w="630" w:type="dxa"/>
            <w:tcBorders>
              <w:top w:val="nil"/>
              <w:left w:val="nil"/>
              <w:bottom w:val="single" w:sz="4" w:space="0" w:color="auto"/>
              <w:right w:val="single" w:sz="4" w:space="0" w:color="auto"/>
            </w:tcBorders>
            <w:shd w:val="clear" w:color="000000" w:fill="FABF8F"/>
            <w:noWrap/>
            <w:vAlign w:val="center"/>
            <w:hideMark/>
          </w:tcPr>
          <w:p w14:paraId="23DB5BC3"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315C105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33ECDFC2"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150E7C0"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37D77529"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FB67983"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6608BB3"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6C8867DF"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4EBE9997"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01172760"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Approve </w:t>
            </w:r>
            <w:r w:rsidR="00CC1E37" w:rsidRPr="00724C26">
              <w:rPr>
                <w:rFonts w:ascii="Calibri" w:hAnsi="Calibri"/>
                <w:b/>
                <w:bCs/>
                <w:color w:val="FFFFFF"/>
                <w:sz w:val="20"/>
                <w:szCs w:val="20"/>
              </w:rPr>
              <w:t>Value Proposition Document</w:t>
            </w:r>
          </w:p>
        </w:tc>
        <w:tc>
          <w:tcPr>
            <w:tcW w:w="630" w:type="dxa"/>
            <w:tcBorders>
              <w:top w:val="nil"/>
              <w:left w:val="nil"/>
              <w:bottom w:val="single" w:sz="4" w:space="0" w:color="auto"/>
              <w:right w:val="single" w:sz="4" w:space="0" w:color="auto"/>
            </w:tcBorders>
            <w:shd w:val="clear" w:color="000000" w:fill="FABF8F"/>
            <w:noWrap/>
            <w:vAlign w:val="center"/>
            <w:hideMark/>
          </w:tcPr>
          <w:p w14:paraId="704E4877"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063EFF1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39CCA5C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7B002192"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F14E848"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01FF0F0"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46B1EC7"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382E4F31"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4805BCF7"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1F2F1963"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Oversee coordination with G&amp;T, statewide, and other affiliated cooperatives</w:t>
            </w:r>
          </w:p>
        </w:tc>
        <w:tc>
          <w:tcPr>
            <w:tcW w:w="630" w:type="dxa"/>
            <w:tcBorders>
              <w:top w:val="nil"/>
              <w:left w:val="nil"/>
              <w:bottom w:val="single" w:sz="4" w:space="0" w:color="auto"/>
              <w:right w:val="single" w:sz="4" w:space="0" w:color="auto"/>
            </w:tcBorders>
            <w:shd w:val="clear" w:color="000000" w:fill="FABF8F"/>
            <w:noWrap/>
            <w:vAlign w:val="center"/>
            <w:hideMark/>
          </w:tcPr>
          <w:p w14:paraId="6CEDB3A5"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7611A21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1D856FBB"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31C2523"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09C97F2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121F503D"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5655E490"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20C2411B"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63A0CD56"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2AF24179" w14:textId="1791B34D" w:rsidR="00A83BD2" w:rsidRPr="00724C26" w:rsidRDefault="00A83BD2" w:rsidP="007A1FDA">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Develop a risk mitigation document</w:t>
            </w:r>
          </w:p>
        </w:tc>
        <w:tc>
          <w:tcPr>
            <w:tcW w:w="630" w:type="dxa"/>
            <w:tcBorders>
              <w:top w:val="nil"/>
              <w:left w:val="nil"/>
              <w:bottom w:val="single" w:sz="4" w:space="0" w:color="auto"/>
              <w:right w:val="single" w:sz="4" w:space="0" w:color="auto"/>
            </w:tcBorders>
            <w:shd w:val="clear" w:color="000000" w:fill="FABF8F"/>
            <w:noWrap/>
            <w:vAlign w:val="center"/>
            <w:hideMark/>
          </w:tcPr>
          <w:p w14:paraId="2AC681A5"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95B3D7"/>
            <w:noWrap/>
            <w:vAlign w:val="center"/>
            <w:hideMark/>
          </w:tcPr>
          <w:p w14:paraId="1C6863B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6BC750D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5874C8EE"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auto" w:fill="5B9BD5" w:themeFill="accent2"/>
            <w:noWrap/>
            <w:vAlign w:val="center"/>
            <w:hideMark/>
          </w:tcPr>
          <w:p w14:paraId="134D2C4E"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12A957A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auto" w:fill="B1A0C7"/>
            <w:noWrap/>
            <w:vAlign w:val="center"/>
            <w:hideMark/>
          </w:tcPr>
          <w:p w14:paraId="05942E5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1450865B"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5748748F"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11AC844B"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Develop a staffing plan</w:t>
            </w:r>
          </w:p>
        </w:tc>
        <w:tc>
          <w:tcPr>
            <w:tcW w:w="630" w:type="dxa"/>
            <w:tcBorders>
              <w:top w:val="nil"/>
              <w:left w:val="nil"/>
              <w:bottom w:val="single" w:sz="4" w:space="0" w:color="auto"/>
              <w:right w:val="single" w:sz="4" w:space="0" w:color="auto"/>
            </w:tcBorders>
            <w:shd w:val="clear" w:color="000000" w:fill="FABF8F"/>
            <w:noWrap/>
            <w:vAlign w:val="center"/>
            <w:hideMark/>
          </w:tcPr>
          <w:p w14:paraId="225BEBC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3B7092B9"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68B998D9"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3329AE4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auto" w:fill="5B9BD5" w:themeFill="accent2"/>
            <w:noWrap/>
            <w:vAlign w:val="center"/>
            <w:hideMark/>
          </w:tcPr>
          <w:p w14:paraId="610F8D6B"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2CB1217B"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225E3CD5"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26FAE2AE"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703F15C4"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3F32EFB2"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Select a community solar business model </w:t>
            </w:r>
          </w:p>
        </w:tc>
        <w:tc>
          <w:tcPr>
            <w:tcW w:w="630" w:type="dxa"/>
            <w:tcBorders>
              <w:top w:val="nil"/>
              <w:left w:val="nil"/>
              <w:bottom w:val="single" w:sz="4" w:space="0" w:color="auto"/>
              <w:right w:val="single" w:sz="4" w:space="0" w:color="auto"/>
            </w:tcBorders>
            <w:shd w:val="clear" w:color="000000" w:fill="FABF8F"/>
            <w:noWrap/>
            <w:vAlign w:val="center"/>
            <w:hideMark/>
          </w:tcPr>
          <w:p w14:paraId="2022644C"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626E68E9"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40BBA06A"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905E051"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17B6D2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27173009"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F9A8C08"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2FF6509B"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01D6E38A"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2BE3CCB2"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Approve </w:t>
            </w:r>
            <w:r w:rsidR="00D54B8D">
              <w:rPr>
                <w:rFonts w:ascii="Calibri" w:hAnsi="Calibri"/>
                <w:b/>
                <w:bCs/>
                <w:color w:val="FFFFFF"/>
                <w:sz w:val="20"/>
                <w:szCs w:val="20"/>
              </w:rPr>
              <w:t>M</w:t>
            </w:r>
            <w:r w:rsidR="00D54B8D" w:rsidRPr="00724C26">
              <w:rPr>
                <w:rFonts w:ascii="Calibri" w:hAnsi="Calibri"/>
                <w:b/>
                <w:bCs/>
                <w:color w:val="FFFFFF"/>
                <w:sz w:val="20"/>
                <w:szCs w:val="20"/>
              </w:rPr>
              <w:t xml:space="preserve">arketing </w:t>
            </w:r>
            <w:r w:rsidR="00D54B8D">
              <w:rPr>
                <w:rFonts w:ascii="Calibri" w:hAnsi="Calibri"/>
                <w:b/>
                <w:bCs/>
                <w:color w:val="FFFFFF"/>
                <w:sz w:val="20"/>
                <w:szCs w:val="20"/>
              </w:rPr>
              <w:t>and Communications P</w:t>
            </w:r>
            <w:r w:rsidRPr="00724C26">
              <w:rPr>
                <w:rFonts w:ascii="Calibri" w:hAnsi="Calibri"/>
                <w:b/>
                <w:bCs/>
                <w:color w:val="FFFFFF"/>
                <w:sz w:val="20"/>
                <w:szCs w:val="20"/>
              </w:rPr>
              <w:t>lan</w:t>
            </w:r>
          </w:p>
        </w:tc>
        <w:tc>
          <w:tcPr>
            <w:tcW w:w="630" w:type="dxa"/>
            <w:tcBorders>
              <w:top w:val="nil"/>
              <w:left w:val="nil"/>
              <w:bottom w:val="single" w:sz="4" w:space="0" w:color="auto"/>
              <w:right w:val="single" w:sz="4" w:space="0" w:color="auto"/>
            </w:tcBorders>
            <w:shd w:val="clear" w:color="000000" w:fill="FABF8F"/>
            <w:noWrap/>
            <w:vAlign w:val="center"/>
            <w:hideMark/>
          </w:tcPr>
          <w:p w14:paraId="5D309EE8"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2D4D1DB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027AFEB5"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438A22D2"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2566AD8E"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6F1CF43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44D16401"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743EC2D9"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177F26C6" w14:textId="3685815F" w:rsidR="00A83BD2" w:rsidRPr="00E34747" w:rsidRDefault="00BA208F" w:rsidP="007C729B">
            <w:pPr>
              <w:spacing w:after="0" w:line="240" w:lineRule="auto"/>
              <w:contextualSpacing/>
              <w:jc w:val="center"/>
              <w:rPr>
                <w:rFonts w:ascii="Calibri" w:hAnsi="Calibri"/>
                <w:b/>
                <w:bCs/>
                <w:sz w:val="32"/>
                <w:szCs w:val="32"/>
              </w:rPr>
            </w:pPr>
            <w:r>
              <w:rPr>
                <w:color w:val="3C3C3C" w:themeColor="background2" w:themeShade="40"/>
                <w:sz w:val="32"/>
                <w:szCs w:val="32"/>
              </w:rPr>
              <w:t xml:space="preserve"> </w:t>
            </w:r>
            <w:r w:rsidR="00A83BD2"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03FF32F4"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Select/</w:t>
            </w:r>
            <w:r w:rsidR="004C4DB0">
              <w:rPr>
                <w:rFonts w:ascii="Calibri" w:hAnsi="Calibri"/>
                <w:b/>
                <w:bCs/>
                <w:color w:val="FFFFFF"/>
                <w:sz w:val="20"/>
                <w:szCs w:val="20"/>
              </w:rPr>
              <w:t>a</w:t>
            </w:r>
            <w:r w:rsidRPr="00724C26">
              <w:rPr>
                <w:rFonts w:ascii="Calibri" w:hAnsi="Calibri"/>
                <w:b/>
                <w:bCs/>
                <w:color w:val="FFFFFF"/>
                <w:sz w:val="20"/>
                <w:szCs w:val="20"/>
              </w:rPr>
              <w:t xml:space="preserve">pprove </w:t>
            </w:r>
            <w:r w:rsidR="00F12C54" w:rsidRPr="00724C26">
              <w:rPr>
                <w:rFonts w:ascii="Calibri" w:hAnsi="Calibri"/>
                <w:b/>
                <w:bCs/>
                <w:color w:val="FFFFFF"/>
                <w:sz w:val="20"/>
                <w:szCs w:val="20"/>
              </w:rPr>
              <w:t>Information Technology System Integration Plan</w:t>
            </w:r>
          </w:p>
        </w:tc>
        <w:tc>
          <w:tcPr>
            <w:tcW w:w="630" w:type="dxa"/>
            <w:tcBorders>
              <w:top w:val="nil"/>
              <w:left w:val="nil"/>
              <w:bottom w:val="single" w:sz="4" w:space="0" w:color="auto"/>
              <w:right w:val="single" w:sz="4" w:space="0" w:color="auto"/>
            </w:tcBorders>
            <w:shd w:val="clear" w:color="000000" w:fill="FABF8F"/>
            <w:noWrap/>
            <w:vAlign w:val="center"/>
            <w:hideMark/>
          </w:tcPr>
          <w:p w14:paraId="705276E1"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26A79771"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06698DB7"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A6E59C8"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auto" w:fill="5B9BD5" w:themeFill="accent2"/>
            <w:noWrap/>
            <w:vAlign w:val="center"/>
            <w:hideMark/>
          </w:tcPr>
          <w:p w14:paraId="16771F42"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2F6D308"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auto" w:fill="B1A0C7"/>
            <w:noWrap/>
            <w:vAlign w:val="center"/>
            <w:hideMark/>
          </w:tcPr>
          <w:p w14:paraId="020AD29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4DA3B1FF" w14:textId="77777777" w:rsidTr="00A83BD2">
        <w:trPr>
          <w:trHeight w:val="285"/>
        </w:trPr>
        <w:tc>
          <w:tcPr>
            <w:tcW w:w="502" w:type="dxa"/>
            <w:tcBorders>
              <w:top w:val="nil"/>
              <w:left w:val="single" w:sz="8" w:space="0" w:color="auto"/>
              <w:bottom w:val="single" w:sz="4" w:space="0" w:color="auto"/>
              <w:right w:val="single" w:sz="8" w:space="0" w:color="auto"/>
            </w:tcBorders>
            <w:shd w:val="clear" w:color="auto" w:fill="auto"/>
            <w:vAlign w:val="center"/>
          </w:tcPr>
          <w:p w14:paraId="26C5FBAB"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14548AD8"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Approve financial plan</w:t>
            </w:r>
          </w:p>
        </w:tc>
        <w:tc>
          <w:tcPr>
            <w:tcW w:w="630" w:type="dxa"/>
            <w:tcBorders>
              <w:top w:val="nil"/>
              <w:left w:val="nil"/>
              <w:bottom w:val="single" w:sz="4" w:space="0" w:color="auto"/>
              <w:right w:val="single" w:sz="4" w:space="0" w:color="auto"/>
            </w:tcBorders>
            <w:shd w:val="clear" w:color="000000" w:fill="FABF8F"/>
            <w:noWrap/>
            <w:vAlign w:val="center"/>
            <w:hideMark/>
          </w:tcPr>
          <w:p w14:paraId="0A5F2B08"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00028BFB"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7CC0C6E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0A9B073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8700637"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7CAB7240"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584AEE45"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27A06CE7"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1BF050D1"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6D5918D9"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Ensure compliance with applicable federal and state regulatory requirements</w:t>
            </w:r>
          </w:p>
        </w:tc>
        <w:tc>
          <w:tcPr>
            <w:tcW w:w="630" w:type="dxa"/>
            <w:tcBorders>
              <w:top w:val="nil"/>
              <w:left w:val="nil"/>
              <w:bottom w:val="single" w:sz="4" w:space="0" w:color="auto"/>
              <w:right w:val="single" w:sz="4" w:space="0" w:color="auto"/>
            </w:tcBorders>
            <w:shd w:val="clear" w:color="000000" w:fill="FABF8F"/>
            <w:noWrap/>
            <w:vAlign w:val="center"/>
            <w:hideMark/>
          </w:tcPr>
          <w:p w14:paraId="0E1B1C25"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95B3D7"/>
            <w:noWrap/>
            <w:vAlign w:val="center"/>
            <w:hideMark/>
          </w:tcPr>
          <w:p w14:paraId="41136CB7"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213E87F1"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6F1EBC2"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39EE6F0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0B27566A"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F2ACA50"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069ABD11" w14:textId="77777777" w:rsidTr="00A83BD2">
        <w:trPr>
          <w:trHeight w:val="300"/>
        </w:trPr>
        <w:tc>
          <w:tcPr>
            <w:tcW w:w="502" w:type="dxa"/>
            <w:tcBorders>
              <w:top w:val="nil"/>
              <w:left w:val="single" w:sz="8" w:space="0" w:color="auto"/>
              <w:bottom w:val="single" w:sz="4" w:space="0" w:color="auto"/>
              <w:right w:val="single" w:sz="8" w:space="0" w:color="auto"/>
            </w:tcBorders>
            <w:shd w:val="clear" w:color="auto" w:fill="auto"/>
            <w:vAlign w:val="center"/>
          </w:tcPr>
          <w:p w14:paraId="507EADE9"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26E2B53D"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Review siting options </w:t>
            </w:r>
          </w:p>
        </w:tc>
        <w:tc>
          <w:tcPr>
            <w:tcW w:w="630" w:type="dxa"/>
            <w:tcBorders>
              <w:top w:val="nil"/>
              <w:left w:val="nil"/>
              <w:bottom w:val="single" w:sz="4" w:space="0" w:color="auto"/>
              <w:right w:val="single" w:sz="4" w:space="0" w:color="auto"/>
            </w:tcBorders>
            <w:shd w:val="clear" w:color="000000" w:fill="FABF8F"/>
            <w:noWrap/>
            <w:vAlign w:val="center"/>
            <w:hideMark/>
          </w:tcPr>
          <w:p w14:paraId="624FA6B8"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24BBDE93"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56567F4C"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4F5E74E7"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5B7AA2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22071A52"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05897D5B"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A83BD2" w:rsidRPr="00724C26" w14:paraId="17454332" w14:textId="77777777" w:rsidTr="00A83BD2">
        <w:trPr>
          <w:trHeight w:val="300"/>
        </w:trPr>
        <w:tc>
          <w:tcPr>
            <w:tcW w:w="502" w:type="dxa"/>
            <w:tcBorders>
              <w:top w:val="nil"/>
              <w:left w:val="single" w:sz="8" w:space="0" w:color="auto"/>
              <w:bottom w:val="nil"/>
              <w:right w:val="single" w:sz="8" w:space="0" w:color="auto"/>
            </w:tcBorders>
            <w:shd w:val="clear" w:color="auto" w:fill="auto"/>
            <w:vAlign w:val="center"/>
          </w:tcPr>
          <w:p w14:paraId="7953E0B5"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nil"/>
              <w:right w:val="single" w:sz="8" w:space="0" w:color="auto"/>
            </w:tcBorders>
            <w:shd w:val="clear" w:color="000000" w:fill="404040"/>
            <w:noWrap/>
            <w:vAlign w:val="center"/>
            <w:hideMark/>
          </w:tcPr>
          <w:p w14:paraId="21E06E0D"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Propose </w:t>
            </w:r>
            <w:r w:rsidR="004C4DB0">
              <w:rPr>
                <w:rFonts w:ascii="Calibri" w:hAnsi="Calibri"/>
                <w:b/>
                <w:bCs/>
                <w:color w:val="FFFFFF"/>
                <w:sz w:val="20"/>
                <w:szCs w:val="20"/>
              </w:rPr>
              <w:t>b</w:t>
            </w:r>
            <w:r w:rsidR="004C4DB0" w:rsidRPr="00724C26">
              <w:rPr>
                <w:rFonts w:ascii="Calibri" w:hAnsi="Calibri"/>
                <w:b/>
                <w:bCs/>
                <w:color w:val="FFFFFF"/>
                <w:sz w:val="20"/>
                <w:szCs w:val="20"/>
              </w:rPr>
              <w:t xml:space="preserve">usiness </w:t>
            </w:r>
            <w:r w:rsidR="004C4DB0">
              <w:rPr>
                <w:rFonts w:ascii="Calibri" w:hAnsi="Calibri"/>
                <w:b/>
                <w:bCs/>
                <w:color w:val="FFFFFF"/>
                <w:sz w:val="20"/>
                <w:szCs w:val="20"/>
              </w:rPr>
              <w:t>c</w:t>
            </w:r>
            <w:r w:rsidR="004C4DB0" w:rsidRPr="00724C26">
              <w:rPr>
                <w:rFonts w:ascii="Calibri" w:hAnsi="Calibri"/>
                <w:b/>
                <w:bCs/>
                <w:color w:val="FFFFFF"/>
                <w:sz w:val="20"/>
                <w:szCs w:val="20"/>
              </w:rPr>
              <w:t xml:space="preserve">ase </w:t>
            </w:r>
            <w:r w:rsidRPr="00724C26">
              <w:rPr>
                <w:rFonts w:ascii="Calibri" w:hAnsi="Calibri"/>
                <w:b/>
                <w:bCs/>
                <w:color w:val="FFFFFF"/>
                <w:sz w:val="20"/>
                <w:szCs w:val="20"/>
              </w:rPr>
              <w:t xml:space="preserve">to </w:t>
            </w:r>
            <w:r w:rsidR="004C4DB0">
              <w:rPr>
                <w:rFonts w:ascii="Calibri" w:hAnsi="Calibri"/>
                <w:b/>
                <w:bCs/>
                <w:color w:val="FFFFFF"/>
                <w:sz w:val="20"/>
                <w:szCs w:val="20"/>
              </w:rPr>
              <w:t>B</w:t>
            </w:r>
            <w:r w:rsidR="004C4DB0" w:rsidRPr="00724C26">
              <w:rPr>
                <w:rFonts w:ascii="Calibri" w:hAnsi="Calibri"/>
                <w:b/>
                <w:bCs/>
                <w:color w:val="FFFFFF"/>
                <w:sz w:val="20"/>
                <w:szCs w:val="20"/>
              </w:rPr>
              <w:t xml:space="preserve">oard </w:t>
            </w:r>
          </w:p>
        </w:tc>
        <w:tc>
          <w:tcPr>
            <w:tcW w:w="630" w:type="dxa"/>
            <w:tcBorders>
              <w:top w:val="nil"/>
              <w:left w:val="nil"/>
              <w:bottom w:val="nil"/>
              <w:right w:val="single" w:sz="4" w:space="0" w:color="auto"/>
            </w:tcBorders>
            <w:shd w:val="clear" w:color="000000" w:fill="FABF8F"/>
            <w:noWrap/>
            <w:vAlign w:val="center"/>
            <w:hideMark/>
          </w:tcPr>
          <w:p w14:paraId="39EAAA9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nil"/>
              <w:right w:val="single" w:sz="8" w:space="0" w:color="auto"/>
            </w:tcBorders>
            <w:shd w:val="clear" w:color="000000" w:fill="404040"/>
            <w:noWrap/>
            <w:vAlign w:val="center"/>
            <w:hideMark/>
          </w:tcPr>
          <w:p w14:paraId="7A9F095E"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92CDDC"/>
            <w:noWrap/>
            <w:vAlign w:val="center"/>
            <w:hideMark/>
          </w:tcPr>
          <w:p w14:paraId="423742ED" w14:textId="77777777" w:rsidR="00A83BD2" w:rsidRPr="00724C26" w:rsidRDefault="00A83BD2" w:rsidP="007C729B">
            <w:pPr>
              <w:spacing w:after="0" w:line="240" w:lineRule="auto"/>
              <w:contextualSpacing/>
              <w:jc w:val="center"/>
              <w:rPr>
                <w:rFonts w:ascii="Calibri" w:hAnsi="Calibri"/>
                <w:b/>
                <w:bCs/>
                <w:sz w:val="20"/>
                <w:szCs w:val="20"/>
              </w:rPr>
            </w:pPr>
            <w:r w:rsidRPr="00724C26">
              <w:rPr>
                <w:rFonts w:ascii="Calibri" w:hAnsi="Calibri"/>
                <w:b/>
                <w:bCs/>
                <w:sz w:val="20"/>
                <w:szCs w:val="20"/>
              </w:rPr>
              <w:t> </w:t>
            </w:r>
          </w:p>
        </w:tc>
        <w:tc>
          <w:tcPr>
            <w:tcW w:w="720" w:type="dxa"/>
            <w:tcBorders>
              <w:top w:val="nil"/>
              <w:left w:val="nil"/>
              <w:bottom w:val="nil"/>
              <w:right w:val="single" w:sz="4" w:space="0" w:color="auto"/>
            </w:tcBorders>
            <w:shd w:val="clear" w:color="000000" w:fill="404040"/>
            <w:noWrap/>
            <w:vAlign w:val="center"/>
            <w:hideMark/>
          </w:tcPr>
          <w:p w14:paraId="5D0F479A"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nil"/>
              <w:right w:val="single" w:sz="4" w:space="0" w:color="auto"/>
            </w:tcBorders>
            <w:shd w:val="clear" w:color="000000" w:fill="404040"/>
            <w:noWrap/>
            <w:vAlign w:val="center"/>
            <w:hideMark/>
          </w:tcPr>
          <w:p w14:paraId="2E3AC00E"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nil"/>
              <w:right w:val="single" w:sz="4" w:space="0" w:color="auto"/>
            </w:tcBorders>
            <w:shd w:val="clear" w:color="000000" w:fill="404040"/>
            <w:noWrap/>
            <w:vAlign w:val="center"/>
            <w:hideMark/>
          </w:tcPr>
          <w:p w14:paraId="1EE69C2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auto" w:fill="B1A0C7"/>
            <w:noWrap/>
            <w:vAlign w:val="center"/>
            <w:hideMark/>
          </w:tcPr>
          <w:p w14:paraId="10012716" w14:textId="77777777" w:rsidR="00A83BD2" w:rsidRPr="009A1752" w:rsidRDefault="00A83BD2" w:rsidP="007C729B">
            <w:pPr>
              <w:spacing w:after="0" w:line="240" w:lineRule="auto"/>
              <w:contextualSpacing/>
              <w:jc w:val="center"/>
              <w:rPr>
                <w:rFonts w:ascii="Calibri" w:hAnsi="Calibri"/>
                <w:b/>
                <w:bCs/>
                <w:color w:val="000000"/>
                <w:sz w:val="20"/>
                <w:szCs w:val="20"/>
                <w:vertAlign w:val="subscript"/>
              </w:rPr>
            </w:pPr>
            <w:r w:rsidRPr="00724C26">
              <w:rPr>
                <w:rFonts w:ascii="Calibri" w:hAnsi="Calibri"/>
                <w:b/>
                <w:bCs/>
                <w:color w:val="000000"/>
                <w:sz w:val="20"/>
                <w:szCs w:val="20"/>
              </w:rPr>
              <w:t> </w:t>
            </w:r>
          </w:p>
        </w:tc>
      </w:tr>
      <w:tr w:rsidR="00A83BD2" w:rsidRPr="00724C26" w14:paraId="734F2DDC" w14:textId="77777777" w:rsidTr="00A83BD2">
        <w:trPr>
          <w:trHeight w:val="300"/>
        </w:trPr>
        <w:tc>
          <w:tcPr>
            <w:tcW w:w="502" w:type="dxa"/>
            <w:tcBorders>
              <w:top w:val="single" w:sz="4" w:space="0" w:color="auto"/>
              <w:left w:val="single" w:sz="8" w:space="0" w:color="auto"/>
              <w:bottom w:val="single" w:sz="4" w:space="0" w:color="auto"/>
              <w:right w:val="single" w:sz="8" w:space="0" w:color="auto"/>
            </w:tcBorders>
            <w:shd w:val="clear" w:color="auto" w:fill="auto"/>
            <w:vAlign w:val="center"/>
          </w:tcPr>
          <w:p w14:paraId="572FA496" w14:textId="77777777" w:rsidR="00A83BD2" w:rsidRPr="00E34747" w:rsidRDefault="00A83BD2" w:rsidP="007C729B">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single" w:sz="4" w:space="0" w:color="auto"/>
              <w:left w:val="single" w:sz="8" w:space="0" w:color="auto"/>
              <w:bottom w:val="single" w:sz="4" w:space="0" w:color="auto"/>
              <w:right w:val="single" w:sz="8" w:space="0" w:color="auto"/>
            </w:tcBorders>
            <w:shd w:val="clear" w:color="000000" w:fill="404040"/>
            <w:noWrap/>
            <w:vAlign w:val="center"/>
            <w:hideMark/>
          </w:tcPr>
          <w:p w14:paraId="59C9FD03" w14:textId="77777777" w:rsidR="00A83BD2" w:rsidRPr="00724C26" w:rsidRDefault="00A83BD2" w:rsidP="007C729B">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Develop PV and community solar polic</w:t>
            </w:r>
            <w:r w:rsidR="004C4DB0">
              <w:rPr>
                <w:rFonts w:ascii="Calibri" w:hAnsi="Calibri"/>
                <w:b/>
                <w:bCs/>
                <w:color w:val="FFFFFF"/>
                <w:sz w:val="20"/>
                <w:szCs w:val="20"/>
              </w:rPr>
              <w:t>ies</w:t>
            </w:r>
            <w:r w:rsidRPr="00724C26">
              <w:rPr>
                <w:rFonts w:ascii="Calibri" w:hAnsi="Calibri"/>
                <w:b/>
                <w:bCs/>
                <w:color w:val="FFFFFF"/>
                <w:sz w:val="20"/>
                <w:szCs w:val="20"/>
              </w:rPr>
              <w:t xml:space="preserve"> for </w:t>
            </w:r>
            <w:r w:rsidR="004C4DB0">
              <w:rPr>
                <w:rFonts w:ascii="Calibri" w:hAnsi="Calibri"/>
                <w:b/>
                <w:bCs/>
                <w:color w:val="FFFFFF"/>
                <w:sz w:val="20"/>
                <w:szCs w:val="20"/>
              </w:rPr>
              <w:t>B</w:t>
            </w:r>
            <w:r w:rsidR="004C4DB0" w:rsidRPr="00724C26">
              <w:rPr>
                <w:rFonts w:ascii="Calibri" w:hAnsi="Calibri"/>
                <w:b/>
                <w:bCs/>
                <w:color w:val="FFFFFF"/>
                <w:sz w:val="20"/>
                <w:szCs w:val="20"/>
              </w:rPr>
              <w:t xml:space="preserve">oard </w:t>
            </w:r>
            <w:r w:rsidRPr="00724C26">
              <w:rPr>
                <w:rFonts w:ascii="Calibri" w:hAnsi="Calibri"/>
                <w:b/>
                <w:bCs/>
                <w:color w:val="FFFFFF"/>
                <w:sz w:val="20"/>
                <w:szCs w:val="20"/>
              </w:rPr>
              <w:t>approval</w:t>
            </w:r>
          </w:p>
        </w:tc>
        <w:tc>
          <w:tcPr>
            <w:tcW w:w="630" w:type="dxa"/>
            <w:tcBorders>
              <w:top w:val="single" w:sz="4" w:space="0" w:color="auto"/>
              <w:left w:val="nil"/>
              <w:bottom w:val="single" w:sz="4" w:space="0" w:color="auto"/>
              <w:right w:val="single" w:sz="4" w:space="0" w:color="auto"/>
            </w:tcBorders>
            <w:shd w:val="clear" w:color="000000" w:fill="FABF8F"/>
            <w:noWrap/>
            <w:vAlign w:val="center"/>
            <w:hideMark/>
          </w:tcPr>
          <w:p w14:paraId="34FC32DC"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single" w:sz="4" w:space="0" w:color="auto"/>
              <w:left w:val="nil"/>
              <w:bottom w:val="single" w:sz="4" w:space="0" w:color="auto"/>
              <w:right w:val="single" w:sz="8" w:space="0" w:color="auto"/>
            </w:tcBorders>
            <w:shd w:val="clear" w:color="000000" w:fill="404040"/>
            <w:noWrap/>
            <w:vAlign w:val="center"/>
            <w:hideMark/>
          </w:tcPr>
          <w:p w14:paraId="4A37E26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92CDDC"/>
            <w:noWrap/>
            <w:vAlign w:val="center"/>
            <w:hideMark/>
          </w:tcPr>
          <w:p w14:paraId="5CF6A539" w14:textId="77777777" w:rsidR="00A83BD2" w:rsidRPr="00724C26" w:rsidRDefault="00A83BD2" w:rsidP="007C729B">
            <w:pPr>
              <w:spacing w:after="0" w:line="240" w:lineRule="auto"/>
              <w:contextualSpacing/>
              <w:jc w:val="center"/>
              <w:rPr>
                <w:rFonts w:ascii="Calibri" w:hAnsi="Calibri"/>
                <w:b/>
                <w:bCs/>
                <w:sz w:val="20"/>
                <w:szCs w:val="20"/>
              </w:rPr>
            </w:pPr>
            <w:r w:rsidRPr="00724C26">
              <w:rPr>
                <w:rFonts w:ascii="Calibri" w:hAnsi="Calibri"/>
                <w:b/>
                <w:bCs/>
                <w:sz w:val="20"/>
                <w:szCs w:val="20"/>
              </w:rPr>
              <w:t> </w:t>
            </w:r>
          </w:p>
        </w:tc>
        <w:tc>
          <w:tcPr>
            <w:tcW w:w="720" w:type="dxa"/>
            <w:tcBorders>
              <w:top w:val="single" w:sz="4" w:space="0" w:color="auto"/>
              <w:left w:val="nil"/>
              <w:bottom w:val="single" w:sz="4" w:space="0" w:color="auto"/>
              <w:right w:val="single" w:sz="4" w:space="0" w:color="auto"/>
            </w:tcBorders>
            <w:shd w:val="clear" w:color="000000" w:fill="404040"/>
            <w:noWrap/>
            <w:vAlign w:val="center"/>
            <w:hideMark/>
          </w:tcPr>
          <w:p w14:paraId="7D2D60E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404040"/>
            <w:noWrap/>
            <w:vAlign w:val="center"/>
            <w:hideMark/>
          </w:tcPr>
          <w:p w14:paraId="50EC99DF"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404040"/>
            <w:noWrap/>
            <w:vAlign w:val="center"/>
            <w:hideMark/>
          </w:tcPr>
          <w:p w14:paraId="1FD7F354"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A9EA5E6" w14:textId="77777777" w:rsidR="00A83BD2" w:rsidRPr="00724C26" w:rsidRDefault="00A83BD2" w:rsidP="007C729B">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bl>
    <w:p w14:paraId="3F9F51CD" w14:textId="77777777" w:rsidR="00D5746C" w:rsidRDefault="00D5746C" w:rsidP="007C729B">
      <w:pPr>
        <w:spacing w:line="240" w:lineRule="auto"/>
        <w:contextualSpacing/>
      </w:pPr>
    </w:p>
    <w:p w14:paraId="5E11E922" w14:textId="6E21B204" w:rsidR="00EC1997" w:rsidRPr="00887207" w:rsidRDefault="00330008" w:rsidP="00115848">
      <w:pPr>
        <w:spacing w:line="240" w:lineRule="auto"/>
        <w:contextualSpacing/>
        <w:jc w:val="left"/>
      </w:pPr>
      <w:r>
        <w:t xml:space="preserve">In addition to the above tasks, executive staff should be aware of the legal and regulatory concerns </w:t>
      </w:r>
      <w:r w:rsidRPr="008E2C4A">
        <w:t xml:space="preserve">(covered in </w:t>
      </w:r>
      <w:r w:rsidRPr="00D60C15">
        <w:t>section</w:t>
      </w:r>
      <w:r w:rsidR="00D60C15" w:rsidRPr="00D60C15">
        <w:t xml:space="preserve">: </w:t>
      </w:r>
      <w:r w:rsidR="00D60C15">
        <w:t>Legal, Tax, and Regulatory Overview) a</w:t>
      </w:r>
      <w:r w:rsidR="00887207">
        <w:t>s well as the Board</w:t>
      </w:r>
      <w:r w:rsidR="004C4DB0">
        <w:t>’s</w:t>
      </w:r>
      <w:r w:rsidR="00887207">
        <w:t xml:space="preserve"> role in program planning and development. Below are the summarized </w:t>
      </w:r>
      <w:r w:rsidR="00901513">
        <w:t>checklist</w:t>
      </w:r>
      <w:r w:rsidR="006E7EF0">
        <w:t>s</w:t>
      </w:r>
      <w:r w:rsidR="00887207">
        <w:t xml:space="preserve"> for both </w:t>
      </w:r>
      <w:r w:rsidR="00901513">
        <w:t xml:space="preserve">functions. </w:t>
      </w:r>
    </w:p>
    <w:p w14:paraId="70299803" w14:textId="77777777" w:rsidR="009B4BA4" w:rsidRDefault="009B4BA4" w:rsidP="00115848">
      <w:pPr>
        <w:spacing w:line="240" w:lineRule="auto"/>
        <w:contextualSpacing/>
      </w:pPr>
    </w:p>
    <w:p w14:paraId="06B9A30E" w14:textId="77777777" w:rsidR="009B4BA4" w:rsidRDefault="009B4BA4" w:rsidP="00115848">
      <w:pPr>
        <w:spacing w:line="240" w:lineRule="auto"/>
        <w:contextualSpacing/>
      </w:pPr>
    </w:p>
    <w:p w14:paraId="1AB0FC39" w14:textId="77777777" w:rsidR="009B4BA4" w:rsidRDefault="009B4BA4" w:rsidP="007C729B">
      <w:pPr>
        <w:spacing w:line="240" w:lineRule="auto"/>
        <w:contextualSpacing/>
      </w:pPr>
    </w:p>
    <w:p w14:paraId="12C8C9A9" w14:textId="77777777" w:rsidR="009B4BA4" w:rsidRDefault="009B4BA4" w:rsidP="007C729B">
      <w:pPr>
        <w:spacing w:line="240" w:lineRule="auto"/>
        <w:contextualSpacing/>
      </w:pPr>
    </w:p>
    <w:p w14:paraId="3BED1FA7" w14:textId="77777777" w:rsidR="009B4BA4" w:rsidRDefault="009B4BA4" w:rsidP="007C729B">
      <w:pPr>
        <w:spacing w:line="240" w:lineRule="auto"/>
        <w:contextualSpacing/>
      </w:pPr>
    </w:p>
    <w:p w14:paraId="12E4198B" w14:textId="77777777" w:rsidR="009B4BA4" w:rsidRDefault="009B4BA4" w:rsidP="007C729B">
      <w:pPr>
        <w:spacing w:line="240" w:lineRule="auto"/>
        <w:contextualSpacing/>
      </w:pPr>
    </w:p>
    <w:p w14:paraId="53B4B519" w14:textId="77777777" w:rsidR="009B4BA4" w:rsidRDefault="009B4BA4" w:rsidP="007C729B">
      <w:pPr>
        <w:spacing w:line="240" w:lineRule="auto"/>
        <w:contextualSpacing/>
      </w:pPr>
    </w:p>
    <w:p w14:paraId="5694647C" w14:textId="77777777" w:rsidR="009B4BA4" w:rsidRDefault="009B4BA4" w:rsidP="007C729B">
      <w:pPr>
        <w:spacing w:line="240" w:lineRule="auto"/>
        <w:contextualSpacing/>
      </w:pPr>
    </w:p>
    <w:p w14:paraId="15DFD22D" w14:textId="77777777" w:rsidR="00EC1997" w:rsidRDefault="00EC1997" w:rsidP="007C729B">
      <w:pPr>
        <w:spacing w:line="240" w:lineRule="auto"/>
        <w:contextualSpacing/>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
        <w:gridCol w:w="4142"/>
        <w:gridCol w:w="630"/>
        <w:gridCol w:w="630"/>
        <w:gridCol w:w="630"/>
        <w:gridCol w:w="720"/>
        <w:gridCol w:w="630"/>
        <w:gridCol w:w="630"/>
        <w:gridCol w:w="720"/>
      </w:tblGrid>
      <w:tr w:rsidR="00A83BD2" w14:paraId="66E00DDE" w14:textId="77777777" w:rsidTr="00A83BD2">
        <w:trPr>
          <w:trHeight w:val="235"/>
        </w:trPr>
        <w:tc>
          <w:tcPr>
            <w:tcW w:w="4585" w:type="dxa"/>
            <w:gridSpan w:val="2"/>
            <w:shd w:val="clear" w:color="000000" w:fill="95B3D7"/>
            <w:vAlign w:val="center"/>
          </w:tcPr>
          <w:p w14:paraId="468EB5C1" w14:textId="77777777" w:rsidR="00A83BD2" w:rsidRPr="007A2E73" w:rsidRDefault="00A83BD2" w:rsidP="007C729B">
            <w:pPr>
              <w:spacing w:line="240" w:lineRule="auto"/>
              <w:contextualSpacing/>
              <w:jc w:val="center"/>
              <w:rPr>
                <w:rFonts w:ascii="Calibri" w:hAnsi="Calibri"/>
                <w:b/>
                <w:bCs/>
                <w:sz w:val="28"/>
                <w:szCs w:val="28"/>
              </w:rPr>
            </w:pPr>
            <w:r w:rsidRPr="007A2E73">
              <w:rPr>
                <w:rFonts w:ascii="Calibri" w:hAnsi="Calibri"/>
                <w:b/>
                <w:bCs/>
                <w:sz w:val="28"/>
                <w:szCs w:val="28"/>
              </w:rPr>
              <w:lastRenderedPageBreak/>
              <w:t>LEGAL, TAX</w:t>
            </w:r>
            <w:r w:rsidR="004C4DB0">
              <w:rPr>
                <w:rFonts w:ascii="Calibri" w:hAnsi="Calibri"/>
                <w:b/>
                <w:bCs/>
                <w:sz w:val="28"/>
                <w:szCs w:val="28"/>
              </w:rPr>
              <w:t>,</w:t>
            </w:r>
            <w:r w:rsidRPr="007A2E73">
              <w:rPr>
                <w:rFonts w:ascii="Calibri" w:hAnsi="Calibri"/>
                <w:b/>
                <w:bCs/>
                <w:sz w:val="28"/>
                <w:szCs w:val="28"/>
              </w:rPr>
              <w:t xml:space="preserve"> &amp; REGULATORY</w:t>
            </w:r>
          </w:p>
        </w:tc>
        <w:tc>
          <w:tcPr>
            <w:tcW w:w="630" w:type="dxa"/>
            <w:shd w:val="clear" w:color="auto" w:fill="auto"/>
            <w:tcMar>
              <w:top w:w="15" w:type="dxa"/>
              <w:left w:w="15" w:type="dxa"/>
              <w:bottom w:w="0" w:type="dxa"/>
              <w:right w:w="15" w:type="dxa"/>
            </w:tcMar>
            <w:vAlign w:val="center"/>
            <w:hideMark/>
          </w:tcPr>
          <w:p w14:paraId="6BDF89CC" w14:textId="77777777" w:rsidR="00A83BD2" w:rsidRDefault="00A83BD2" w:rsidP="007C729B">
            <w:pPr>
              <w:spacing w:line="240" w:lineRule="auto"/>
              <w:contextualSpacing/>
              <w:jc w:val="center"/>
              <w:rPr>
                <w:rFonts w:ascii="Calibri" w:hAnsi="Calibri"/>
                <w:b/>
                <w:bCs/>
                <w:sz w:val="24"/>
                <w:szCs w:val="24"/>
              </w:rPr>
            </w:pPr>
            <w:r>
              <w:rPr>
                <w:rFonts w:ascii="Calibri" w:hAnsi="Calibri"/>
                <w:b/>
                <w:bCs/>
              </w:rPr>
              <w:t>CEO</w:t>
            </w:r>
          </w:p>
        </w:tc>
        <w:tc>
          <w:tcPr>
            <w:tcW w:w="630" w:type="dxa"/>
            <w:shd w:val="clear" w:color="auto" w:fill="auto"/>
            <w:tcMar>
              <w:top w:w="15" w:type="dxa"/>
              <w:left w:w="15" w:type="dxa"/>
              <w:bottom w:w="0" w:type="dxa"/>
              <w:right w:w="15" w:type="dxa"/>
            </w:tcMar>
            <w:vAlign w:val="center"/>
            <w:hideMark/>
          </w:tcPr>
          <w:p w14:paraId="79B64B65" w14:textId="77777777" w:rsidR="00A83BD2" w:rsidRDefault="00A83BD2" w:rsidP="007C729B">
            <w:pPr>
              <w:spacing w:line="240" w:lineRule="auto"/>
              <w:contextualSpacing/>
              <w:jc w:val="center"/>
              <w:rPr>
                <w:rFonts w:ascii="Calibri" w:hAnsi="Calibri"/>
                <w:b/>
                <w:bCs/>
              </w:rPr>
            </w:pPr>
            <w:r>
              <w:rPr>
                <w:rFonts w:ascii="Calibri" w:hAnsi="Calibri"/>
                <w:b/>
                <w:bCs/>
              </w:rPr>
              <w:t>LEG</w:t>
            </w:r>
          </w:p>
        </w:tc>
        <w:tc>
          <w:tcPr>
            <w:tcW w:w="630" w:type="dxa"/>
            <w:shd w:val="clear" w:color="auto" w:fill="auto"/>
            <w:tcMar>
              <w:top w:w="15" w:type="dxa"/>
              <w:left w:w="15" w:type="dxa"/>
              <w:bottom w:w="0" w:type="dxa"/>
              <w:right w:w="15" w:type="dxa"/>
            </w:tcMar>
            <w:vAlign w:val="center"/>
            <w:hideMark/>
          </w:tcPr>
          <w:p w14:paraId="61775E4C" w14:textId="77777777" w:rsidR="00A83BD2" w:rsidRDefault="00A83BD2" w:rsidP="007C729B">
            <w:pPr>
              <w:spacing w:line="240" w:lineRule="auto"/>
              <w:contextualSpacing/>
              <w:jc w:val="center"/>
              <w:rPr>
                <w:rFonts w:ascii="Calibri" w:hAnsi="Calibri"/>
                <w:b/>
                <w:bCs/>
              </w:rPr>
            </w:pPr>
            <w:r>
              <w:rPr>
                <w:rFonts w:ascii="Calibri" w:hAnsi="Calibri"/>
                <w:b/>
                <w:bCs/>
              </w:rPr>
              <w:t>BOD</w:t>
            </w:r>
          </w:p>
        </w:tc>
        <w:tc>
          <w:tcPr>
            <w:tcW w:w="720" w:type="dxa"/>
            <w:shd w:val="clear" w:color="auto" w:fill="auto"/>
            <w:tcMar>
              <w:top w:w="15" w:type="dxa"/>
              <w:left w:w="15" w:type="dxa"/>
              <w:bottom w:w="0" w:type="dxa"/>
              <w:right w:w="15" w:type="dxa"/>
            </w:tcMar>
            <w:vAlign w:val="center"/>
            <w:hideMark/>
          </w:tcPr>
          <w:p w14:paraId="3B696625" w14:textId="77777777" w:rsidR="00A83BD2" w:rsidRDefault="00A83BD2" w:rsidP="007C729B">
            <w:pPr>
              <w:spacing w:line="240" w:lineRule="auto"/>
              <w:contextualSpacing/>
              <w:jc w:val="center"/>
              <w:rPr>
                <w:rFonts w:ascii="Calibri" w:hAnsi="Calibri"/>
                <w:b/>
                <w:bCs/>
              </w:rPr>
            </w:pPr>
            <w:r>
              <w:rPr>
                <w:rFonts w:ascii="Calibri" w:hAnsi="Calibri"/>
                <w:b/>
                <w:bCs/>
              </w:rPr>
              <w:t>MKT</w:t>
            </w:r>
          </w:p>
        </w:tc>
        <w:tc>
          <w:tcPr>
            <w:tcW w:w="630" w:type="dxa"/>
            <w:shd w:val="clear" w:color="auto" w:fill="auto"/>
            <w:tcMar>
              <w:top w:w="15" w:type="dxa"/>
              <w:left w:w="15" w:type="dxa"/>
              <w:bottom w:w="0" w:type="dxa"/>
              <w:right w:w="15" w:type="dxa"/>
            </w:tcMar>
            <w:vAlign w:val="center"/>
            <w:hideMark/>
          </w:tcPr>
          <w:p w14:paraId="55807FCB" w14:textId="77777777" w:rsidR="00A83BD2" w:rsidRDefault="00A83BD2" w:rsidP="007C729B">
            <w:pPr>
              <w:spacing w:line="240" w:lineRule="auto"/>
              <w:contextualSpacing/>
              <w:jc w:val="center"/>
              <w:rPr>
                <w:rFonts w:ascii="Calibri" w:hAnsi="Calibri"/>
                <w:b/>
                <w:bCs/>
              </w:rPr>
            </w:pPr>
            <w:r>
              <w:rPr>
                <w:rFonts w:ascii="Calibri" w:hAnsi="Calibri"/>
                <w:b/>
                <w:bCs/>
              </w:rPr>
              <w:t>IT</w:t>
            </w:r>
          </w:p>
        </w:tc>
        <w:tc>
          <w:tcPr>
            <w:tcW w:w="630" w:type="dxa"/>
            <w:shd w:val="clear" w:color="auto" w:fill="auto"/>
            <w:tcMar>
              <w:top w:w="15" w:type="dxa"/>
              <w:left w:w="15" w:type="dxa"/>
              <w:bottom w:w="0" w:type="dxa"/>
              <w:right w:w="15" w:type="dxa"/>
            </w:tcMar>
            <w:vAlign w:val="center"/>
            <w:hideMark/>
          </w:tcPr>
          <w:p w14:paraId="3DB36D3B" w14:textId="77777777" w:rsidR="00A83BD2" w:rsidRDefault="00A83BD2" w:rsidP="007C729B">
            <w:pPr>
              <w:spacing w:line="240" w:lineRule="auto"/>
              <w:contextualSpacing/>
              <w:jc w:val="center"/>
              <w:rPr>
                <w:rFonts w:ascii="Calibri" w:hAnsi="Calibri"/>
                <w:b/>
                <w:bCs/>
              </w:rPr>
            </w:pPr>
            <w:r>
              <w:rPr>
                <w:rFonts w:ascii="Calibri" w:hAnsi="Calibri"/>
                <w:b/>
                <w:bCs/>
              </w:rPr>
              <w:t>FIN</w:t>
            </w:r>
          </w:p>
        </w:tc>
        <w:tc>
          <w:tcPr>
            <w:tcW w:w="720" w:type="dxa"/>
            <w:shd w:val="clear" w:color="auto" w:fill="auto"/>
            <w:tcMar>
              <w:top w:w="15" w:type="dxa"/>
              <w:left w:w="15" w:type="dxa"/>
              <w:bottom w:w="0" w:type="dxa"/>
              <w:right w:w="15" w:type="dxa"/>
            </w:tcMar>
            <w:vAlign w:val="center"/>
            <w:hideMark/>
          </w:tcPr>
          <w:p w14:paraId="27724C26" w14:textId="77777777" w:rsidR="00A83BD2" w:rsidRDefault="00A83BD2" w:rsidP="007C729B">
            <w:pPr>
              <w:spacing w:line="240" w:lineRule="auto"/>
              <w:contextualSpacing/>
              <w:jc w:val="center"/>
              <w:rPr>
                <w:rFonts w:ascii="Calibri" w:hAnsi="Calibri"/>
                <w:b/>
                <w:bCs/>
              </w:rPr>
            </w:pPr>
            <w:r>
              <w:rPr>
                <w:rFonts w:ascii="Calibri" w:hAnsi="Calibri"/>
                <w:b/>
                <w:bCs/>
              </w:rPr>
              <w:t>PM</w:t>
            </w:r>
          </w:p>
        </w:tc>
      </w:tr>
      <w:tr w:rsidR="00A83BD2" w14:paraId="6C93D54E" w14:textId="77777777" w:rsidTr="00A83BD2">
        <w:trPr>
          <w:trHeight w:val="288"/>
        </w:trPr>
        <w:tc>
          <w:tcPr>
            <w:tcW w:w="443" w:type="dxa"/>
            <w:shd w:val="clear" w:color="auto" w:fill="auto"/>
            <w:vAlign w:val="center"/>
          </w:tcPr>
          <w:p w14:paraId="3C80E31A"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3795340A" w14:textId="4B985C46" w:rsidR="00A83BD2" w:rsidRDefault="00233B2C" w:rsidP="008626B0">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Advise regarding</w:t>
            </w:r>
            <w:r w:rsidR="00A83BD2">
              <w:rPr>
                <w:rFonts w:ascii="Calibri" w:hAnsi="Calibri"/>
                <w:b/>
                <w:bCs/>
                <w:color w:val="FFFFFF"/>
                <w:sz w:val="20"/>
                <w:szCs w:val="20"/>
              </w:rPr>
              <w:t xml:space="preserve"> applicable </w:t>
            </w:r>
            <w:r>
              <w:rPr>
                <w:rFonts w:ascii="Calibri" w:hAnsi="Calibri"/>
                <w:b/>
                <w:bCs/>
                <w:color w:val="FFFFFF"/>
                <w:sz w:val="20"/>
                <w:szCs w:val="20"/>
              </w:rPr>
              <w:t xml:space="preserve">legal and </w:t>
            </w:r>
            <w:r w:rsidR="00A83BD2">
              <w:rPr>
                <w:rFonts w:ascii="Calibri" w:hAnsi="Calibri"/>
                <w:b/>
                <w:bCs/>
                <w:color w:val="FFFFFF"/>
                <w:sz w:val="20"/>
                <w:szCs w:val="20"/>
              </w:rPr>
              <w:t>regulatory requirements</w:t>
            </w:r>
            <w:r>
              <w:rPr>
                <w:rFonts w:ascii="Calibri" w:hAnsi="Calibri"/>
                <w:b/>
                <w:bCs/>
                <w:color w:val="FFFFFF"/>
                <w:sz w:val="20"/>
                <w:szCs w:val="20"/>
              </w:rPr>
              <w:t xml:space="preserve"> and issues</w:t>
            </w:r>
          </w:p>
        </w:tc>
        <w:tc>
          <w:tcPr>
            <w:tcW w:w="630" w:type="dxa"/>
            <w:shd w:val="clear" w:color="000000" w:fill="FABF8F"/>
            <w:noWrap/>
            <w:tcMar>
              <w:top w:w="15" w:type="dxa"/>
              <w:left w:w="15" w:type="dxa"/>
              <w:bottom w:w="0" w:type="dxa"/>
              <w:right w:w="15" w:type="dxa"/>
            </w:tcMar>
            <w:vAlign w:val="center"/>
            <w:hideMark/>
          </w:tcPr>
          <w:p w14:paraId="71FA2412"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2446A879"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5B9ED05"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8C6A21A"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7456549"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C4B70F1"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B1A0C7"/>
            <w:noWrap/>
            <w:tcMar>
              <w:top w:w="15" w:type="dxa"/>
              <w:left w:w="15" w:type="dxa"/>
              <w:bottom w:w="0" w:type="dxa"/>
              <w:right w:w="15" w:type="dxa"/>
            </w:tcMar>
            <w:vAlign w:val="center"/>
            <w:hideMark/>
          </w:tcPr>
          <w:p w14:paraId="0538BC13"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A83BD2" w14:paraId="0572F9A0" w14:textId="77777777" w:rsidTr="00A83BD2">
        <w:trPr>
          <w:trHeight w:val="288"/>
        </w:trPr>
        <w:tc>
          <w:tcPr>
            <w:tcW w:w="443" w:type="dxa"/>
            <w:shd w:val="clear" w:color="auto" w:fill="auto"/>
            <w:vAlign w:val="center"/>
          </w:tcPr>
          <w:p w14:paraId="7E6AF836"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68C11897" w14:textId="77777777" w:rsidR="00A83BD2" w:rsidRDefault="00A83BD2" w:rsidP="007C729B">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Review available incentive options and identify those most applicable to your project</w:t>
            </w:r>
          </w:p>
        </w:tc>
        <w:tc>
          <w:tcPr>
            <w:tcW w:w="630" w:type="dxa"/>
            <w:shd w:val="clear" w:color="000000" w:fill="404040"/>
            <w:noWrap/>
            <w:tcMar>
              <w:top w:w="15" w:type="dxa"/>
              <w:left w:w="15" w:type="dxa"/>
              <w:bottom w:w="0" w:type="dxa"/>
              <w:right w:w="15" w:type="dxa"/>
            </w:tcMar>
            <w:vAlign w:val="center"/>
            <w:hideMark/>
          </w:tcPr>
          <w:p w14:paraId="52D94520"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743DC885"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14285BD"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auto" w:fill="C4D79B"/>
            <w:noWrap/>
            <w:tcMar>
              <w:top w:w="15" w:type="dxa"/>
              <w:left w:w="15" w:type="dxa"/>
              <w:bottom w:w="0" w:type="dxa"/>
              <w:right w:w="15" w:type="dxa"/>
            </w:tcMar>
            <w:vAlign w:val="center"/>
            <w:hideMark/>
          </w:tcPr>
          <w:p w14:paraId="70115B08"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64DE24A9"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39315C35"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35AB3DEA"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A83BD2" w14:paraId="2451B9B1" w14:textId="77777777" w:rsidTr="00A83BD2">
        <w:trPr>
          <w:trHeight w:val="209"/>
        </w:trPr>
        <w:tc>
          <w:tcPr>
            <w:tcW w:w="443" w:type="dxa"/>
            <w:shd w:val="clear" w:color="auto" w:fill="auto"/>
            <w:vAlign w:val="center"/>
          </w:tcPr>
          <w:p w14:paraId="26DF2AC5"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5A789185" w14:textId="2AF1C673" w:rsidR="00A83BD2" w:rsidRDefault="00A83BD2" w:rsidP="00233B2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Review and assist in the development of the </w:t>
            </w:r>
            <w:r w:rsidR="00C47F02">
              <w:rPr>
                <w:rFonts w:ascii="Calibri" w:hAnsi="Calibri"/>
                <w:b/>
                <w:bCs/>
                <w:color w:val="FFFFFF"/>
                <w:sz w:val="20"/>
                <w:szCs w:val="20"/>
              </w:rPr>
              <w:t>Risk Mitigation Plan</w:t>
            </w:r>
          </w:p>
        </w:tc>
        <w:tc>
          <w:tcPr>
            <w:tcW w:w="630" w:type="dxa"/>
            <w:shd w:val="clear" w:color="000000" w:fill="FABF8F"/>
            <w:noWrap/>
            <w:tcMar>
              <w:top w:w="15" w:type="dxa"/>
              <w:left w:w="15" w:type="dxa"/>
              <w:bottom w:w="0" w:type="dxa"/>
              <w:right w:w="15" w:type="dxa"/>
            </w:tcMar>
            <w:vAlign w:val="center"/>
            <w:hideMark/>
          </w:tcPr>
          <w:p w14:paraId="5E737FDE"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0FFD5EB6"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62737A6"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298E9261"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5D925A1E"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52982AA8"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32A94F3E"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A83BD2" w14:paraId="737BE578" w14:textId="77777777" w:rsidTr="00A83BD2">
        <w:trPr>
          <w:trHeight w:val="288"/>
        </w:trPr>
        <w:tc>
          <w:tcPr>
            <w:tcW w:w="443" w:type="dxa"/>
            <w:shd w:val="clear" w:color="auto" w:fill="auto"/>
            <w:vAlign w:val="center"/>
          </w:tcPr>
          <w:p w14:paraId="6E4D8FAB"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308D8131" w14:textId="5EF75964" w:rsidR="00A83BD2" w:rsidRDefault="00FE2A2E" w:rsidP="007C729B">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As appropriate, r</w:t>
            </w:r>
            <w:r w:rsidR="00A83BD2">
              <w:rPr>
                <w:rFonts w:ascii="Calibri" w:hAnsi="Calibri"/>
                <w:b/>
                <w:bCs/>
                <w:color w:val="FFFFFF"/>
                <w:sz w:val="20"/>
                <w:szCs w:val="20"/>
              </w:rPr>
              <w:t>eview data and record</w:t>
            </w:r>
            <w:r w:rsidR="00C47F02">
              <w:rPr>
                <w:rFonts w:ascii="Calibri" w:hAnsi="Calibri"/>
                <w:b/>
                <w:bCs/>
                <w:color w:val="FFFFFF"/>
                <w:sz w:val="20"/>
                <w:szCs w:val="20"/>
              </w:rPr>
              <w:t>-</w:t>
            </w:r>
            <w:r w:rsidR="00A83BD2">
              <w:rPr>
                <w:rFonts w:ascii="Calibri" w:hAnsi="Calibri"/>
                <w:b/>
                <w:bCs/>
                <w:color w:val="FFFFFF"/>
                <w:sz w:val="20"/>
                <w:szCs w:val="20"/>
              </w:rPr>
              <w:t>keeping requirements</w:t>
            </w:r>
          </w:p>
        </w:tc>
        <w:tc>
          <w:tcPr>
            <w:tcW w:w="630" w:type="dxa"/>
            <w:shd w:val="clear" w:color="000000" w:fill="404040"/>
            <w:noWrap/>
            <w:tcMar>
              <w:top w:w="15" w:type="dxa"/>
              <w:left w:w="15" w:type="dxa"/>
              <w:bottom w:w="0" w:type="dxa"/>
              <w:right w:w="15" w:type="dxa"/>
            </w:tcMar>
            <w:vAlign w:val="center"/>
            <w:hideMark/>
          </w:tcPr>
          <w:p w14:paraId="3FA20832"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4621465F"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5958D0C"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5550B35D"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538DD5"/>
            <w:noWrap/>
            <w:tcMar>
              <w:top w:w="15" w:type="dxa"/>
              <w:left w:w="15" w:type="dxa"/>
              <w:bottom w:w="0" w:type="dxa"/>
              <w:right w:w="15" w:type="dxa"/>
            </w:tcMar>
            <w:vAlign w:val="center"/>
            <w:hideMark/>
          </w:tcPr>
          <w:p w14:paraId="13FDE4DC"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0E4178E2"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0C728FB"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A83BD2" w14:paraId="7710969A" w14:textId="77777777" w:rsidTr="00A83BD2">
        <w:trPr>
          <w:trHeight w:val="288"/>
        </w:trPr>
        <w:tc>
          <w:tcPr>
            <w:tcW w:w="443" w:type="dxa"/>
            <w:shd w:val="clear" w:color="auto" w:fill="auto"/>
            <w:vAlign w:val="center"/>
          </w:tcPr>
          <w:p w14:paraId="731F26F3"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0D26357C" w14:textId="522D343C" w:rsidR="00A83BD2" w:rsidRDefault="00FE2A2E" w:rsidP="007C729B">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As appropriate, review </w:t>
            </w:r>
            <w:r w:rsidR="004C4DB0">
              <w:rPr>
                <w:rFonts w:ascii="Calibri" w:hAnsi="Calibri"/>
                <w:b/>
                <w:bCs/>
                <w:color w:val="FFFFFF"/>
                <w:sz w:val="20"/>
                <w:szCs w:val="20"/>
              </w:rPr>
              <w:t>cost-</w:t>
            </w:r>
            <w:r w:rsidR="00A83BD2">
              <w:rPr>
                <w:rFonts w:ascii="Calibri" w:hAnsi="Calibri"/>
                <w:b/>
                <w:bCs/>
                <w:color w:val="FFFFFF"/>
                <w:sz w:val="20"/>
                <w:szCs w:val="20"/>
              </w:rPr>
              <w:t>of</w:t>
            </w:r>
            <w:r w:rsidR="004C4DB0">
              <w:rPr>
                <w:rFonts w:ascii="Calibri" w:hAnsi="Calibri"/>
                <w:b/>
                <w:bCs/>
                <w:color w:val="FFFFFF"/>
                <w:sz w:val="20"/>
                <w:szCs w:val="20"/>
              </w:rPr>
              <w:t>-</w:t>
            </w:r>
            <w:r w:rsidR="00A83BD2">
              <w:rPr>
                <w:rFonts w:ascii="Calibri" w:hAnsi="Calibri"/>
                <w:b/>
                <w:bCs/>
                <w:color w:val="FFFFFF"/>
                <w:sz w:val="20"/>
                <w:szCs w:val="20"/>
              </w:rPr>
              <w:t>service options and restrictions</w:t>
            </w:r>
          </w:p>
        </w:tc>
        <w:tc>
          <w:tcPr>
            <w:tcW w:w="630" w:type="dxa"/>
            <w:shd w:val="clear" w:color="000000" w:fill="404040"/>
            <w:noWrap/>
            <w:tcMar>
              <w:top w:w="15" w:type="dxa"/>
              <w:left w:w="15" w:type="dxa"/>
              <w:bottom w:w="0" w:type="dxa"/>
              <w:right w:w="15" w:type="dxa"/>
            </w:tcMar>
            <w:vAlign w:val="center"/>
            <w:hideMark/>
          </w:tcPr>
          <w:p w14:paraId="0DDE9D9B"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305108B2"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FC74FC9"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C4C9190"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7078F5FC"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6B81B8FC"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6AA27FE0"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A83BD2" w14:paraId="786E10FC" w14:textId="77777777" w:rsidTr="00A83BD2">
        <w:trPr>
          <w:trHeight w:val="288"/>
        </w:trPr>
        <w:tc>
          <w:tcPr>
            <w:tcW w:w="443" w:type="dxa"/>
            <w:shd w:val="clear" w:color="auto" w:fill="auto"/>
            <w:vAlign w:val="center"/>
          </w:tcPr>
          <w:p w14:paraId="526E972B"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77AA24F5" w14:textId="77777777" w:rsidR="00A83BD2" w:rsidRDefault="00A83BD2" w:rsidP="007C729B">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Review </w:t>
            </w:r>
            <w:r w:rsidR="004B2DD6">
              <w:rPr>
                <w:rFonts w:ascii="Calibri" w:hAnsi="Calibri"/>
                <w:b/>
                <w:bCs/>
                <w:color w:val="FFFFFF"/>
                <w:sz w:val="20"/>
                <w:szCs w:val="20"/>
              </w:rPr>
              <w:t xml:space="preserve">marketing materials </w:t>
            </w:r>
          </w:p>
        </w:tc>
        <w:tc>
          <w:tcPr>
            <w:tcW w:w="630" w:type="dxa"/>
            <w:shd w:val="clear" w:color="000000" w:fill="404040"/>
            <w:noWrap/>
            <w:tcMar>
              <w:top w:w="15" w:type="dxa"/>
              <w:left w:w="15" w:type="dxa"/>
              <w:bottom w:w="0" w:type="dxa"/>
              <w:right w:w="15" w:type="dxa"/>
            </w:tcMar>
            <w:vAlign w:val="center"/>
            <w:hideMark/>
          </w:tcPr>
          <w:p w14:paraId="5558D120"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4B5B97DC"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13DDA798"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C4D79B"/>
            <w:noWrap/>
            <w:tcMar>
              <w:top w:w="15" w:type="dxa"/>
              <w:left w:w="15" w:type="dxa"/>
              <w:bottom w:w="0" w:type="dxa"/>
              <w:right w:w="15" w:type="dxa"/>
            </w:tcMar>
            <w:vAlign w:val="center"/>
            <w:hideMark/>
          </w:tcPr>
          <w:p w14:paraId="39732F70"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12EF9E87"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DA1556C"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156C271"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bl>
    <w:p w14:paraId="318E8CA2" w14:textId="77777777" w:rsidR="00F65EE5" w:rsidRDefault="006201AB" w:rsidP="007C729B">
      <w:pPr>
        <w:spacing w:line="240" w:lineRule="auto"/>
        <w:contextualSpacing/>
      </w:pPr>
      <w:r>
        <w:t xml:space="preserve">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
        <w:gridCol w:w="4141"/>
        <w:gridCol w:w="630"/>
        <w:gridCol w:w="630"/>
        <w:gridCol w:w="630"/>
        <w:gridCol w:w="720"/>
        <w:gridCol w:w="630"/>
        <w:gridCol w:w="630"/>
        <w:gridCol w:w="720"/>
      </w:tblGrid>
      <w:tr w:rsidR="00A83BD2" w14:paraId="4B0AB4FF" w14:textId="77777777" w:rsidTr="00A83BD2">
        <w:trPr>
          <w:trHeight w:val="182"/>
        </w:trPr>
        <w:tc>
          <w:tcPr>
            <w:tcW w:w="4585" w:type="dxa"/>
            <w:gridSpan w:val="2"/>
            <w:shd w:val="clear" w:color="000000" w:fill="92CDDC"/>
            <w:vAlign w:val="center"/>
          </w:tcPr>
          <w:p w14:paraId="44B5F63F" w14:textId="77777777" w:rsidR="00A83BD2" w:rsidRDefault="00A83BD2" w:rsidP="007C729B">
            <w:pPr>
              <w:spacing w:line="240" w:lineRule="auto"/>
              <w:contextualSpacing/>
              <w:jc w:val="center"/>
              <w:rPr>
                <w:rFonts w:ascii="Calibri" w:hAnsi="Calibri"/>
                <w:b/>
                <w:bCs/>
                <w:sz w:val="28"/>
                <w:szCs w:val="28"/>
              </w:rPr>
            </w:pPr>
            <w:r>
              <w:rPr>
                <w:rFonts w:ascii="Calibri" w:hAnsi="Calibri"/>
                <w:b/>
                <w:bCs/>
                <w:sz w:val="28"/>
                <w:szCs w:val="28"/>
              </w:rPr>
              <w:t>BOARD OF DIRECTORS</w:t>
            </w:r>
          </w:p>
        </w:tc>
        <w:tc>
          <w:tcPr>
            <w:tcW w:w="630" w:type="dxa"/>
            <w:shd w:val="clear" w:color="auto" w:fill="auto"/>
            <w:tcMar>
              <w:top w:w="15" w:type="dxa"/>
              <w:left w:w="15" w:type="dxa"/>
              <w:bottom w:w="0" w:type="dxa"/>
              <w:right w:w="15" w:type="dxa"/>
            </w:tcMar>
            <w:vAlign w:val="center"/>
            <w:hideMark/>
          </w:tcPr>
          <w:p w14:paraId="13B4AF19" w14:textId="77777777" w:rsidR="00A83BD2" w:rsidRDefault="00A83BD2" w:rsidP="007C729B">
            <w:pPr>
              <w:spacing w:line="240" w:lineRule="auto"/>
              <w:contextualSpacing/>
              <w:jc w:val="center"/>
              <w:rPr>
                <w:rFonts w:ascii="Calibri" w:hAnsi="Calibri"/>
                <w:b/>
                <w:bCs/>
                <w:sz w:val="24"/>
                <w:szCs w:val="24"/>
              </w:rPr>
            </w:pPr>
            <w:r>
              <w:rPr>
                <w:rFonts w:ascii="Calibri" w:hAnsi="Calibri"/>
                <w:b/>
                <w:bCs/>
              </w:rPr>
              <w:t>CEO</w:t>
            </w:r>
          </w:p>
        </w:tc>
        <w:tc>
          <w:tcPr>
            <w:tcW w:w="630" w:type="dxa"/>
            <w:shd w:val="clear" w:color="auto" w:fill="auto"/>
            <w:tcMar>
              <w:top w:w="15" w:type="dxa"/>
              <w:left w:w="15" w:type="dxa"/>
              <w:bottom w:w="0" w:type="dxa"/>
              <w:right w:w="15" w:type="dxa"/>
            </w:tcMar>
            <w:vAlign w:val="center"/>
            <w:hideMark/>
          </w:tcPr>
          <w:p w14:paraId="15AE0E41" w14:textId="77777777" w:rsidR="00A83BD2" w:rsidRDefault="00A83BD2" w:rsidP="007C729B">
            <w:pPr>
              <w:spacing w:line="240" w:lineRule="auto"/>
              <w:contextualSpacing/>
              <w:jc w:val="center"/>
              <w:rPr>
                <w:rFonts w:ascii="Calibri" w:hAnsi="Calibri"/>
                <w:b/>
                <w:bCs/>
              </w:rPr>
            </w:pPr>
            <w:r>
              <w:rPr>
                <w:rFonts w:ascii="Calibri" w:hAnsi="Calibri"/>
                <w:b/>
                <w:bCs/>
              </w:rPr>
              <w:t>LEG</w:t>
            </w:r>
          </w:p>
        </w:tc>
        <w:tc>
          <w:tcPr>
            <w:tcW w:w="630" w:type="dxa"/>
            <w:shd w:val="clear" w:color="auto" w:fill="auto"/>
            <w:tcMar>
              <w:top w:w="15" w:type="dxa"/>
              <w:left w:w="15" w:type="dxa"/>
              <w:bottom w:w="0" w:type="dxa"/>
              <w:right w:w="15" w:type="dxa"/>
            </w:tcMar>
            <w:vAlign w:val="center"/>
            <w:hideMark/>
          </w:tcPr>
          <w:p w14:paraId="5165819E" w14:textId="77777777" w:rsidR="00A83BD2" w:rsidRDefault="00A83BD2" w:rsidP="007C729B">
            <w:pPr>
              <w:spacing w:line="240" w:lineRule="auto"/>
              <w:contextualSpacing/>
              <w:jc w:val="center"/>
              <w:rPr>
                <w:rFonts w:ascii="Calibri" w:hAnsi="Calibri"/>
                <w:b/>
                <w:bCs/>
              </w:rPr>
            </w:pPr>
            <w:r>
              <w:rPr>
                <w:rFonts w:ascii="Calibri" w:hAnsi="Calibri"/>
                <w:b/>
                <w:bCs/>
              </w:rPr>
              <w:t>BOD</w:t>
            </w:r>
          </w:p>
        </w:tc>
        <w:tc>
          <w:tcPr>
            <w:tcW w:w="720" w:type="dxa"/>
            <w:shd w:val="clear" w:color="auto" w:fill="auto"/>
            <w:tcMar>
              <w:top w:w="15" w:type="dxa"/>
              <w:left w:w="15" w:type="dxa"/>
              <w:bottom w:w="0" w:type="dxa"/>
              <w:right w:w="15" w:type="dxa"/>
            </w:tcMar>
            <w:vAlign w:val="center"/>
            <w:hideMark/>
          </w:tcPr>
          <w:p w14:paraId="3E2A7878" w14:textId="77777777" w:rsidR="00A83BD2" w:rsidRDefault="00A83BD2" w:rsidP="007C729B">
            <w:pPr>
              <w:spacing w:line="240" w:lineRule="auto"/>
              <w:contextualSpacing/>
              <w:jc w:val="center"/>
              <w:rPr>
                <w:rFonts w:ascii="Calibri" w:hAnsi="Calibri"/>
                <w:b/>
                <w:bCs/>
              </w:rPr>
            </w:pPr>
            <w:r>
              <w:rPr>
                <w:rFonts w:ascii="Calibri" w:hAnsi="Calibri"/>
                <w:b/>
                <w:bCs/>
              </w:rPr>
              <w:t>MKT</w:t>
            </w:r>
          </w:p>
        </w:tc>
        <w:tc>
          <w:tcPr>
            <w:tcW w:w="630" w:type="dxa"/>
            <w:shd w:val="clear" w:color="auto" w:fill="auto"/>
            <w:tcMar>
              <w:top w:w="15" w:type="dxa"/>
              <w:left w:w="15" w:type="dxa"/>
              <w:bottom w:w="0" w:type="dxa"/>
              <w:right w:w="15" w:type="dxa"/>
            </w:tcMar>
            <w:vAlign w:val="center"/>
            <w:hideMark/>
          </w:tcPr>
          <w:p w14:paraId="7E5C66E9" w14:textId="77777777" w:rsidR="00A83BD2" w:rsidRDefault="00A83BD2" w:rsidP="007C729B">
            <w:pPr>
              <w:spacing w:line="240" w:lineRule="auto"/>
              <w:contextualSpacing/>
              <w:jc w:val="center"/>
              <w:rPr>
                <w:rFonts w:ascii="Calibri" w:hAnsi="Calibri"/>
                <w:b/>
                <w:bCs/>
              </w:rPr>
            </w:pPr>
            <w:r>
              <w:rPr>
                <w:rFonts w:ascii="Calibri" w:hAnsi="Calibri"/>
                <w:b/>
                <w:bCs/>
              </w:rPr>
              <w:t>IT</w:t>
            </w:r>
          </w:p>
        </w:tc>
        <w:tc>
          <w:tcPr>
            <w:tcW w:w="630" w:type="dxa"/>
            <w:shd w:val="clear" w:color="auto" w:fill="auto"/>
            <w:tcMar>
              <w:top w:w="15" w:type="dxa"/>
              <w:left w:w="15" w:type="dxa"/>
              <w:bottom w:w="0" w:type="dxa"/>
              <w:right w:w="15" w:type="dxa"/>
            </w:tcMar>
            <w:vAlign w:val="center"/>
            <w:hideMark/>
          </w:tcPr>
          <w:p w14:paraId="39E4F840" w14:textId="77777777" w:rsidR="00A83BD2" w:rsidRDefault="00A83BD2" w:rsidP="007C729B">
            <w:pPr>
              <w:spacing w:line="240" w:lineRule="auto"/>
              <w:contextualSpacing/>
              <w:jc w:val="center"/>
              <w:rPr>
                <w:rFonts w:ascii="Calibri" w:hAnsi="Calibri"/>
                <w:b/>
                <w:bCs/>
              </w:rPr>
            </w:pPr>
            <w:r>
              <w:rPr>
                <w:rFonts w:ascii="Calibri" w:hAnsi="Calibri"/>
                <w:b/>
                <w:bCs/>
              </w:rPr>
              <w:t>FIN</w:t>
            </w:r>
          </w:p>
        </w:tc>
        <w:tc>
          <w:tcPr>
            <w:tcW w:w="720" w:type="dxa"/>
            <w:shd w:val="clear" w:color="auto" w:fill="auto"/>
            <w:tcMar>
              <w:top w:w="15" w:type="dxa"/>
              <w:left w:w="15" w:type="dxa"/>
              <w:bottom w:w="0" w:type="dxa"/>
              <w:right w:w="15" w:type="dxa"/>
            </w:tcMar>
            <w:vAlign w:val="center"/>
            <w:hideMark/>
          </w:tcPr>
          <w:p w14:paraId="20146F9E" w14:textId="77777777" w:rsidR="00A83BD2" w:rsidRDefault="00A83BD2" w:rsidP="007C729B">
            <w:pPr>
              <w:spacing w:line="240" w:lineRule="auto"/>
              <w:contextualSpacing/>
              <w:jc w:val="center"/>
              <w:rPr>
                <w:rFonts w:ascii="Calibri" w:hAnsi="Calibri"/>
                <w:b/>
                <w:bCs/>
              </w:rPr>
            </w:pPr>
            <w:r>
              <w:rPr>
                <w:rFonts w:ascii="Calibri" w:hAnsi="Calibri"/>
                <w:b/>
                <w:bCs/>
              </w:rPr>
              <w:t>PM</w:t>
            </w:r>
          </w:p>
        </w:tc>
      </w:tr>
      <w:tr w:rsidR="00A83BD2" w14:paraId="7A4B170D" w14:textId="77777777" w:rsidTr="00A83BD2">
        <w:trPr>
          <w:trHeight w:val="510"/>
        </w:trPr>
        <w:tc>
          <w:tcPr>
            <w:tcW w:w="444" w:type="dxa"/>
            <w:shd w:val="clear" w:color="auto" w:fill="auto"/>
            <w:vAlign w:val="center"/>
          </w:tcPr>
          <w:p w14:paraId="74CE881B"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14:paraId="32485C1C" w14:textId="4C9463E7" w:rsidR="00A83BD2" w:rsidRDefault="004C4DB0" w:rsidP="007C729B">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Educate </w:t>
            </w:r>
            <w:r w:rsidR="00FE2A2E">
              <w:rPr>
                <w:rFonts w:ascii="Calibri" w:hAnsi="Calibri"/>
                <w:b/>
                <w:bCs/>
                <w:color w:val="FFFFFF"/>
                <w:sz w:val="20"/>
                <w:szCs w:val="20"/>
              </w:rPr>
              <w:t xml:space="preserve">themselves </w:t>
            </w:r>
            <w:r w:rsidR="00A83BD2">
              <w:rPr>
                <w:rFonts w:ascii="Calibri" w:hAnsi="Calibri"/>
                <w:b/>
                <w:bCs/>
                <w:color w:val="FFFFFF"/>
                <w:sz w:val="20"/>
                <w:szCs w:val="20"/>
              </w:rPr>
              <w:t>on the elements of a solar policy and the key decision factors</w:t>
            </w:r>
          </w:p>
        </w:tc>
        <w:tc>
          <w:tcPr>
            <w:tcW w:w="630" w:type="dxa"/>
            <w:shd w:val="clear" w:color="000000" w:fill="404040"/>
            <w:noWrap/>
            <w:tcMar>
              <w:top w:w="15" w:type="dxa"/>
              <w:left w:w="15" w:type="dxa"/>
              <w:bottom w:w="0" w:type="dxa"/>
              <w:right w:w="15" w:type="dxa"/>
            </w:tcMar>
            <w:vAlign w:val="center"/>
            <w:hideMark/>
          </w:tcPr>
          <w:p w14:paraId="1D027205"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1DCE71D"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129AE6FB" w14:textId="77777777" w:rsidR="00A83BD2" w:rsidRDefault="00A83BD2" w:rsidP="007C729B">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14:paraId="5B9BDB70"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53E47A2"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14ED390"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817209F"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A83BD2" w14:paraId="6053FC20" w14:textId="77777777" w:rsidTr="00A83BD2">
        <w:trPr>
          <w:trHeight w:val="510"/>
        </w:trPr>
        <w:tc>
          <w:tcPr>
            <w:tcW w:w="444" w:type="dxa"/>
            <w:shd w:val="clear" w:color="auto" w:fill="auto"/>
            <w:vAlign w:val="center"/>
          </w:tcPr>
          <w:p w14:paraId="2DC03CC5" w14:textId="77777777" w:rsidR="00A83BD2" w:rsidRDefault="00A83BD2"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14:paraId="42E80C89" w14:textId="77777777" w:rsidR="00A83BD2" w:rsidRDefault="00A83BD2" w:rsidP="007C729B">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Review business case and value statement developed by staff; ensure alignment with cooperative strategic goals</w:t>
            </w:r>
          </w:p>
        </w:tc>
        <w:tc>
          <w:tcPr>
            <w:tcW w:w="630" w:type="dxa"/>
            <w:shd w:val="clear" w:color="000000" w:fill="FABF8F"/>
            <w:noWrap/>
            <w:tcMar>
              <w:top w:w="15" w:type="dxa"/>
              <w:left w:w="15" w:type="dxa"/>
              <w:bottom w:w="0" w:type="dxa"/>
              <w:right w:w="15" w:type="dxa"/>
            </w:tcMar>
            <w:vAlign w:val="center"/>
          </w:tcPr>
          <w:p w14:paraId="5B35BBBC" w14:textId="77777777" w:rsidR="00A83BD2" w:rsidRDefault="00A83BD2" w:rsidP="007C729B">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376FFE94"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5E864117" w14:textId="77777777" w:rsidR="00A83BD2" w:rsidRDefault="00A83BD2" w:rsidP="007C729B">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14:paraId="5F7BFA94" w14:textId="77777777" w:rsidR="00A83BD2" w:rsidRDefault="00A83BD2" w:rsidP="007C729B">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3248D6D5"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F6685C4"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B26889F"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A83BD2" w14:paraId="0C2B6F1E" w14:textId="77777777" w:rsidTr="00A83BD2">
        <w:trPr>
          <w:trHeight w:val="497"/>
        </w:trPr>
        <w:tc>
          <w:tcPr>
            <w:tcW w:w="444" w:type="dxa"/>
            <w:shd w:val="clear" w:color="auto" w:fill="auto"/>
            <w:vAlign w:val="center"/>
          </w:tcPr>
          <w:p w14:paraId="10FC3297" w14:textId="77777777" w:rsidR="00A83BD2" w:rsidRDefault="00A83BD2" w:rsidP="007C729B">
            <w:pPr>
              <w:spacing w:after="240"/>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hideMark/>
          </w:tcPr>
          <w:p w14:paraId="362D91F7" w14:textId="60CA9632" w:rsidR="00A83BD2" w:rsidRDefault="00FE2A2E" w:rsidP="007C729B">
            <w:pPr>
              <w:spacing w:after="240" w:line="240" w:lineRule="auto"/>
              <w:ind w:left="75"/>
              <w:contextualSpacing/>
              <w:jc w:val="left"/>
              <w:rPr>
                <w:rFonts w:ascii="Calibri" w:hAnsi="Calibri"/>
                <w:b/>
                <w:bCs/>
                <w:color w:val="FFFFFF"/>
                <w:sz w:val="20"/>
                <w:szCs w:val="20"/>
              </w:rPr>
            </w:pPr>
            <w:r>
              <w:rPr>
                <w:rFonts w:ascii="Calibri" w:hAnsi="Calibri"/>
                <w:b/>
                <w:bCs/>
                <w:color w:val="FFFFFF"/>
                <w:sz w:val="20"/>
                <w:szCs w:val="20"/>
              </w:rPr>
              <w:t>Consider adopting community solar</w:t>
            </w:r>
            <w:r w:rsidR="004C4DB0">
              <w:rPr>
                <w:rFonts w:ascii="Calibri" w:hAnsi="Calibri"/>
                <w:b/>
                <w:bCs/>
                <w:color w:val="FFFFFF"/>
                <w:sz w:val="20"/>
                <w:szCs w:val="20"/>
              </w:rPr>
              <w:t xml:space="preserve"> </w:t>
            </w:r>
            <w:r w:rsidR="00A83BD2">
              <w:rPr>
                <w:rFonts w:ascii="Calibri" w:hAnsi="Calibri"/>
                <w:b/>
                <w:bCs/>
                <w:color w:val="FFFFFF"/>
                <w:sz w:val="20"/>
                <w:szCs w:val="20"/>
              </w:rPr>
              <w:t xml:space="preserve">policy </w:t>
            </w:r>
          </w:p>
        </w:tc>
        <w:tc>
          <w:tcPr>
            <w:tcW w:w="630" w:type="dxa"/>
            <w:shd w:val="clear" w:color="000000" w:fill="FABF8F"/>
            <w:noWrap/>
            <w:tcMar>
              <w:top w:w="15" w:type="dxa"/>
              <w:left w:w="15" w:type="dxa"/>
              <w:bottom w:w="0" w:type="dxa"/>
              <w:right w:w="15" w:type="dxa"/>
            </w:tcMar>
            <w:vAlign w:val="center"/>
          </w:tcPr>
          <w:p w14:paraId="0D4572AC" w14:textId="77777777" w:rsidR="00A83BD2" w:rsidRDefault="00A83BD2" w:rsidP="007C729B">
            <w:pPr>
              <w:spacing w:after="0"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3C4CDDF7"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6BEC3062" w14:textId="77777777" w:rsidR="00A83BD2" w:rsidRDefault="00A83BD2" w:rsidP="007C729B">
            <w:pPr>
              <w:spacing w:line="240" w:lineRule="auto"/>
              <w:contextualSpacing/>
              <w:jc w:val="center"/>
              <w:rPr>
                <w:rFonts w:ascii="Calibri" w:hAnsi="Calibri"/>
                <w:b/>
                <w:bCs/>
                <w:color w:val="000000"/>
                <w:sz w:val="20"/>
                <w:szCs w:val="20"/>
              </w:rPr>
            </w:pPr>
          </w:p>
        </w:tc>
        <w:tc>
          <w:tcPr>
            <w:tcW w:w="720" w:type="dxa"/>
            <w:shd w:val="clear" w:color="auto" w:fill="3C3C3C" w:themeFill="background2" w:themeFillShade="40"/>
            <w:noWrap/>
            <w:tcMar>
              <w:top w:w="15" w:type="dxa"/>
              <w:left w:w="15" w:type="dxa"/>
              <w:bottom w:w="0" w:type="dxa"/>
              <w:right w:w="15" w:type="dxa"/>
            </w:tcMar>
            <w:vAlign w:val="center"/>
            <w:hideMark/>
          </w:tcPr>
          <w:p w14:paraId="5F090FC5"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79AECF41"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251F6E3"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5D79291F" w14:textId="77777777" w:rsidR="00A83BD2" w:rsidRDefault="00A83BD2" w:rsidP="007C729B">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bl>
    <w:p w14:paraId="7952981A" w14:textId="77777777" w:rsidR="009723E0" w:rsidRDefault="009723E0" w:rsidP="007C729B"/>
    <w:p w14:paraId="70A22536" w14:textId="77777777" w:rsidR="00CC04A8" w:rsidRDefault="00CC04A8" w:rsidP="007C729B"/>
    <w:p w14:paraId="177A8DEB" w14:textId="77777777" w:rsidR="009723E0" w:rsidRDefault="00F65EE5" w:rsidP="007C729B">
      <w:r>
        <w:t xml:space="preserve"> </w:t>
      </w:r>
    </w:p>
    <w:p w14:paraId="53A3293E" w14:textId="77777777" w:rsidR="00614542" w:rsidRDefault="00B70B60" w:rsidP="007C729B">
      <w:r>
        <w:br w:type="page"/>
      </w:r>
    </w:p>
    <w:p w14:paraId="35720432" w14:textId="77777777" w:rsidR="00931B86" w:rsidRPr="00D60C15" w:rsidRDefault="00931B86" w:rsidP="00D60C15">
      <w:pPr>
        <w:pStyle w:val="Heading1"/>
        <w:rPr>
          <w:rStyle w:val="Heading1Char"/>
          <w:bCs/>
        </w:rPr>
      </w:pPr>
      <w:bookmarkStart w:id="3" w:name="_Ref441055732"/>
      <w:bookmarkStart w:id="4" w:name="_Toc461195852"/>
      <w:r w:rsidRPr="00D60C15">
        <w:lastRenderedPageBreak/>
        <w:t xml:space="preserve">Executive </w:t>
      </w:r>
      <w:r w:rsidRPr="00D60C15">
        <w:rPr>
          <w:rStyle w:val="Heading1Char"/>
          <w:bCs/>
        </w:rPr>
        <w:t>Planning for Community Solar</w:t>
      </w:r>
      <w:bookmarkEnd w:id="4"/>
    </w:p>
    <w:p w14:paraId="7217AF61" w14:textId="77777777" w:rsidR="00931B86" w:rsidRDefault="003F339E" w:rsidP="00115848">
      <w:pPr>
        <w:jc w:val="left"/>
      </w:pPr>
      <w:r w:rsidRPr="005063D1">
        <w:rPr>
          <w:noProof/>
        </w:rPr>
        <mc:AlternateContent>
          <mc:Choice Requires="wps">
            <w:drawing>
              <wp:anchor distT="0" distB="0" distL="114300" distR="114300" simplePos="0" relativeHeight="251658249" behindDoc="1" locked="0" layoutInCell="1" allowOverlap="1" wp14:anchorId="3B980299" wp14:editId="55D8D9F3">
                <wp:simplePos x="0" y="0"/>
                <wp:positionH relativeFrom="column">
                  <wp:posOffset>3872230</wp:posOffset>
                </wp:positionH>
                <wp:positionV relativeFrom="paragraph">
                  <wp:posOffset>96520</wp:posOffset>
                </wp:positionV>
                <wp:extent cx="2604770" cy="6517640"/>
                <wp:effectExtent l="57150" t="38100" r="81280" b="92710"/>
                <wp:wrapTight wrapText="bothSides">
                  <wp:wrapPolygon edited="0">
                    <wp:start x="-474" y="-126"/>
                    <wp:lineTo x="-316" y="21844"/>
                    <wp:lineTo x="21958" y="21844"/>
                    <wp:lineTo x="22116" y="-126"/>
                    <wp:lineTo x="-474" y="-126"/>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651764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F55E56C" w14:textId="77777777" w:rsidR="00541D5C" w:rsidRPr="009A08E4" w:rsidRDefault="00541D5C" w:rsidP="003F7D5A">
                            <w:pPr>
                              <w:jc w:val="left"/>
                              <w:rPr>
                                <w:b/>
                              </w:rPr>
                            </w:pPr>
                            <w:r w:rsidRPr="009A08E4">
                              <w:rPr>
                                <w:b/>
                              </w:rPr>
                              <w:t>Community Solar Planning and Implementation Resources:</w:t>
                            </w:r>
                          </w:p>
                          <w:p w14:paraId="3D4F16B5" w14:textId="53CD0F56" w:rsidR="00541D5C" w:rsidRPr="009A08E4" w:rsidRDefault="00541D5C" w:rsidP="003F7D5A">
                            <w:pPr>
                              <w:pStyle w:val="NoSpacing"/>
                              <w:rPr>
                                <w:sz w:val="20"/>
                                <w:szCs w:val="20"/>
                              </w:rPr>
                            </w:pPr>
                            <w:r w:rsidRPr="009A08E4">
                              <w:rPr>
                                <w:sz w:val="20"/>
                                <w:szCs w:val="20"/>
                              </w:rPr>
                              <w:t>The planning and impl</w:t>
                            </w:r>
                            <w:r>
                              <w:rPr>
                                <w:sz w:val="20"/>
                                <w:szCs w:val="20"/>
                              </w:rPr>
                              <w:t>eme</w:t>
                            </w:r>
                            <w:r w:rsidRPr="009A08E4">
                              <w:rPr>
                                <w:sz w:val="20"/>
                                <w:szCs w:val="20"/>
                              </w:rPr>
                              <w:t xml:space="preserve">ntation process described in this </w:t>
                            </w:r>
                            <w:r>
                              <w:rPr>
                                <w:sz w:val="20"/>
                                <w:szCs w:val="20"/>
                              </w:rPr>
                              <w:t>Playbook</w:t>
                            </w:r>
                            <w:r w:rsidRPr="009A08E4">
                              <w:rPr>
                                <w:sz w:val="20"/>
                                <w:szCs w:val="20"/>
                              </w:rPr>
                              <w:t xml:space="preserve"> </w:t>
                            </w:r>
                            <w:r>
                              <w:rPr>
                                <w:sz w:val="20"/>
                                <w:szCs w:val="20"/>
                              </w:rPr>
                              <w:t>involves</w:t>
                            </w:r>
                            <w:r w:rsidRPr="009A08E4">
                              <w:rPr>
                                <w:sz w:val="20"/>
                                <w:szCs w:val="20"/>
                              </w:rPr>
                              <w:t xml:space="preserve"> a significant workload and requires difficult decisions to be made.</w:t>
                            </w:r>
                          </w:p>
                          <w:p w14:paraId="1E26F99E" w14:textId="77777777" w:rsidR="00541D5C" w:rsidRPr="009A08E4" w:rsidRDefault="00541D5C" w:rsidP="003F7D5A">
                            <w:pPr>
                              <w:pStyle w:val="NoSpacing"/>
                              <w:rPr>
                                <w:sz w:val="20"/>
                                <w:szCs w:val="20"/>
                              </w:rPr>
                            </w:pPr>
                            <w:r w:rsidRPr="009A08E4">
                              <w:rPr>
                                <w:sz w:val="20"/>
                                <w:szCs w:val="20"/>
                              </w:rPr>
                              <w:t xml:space="preserve"> </w:t>
                            </w:r>
                          </w:p>
                          <w:p w14:paraId="5842F066" w14:textId="3E7DB8BF" w:rsidR="00541D5C" w:rsidRPr="009A08E4" w:rsidRDefault="00541D5C" w:rsidP="003F7D5A">
                            <w:pPr>
                              <w:pStyle w:val="NoSpacing"/>
                              <w:rPr>
                                <w:sz w:val="20"/>
                                <w:szCs w:val="20"/>
                              </w:rPr>
                            </w:pPr>
                            <w:r w:rsidRPr="00A83BD2">
                              <w:rPr>
                                <w:sz w:val="20"/>
                                <w:szCs w:val="20"/>
                              </w:rPr>
                              <w:t>A list of tools and resources to assist in this pro</w:t>
                            </w:r>
                            <w:r>
                              <w:rPr>
                                <w:sz w:val="20"/>
                                <w:szCs w:val="20"/>
                              </w:rPr>
                              <w:t>cess,</w:t>
                            </w:r>
                            <w:r w:rsidRPr="00A83BD2">
                              <w:rPr>
                                <w:sz w:val="20"/>
                                <w:szCs w:val="20"/>
                              </w:rPr>
                              <w:t xml:space="preserve"> as well as a list of vendors and consultants </w:t>
                            </w:r>
                            <w:r>
                              <w:rPr>
                                <w:sz w:val="20"/>
                                <w:szCs w:val="20"/>
                              </w:rPr>
                              <w:t>that</w:t>
                            </w:r>
                            <w:r w:rsidRPr="00A83BD2">
                              <w:rPr>
                                <w:sz w:val="20"/>
                                <w:szCs w:val="20"/>
                              </w:rPr>
                              <w:t xml:space="preserve"> specialize in community solar</w:t>
                            </w:r>
                            <w:r>
                              <w:rPr>
                                <w:sz w:val="20"/>
                                <w:szCs w:val="20"/>
                              </w:rPr>
                              <w:t>,</w:t>
                            </w:r>
                            <w:r w:rsidRPr="00A83BD2">
                              <w:rPr>
                                <w:sz w:val="20"/>
                                <w:szCs w:val="20"/>
                              </w:rPr>
                              <w:t xml:space="preserve"> are included in the Resources Section</w:t>
                            </w:r>
                            <w:r>
                              <w:rPr>
                                <w:sz w:val="20"/>
                                <w:szCs w:val="20"/>
                              </w:rPr>
                              <w:t xml:space="preserve"> at the end of this module. NRECA does not endorse or recommend the use of particular vendors, including those vendors named in this Playbook.  </w:t>
                            </w:r>
                          </w:p>
                          <w:p w14:paraId="1B0D5645" w14:textId="77777777" w:rsidR="00541D5C" w:rsidRPr="009A08E4" w:rsidRDefault="00541D5C" w:rsidP="003F7D5A">
                            <w:pPr>
                              <w:pStyle w:val="NoSpacing"/>
                              <w:rPr>
                                <w:sz w:val="20"/>
                                <w:szCs w:val="20"/>
                              </w:rPr>
                            </w:pPr>
                          </w:p>
                          <w:p w14:paraId="69B3470B" w14:textId="703562D3" w:rsidR="00541D5C" w:rsidRPr="009A08E4" w:rsidRDefault="00541D5C" w:rsidP="003F7D5A">
                            <w:pPr>
                              <w:pStyle w:val="NoSpacing"/>
                              <w:rPr>
                                <w:sz w:val="20"/>
                                <w:szCs w:val="20"/>
                              </w:rPr>
                            </w:pPr>
                            <w:r>
                              <w:rPr>
                                <w:sz w:val="20"/>
                                <w:szCs w:val="20"/>
                              </w:rPr>
                              <w:t xml:space="preserve">The NRECA </w:t>
                            </w:r>
                            <w:r w:rsidRPr="009A08E4">
                              <w:rPr>
                                <w:sz w:val="20"/>
                                <w:szCs w:val="20"/>
                              </w:rPr>
                              <w:t xml:space="preserve">National Consulting Group (NCG) provides direct community solar consulting services based on this </w:t>
                            </w:r>
                            <w:r>
                              <w:rPr>
                                <w:sz w:val="20"/>
                                <w:szCs w:val="20"/>
                              </w:rPr>
                              <w:t>Playbook</w:t>
                            </w:r>
                            <w:r w:rsidRPr="009A08E4">
                              <w:rPr>
                                <w:sz w:val="20"/>
                                <w:szCs w:val="20"/>
                              </w:rPr>
                              <w:t xml:space="preserve"> and other NRECA resources. NCG developed the </w:t>
                            </w:r>
                            <w:r>
                              <w:rPr>
                                <w:sz w:val="20"/>
                                <w:szCs w:val="20"/>
                              </w:rPr>
                              <w:t>b</w:t>
                            </w:r>
                            <w:r w:rsidRPr="009A08E4">
                              <w:rPr>
                                <w:sz w:val="20"/>
                                <w:szCs w:val="20"/>
                              </w:rPr>
                              <w:t xml:space="preserve">usiness </w:t>
                            </w:r>
                            <w:r>
                              <w:rPr>
                                <w:sz w:val="20"/>
                                <w:szCs w:val="20"/>
                              </w:rPr>
                              <w:t>c</w:t>
                            </w:r>
                            <w:r w:rsidRPr="009A08E4">
                              <w:rPr>
                                <w:sz w:val="20"/>
                                <w:szCs w:val="20"/>
                              </w:rPr>
                              <w:t xml:space="preserve">ase </w:t>
                            </w:r>
                            <w:r>
                              <w:rPr>
                                <w:sz w:val="20"/>
                                <w:szCs w:val="20"/>
                              </w:rPr>
                              <w:t>t</w:t>
                            </w:r>
                            <w:r w:rsidRPr="009A08E4">
                              <w:rPr>
                                <w:sz w:val="20"/>
                                <w:szCs w:val="20"/>
                              </w:rPr>
                              <w:t xml:space="preserve">emplate used in this document. Meister Consulting Group also provides consulting services and contributed to this </w:t>
                            </w:r>
                            <w:r>
                              <w:rPr>
                                <w:sz w:val="20"/>
                                <w:szCs w:val="20"/>
                              </w:rPr>
                              <w:t>Playbook</w:t>
                            </w:r>
                            <w:r w:rsidRPr="009A08E4">
                              <w:rPr>
                                <w:sz w:val="20"/>
                                <w:szCs w:val="20"/>
                              </w:rPr>
                              <w:t>.</w:t>
                            </w:r>
                          </w:p>
                          <w:p w14:paraId="1DB950C2" w14:textId="77777777" w:rsidR="00541D5C" w:rsidRPr="009A08E4" w:rsidRDefault="00541D5C" w:rsidP="003F7D5A">
                            <w:pPr>
                              <w:pStyle w:val="NoSpacing"/>
                              <w:rPr>
                                <w:sz w:val="20"/>
                                <w:szCs w:val="20"/>
                              </w:rPr>
                            </w:pPr>
                            <w:r w:rsidRPr="009A08E4">
                              <w:rPr>
                                <w:sz w:val="20"/>
                                <w:szCs w:val="20"/>
                              </w:rPr>
                              <w:t xml:space="preserve"> </w:t>
                            </w:r>
                          </w:p>
                          <w:p w14:paraId="695BDB32" w14:textId="082344A5" w:rsidR="00541D5C" w:rsidRPr="009A08E4" w:rsidRDefault="00541D5C" w:rsidP="003F7D5A">
                            <w:pPr>
                              <w:pStyle w:val="NoSpacing"/>
                              <w:rPr>
                                <w:sz w:val="20"/>
                                <w:szCs w:val="20"/>
                              </w:rPr>
                            </w:pPr>
                            <w:r>
                              <w:rPr>
                                <w:sz w:val="20"/>
                                <w:szCs w:val="20"/>
                              </w:rPr>
                              <w:t>The f</w:t>
                            </w:r>
                            <w:r w:rsidRPr="009A08E4">
                              <w:rPr>
                                <w:sz w:val="20"/>
                                <w:szCs w:val="20"/>
                              </w:rPr>
                              <w:t xml:space="preserve">inancial organizations Cooperative Finance Corporation and CoBank provide planning services in addition to financing. Federated </w:t>
                            </w:r>
                            <w:r>
                              <w:rPr>
                                <w:sz w:val="20"/>
                                <w:szCs w:val="20"/>
                              </w:rPr>
                              <w:t xml:space="preserve">Rural Electric </w:t>
                            </w:r>
                            <w:r w:rsidRPr="009A08E4">
                              <w:rPr>
                                <w:sz w:val="20"/>
                                <w:szCs w:val="20"/>
                              </w:rPr>
                              <w:t xml:space="preserve">Insurance </w:t>
                            </w:r>
                            <w:r>
                              <w:rPr>
                                <w:sz w:val="20"/>
                                <w:szCs w:val="20"/>
                              </w:rPr>
                              <w:t>Exchange</w:t>
                            </w:r>
                            <w:r w:rsidRPr="009A08E4">
                              <w:rPr>
                                <w:sz w:val="20"/>
                                <w:szCs w:val="20"/>
                              </w:rPr>
                              <w:t xml:space="preserve"> offers risk management services. All three organizations contributed to the development of this </w:t>
                            </w:r>
                            <w:r>
                              <w:rPr>
                                <w:sz w:val="20"/>
                                <w:szCs w:val="20"/>
                              </w:rPr>
                              <w:t>Playbook</w:t>
                            </w:r>
                            <w:r w:rsidRPr="009A08E4">
                              <w:rPr>
                                <w:sz w:val="20"/>
                                <w:szCs w:val="20"/>
                              </w:rPr>
                              <w:t xml:space="preserve">. </w:t>
                            </w:r>
                          </w:p>
                          <w:p w14:paraId="03F4FA43" w14:textId="77777777" w:rsidR="00541D5C" w:rsidRPr="009A08E4" w:rsidRDefault="00541D5C" w:rsidP="003F7D5A">
                            <w:pPr>
                              <w:pStyle w:val="NoSpacing"/>
                              <w:rPr>
                                <w:sz w:val="20"/>
                                <w:szCs w:val="20"/>
                              </w:rPr>
                            </w:pPr>
                          </w:p>
                          <w:p w14:paraId="6D48A86B" w14:textId="4B1D1B1C" w:rsidR="00541D5C" w:rsidRDefault="00541D5C" w:rsidP="003F7D5A">
                            <w:pPr>
                              <w:pStyle w:val="NoSpacing"/>
                              <w:rPr>
                                <w:sz w:val="20"/>
                                <w:szCs w:val="20"/>
                              </w:rPr>
                            </w:pPr>
                            <w:r w:rsidRPr="009A08E4">
                              <w:rPr>
                                <w:sz w:val="20"/>
                                <w:szCs w:val="20"/>
                              </w:rPr>
                              <w:t xml:space="preserve">Finally, NRECA associate members Silicon Ranch and Clean Energy Collective specialize in developing community solar projects. Notably, Clean Energy Collective was essential to the development of this </w:t>
                            </w:r>
                            <w:r>
                              <w:rPr>
                                <w:sz w:val="20"/>
                                <w:szCs w:val="20"/>
                              </w:rPr>
                              <w:t>Playbook</w:t>
                            </w:r>
                            <w:r w:rsidRPr="009A08E4">
                              <w:rPr>
                                <w:sz w:val="20"/>
                                <w:szCs w:val="20"/>
                              </w:rPr>
                              <w:t xml:space="preserve"> </w:t>
                            </w:r>
                            <w:r>
                              <w:rPr>
                                <w:sz w:val="20"/>
                                <w:szCs w:val="20"/>
                              </w:rPr>
                              <w:t xml:space="preserve">by </w:t>
                            </w:r>
                            <w:r w:rsidRPr="009A08E4">
                              <w:rPr>
                                <w:sz w:val="20"/>
                                <w:szCs w:val="20"/>
                              </w:rPr>
                              <w:t xml:space="preserve">providing </w:t>
                            </w:r>
                            <w:r>
                              <w:rPr>
                                <w:sz w:val="20"/>
                                <w:szCs w:val="20"/>
                              </w:rPr>
                              <w:t>its</w:t>
                            </w:r>
                            <w:r w:rsidRPr="009A08E4">
                              <w:rPr>
                                <w:sz w:val="20"/>
                                <w:szCs w:val="20"/>
                              </w:rPr>
                              <w:t xml:space="preserve"> experience as a developer.</w:t>
                            </w:r>
                          </w:p>
                          <w:p w14:paraId="0B1A7947" w14:textId="77777777" w:rsidR="00541D5C" w:rsidRPr="0042014E" w:rsidRDefault="00541D5C" w:rsidP="003F7D5A">
                            <w:pPr>
                              <w:pStyle w:val="NoSpacing"/>
                              <w:rPr>
                                <w:color w:val="FF0000"/>
                                <w:sz w:val="20"/>
                                <w:szCs w:val="20"/>
                              </w:rPr>
                            </w:pPr>
                          </w:p>
                          <w:p w14:paraId="533CA737" w14:textId="496413BC" w:rsidR="00541D5C" w:rsidRPr="00DD0C14" w:rsidRDefault="00541D5C" w:rsidP="009A08E4">
                            <w:pPr>
                              <w:pStyle w:val="NoSpacing"/>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4.9pt;margin-top:7.6pt;width:205.1pt;height:513.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" fillcolor="#adccea [1621]" strokecolor="#4e92d1 [3045]">
                <v:fill color2="#e6eff8 [501]" rotate="t" angle="180" colors="0 #9dcfff;22938f #badcff;1 #e3f1ff" focus="100%" type="gradient"/>
                <v:shadow on="t" color="black" opacity="24903f" origin=",.5" offset="0,.55556mm"/>
                <v:textbox>
                  <w:txbxContent>
                    <w:p w14:paraId="1F55E56C" w14:textId="77777777" w:rsidR="00541D5C" w:rsidRPr="009A08E4" w:rsidRDefault="00541D5C" w:rsidP="003F7D5A">
                      <w:pPr>
                        <w:jc w:val="left"/>
                        <w:rPr>
                          <w:b/>
                        </w:rPr>
                      </w:pPr>
                      <w:r w:rsidRPr="009A08E4">
                        <w:rPr>
                          <w:b/>
                        </w:rPr>
                        <w:t>Community Solar Planning and Implementation Resources:</w:t>
                      </w:r>
                    </w:p>
                    <w:p w14:paraId="3D4F16B5" w14:textId="53CD0F56" w:rsidR="00541D5C" w:rsidRPr="009A08E4" w:rsidRDefault="00541D5C" w:rsidP="003F7D5A">
                      <w:pPr>
                        <w:pStyle w:val="NoSpacing"/>
                        <w:rPr>
                          <w:sz w:val="20"/>
                          <w:szCs w:val="20"/>
                        </w:rPr>
                      </w:pPr>
                      <w:r w:rsidRPr="009A08E4">
                        <w:rPr>
                          <w:sz w:val="20"/>
                          <w:szCs w:val="20"/>
                        </w:rPr>
                        <w:t>The planning and impl</w:t>
                      </w:r>
                      <w:r>
                        <w:rPr>
                          <w:sz w:val="20"/>
                          <w:szCs w:val="20"/>
                        </w:rPr>
                        <w:t>eme</w:t>
                      </w:r>
                      <w:r w:rsidRPr="009A08E4">
                        <w:rPr>
                          <w:sz w:val="20"/>
                          <w:szCs w:val="20"/>
                        </w:rPr>
                        <w:t xml:space="preserve">ntation process described in this </w:t>
                      </w:r>
                      <w:r>
                        <w:rPr>
                          <w:sz w:val="20"/>
                          <w:szCs w:val="20"/>
                        </w:rPr>
                        <w:t>Playbook</w:t>
                      </w:r>
                      <w:r w:rsidRPr="009A08E4">
                        <w:rPr>
                          <w:sz w:val="20"/>
                          <w:szCs w:val="20"/>
                        </w:rPr>
                        <w:t xml:space="preserve"> </w:t>
                      </w:r>
                      <w:r>
                        <w:rPr>
                          <w:sz w:val="20"/>
                          <w:szCs w:val="20"/>
                        </w:rPr>
                        <w:t>involves</w:t>
                      </w:r>
                      <w:r w:rsidRPr="009A08E4">
                        <w:rPr>
                          <w:sz w:val="20"/>
                          <w:szCs w:val="20"/>
                        </w:rPr>
                        <w:t xml:space="preserve"> a significant workload and requires difficult decisions to be made.</w:t>
                      </w:r>
                    </w:p>
                    <w:p w14:paraId="1E26F99E" w14:textId="77777777" w:rsidR="00541D5C" w:rsidRPr="009A08E4" w:rsidRDefault="00541D5C" w:rsidP="003F7D5A">
                      <w:pPr>
                        <w:pStyle w:val="NoSpacing"/>
                        <w:rPr>
                          <w:sz w:val="20"/>
                          <w:szCs w:val="20"/>
                        </w:rPr>
                      </w:pPr>
                      <w:r w:rsidRPr="009A08E4">
                        <w:rPr>
                          <w:sz w:val="20"/>
                          <w:szCs w:val="20"/>
                        </w:rPr>
                        <w:t xml:space="preserve"> </w:t>
                      </w:r>
                    </w:p>
                    <w:p w14:paraId="5842F066" w14:textId="3E7DB8BF" w:rsidR="00541D5C" w:rsidRPr="009A08E4" w:rsidRDefault="00541D5C" w:rsidP="003F7D5A">
                      <w:pPr>
                        <w:pStyle w:val="NoSpacing"/>
                        <w:rPr>
                          <w:sz w:val="20"/>
                          <w:szCs w:val="20"/>
                        </w:rPr>
                      </w:pPr>
                      <w:r w:rsidRPr="00A83BD2">
                        <w:rPr>
                          <w:sz w:val="20"/>
                          <w:szCs w:val="20"/>
                        </w:rPr>
                        <w:t>A list of tools and resources to assist in this pro</w:t>
                      </w:r>
                      <w:r>
                        <w:rPr>
                          <w:sz w:val="20"/>
                          <w:szCs w:val="20"/>
                        </w:rPr>
                        <w:t>cess,</w:t>
                      </w:r>
                      <w:r w:rsidRPr="00A83BD2">
                        <w:rPr>
                          <w:sz w:val="20"/>
                          <w:szCs w:val="20"/>
                        </w:rPr>
                        <w:t xml:space="preserve"> as well as a list of vendors and consultants </w:t>
                      </w:r>
                      <w:r>
                        <w:rPr>
                          <w:sz w:val="20"/>
                          <w:szCs w:val="20"/>
                        </w:rPr>
                        <w:t>that</w:t>
                      </w:r>
                      <w:r w:rsidRPr="00A83BD2">
                        <w:rPr>
                          <w:sz w:val="20"/>
                          <w:szCs w:val="20"/>
                        </w:rPr>
                        <w:t xml:space="preserve"> specialize in community solar</w:t>
                      </w:r>
                      <w:r>
                        <w:rPr>
                          <w:sz w:val="20"/>
                          <w:szCs w:val="20"/>
                        </w:rPr>
                        <w:t>,</w:t>
                      </w:r>
                      <w:r w:rsidRPr="00A83BD2">
                        <w:rPr>
                          <w:sz w:val="20"/>
                          <w:szCs w:val="20"/>
                        </w:rPr>
                        <w:t xml:space="preserve"> are included in the Resources Section</w:t>
                      </w:r>
                      <w:r>
                        <w:rPr>
                          <w:sz w:val="20"/>
                          <w:szCs w:val="20"/>
                        </w:rPr>
                        <w:t xml:space="preserve"> at the end of this module. NRECA does not endorse or recommend the use of particular vendors, including those vendors named in this Playbook.  </w:t>
                      </w:r>
                    </w:p>
                    <w:p w14:paraId="1B0D5645" w14:textId="77777777" w:rsidR="00541D5C" w:rsidRPr="009A08E4" w:rsidRDefault="00541D5C" w:rsidP="003F7D5A">
                      <w:pPr>
                        <w:pStyle w:val="NoSpacing"/>
                        <w:rPr>
                          <w:sz w:val="20"/>
                          <w:szCs w:val="20"/>
                        </w:rPr>
                      </w:pPr>
                    </w:p>
                    <w:p w14:paraId="69B3470B" w14:textId="703562D3" w:rsidR="00541D5C" w:rsidRPr="009A08E4" w:rsidRDefault="00541D5C" w:rsidP="003F7D5A">
                      <w:pPr>
                        <w:pStyle w:val="NoSpacing"/>
                        <w:rPr>
                          <w:sz w:val="20"/>
                          <w:szCs w:val="20"/>
                        </w:rPr>
                      </w:pPr>
                      <w:r>
                        <w:rPr>
                          <w:sz w:val="20"/>
                          <w:szCs w:val="20"/>
                        </w:rPr>
                        <w:t xml:space="preserve">The NRECA </w:t>
                      </w:r>
                      <w:r w:rsidRPr="009A08E4">
                        <w:rPr>
                          <w:sz w:val="20"/>
                          <w:szCs w:val="20"/>
                        </w:rPr>
                        <w:t xml:space="preserve">National Consulting Group (NCG) provides direct community solar consulting services based on this </w:t>
                      </w:r>
                      <w:r>
                        <w:rPr>
                          <w:sz w:val="20"/>
                          <w:szCs w:val="20"/>
                        </w:rPr>
                        <w:t>Playbook</w:t>
                      </w:r>
                      <w:r w:rsidRPr="009A08E4">
                        <w:rPr>
                          <w:sz w:val="20"/>
                          <w:szCs w:val="20"/>
                        </w:rPr>
                        <w:t xml:space="preserve"> and other NRECA resources. NCG developed the </w:t>
                      </w:r>
                      <w:r>
                        <w:rPr>
                          <w:sz w:val="20"/>
                          <w:szCs w:val="20"/>
                        </w:rPr>
                        <w:t>b</w:t>
                      </w:r>
                      <w:r w:rsidRPr="009A08E4">
                        <w:rPr>
                          <w:sz w:val="20"/>
                          <w:szCs w:val="20"/>
                        </w:rPr>
                        <w:t xml:space="preserve">usiness </w:t>
                      </w:r>
                      <w:r>
                        <w:rPr>
                          <w:sz w:val="20"/>
                          <w:szCs w:val="20"/>
                        </w:rPr>
                        <w:t>c</w:t>
                      </w:r>
                      <w:r w:rsidRPr="009A08E4">
                        <w:rPr>
                          <w:sz w:val="20"/>
                          <w:szCs w:val="20"/>
                        </w:rPr>
                        <w:t xml:space="preserve">ase </w:t>
                      </w:r>
                      <w:r>
                        <w:rPr>
                          <w:sz w:val="20"/>
                          <w:szCs w:val="20"/>
                        </w:rPr>
                        <w:t>t</w:t>
                      </w:r>
                      <w:r w:rsidRPr="009A08E4">
                        <w:rPr>
                          <w:sz w:val="20"/>
                          <w:szCs w:val="20"/>
                        </w:rPr>
                        <w:t xml:space="preserve">emplate used in this document. Meister Consulting Group also provides consulting services and contributed to this </w:t>
                      </w:r>
                      <w:r>
                        <w:rPr>
                          <w:sz w:val="20"/>
                          <w:szCs w:val="20"/>
                        </w:rPr>
                        <w:t>Playbook</w:t>
                      </w:r>
                      <w:r w:rsidRPr="009A08E4">
                        <w:rPr>
                          <w:sz w:val="20"/>
                          <w:szCs w:val="20"/>
                        </w:rPr>
                        <w:t>.</w:t>
                      </w:r>
                    </w:p>
                    <w:p w14:paraId="1DB950C2" w14:textId="77777777" w:rsidR="00541D5C" w:rsidRPr="009A08E4" w:rsidRDefault="00541D5C" w:rsidP="003F7D5A">
                      <w:pPr>
                        <w:pStyle w:val="NoSpacing"/>
                        <w:rPr>
                          <w:sz w:val="20"/>
                          <w:szCs w:val="20"/>
                        </w:rPr>
                      </w:pPr>
                      <w:r w:rsidRPr="009A08E4">
                        <w:rPr>
                          <w:sz w:val="20"/>
                          <w:szCs w:val="20"/>
                        </w:rPr>
                        <w:t xml:space="preserve"> </w:t>
                      </w:r>
                    </w:p>
                    <w:p w14:paraId="695BDB32" w14:textId="082344A5" w:rsidR="00541D5C" w:rsidRPr="009A08E4" w:rsidRDefault="00541D5C" w:rsidP="003F7D5A">
                      <w:pPr>
                        <w:pStyle w:val="NoSpacing"/>
                        <w:rPr>
                          <w:sz w:val="20"/>
                          <w:szCs w:val="20"/>
                        </w:rPr>
                      </w:pPr>
                      <w:r>
                        <w:rPr>
                          <w:sz w:val="20"/>
                          <w:szCs w:val="20"/>
                        </w:rPr>
                        <w:t>The f</w:t>
                      </w:r>
                      <w:r w:rsidRPr="009A08E4">
                        <w:rPr>
                          <w:sz w:val="20"/>
                          <w:szCs w:val="20"/>
                        </w:rPr>
                        <w:t xml:space="preserve">inancial organizations Cooperative Finance Corporation and CoBank provide planning services in addition to financing. Federated </w:t>
                      </w:r>
                      <w:r>
                        <w:rPr>
                          <w:sz w:val="20"/>
                          <w:szCs w:val="20"/>
                        </w:rPr>
                        <w:t xml:space="preserve">Rural Electric </w:t>
                      </w:r>
                      <w:r w:rsidRPr="009A08E4">
                        <w:rPr>
                          <w:sz w:val="20"/>
                          <w:szCs w:val="20"/>
                        </w:rPr>
                        <w:t xml:space="preserve">Insurance </w:t>
                      </w:r>
                      <w:r>
                        <w:rPr>
                          <w:sz w:val="20"/>
                          <w:szCs w:val="20"/>
                        </w:rPr>
                        <w:t>Exchange</w:t>
                      </w:r>
                      <w:r w:rsidRPr="009A08E4">
                        <w:rPr>
                          <w:sz w:val="20"/>
                          <w:szCs w:val="20"/>
                        </w:rPr>
                        <w:t xml:space="preserve"> offers risk management services. All three organizations contributed to the development of this </w:t>
                      </w:r>
                      <w:r>
                        <w:rPr>
                          <w:sz w:val="20"/>
                          <w:szCs w:val="20"/>
                        </w:rPr>
                        <w:t>Playbook</w:t>
                      </w:r>
                      <w:r w:rsidRPr="009A08E4">
                        <w:rPr>
                          <w:sz w:val="20"/>
                          <w:szCs w:val="20"/>
                        </w:rPr>
                        <w:t xml:space="preserve">. </w:t>
                      </w:r>
                    </w:p>
                    <w:p w14:paraId="03F4FA43" w14:textId="77777777" w:rsidR="00541D5C" w:rsidRPr="009A08E4" w:rsidRDefault="00541D5C" w:rsidP="003F7D5A">
                      <w:pPr>
                        <w:pStyle w:val="NoSpacing"/>
                        <w:rPr>
                          <w:sz w:val="20"/>
                          <w:szCs w:val="20"/>
                        </w:rPr>
                      </w:pPr>
                    </w:p>
                    <w:p w14:paraId="6D48A86B" w14:textId="4B1D1B1C" w:rsidR="00541D5C" w:rsidRDefault="00541D5C" w:rsidP="003F7D5A">
                      <w:pPr>
                        <w:pStyle w:val="NoSpacing"/>
                        <w:rPr>
                          <w:sz w:val="20"/>
                          <w:szCs w:val="20"/>
                        </w:rPr>
                      </w:pPr>
                      <w:r w:rsidRPr="009A08E4">
                        <w:rPr>
                          <w:sz w:val="20"/>
                          <w:szCs w:val="20"/>
                        </w:rPr>
                        <w:t xml:space="preserve">Finally, NRECA associate members Silicon Ranch and Clean Energy Collective specialize in developing community solar projects. Notably, Clean Energy Collective was essential to the development of this </w:t>
                      </w:r>
                      <w:r>
                        <w:rPr>
                          <w:sz w:val="20"/>
                          <w:szCs w:val="20"/>
                        </w:rPr>
                        <w:t>Playbook</w:t>
                      </w:r>
                      <w:r w:rsidRPr="009A08E4">
                        <w:rPr>
                          <w:sz w:val="20"/>
                          <w:szCs w:val="20"/>
                        </w:rPr>
                        <w:t xml:space="preserve"> </w:t>
                      </w:r>
                      <w:r>
                        <w:rPr>
                          <w:sz w:val="20"/>
                          <w:szCs w:val="20"/>
                        </w:rPr>
                        <w:t xml:space="preserve">by </w:t>
                      </w:r>
                      <w:r w:rsidRPr="009A08E4">
                        <w:rPr>
                          <w:sz w:val="20"/>
                          <w:szCs w:val="20"/>
                        </w:rPr>
                        <w:t xml:space="preserve">providing </w:t>
                      </w:r>
                      <w:r>
                        <w:rPr>
                          <w:sz w:val="20"/>
                          <w:szCs w:val="20"/>
                        </w:rPr>
                        <w:t>its</w:t>
                      </w:r>
                      <w:r w:rsidRPr="009A08E4">
                        <w:rPr>
                          <w:sz w:val="20"/>
                          <w:szCs w:val="20"/>
                        </w:rPr>
                        <w:t xml:space="preserve"> experience as a developer.</w:t>
                      </w:r>
                    </w:p>
                    <w:p w14:paraId="0B1A7947" w14:textId="77777777" w:rsidR="00541D5C" w:rsidRPr="0042014E" w:rsidRDefault="00541D5C" w:rsidP="003F7D5A">
                      <w:pPr>
                        <w:pStyle w:val="NoSpacing"/>
                        <w:rPr>
                          <w:color w:val="FF0000"/>
                          <w:sz w:val="20"/>
                          <w:szCs w:val="20"/>
                        </w:rPr>
                      </w:pPr>
                    </w:p>
                    <w:p w14:paraId="533CA737" w14:textId="496413BC" w:rsidR="00541D5C" w:rsidRPr="00DD0C14" w:rsidRDefault="00541D5C" w:rsidP="009A08E4">
                      <w:pPr>
                        <w:pStyle w:val="NoSpacing"/>
                        <w:jc w:val="both"/>
                        <w:rPr>
                          <w:sz w:val="20"/>
                          <w:szCs w:val="20"/>
                        </w:rPr>
                      </w:pPr>
                    </w:p>
                  </w:txbxContent>
                </v:textbox>
                <w10:wrap type="tight"/>
              </v:shape>
            </w:pict>
          </mc:Fallback>
        </mc:AlternateContent>
      </w:r>
      <w:r w:rsidR="00931B86">
        <w:t>The fundamental role of the CEO is establish</w:t>
      </w:r>
      <w:r w:rsidR="004C4DB0">
        <w:t>ing</w:t>
      </w:r>
      <w:r w:rsidR="00931B86">
        <w:t xml:space="preserve"> the strategic rationale for the program, setting program goals, committing staff resources, and presenting the business case for </w:t>
      </w:r>
      <w:r w:rsidR="004C4DB0">
        <w:t xml:space="preserve">Board </w:t>
      </w:r>
      <w:r w:rsidR="00931B86">
        <w:t xml:space="preserve">approval. The </w:t>
      </w:r>
      <w:r w:rsidR="007873C8">
        <w:t xml:space="preserve">Business Case Template </w:t>
      </w:r>
      <w:r w:rsidR="00931B86">
        <w:t xml:space="preserve">provides an outline of the many elements that should be addressed throughout the planning process. </w:t>
      </w:r>
      <w:r w:rsidR="004C4DB0">
        <w:t xml:space="preserve">It </w:t>
      </w:r>
      <w:r w:rsidR="00931B86">
        <w:t>is an iterative process that will require input from different specialists within the cooperative as well as from external resources</w:t>
      </w:r>
      <w:r w:rsidR="004C4DB0">
        <w:t>, such as</w:t>
      </w:r>
      <w:r w:rsidR="00931B86">
        <w:t xml:space="preserve"> consultant</w:t>
      </w:r>
      <w:r w:rsidR="004C4DB0">
        <w:t>s</w:t>
      </w:r>
      <w:r w:rsidR="00931B86">
        <w:t xml:space="preserve"> or developers. Every cooperative has its own goals, skills, and </w:t>
      </w:r>
      <w:r w:rsidR="006C17B1">
        <w:t xml:space="preserve">Board </w:t>
      </w:r>
      <w:r w:rsidR="00931B86">
        <w:t>approval process</w:t>
      </w:r>
      <w:r w:rsidR="009256B4">
        <w:t>;</w:t>
      </w:r>
      <w:r w:rsidR="00931B86">
        <w:t xml:space="preserve"> this template should be adapted as necessary.  </w:t>
      </w:r>
    </w:p>
    <w:p w14:paraId="11B00571" w14:textId="77777777" w:rsidR="00901513" w:rsidRDefault="00901513" w:rsidP="00115848">
      <w:pPr>
        <w:jc w:val="left"/>
        <w:rPr>
          <w:rFonts w:eastAsiaTheme="majorEastAsia"/>
        </w:rPr>
      </w:pPr>
      <w:r>
        <w:rPr>
          <w:rFonts w:eastAsiaTheme="majorEastAsia"/>
        </w:rPr>
        <w:t xml:space="preserve">The business case itself will be compiled by the </w:t>
      </w:r>
      <w:r w:rsidRPr="00831280">
        <w:rPr>
          <w:rFonts w:eastAsiaTheme="majorEastAsia"/>
        </w:rPr>
        <w:t>Project Manager</w:t>
      </w:r>
      <w:r w:rsidR="00831280">
        <w:rPr>
          <w:rFonts w:eastAsiaTheme="majorEastAsia"/>
        </w:rPr>
        <w:t>,</w:t>
      </w:r>
      <w:r>
        <w:rPr>
          <w:rFonts w:eastAsiaTheme="majorEastAsia"/>
        </w:rPr>
        <w:t xml:space="preserve"> with contributions from staff or external consultants. The approach in this document uses two phases in </w:t>
      </w:r>
      <w:r w:rsidR="006C17B1">
        <w:rPr>
          <w:rFonts w:eastAsiaTheme="majorEastAsia"/>
        </w:rPr>
        <w:t xml:space="preserve">the </w:t>
      </w:r>
      <w:r>
        <w:rPr>
          <w:rFonts w:eastAsiaTheme="majorEastAsia"/>
        </w:rPr>
        <w:t xml:space="preserve">business case development process. The first phase centers on the exploration of options (business models, software needs, </w:t>
      </w:r>
      <w:proofErr w:type="gramStart"/>
      <w:r>
        <w:rPr>
          <w:rFonts w:eastAsiaTheme="majorEastAsia"/>
        </w:rPr>
        <w:t>marketing</w:t>
      </w:r>
      <w:proofErr w:type="gramEnd"/>
      <w:r>
        <w:rPr>
          <w:rFonts w:eastAsiaTheme="majorEastAsia"/>
        </w:rPr>
        <w:t xml:space="preserve"> tactics) with suggested approaches </w:t>
      </w:r>
      <w:r w:rsidR="001058B3">
        <w:rPr>
          <w:rFonts w:eastAsiaTheme="majorEastAsia"/>
        </w:rPr>
        <w:t>reviewed with the</w:t>
      </w:r>
      <w:r>
        <w:rPr>
          <w:rFonts w:eastAsiaTheme="majorEastAsia"/>
        </w:rPr>
        <w:t xml:space="preserve"> CEO </w:t>
      </w:r>
      <w:r w:rsidR="001058B3">
        <w:rPr>
          <w:rFonts w:eastAsiaTheme="majorEastAsia"/>
        </w:rPr>
        <w:t xml:space="preserve">for </w:t>
      </w:r>
      <w:r>
        <w:rPr>
          <w:rFonts w:eastAsiaTheme="majorEastAsia"/>
        </w:rPr>
        <w:t xml:space="preserve">approval. The second phase </w:t>
      </w:r>
      <w:r w:rsidR="001058B3">
        <w:rPr>
          <w:rFonts w:eastAsiaTheme="majorEastAsia"/>
        </w:rPr>
        <w:t xml:space="preserve">selects a </w:t>
      </w:r>
      <w:r>
        <w:rPr>
          <w:rFonts w:eastAsiaTheme="majorEastAsia"/>
        </w:rPr>
        <w:t>program structure</w:t>
      </w:r>
      <w:r w:rsidR="001058B3">
        <w:rPr>
          <w:rFonts w:eastAsiaTheme="majorEastAsia"/>
        </w:rPr>
        <w:t xml:space="preserve"> and integrate</w:t>
      </w:r>
      <w:r>
        <w:rPr>
          <w:rFonts w:eastAsiaTheme="majorEastAsia"/>
        </w:rPr>
        <w:t xml:space="preserve">s </w:t>
      </w:r>
      <w:r w:rsidR="001058B3">
        <w:rPr>
          <w:rFonts w:eastAsiaTheme="majorEastAsia"/>
        </w:rPr>
        <w:t xml:space="preserve">it </w:t>
      </w:r>
      <w:r>
        <w:rPr>
          <w:rFonts w:eastAsiaTheme="majorEastAsia"/>
        </w:rPr>
        <w:t>into a</w:t>
      </w:r>
      <w:r w:rsidR="001058B3">
        <w:rPr>
          <w:rFonts w:eastAsiaTheme="majorEastAsia"/>
        </w:rPr>
        <w:t>n overall</w:t>
      </w:r>
      <w:r>
        <w:rPr>
          <w:rFonts w:eastAsiaTheme="majorEastAsia"/>
        </w:rPr>
        <w:t xml:space="preserve"> program plan for </w:t>
      </w:r>
      <w:r w:rsidR="006C17B1">
        <w:rPr>
          <w:rFonts w:eastAsiaTheme="majorEastAsia"/>
        </w:rPr>
        <w:t xml:space="preserve">Board </w:t>
      </w:r>
      <w:r>
        <w:rPr>
          <w:rFonts w:eastAsiaTheme="majorEastAsia"/>
        </w:rPr>
        <w:t xml:space="preserve">approval. </w:t>
      </w:r>
    </w:p>
    <w:p w14:paraId="28CD746D" w14:textId="77777777" w:rsidR="00350768" w:rsidRDefault="00350768" w:rsidP="00115848">
      <w:pPr>
        <w:jc w:val="left"/>
        <w:rPr>
          <w:rFonts w:eastAsiaTheme="majorEastAsia"/>
        </w:rPr>
      </w:pPr>
      <w:r w:rsidRPr="00350768">
        <w:rPr>
          <w:rFonts w:eastAsiaTheme="majorEastAsia"/>
        </w:rPr>
        <w:t xml:space="preserve">The finalized business case will contain only </w:t>
      </w:r>
      <w:r w:rsidR="008A3767">
        <w:rPr>
          <w:rFonts w:eastAsiaTheme="majorEastAsia"/>
        </w:rPr>
        <w:t xml:space="preserve">the essential elements derived from </w:t>
      </w:r>
      <w:r w:rsidRPr="00350768">
        <w:rPr>
          <w:rFonts w:eastAsiaTheme="majorEastAsia"/>
        </w:rPr>
        <w:t xml:space="preserve">the overall planning materials </w:t>
      </w:r>
      <w:r w:rsidR="001058B3">
        <w:rPr>
          <w:rFonts w:eastAsiaTheme="majorEastAsia"/>
        </w:rPr>
        <w:t xml:space="preserve">acquired during the </w:t>
      </w:r>
      <w:r w:rsidRPr="00350768">
        <w:rPr>
          <w:rFonts w:eastAsiaTheme="majorEastAsia"/>
        </w:rPr>
        <w:t>develop</w:t>
      </w:r>
      <w:r w:rsidR="008A3767">
        <w:rPr>
          <w:rFonts w:eastAsiaTheme="majorEastAsia"/>
        </w:rPr>
        <w:t>ment process</w:t>
      </w:r>
      <w:r w:rsidRPr="00350768">
        <w:rPr>
          <w:rFonts w:eastAsiaTheme="majorEastAsia"/>
        </w:rPr>
        <w:t xml:space="preserve">. It will </w:t>
      </w:r>
      <w:r w:rsidR="008A3767">
        <w:rPr>
          <w:rFonts w:eastAsiaTheme="majorEastAsia"/>
        </w:rPr>
        <w:t xml:space="preserve">include the </w:t>
      </w:r>
      <w:r w:rsidRPr="00350768">
        <w:rPr>
          <w:rFonts w:eastAsiaTheme="majorEastAsia"/>
        </w:rPr>
        <w:t>detailed financial, engineering, marketing, and IT integration plans that will be used</w:t>
      </w:r>
      <w:r w:rsidR="008A3767">
        <w:rPr>
          <w:rFonts w:eastAsiaTheme="majorEastAsia"/>
        </w:rPr>
        <w:t xml:space="preserve"> to guide</w:t>
      </w:r>
      <w:r w:rsidRPr="00350768">
        <w:rPr>
          <w:rFonts w:eastAsiaTheme="majorEastAsia"/>
        </w:rPr>
        <w:t xml:space="preserve"> the implementation of </w:t>
      </w:r>
      <w:r w:rsidR="006C17B1">
        <w:rPr>
          <w:rFonts w:eastAsiaTheme="majorEastAsia"/>
        </w:rPr>
        <w:t xml:space="preserve">the </w:t>
      </w:r>
      <w:r w:rsidRPr="00350768">
        <w:rPr>
          <w:rFonts w:eastAsiaTheme="majorEastAsia"/>
        </w:rPr>
        <w:t xml:space="preserve">program. </w:t>
      </w:r>
    </w:p>
    <w:p w14:paraId="6CF85229" w14:textId="77777777" w:rsidR="00350768" w:rsidRDefault="00A83BD2" w:rsidP="00115848">
      <w:pPr>
        <w:jc w:val="left"/>
        <w:rPr>
          <w:rFonts w:eastAsiaTheme="majorEastAsia"/>
        </w:rPr>
      </w:pPr>
      <w:r>
        <w:rPr>
          <w:rFonts w:eastAsiaTheme="majorEastAsia"/>
        </w:rPr>
        <w:t xml:space="preserve">The Business Case Template section </w:t>
      </w:r>
      <w:r w:rsidR="006C17B1">
        <w:rPr>
          <w:rFonts w:eastAsiaTheme="majorEastAsia"/>
        </w:rPr>
        <w:t>below</w:t>
      </w:r>
      <w:r>
        <w:rPr>
          <w:rFonts w:eastAsiaTheme="majorEastAsia"/>
        </w:rPr>
        <w:t xml:space="preserve"> provides an outline and guidance for</w:t>
      </w:r>
      <w:r w:rsidR="00350768">
        <w:rPr>
          <w:rFonts w:eastAsiaTheme="majorEastAsia"/>
        </w:rPr>
        <w:t xml:space="preserve"> the development </w:t>
      </w:r>
      <w:r w:rsidR="006C17B1">
        <w:rPr>
          <w:rFonts w:eastAsiaTheme="majorEastAsia"/>
        </w:rPr>
        <w:t xml:space="preserve">of </w:t>
      </w:r>
      <w:r w:rsidR="00350768">
        <w:rPr>
          <w:rFonts w:eastAsiaTheme="majorEastAsia"/>
        </w:rPr>
        <w:t xml:space="preserve">the business case. </w:t>
      </w:r>
    </w:p>
    <w:p w14:paraId="0D74E390" w14:textId="77777777" w:rsidR="004437D6" w:rsidRDefault="004437D6" w:rsidP="007C729B">
      <w:pPr>
        <w:rPr>
          <w:rFonts w:eastAsiaTheme="majorEastAsia"/>
        </w:rPr>
      </w:pPr>
    </w:p>
    <w:p w14:paraId="584AB7BE" w14:textId="77777777" w:rsidR="00350768" w:rsidRDefault="00350768" w:rsidP="007C729B">
      <w:pPr>
        <w:jc w:val="left"/>
        <w:rPr>
          <w:rFonts w:eastAsiaTheme="majorEastAsia"/>
        </w:rPr>
      </w:pPr>
      <w:r>
        <w:rPr>
          <w:rFonts w:eastAsiaTheme="majorEastAsia"/>
        </w:rPr>
        <w:br w:type="page"/>
      </w:r>
    </w:p>
    <w:p w14:paraId="628DB94D" w14:textId="77777777" w:rsidR="00372499" w:rsidRPr="002170E4" w:rsidRDefault="00372499" w:rsidP="00372499">
      <w:pPr>
        <w:pStyle w:val="Heading1"/>
      </w:pPr>
      <w:bookmarkStart w:id="5" w:name="_Ref453598905"/>
      <w:bookmarkStart w:id="6" w:name="_Toc461195853"/>
      <w:r w:rsidRPr="00372499">
        <w:lastRenderedPageBreak/>
        <w:t>Business Case Template</w:t>
      </w:r>
      <w:bookmarkEnd w:id="5"/>
      <w:bookmarkEnd w:id="6"/>
    </w:p>
    <w:tbl>
      <w:tblPr>
        <w:tblW w:w="9900" w:type="dxa"/>
        <w:tblBorders>
          <w:bottom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144CA9A3" w14:textId="77777777" w:rsidTr="00A856D5">
        <w:tc>
          <w:tcPr>
            <w:tcW w:w="6456" w:type="dxa"/>
            <w:tcBorders>
              <w:top w:val="nil"/>
              <w:left w:val="nil"/>
              <w:bottom w:val="nil"/>
              <w:right w:val="nil"/>
            </w:tcBorders>
            <w:shd w:val="clear" w:color="auto" w:fill="auto"/>
          </w:tcPr>
          <w:p w14:paraId="720AB1E9" w14:textId="77777777" w:rsidR="00372499" w:rsidRPr="00000B11" w:rsidRDefault="00372499" w:rsidP="00A856D5">
            <w:pPr>
              <w:rPr>
                <w:rFonts w:ascii="Calibri" w:hAnsi="Calibri"/>
                <w:b/>
              </w:rPr>
            </w:pPr>
          </w:p>
        </w:tc>
        <w:tc>
          <w:tcPr>
            <w:tcW w:w="3444" w:type="dxa"/>
            <w:gridSpan w:val="6"/>
            <w:tcBorders>
              <w:top w:val="nil"/>
              <w:left w:val="nil"/>
              <w:bottom w:val="single" w:sz="4" w:space="0" w:color="auto"/>
              <w:right w:val="nil"/>
            </w:tcBorders>
            <w:shd w:val="clear" w:color="auto" w:fill="auto"/>
          </w:tcPr>
          <w:p w14:paraId="1F5829EA" w14:textId="77777777" w:rsidR="00372499" w:rsidRPr="00742E42" w:rsidRDefault="00372499" w:rsidP="00A856D5">
            <w:pPr>
              <w:rPr>
                <w:rFonts w:ascii="Calibri" w:hAnsi="Calibri"/>
                <w:b/>
                <w:sz w:val="24"/>
                <w:szCs w:val="24"/>
              </w:rPr>
            </w:pPr>
            <w:r w:rsidRPr="00742E42">
              <w:rPr>
                <w:rFonts w:ascii="Calibri" w:hAnsi="Calibri"/>
                <w:b/>
                <w:sz w:val="24"/>
                <w:szCs w:val="24"/>
              </w:rPr>
              <w:t>Assignment</w:t>
            </w:r>
          </w:p>
        </w:tc>
      </w:tr>
      <w:tr w:rsidR="00372499" w:rsidRPr="00000B11" w14:paraId="0217C702" w14:textId="77777777" w:rsidTr="00A856D5">
        <w:trPr>
          <w:trHeight w:val="288"/>
        </w:trPr>
        <w:tc>
          <w:tcPr>
            <w:tcW w:w="6456" w:type="dxa"/>
            <w:vMerge w:val="restart"/>
            <w:tcBorders>
              <w:top w:val="nil"/>
              <w:left w:val="nil"/>
              <w:bottom w:val="single" w:sz="4" w:space="0" w:color="auto"/>
              <w:right w:val="single" w:sz="4" w:space="0" w:color="auto"/>
            </w:tcBorders>
            <w:shd w:val="clear" w:color="auto" w:fill="FFFFFF" w:themeFill="background1"/>
            <w:vAlign w:val="center"/>
          </w:tcPr>
          <w:p w14:paraId="5C148B75" w14:textId="77777777" w:rsidR="00372499" w:rsidRPr="00000B11" w:rsidRDefault="00372499" w:rsidP="00A856D5">
            <w:pPr>
              <w:rPr>
                <w:rFonts w:ascii="Calibri" w:hAnsi="Calibri"/>
                <w:b/>
                <w:bCs/>
                <w:sz w:val="24"/>
              </w:rPr>
            </w:pPr>
            <w:r w:rsidRPr="00000B11">
              <w:rPr>
                <w:rFonts w:ascii="Calibri" w:hAnsi="Calibri"/>
                <w:b/>
                <w:bCs/>
                <w:sz w:val="24"/>
              </w:rPr>
              <w:t>Step 1.</w:t>
            </w:r>
            <w:r>
              <w:rPr>
                <w:rFonts w:ascii="Calibri" w:hAnsi="Calibri"/>
                <w:b/>
                <w:bCs/>
                <w:sz w:val="24"/>
              </w:rPr>
              <w:t xml:space="preserve"> </w:t>
            </w:r>
            <w:r w:rsidRPr="00000B11">
              <w:rPr>
                <w:rFonts w:ascii="Calibri" w:hAnsi="Calibri"/>
                <w:b/>
                <w:bCs/>
                <w:sz w:val="24"/>
              </w:rPr>
              <w:t>Do Your Research</w:t>
            </w:r>
          </w:p>
        </w:tc>
        <w:tc>
          <w:tcPr>
            <w:tcW w:w="574" w:type="dxa"/>
            <w:tcBorders>
              <w:top w:val="single" w:sz="4" w:space="0" w:color="auto"/>
              <w:left w:val="single" w:sz="4" w:space="0" w:color="auto"/>
              <w:bottom w:val="single" w:sz="4" w:space="0" w:color="auto"/>
              <w:right w:val="single" w:sz="4" w:space="0" w:color="auto"/>
            </w:tcBorders>
            <w:shd w:val="clear" w:color="auto" w:fill="FDC76A"/>
            <w:vAlign w:val="center"/>
          </w:tcPr>
          <w:p w14:paraId="1B36FF04" w14:textId="77777777" w:rsidR="00372499" w:rsidRPr="00000B11" w:rsidRDefault="00372499" w:rsidP="00A856D5">
            <w:pPr>
              <w:jc w:val="center"/>
              <w:rPr>
                <w:rFonts w:ascii="Calibri" w:hAnsi="Calibri"/>
                <w:b/>
                <w:sz w:val="16"/>
              </w:rPr>
            </w:pPr>
            <w:r w:rsidRPr="00000B11">
              <w:rPr>
                <w:rFonts w:ascii="Calibri" w:hAnsi="Calibri"/>
                <w:b/>
                <w:sz w:val="16"/>
              </w:rPr>
              <w:t>CEO</w:t>
            </w:r>
          </w:p>
        </w:tc>
        <w:tc>
          <w:tcPr>
            <w:tcW w:w="574" w:type="dxa"/>
            <w:vMerge w:val="restart"/>
            <w:tcBorders>
              <w:top w:val="single" w:sz="4" w:space="0" w:color="auto"/>
              <w:left w:val="single" w:sz="4" w:space="0" w:color="auto"/>
              <w:right w:val="single" w:sz="4" w:space="0" w:color="auto"/>
            </w:tcBorders>
            <w:shd w:val="clear" w:color="auto" w:fill="92CDDC"/>
            <w:vAlign w:val="center"/>
          </w:tcPr>
          <w:p w14:paraId="27E20B6E" w14:textId="77777777" w:rsidR="00372499" w:rsidRPr="00000B11" w:rsidRDefault="00372499" w:rsidP="00A856D5">
            <w:pPr>
              <w:jc w:val="center"/>
              <w:rPr>
                <w:rFonts w:ascii="Calibri" w:hAnsi="Calibri"/>
                <w:b/>
                <w:sz w:val="16"/>
              </w:rPr>
            </w:pPr>
            <w:r w:rsidRPr="00000B11">
              <w:rPr>
                <w:rFonts w:ascii="Calibri" w:hAnsi="Calibri"/>
                <w:b/>
                <w:sz w:val="16"/>
              </w:rPr>
              <w:t>BOD</w:t>
            </w:r>
          </w:p>
        </w:tc>
        <w:tc>
          <w:tcPr>
            <w:tcW w:w="574" w:type="dxa"/>
            <w:vMerge w:val="restart"/>
            <w:tcBorders>
              <w:top w:val="single" w:sz="4" w:space="0" w:color="auto"/>
              <w:left w:val="single" w:sz="4" w:space="0" w:color="auto"/>
              <w:right w:val="single" w:sz="4" w:space="0" w:color="auto"/>
            </w:tcBorders>
            <w:shd w:val="clear" w:color="auto" w:fill="B1A0C7"/>
            <w:vAlign w:val="center"/>
          </w:tcPr>
          <w:p w14:paraId="25DD3FAC"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vMerge w:val="restart"/>
            <w:tcBorders>
              <w:top w:val="single" w:sz="4" w:space="0" w:color="auto"/>
              <w:left w:val="single" w:sz="4" w:space="0" w:color="auto"/>
              <w:right w:val="single" w:sz="4" w:space="0" w:color="auto"/>
            </w:tcBorders>
            <w:shd w:val="clear" w:color="auto" w:fill="5B9BD5"/>
            <w:vAlign w:val="center"/>
          </w:tcPr>
          <w:p w14:paraId="33E0729E" w14:textId="77777777" w:rsidR="00372499" w:rsidRPr="00000B11" w:rsidRDefault="00372499" w:rsidP="00A856D5">
            <w:pPr>
              <w:jc w:val="center"/>
              <w:rPr>
                <w:rFonts w:ascii="Calibri" w:hAnsi="Calibri"/>
                <w:b/>
                <w:sz w:val="16"/>
              </w:rPr>
            </w:pPr>
            <w:r w:rsidRPr="00000B11">
              <w:rPr>
                <w:rFonts w:ascii="Calibri" w:hAnsi="Calibri"/>
                <w:b/>
                <w:sz w:val="16"/>
              </w:rPr>
              <w:t>IT</w:t>
            </w:r>
          </w:p>
        </w:tc>
        <w:tc>
          <w:tcPr>
            <w:tcW w:w="574" w:type="dxa"/>
            <w:vMerge w:val="restart"/>
            <w:tcBorders>
              <w:top w:val="single" w:sz="4" w:space="0" w:color="auto"/>
              <w:left w:val="single" w:sz="4" w:space="0" w:color="auto"/>
              <w:right w:val="single" w:sz="4" w:space="0" w:color="auto"/>
            </w:tcBorders>
            <w:shd w:val="clear" w:color="auto" w:fill="C4D79B"/>
            <w:vAlign w:val="center"/>
          </w:tcPr>
          <w:p w14:paraId="4499D5AA" w14:textId="77777777" w:rsidR="00372499" w:rsidRPr="00000B11" w:rsidRDefault="00372499" w:rsidP="00A856D5">
            <w:pPr>
              <w:jc w:val="center"/>
              <w:rPr>
                <w:rFonts w:ascii="Calibri" w:hAnsi="Calibri"/>
                <w:b/>
                <w:sz w:val="16"/>
              </w:rPr>
            </w:pPr>
            <w:r w:rsidRPr="00000B11">
              <w:rPr>
                <w:rFonts w:ascii="Calibri" w:hAnsi="Calibri"/>
                <w:b/>
                <w:sz w:val="16"/>
              </w:rPr>
              <w:t>MKT</w:t>
            </w:r>
          </w:p>
        </w:tc>
        <w:tc>
          <w:tcPr>
            <w:tcW w:w="574" w:type="dxa"/>
            <w:vMerge w:val="restart"/>
            <w:tcBorders>
              <w:top w:val="single" w:sz="4" w:space="0" w:color="auto"/>
              <w:left w:val="single" w:sz="4" w:space="0" w:color="auto"/>
              <w:right w:val="single" w:sz="4" w:space="0" w:color="auto"/>
            </w:tcBorders>
            <w:shd w:val="clear" w:color="auto" w:fill="DA9694"/>
            <w:vAlign w:val="center"/>
          </w:tcPr>
          <w:p w14:paraId="5CA6B26C" w14:textId="77777777" w:rsidR="00372499" w:rsidRPr="00000B11" w:rsidRDefault="00372499" w:rsidP="00A856D5">
            <w:pPr>
              <w:jc w:val="center"/>
              <w:rPr>
                <w:rFonts w:ascii="Calibri" w:hAnsi="Calibri"/>
                <w:b/>
                <w:sz w:val="16"/>
              </w:rPr>
            </w:pPr>
            <w:r w:rsidRPr="00000B11">
              <w:rPr>
                <w:rFonts w:ascii="Calibri" w:hAnsi="Calibri"/>
                <w:b/>
                <w:sz w:val="16"/>
              </w:rPr>
              <w:t>FIN</w:t>
            </w:r>
          </w:p>
        </w:tc>
      </w:tr>
      <w:tr w:rsidR="00372499" w:rsidRPr="00000B11" w14:paraId="5E14D7C3" w14:textId="77777777" w:rsidTr="00A856D5">
        <w:trPr>
          <w:trHeight w:val="262"/>
        </w:trPr>
        <w:tc>
          <w:tcPr>
            <w:tcW w:w="6456" w:type="dxa"/>
            <w:vMerge/>
            <w:tcBorders>
              <w:left w:val="nil"/>
              <w:bottom w:val="single" w:sz="4" w:space="0" w:color="auto"/>
              <w:right w:val="single" w:sz="4" w:space="0" w:color="auto"/>
            </w:tcBorders>
            <w:shd w:val="clear" w:color="auto" w:fill="FFFFFF" w:themeFill="background1"/>
          </w:tcPr>
          <w:p w14:paraId="653A4F2C" w14:textId="77777777" w:rsidR="00372499" w:rsidRPr="00000B11" w:rsidRDefault="00372499" w:rsidP="00A856D5">
            <w:pPr>
              <w:rPr>
                <w:rFonts w:ascii="Calibri" w:hAnsi="Calibri"/>
                <w:b/>
                <w:bCs/>
                <w:sz w:val="24"/>
              </w:rPr>
            </w:pPr>
          </w:p>
        </w:tc>
        <w:tc>
          <w:tcPr>
            <w:tcW w:w="574" w:type="dxa"/>
            <w:tcBorders>
              <w:top w:val="single" w:sz="4" w:space="0" w:color="auto"/>
              <w:left w:val="single" w:sz="4" w:space="0" w:color="auto"/>
              <w:bottom w:val="single" w:sz="4" w:space="0" w:color="auto"/>
              <w:right w:val="single" w:sz="4" w:space="0" w:color="auto"/>
            </w:tcBorders>
            <w:shd w:val="clear" w:color="auto" w:fill="95B3D7"/>
            <w:vAlign w:val="center"/>
          </w:tcPr>
          <w:p w14:paraId="08FC34B7" w14:textId="77777777" w:rsidR="00372499" w:rsidRPr="00705A32" w:rsidRDefault="00372499" w:rsidP="00A856D5">
            <w:pPr>
              <w:jc w:val="center"/>
              <w:rPr>
                <w:rFonts w:ascii="Calibri" w:hAnsi="Calibri"/>
                <w:b/>
                <w:sz w:val="16"/>
              </w:rPr>
            </w:pPr>
            <w:r>
              <w:rPr>
                <w:rFonts w:ascii="Calibri" w:hAnsi="Calibri"/>
                <w:b/>
                <w:sz w:val="16"/>
              </w:rPr>
              <w:t>LEG</w:t>
            </w:r>
          </w:p>
        </w:tc>
        <w:tc>
          <w:tcPr>
            <w:tcW w:w="574" w:type="dxa"/>
            <w:vMerge/>
            <w:tcBorders>
              <w:left w:val="single" w:sz="4" w:space="0" w:color="auto"/>
              <w:bottom w:val="single" w:sz="4" w:space="0" w:color="auto"/>
              <w:right w:val="single" w:sz="4" w:space="0" w:color="auto"/>
            </w:tcBorders>
            <w:shd w:val="clear" w:color="auto" w:fill="92CDDC"/>
            <w:vAlign w:val="center"/>
          </w:tcPr>
          <w:p w14:paraId="4E7EFFE9" w14:textId="77777777" w:rsidR="00372499" w:rsidRPr="00000B11" w:rsidRDefault="00372499" w:rsidP="00A856D5">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B1A0C7"/>
            <w:vAlign w:val="center"/>
          </w:tcPr>
          <w:p w14:paraId="792C66A8" w14:textId="77777777" w:rsidR="00372499" w:rsidRPr="00000B11" w:rsidRDefault="00372499" w:rsidP="00A856D5">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5B9BD5"/>
            <w:vAlign w:val="center"/>
          </w:tcPr>
          <w:p w14:paraId="376B3324" w14:textId="77777777" w:rsidR="00372499" w:rsidRPr="00000B11" w:rsidRDefault="00372499" w:rsidP="00A856D5">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C4D79B"/>
            <w:vAlign w:val="center"/>
          </w:tcPr>
          <w:p w14:paraId="2695CC83" w14:textId="77777777" w:rsidR="00372499" w:rsidRPr="00000B11" w:rsidRDefault="00372499" w:rsidP="00A856D5">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DA9694"/>
            <w:vAlign w:val="center"/>
          </w:tcPr>
          <w:p w14:paraId="5BD38EA9" w14:textId="77777777" w:rsidR="00372499" w:rsidRPr="00000B11" w:rsidRDefault="00372499" w:rsidP="00A856D5">
            <w:pPr>
              <w:jc w:val="center"/>
              <w:rPr>
                <w:rFonts w:ascii="Calibri" w:hAnsi="Calibri"/>
                <w:b/>
                <w:sz w:val="16"/>
              </w:rPr>
            </w:pPr>
          </w:p>
        </w:tc>
      </w:tr>
    </w:tbl>
    <w:p w14:paraId="60A64308" w14:textId="77777777" w:rsidR="00372499" w:rsidRDefault="00372499" w:rsidP="00372499">
      <w:pPr>
        <w:jc w:val="left"/>
        <w:rPr>
          <w:rFonts w:ascii="Calibri" w:hAnsi="Calibri"/>
        </w:rPr>
      </w:pPr>
      <w:r w:rsidRPr="00000B11">
        <w:rPr>
          <w:rFonts w:ascii="Calibri" w:hAnsi="Calibri"/>
        </w:rPr>
        <w:t xml:space="preserve">Take the time to scan and understand the PV basics, industry trends, technology, general economics, market opportunities, and other critical factors for successful community solar programs. </w:t>
      </w:r>
      <w:r>
        <w:rPr>
          <w:rFonts w:ascii="Calibri" w:hAnsi="Calibri"/>
        </w:rPr>
        <w:t>It is important to u</w:t>
      </w:r>
      <w:r w:rsidRPr="00000B11">
        <w:rPr>
          <w:rFonts w:ascii="Calibri" w:hAnsi="Calibri"/>
        </w:rPr>
        <w:t xml:space="preserve">nderstand the </w:t>
      </w:r>
      <w:r>
        <w:rPr>
          <w:rFonts w:ascii="Calibri" w:hAnsi="Calibri"/>
        </w:rPr>
        <w:t xml:space="preserve">role and qualifications </w:t>
      </w:r>
      <w:r w:rsidRPr="00000B11">
        <w:rPr>
          <w:rFonts w:ascii="Calibri" w:hAnsi="Calibri"/>
        </w:rPr>
        <w:t xml:space="preserve">of third-party solar providers, and other external factors </w:t>
      </w:r>
      <w:r>
        <w:rPr>
          <w:rFonts w:ascii="Calibri" w:hAnsi="Calibri"/>
        </w:rPr>
        <w:t xml:space="preserve">such as existing market penetration </w:t>
      </w:r>
      <w:r w:rsidRPr="00000B11">
        <w:rPr>
          <w:rFonts w:ascii="Calibri" w:hAnsi="Calibri"/>
        </w:rPr>
        <w:t xml:space="preserve">that may influence the demand for renewable options within your </w:t>
      </w:r>
      <w:r>
        <w:rPr>
          <w:rFonts w:ascii="Calibri" w:hAnsi="Calibri"/>
        </w:rPr>
        <w:t>proposed program area</w:t>
      </w:r>
      <w:r w:rsidRPr="00000B11">
        <w:rPr>
          <w:rFonts w:ascii="Calibri" w:hAnsi="Calibri"/>
        </w:rPr>
        <w:t xml:space="preserve">. Resource </w:t>
      </w:r>
      <w:proofErr w:type="gramStart"/>
      <w:r w:rsidRPr="00000B11">
        <w:rPr>
          <w:rFonts w:ascii="Calibri" w:hAnsi="Calibri"/>
        </w:rPr>
        <w:t>materials,</w:t>
      </w:r>
      <w:proofErr w:type="gramEnd"/>
      <w:r w:rsidRPr="00000B11">
        <w:rPr>
          <w:rFonts w:ascii="Calibri" w:hAnsi="Calibri"/>
        </w:rPr>
        <w:t xml:space="preserve"> use</w:t>
      </w:r>
      <w:r>
        <w:rPr>
          <w:rFonts w:ascii="Calibri" w:hAnsi="Calibri"/>
        </w:rPr>
        <w:t xml:space="preserve"> </w:t>
      </w:r>
      <w:r w:rsidRPr="00000B11">
        <w:rPr>
          <w:rFonts w:ascii="Calibri" w:hAnsi="Calibri"/>
        </w:rPr>
        <w:t>cases, and guides can be found on the NRECA Business &amp; Technology Strategies site on Cooperative.com.</w:t>
      </w:r>
    </w:p>
    <w:tbl>
      <w:tblPr>
        <w:tblW w:w="9900" w:type="dxa"/>
        <w:tblBorders>
          <w:bottom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0002233D" w14:textId="77777777" w:rsidTr="00A856D5">
        <w:trPr>
          <w:trHeight w:val="593"/>
        </w:trPr>
        <w:tc>
          <w:tcPr>
            <w:tcW w:w="6456" w:type="dxa"/>
            <w:tcBorders>
              <w:right w:val="single" w:sz="4" w:space="0" w:color="auto"/>
            </w:tcBorders>
            <w:shd w:val="clear" w:color="auto" w:fill="FFFFFF" w:themeFill="background1"/>
            <w:vAlign w:val="center"/>
          </w:tcPr>
          <w:p w14:paraId="65667906" w14:textId="77777777" w:rsidR="00372499" w:rsidRPr="00000B11" w:rsidRDefault="00372499" w:rsidP="00A856D5">
            <w:pPr>
              <w:rPr>
                <w:rFonts w:ascii="Calibri" w:hAnsi="Calibri"/>
                <w:b/>
                <w:bCs/>
                <w:sz w:val="24"/>
              </w:rPr>
            </w:pPr>
            <w:r w:rsidRPr="000F7C3B">
              <w:rPr>
                <w:rFonts w:ascii="Calibri" w:hAnsi="Calibri"/>
                <w:b/>
                <w:bCs/>
                <w:sz w:val="24"/>
              </w:rPr>
              <w:t xml:space="preserve">Step 2. </w:t>
            </w:r>
            <w:r w:rsidRPr="00000B11">
              <w:rPr>
                <w:rFonts w:ascii="Calibri" w:hAnsi="Calibri"/>
                <w:b/>
                <w:bCs/>
                <w:sz w:val="24"/>
              </w:rPr>
              <w:t>Define the strategic business drivers and rationale</w:t>
            </w:r>
          </w:p>
        </w:tc>
        <w:tc>
          <w:tcPr>
            <w:tcW w:w="574" w:type="dxa"/>
            <w:tcBorders>
              <w:top w:val="single" w:sz="4" w:space="0" w:color="auto"/>
              <w:left w:val="single" w:sz="4" w:space="0" w:color="auto"/>
              <w:bottom w:val="single" w:sz="4" w:space="0" w:color="auto"/>
              <w:right w:val="single" w:sz="4" w:space="0" w:color="auto"/>
            </w:tcBorders>
            <w:shd w:val="clear" w:color="auto" w:fill="FDC76A"/>
            <w:vAlign w:val="center"/>
          </w:tcPr>
          <w:p w14:paraId="273DC355" w14:textId="77777777" w:rsidR="00372499" w:rsidRPr="00000B11" w:rsidRDefault="00372499" w:rsidP="00A856D5">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B59CA"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22305FEB"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C836D"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C4D79B"/>
            <w:vAlign w:val="center"/>
          </w:tcPr>
          <w:p w14:paraId="0AAACA43" w14:textId="77777777" w:rsidR="00372499" w:rsidRPr="00000B11" w:rsidRDefault="00372499" w:rsidP="00A856D5">
            <w:pPr>
              <w:jc w:val="center"/>
              <w:rPr>
                <w:rFonts w:ascii="Calibri" w:hAnsi="Calibri"/>
                <w:b/>
                <w:sz w:val="16"/>
              </w:rPr>
            </w:pPr>
            <w:r w:rsidRPr="00000B11">
              <w:rPr>
                <w:rFonts w:ascii="Calibri" w:hAnsi="Calibri"/>
                <w:b/>
                <w:sz w:val="16"/>
              </w:rPr>
              <w:t>MKT</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E21C3" w14:textId="77777777" w:rsidR="00372499" w:rsidRPr="00000B11" w:rsidRDefault="00372499" w:rsidP="00A856D5">
            <w:pPr>
              <w:jc w:val="center"/>
              <w:rPr>
                <w:rFonts w:ascii="Calibri" w:hAnsi="Calibri"/>
                <w:b/>
                <w:sz w:val="16"/>
              </w:rPr>
            </w:pPr>
          </w:p>
        </w:tc>
      </w:tr>
    </w:tbl>
    <w:p w14:paraId="6D0E9620" w14:textId="2D350A54" w:rsidR="00372499" w:rsidRPr="00000B11" w:rsidRDefault="00372499" w:rsidP="00372499">
      <w:pPr>
        <w:jc w:val="left"/>
        <w:rPr>
          <w:rFonts w:ascii="Calibri" w:hAnsi="Calibri"/>
        </w:rPr>
      </w:pPr>
      <w:r w:rsidRPr="00000B11">
        <w:rPr>
          <w:rFonts w:ascii="Calibri" w:hAnsi="Calibri"/>
        </w:rPr>
        <w:t xml:space="preserve">Describe the potential strategic advantages and related business drivers </w:t>
      </w:r>
      <w:r>
        <w:rPr>
          <w:rFonts w:ascii="Calibri" w:hAnsi="Calibri"/>
        </w:rPr>
        <w:t>when</w:t>
      </w:r>
      <w:r w:rsidRPr="00000B11">
        <w:rPr>
          <w:rFonts w:ascii="Calibri" w:hAnsi="Calibri"/>
        </w:rPr>
        <w:t xml:space="preserve"> considering a community solar program. </w:t>
      </w:r>
      <w:r>
        <w:rPr>
          <w:rFonts w:ascii="Calibri" w:hAnsi="Calibri"/>
        </w:rPr>
        <w:t>A</w:t>
      </w:r>
      <w:r w:rsidRPr="00000B11">
        <w:rPr>
          <w:rFonts w:ascii="Calibri" w:hAnsi="Calibri"/>
        </w:rPr>
        <w:t xml:space="preserve"> program should have a clear rationale aligned with the cooperative’s strategic direction. Possible business drivers may include</w:t>
      </w:r>
      <w:r w:rsidRPr="0065558D">
        <w:rPr>
          <w:rFonts w:ascii="Calibri" w:hAnsi="Calibri"/>
        </w:rPr>
        <w:t xml:space="preserve"> </w:t>
      </w:r>
      <w:r>
        <w:rPr>
          <w:rFonts w:ascii="Calibri" w:hAnsi="Calibri"/>
        </w:rPr>
        <w:t>responding to member-consumer demand by</w:t>
      </w:r>
      <w:r w:rsidRPr="00000B11">
        <w:rPr>
          <w:rFonts w:ascii="Calibri" w:hAnsi="Calibri"/>
        </w:rPr>
        <w:t xml:space="preserve"> offering competitive renewable energy source options</w:t>
      </w:r>
      <w:r>
        <w:rPr>
          <w:rFonts w:ascii="Calibri" w:hAnsi="Calibri"/>
        </w:rPr>
        <w:t>,</w:t>
      </w:r>
      <w:r w:rsidRPr="00000B11">
        <w:rPr>
          <w:rFonts w:ascii="Calibri" w:hAnsi="Calibri"/>
        </w:rPr>
        <w:t xml:space="preserve"> </w:t>
      </w:r>
      <w:r>
        <w:rPr>
          <w:rFonts w:ascii="Calibri" w:hAnsi="Calibri"/>
        </w:rPr>
        <w:t xml:space="preserve">increasing the cooperative’s bond with its consumers, </w:t>
      </w:r>
      <w:r w:rsidRPr="00000B11">
        <w:rPr>
          <w:rFonts w:ascii="Calibri" w:hAnsi="Calibri"/>
        </w:rPr>
        <w:t>enhancing economic development</w:t>
      </w:r>
      <w:r>
        <w:rPr>
          <w:rFonts w:ascii="Calibri" w:hAnsi="Calibri"/>
        </w:rPr>
        <w:t>,</w:t>
      </w:r>
      <w:r w:rsidRPr="00000B11">
        <w:rPr>
          <w:rFonts w:ascii="Calibri" w:hAnsi="Calibri"/>
        </w:rPr>
        <w:t xml:space="preserve"> addressing regulatory requirements</w:t>
      </w:r>
      <w:r>
        <w:rPr>
          <w:rFonts w:ascii="Calibri" w:hAnsi="Calibri"/>
        </w:rPr>
        <w:t>,</w:t>
      </w:r>
      <w:r w:rsidRPr="00000B11">
        <w:rPr>
          <w:rFonts w:ascii="Calibri" w:hAnsi="Calibri"/>
        </w:rPr>
        <w:t xml:space="preserve"> gaining experience in renewable technology</w:t>
      </w:r>
      <w:r>
        <w:rPr>
          <w:rFonts w:ascii="Calibri" w:hAnsi="Calibri"/>
        </w:rPr>
        <w:t>,</w:t>
      </w:r>
      <w:r w:rsidRPr="00000B11">
        <w:rPr>
          <w:rFonts w:ascii="Calibri" w:hAnsi="Calibri"/>
        </w:rPr>
        <w:t xml:space="preserve"> and improving</w:t>
      </w:r>
      <w:r>
        <w:rPr>
          <w:rFonts w:ascii="Calibri" w:hAnsi="Calibri"/>
        </w:rPr>
        <w:t xml:space="preserve"> public perception of the cooperative</w:t>
      </w:r>
      <w:r w:rsidRPr="00000B11">
        <w:rPr>
          <w:rFonts w:ascii="Calibri" w:hAnsi="Calibri"/>
        </w:rPr>
        <w:t>.</w:t>
      </w: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1B6AECAE" w14:textId="77777777" w:rsidTr="00A856D5">
        <w:trPr>
          <w:trHeight w:val="602"/>
        </w:trPr>
        <w:tc>
          <w:tcPr>
            <w:tcW w:w="6456" w:type="dxa"/>
            <w:tcBorders>
              <w:bottom w:val="single" w:sz="4" w:space="0" w:color="auto"/>
              <w:right w:val="single" w:sz="4" w:space="0" w:color="auto"/>
            </w:tcBorders>
            <w:shd w:val="clear" w:color="auto" w:fill="FFFFFF" w:themeFill="background1"/>
            <w:vAlign w:val="center"/>
          </w:tcPr>
          <w:p w14:paraId="63A247F4" w14:textId="77777777" w:rsidR="00372499" w:rsidRPr="00000B11" w:rsidRDefault="00372499" w:rsidP="00A856D5">
            <w:pPr>
              <w:rPr>
                <w:rFonts w:ascii="Calibri" w:hAnsi="Calibri"/>
                <w:b/>
                <w:bCs/>
                <w:sz w:val="24"/>
              </w:rPr>
            </w:pPr>
            <w:r w:rsidRPr="00000B11">
              <w:rPr>
                <w:rFonts w:ascii="Calibri" w:hAnsi="Calibri"/>
                <w:b/>
                <w:bCs/>
                <w:sz w:val="24"/>
              </w:rPr>
              <w:t>Step 3. Cons</w:t>
            </w:r>
            <w:r>
              <w:rPr>
                <w:rFonts w:ascii="Calibri" w:hAnsi="Calibri"/>
                <w:b/>
                <w:bCs/>
                <w:sz w:val="24"/>
              </w:rPr>
              <w:t>ider the member-consumer market</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F4CB5"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E9943"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4BEA938E"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B7DDD"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C4D79B"/>
            <w:vAlign w:val="center"/>
          </w:tcPr>
          <w:p w14:paraId="7C884180" w14:textId="77777777" w:rsidR="00372499" w:rsidRPr="00000B11" w:rsidRDefault="00372499" w:rsidP="00A856D5">
            <w:pPr>
              <w:jc w:val="center"/>
              <w:rPr>
                <w:rFonts w:ascii="Calibri" w:hAnsi="Calibri"/>
                <w:b/>
                <w:sz w:val="16"/>
              </w:rPr>
            </w:pPr>
            <w:r w:rsidRPr="00000B11">
              <w:rPr>
                <w:rFonts w:ascii="Calibri" w:hAnsi="Calibri"/>
                <w:b/>
                <w:sz w:val="16"/>
              </w:rPr>
              <w:t>MKT</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5D0E0" w14:textId="77777777" w:rsidR="00372499" w:rsidRPr="00000B11" w:rsidRDefault="00372499" w:rsidP="00A856D5">
            <w:pPr>
              <w:jc w:val="center"/>
              <w:rPr>
                <w:rFonts w:ascii="Calibri" w:hAnsi="Calibri"/>
                <w:b/>
                <w:sz w:val="16"/>
              </w:rPr>
            </w:pPr>
          </w:p>
        </w:tc>
      </w:tr>
    </w:tbl>
    <w:p w14:paraId="700697BD" w14:textId="77777777" w:rsidR="00372499" w:rsidRPr="00000B11" w:rsidRDefault="00372499" w:rsidP="00372499">
      <w:pPr>
        <w:jc w:val="left"/>
        <w:rPr>
          <w:rFonts w:ascii="Calibri" w:hAnsi="Calibri"/>
        </w:rPr>
      </w:pPr>
      <w:r>
        <w:rPr>
          <w:rFonts w:ascii="Calibri" w:hAnsi="Calibri"/>
        </w:rPr>
        <w:t xml:space="preserve">Develop the value proposition for consumers. </w:t>
      </w:r>
      <w:r w:rsidRPr="00000B11">
        <w:rPr>
          <w:rFonts w:ascii="Calibri" w:hAnsi="Calibri"/>
        </w:rPr>
        <w:t xml:space="preserve">Determine </w:t>
      </w:r>
      <w:r>
        <w:rPr>
          <w:rFonts w:ascii="Calibri" w:hAnsi="Calibri"/>
        </w:rPr>
        <w:t>member-consumer</w:t>
      </w:r>
      <w:r w:rsidRPr="00000B11">
        <w:rPr>
          <w:rFonts w:ascii="Calibri" w:hAnsi="Calibri"/>
        </w:rPr>
        <w:t>s’ interests, needs</w:t>
      </w:r>
      <w:r>
        <w:rPr>
          <w:rFonts w:ascii="Calibri" w:hAnsi="Calibri"/>
        </w:rPr>
        <w:t>,</w:t>
      </w:r>
      <w:r w:rsidRPr="00000B11">
        <w:rPr>
          <w:rFonts w:ascii="Calibri" w:hAnsi="Calibri"/>
        </w:rPr>
        <w:t xml:space="preserve"> and motivations for participating in a community solar program. Leverage existing research or initiate targeted market surveys or focus groups. It is important to assess</w:t>
      </w:r>
      <w:r>
        <w:rPr>
          <w:rFonts w:ascii="Calibri" w:hAnsi="Calibri"/>
        </w:rPr>
        <w:t>,</w:t>
      </w:r>
      <w:r w:rsidRPr="00000B11">
        <w:rPr>
          <w:rFonts w:ascii="Calibri" w:hAnsi="Calibri"/>
        </w:rPr>
        <w:t xml:space="preserve"> by </w:t>
      </w:r>
      <w:r>
        <w:rPr>
          <w:rFonts w:ascii="Calibri" w:hAnsi="Calibri"/>
        </w:rPr>
        <w:t xml:space="preserve">member-consumer </w:t>
      </w:r>
      <w:r w:rsidRPr="00000B11">
        <w:rPr>
          <w:rFonts w:ascii="Calibri" w:hAnsi="Calibri"/>
        </w:rPr>
        <w:t>segments</w:t>
      </w:r>
      <w:r>
        <w:rPr>
          <w:rFonts w:ascii="Calibri" w:hAnsi="Calibri"/>
        </w:rPr>
        <w:t>,</w:t>
      </w:r>
      <w:r w:rsidRPr="00000B11">
        <w:rPr>
          <w:rFonts w:ascii="Calibri" w:hAnsi="Calibri"/>
        </w:rPr>
        <w:t xml:space="preserve"> the potential demand and participation factors for</w:t>
      </w:r>
      <w:r>
        <w:rPr>
          <w:rFonts w:ascii="Calibri" w:hAnsi="Calibri"/>
        </w:rPr>
        <w:t xml:space="preserve"> a</w:t>
      </w:r>
      <w:r w:rsidRPr="00000B11">
        <w:rPr>
          <w:rFonts w:ascii="Calibri" w:hAnsi="Calibri"/>
        </w:rPr>
        <w:t xml:space="preserve"> community solar program offering. Prospective questions to answer include</w:t>
      </w:r>
      <w:r>
        <w:rPr>
          <w:rFonts w:ascii="Calibri" w:hAnsi="Calibri"/>
        </w:rPr>
        <w:t xml:space="preserve"> the following</w:t>
      </w:r>
      <w:r w:rsidRPr="00000B11">
        <w:rPr>
          <w:rFonts w:ascii="Calibri" w:hAnsi="Calibri"/>
        </w:rPr>
        <w:t>:</w:t>
      </w:r>
    </w:p>
    <w:p w14:paraId="47F82745" w14:textId="77777777" w:rsidR="00372499" w:rsidRPr="00000B11" w:rsidRDefault="00372499" w:rsidP="007C5CAB">
      <w:pPr>
        <w:numPr>
          <w:ilvl w:val="0"/>
          <w:numId w:val="46"/>
        </w:numPr>
        <w:spacing w:before="120" w:after="120" w:line="240" w:lineRule="auto"/>
        <w:contextualSpacing/>
        <w:rPr>
          <w:rFonts w:ascii="Calibri" w:hAnsi="Calibri"/>
        </w:rPr>
      </w:pPr>
      <w:r w:rsidRPr="00000B11">
        <w:rPr>
          <w:rFonts w:ascii="Calibri" w:hAnsi="Calibri"/>
        </w:rPr>
        <w:t xml:space="preserve">What does the existing research </w:t>
      </w:r>
      <w:r>
        <w:rPr>
          <w:rFonts w:ascii="Calibri" w:hAnsi="Calibri"/>
        </w:rPr>
        <w:t>indicate</w:t>
      </w:r>
      <w:r w:rsidRPr="00000B11">
        <w:rPr>
          <w:rFonts w:ascii="Calibri" w:hAnsi="Calibri"/>
        </w:rPr>
        <w:t xml:space="preserve"> about technology choice and consumer trends?</w:t>
      </w:r>
    </w:p>
    <w:p w14:paraId="1607546A" w14:textId="77777777" w:rsidR="00372499" w:rsidRPr="00000B11" w:rsidRDefault="00372499" w:rsidP="007C5CAB">
      <w:pPr>
        <w:numPr>
          <w:ilvl w:val="0"/>
          <w:numId w:val="46"/>
        </w:numPr>
        <w:spacing w:before="120" w:after="120" w:line="240" w:lineRule="auto"/>
        <w:contextualSpacing/>
        <w:rPr>
          <w:rFonts w:ascii="Calibri" w:hAnsi="Calibri"/>
        </w:rPr>
      </w:pPr>
      <w:r w:rsidRPr="00000B11">
        <w:rPr>
          <w:rFonts w:ascii="Calibri" w:hAnsi="Calibri"/>
        </w:rPr>
        <w:t xml:space="preserve">What are the levels of awareness for solar programs within </w:t>
      </w:r>
      <w:r>
        <w:rPr>
          <w:rFonts w:ascii="Calibri" w:hAnsi="Calibri"/>
        </w:rPr>
        <w:t>the co-op’s</w:t>
      </w:r>
      <w:r w:rsidRPr="00000B11">
        <w:rPr>
          <w:rFonts w:ascii="Calibri" w:hAnsi="Calibri"/>
        </w:rPr>
        <w:t xml:space="preserve"> service territory?</w:t>
      </w:r>
    </w:p>
    <w:p w14:paraId="323E31E3" w14:textId="77777777" w:rsidR="00372499" w:rsidRPr="00000B11" w:rsidRDefault="00372499" w:rsidP="007C5CAB">
      <w:pPr>
        <w:numPr>
          <w:ilvl w:val="0"/>
          <w:numId w:val="46"/>
        </w:numPr>
        <w:spacing w:before="120" w:after="120" w:line="240" w:lineRule="auto"/>
        <w:contextualSpacing/>
        <w:rPr>
          <w:rFonts w:ascii="Calibri" w:hAnsi="Calibri"/>
        </w:rPr>
      </w:pPr>
      <w:r w:rsidRPr="00000B11">
        <w:rPr>
          <w:rFonts w:ascii="Calibri" w:hAnsi="Calibri"/>
        </w:rPr>
        <w:t>Who is likely to participate?</w:t>
      </w:r>
    </w:p>
    <w:p w14:paraId="170CA0F7" w14:textId="77777777" w:rsidR="00372499" w:rsidRPr="00000B11" w:rsidRDefault="00372499" w:rsidP="007C5CAB">
      <w:pPr>
        <w:numPr>
          <w:ilvl w:val="0"/>
          <w:numId w:val="46"/>
        </w:numPr>
        <w:spacing w:before="120" w:after="120" w:line="240" w:lineRule="auto"/>
        <w:contextualSpacing/>
        <w:rPr>
          <w:rFonts w:ascii="Calibri" w:hAnsi="Calibri"/>
        </w:rPr>
      </w:pPr>
      <w:r w:rsidRPr="00000B11">
        <w:rPr>
          <w:rFonts w:ascii="Calibri" w:hAnsi="Calibri"/>
        </w:rPr>
        <w:t>What motivates them to participate?</w:t>
      </w:r>
    </w:p>
    <w:p w14:paraId="5A87F2DA" w14:textId="77777777" w:rsidR="00372499" w:rsidRPr="00000B11" w:rsidRDefault="00372499" w:rsidP="007C5CAB">
      <w:pPr>
        <w:numPr>
          <w:ilvl w:val="0"/>
          <w:numId w:val="46"/>
        </w:numPr>
        <w:spacing w:before="120" w:after="120" w:line="240" w:lineRule="auto"/>
        <w:contextualSpacing/>
        <w:rPr>
          <w:rFonts w:ascii="Calibri" w:hAnsi="Calibri"/>
        </w:rPr>
      </w:pPr>
      <w:r w:rsidRPr="00000B11">
        <w:rPr>
          <w:rFonts w:ascii="Calibri" w:hAnsi="Calibri"/>
        </w:rPr>
        <w:t>How much are they willing to pay?</w:t>
      </w:r>
    </w:p>
    <w:p w14:paraId="2C7C8E35" w14:textId="77777777" w:rsidR="00372499" w:rsidRPr="00000B11" w:rsidRDefault="00372499" w:rsidP="007C5CAB">
      <w:pPr>
        <w:numPr>
          <w:ilvl w:val="0"/>
          <w:numId w:val="46"/>
        </w:numPr>
        <w:spacing w:before="120" w:after="120" w:line="240" w:lineRule="auto"/>
        <w:contextualSpacing/>
        <w:rPr>
          <w:rFonts w:ascii="Calibri" w:hAnsi="Calibri"/>
        </w:rPr>
      </w:pPr>
      <w:r w:rsidRPr="00000B11">
        <w:rPr>
          <w:rFonts w:ascii="Calibri" w:hAnsi="Calibri"/>
        </w:rPr>
        <w:t>What are the service needs and expectations for a solar program?</w:t>
      </w:r>
    </w:p>
    <w:p w14:paraId="41684824" w14:textId="77777777" w:rsidR="00372499" w:rsidRDefault="00372499" w:rsidP="007C5CAB">
      <w:pPr>
        <w:numPr>
          <w:ilvl w:val="0"/>
          <w:numId w:val="46"/>
        </w:numPr>
        <w:spacing w:before="120" w:after="120" w:line="240" w:lineRule="auto"/>
        <w:contextualSpacing/>
        <w:rPr>
          <w:rFonts w:ascii="Calibri" w:hAnsi="Calibri"/>
        </w:rPr>
      </w:pPr>
      <w:r w:rsidRPr="00000B11">
        <w:rPr>
          <w:rFonts w:ascii="Calibri" w:hAnsi="Calibri"/>
        </w:rPr>
        <w:t>What is the competition doing (offerings, cost, sales pitch)?</w:t>
      </w:r>
    </w:p>
    <w:p w14:paraId="58A47274" w14:textId="77777777" w:rsidR="00372499" w:rsidRDefault="00372499" w:rsidP="007C5CAB">
      <w:pPr>
        <w:numPr>
          <w:ilvl w:val="0"/>
          <w:numId w:val="46"/>
        </w:numPr>
        <w:spacing w:before="120" w:after="120" w:line="240" w:lineRule="auto"/>
        <w:contextualSpacing/>
        <w:rPr>
          <w:rFonts w:ascii="Calibri" w:hAnsi="Calibri"/>
        </w:rPr>
      </w:pPr>
      <w:r>
        <w:rPr>
          <w:rFonts w:ascii="Calibri" w:hAnsi="Calibri"/>
        </w:rPr>
        <w:t>What are the market segments to target?</w:t>
      </w:r>
    </w:p>
    <w:p w14:paraId="37C7C321" w14:textId="77777777" w:rsidR="00372499" w:rsidRDefault="00372499" w:rsidP="007C5CAB">
      <w:pPr>
        <w:numPr>
          <w:ilvl w:val="0"/>
          <w:numId w:val="46"/>
        </w:numPr>
        <w:spacing w:before="120" w:after="120" w:line="240" w:lineRule="auto"/>
        <w:contextualSpacing/>
        <w:rPr>
          <w:rFonts w:ascii="Calibri" w:hAnsi="Calibri"/>
        </w:rPr>
      </w:pPr>
      <w:r>
        <w:rPr>
          <w:rFonts w:ascii="Calibri" w:hAnsi="Calibri"/>
        </w:rPr>
        <w:t>How can the cooperative differentiate itself from the competition?</w:t>
      </w:r>
    </w:p>
    <w:p w14:paraId="05958D8D" w14:textId="77777777" w:rsidR="00372499" w:rsidRPr="00FF3F27" w:rsidRDefault="00372499" w:rsidP="007C5CAB">
      <w:pPr>
        <w:numPr>
          <w:ilvl w:val="0"/>
          <w:numId w:val="46"/>
        </w:numPr>
        <w:spacing w:before="120" w:after="120" w:line="240" w:lineRule="auto"/>
        <w:contextualSpacing/>
        <w:rPr>
          <w:rFonts w:ascii="Calibri" w:hAnsi="Calibri"/>
        </w:rPr>
      </w:pPr>
      <w:r>
        <w:rPr>
          <w:rFonts w:ascii="Calibri" w:hAnsi="Calibri"/>
        </w:rPr>
        <w:t>What opposition to the program might arise, and from what entities?</w:t>
      </w:r>
    </w:p>
    <w:p w14:paraId="5564156A" w14:textId="77777777" w:rsidR="00372499" w:rsidRPr="00000B11" w:rsidRDefault="00372499" w:rsidP="00372499">
      <w:pPr>
        <w:ind w:left="720"/>
        <w:contextualSpacing/>
        <w:rPr>
          <w:rFonts w:ascii="Calibri" w:hAnsi="Calibri"/>
        </w:rPr>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4B21DF2D" w14:textId="77777777" w:rsidTr="00A856D5">
        <w:trPr>
          <w:trHeight w:val="557"/>
        </w:trPr>
        <w:tc>
          <w:tcPr>
            <w:tcW w:w="6456" w:type="dxa"/>
            <w:tcBorders>
              <w:bottom w:val="single" w:sz="4" w:space="0" w:color="auto"/>
              <w:right w:val="single" w:sz="4" w:space="0" w:color="auto"/>
            </w:tcBorders>
            <w:shd w:val="clear" w:color="auto" w:fill="FFFFFF" w:themeFill="background1"/>
            <w:vAlign w:val="center"/>
          </w:tcPr>
          <w:p w14:paraId="7B967060" w14:textId="77777777" w:rsidR="00372499" w:rsidRPr="00000B11" w:rsidRDefault="00372499" w:rsidP="00A856D5">
            <w:pPr>
              <w:rPr>
                <w:rFonts w:ascii="Calibri" w:hAnsi="Calibri"/>
                <w:b/>
                <w:bCs/>
                <w:sz w:val="24"/>
              </w:rPr>
            </w:pPr>
            <w:r w:rsidRPr="00000B11">
              <w:rPr>
                <w:rFonts w:ascii="Calibri" w:hAnsi="Calibri"/>
                <w:b/>
                <w:bCs/>
                <w:sz w:val="24"/>
              </w:rPr>
              <w:lastRenderedPageBreak/>
              <w:t>Step 4. Define and map stakeholders</w:t>
            </w:r>
          </w:p>
        </w:tc>
        <w:tc>
          <w:tcPr>
            <w:tcW w:w="574" w:type="dxa"/>
            <w:tcBorders>
              <w:top w:val="single" w:sz="4" w:space="0" w:color="auto"/>
              <w:left w:val="single" w:sz="4" w:space="0" w:color="auto"/>
              <w:bottom w:val="single" w:sz="4" w:space="0" w:color="auto"/>
              <w:right w:val="single" w:sz="4" w:space="0" w:color="auto"/>
            </w:tcBorders>
            <w:shd w:val="clear" w:color="auto" w:fill="FDC76A"/>
            <w:vAlign w:val="center"/>
          </w:tcPr>
          <w:p w14:paraId="55621027" w14:textId="77777777" w:rsidR="00372499" w:rsidRPr="00000B11" w:rsidRDefault="00372499" w:rsidP="00A856D5">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29CFC"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1B1D29D8"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B0315"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21EA3"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E1D2B" w14:textId="77777777" w:rsidR="00372499" w:rsidRPr="00000B11" w:rsidRDefault="00372499" w:rsidP="00A856D5">
            <w:pPr>
              <w:jc w:val="center"/>
              <w:rPr>
                <w:rFonts w:ascii="Calibri" w:hAnsi="Calibri"/>
                <w:b/>
                <w:sz w:val="16"/>
              </w:rPr>
            </w:pPr>
          </w:p>
        </w:tc>
      </w:tr>
    </w:tbl>
    <w:p w14:paraId="6D7B920B" w14:textId="77777777" w:rsidR="00372499" w:rsidRDefault="00372499" w:rsidP="00372499">
      <w:pPr>
        <w:jc w:val="left"/>
        <w:rPr>
          <w:rFonts w:ascii="Calibri" w:hAnsi="Calibri"/>
        </w:rPr>
      </w:pPr>
      <w:r w:rsidRPr="00000B11">
        <w:rPr>
          <w:rFonts w:ascii="Calibri" w:hAnsi="Calibri"/>
        </w:rPr>
        <w:t xml:space="preserve">Map the roles, motivations, </w:t>
      </w:r>
      <w:r>
        <w:rPr>
          <w:rFonts w:ascii="Calibri" w:hAnsi="Calibri"/>
        </w:rPr>
        <w:t xml:space="preserve">responsibilities, </w:t>
      </w:r>
      <w:r w:rsidRPr="00000B11">
        <w:rPr>
          <w:rFonts w:ascii="Calibri" w:hAnsi="Calibri"/>
        </w:rPr>
        <w:t>and degree of involvement of key stakeholders, such as the Board and its role in the program evaluation process; the G&amp;T’s role, guidance</w:t>
      </w:r>
      <w:r>
        <w:rPr>
          <w:rFonts w:ascii="Calibri" w:hAnsi="Calibri"/>
        </w:rPr>
        <w:t>,</w:t>
      </w:r>
      <w:r w:rsidRPr="00000B11">
        <w:rPr>
          <w:rFonts w:ascii="Calibri" w:hAnsi="Calibri"/>
        </w:rPr>
        <w:t xml:space="preserve"> and involvement; and any relevant </w:t>
      </w:r>
      <w:r>
        <w:rPr>
          <w:rFonts w:ascii="Calibri" w:hAnsi="Calibri"/>
        </w:rPr>
        <w:t>member-consumer</w:t>
      </w:r>
      <w:r w:rsidRPr="00000B11">
        <w:rPr>
          <w:rFonts w:ascii="Calibri" w:hAnsi="Calibri"/>
        </w:rPr>
        <w:t xml:space="preserve"> advisory groups </w:t>
      </w:r>
      <w:r>
        <w:rPr>
          <w:rFonts w:ascii="Calibri" w:hAnsi="Calibri"/>
        </w:rPr>
        <w:t xml:space="preserve">with which </w:t>
      </w:r>
      <w:r w:rsidRPr="00000B11">
        <w:rPr>
          <w:rFonts w:ascii="Calibri" w:hAnsi="Calibri"/>
        </w:rPr>
        <w:t xml:space="preserve">the cooperative may be engaged. Define the roles of any </w:t>
      </w:r>
      <w:r>
        <w:rPr>
          <w:rFonts w:ascii="Calibri" w:hAnsi="Calibri"/>
        </w:rPr>
        <w:t xml:space="preserve">third parties </w:t>
      </w:r>
      <w:r w:rsidRPr="00000B11">
        <w:rPr>
          <w:rFonts w:ascii="Calibri" w:hAnsi="Calibri"/>
        </w:rPr>
        <w:t xml:space="preserve">that may be involved in, or could potentially influence, the </w:t>
      </w:r>
      <w:r>
        <w:rPr>
          <w:rFonts w:ascii="Calibri" w:hAnsi="Calibri"/>
        </w:rPr>
        <w:t>CSP</w:t>
      </w:r>
      <w:r w:rsidRPr="00000B11">
        <w:rPr>
          <w:rFonts w:ascii="Calibri" w:hAnsi="Calibri"/>
        </w:rPr>
        <w:t>. Conducting stakeholder mapping early in the project development process can better position the cooperative to achieve the necessary buy-in for the program.</w:t>
      </w:r>
    </w:p>
    <w:p w14:paraId="389EA1E3" w14:textId="77777777" w:rsidR="00372499" w:rsidRPr="00000B11" w:rsidRDefault="00372499" w:rsidP="00372499">
      <w:pPr>
        <w:rPr>
          <w:rFonts w:ascii="Calibri" w:hAnsi="Calibr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2FEE401E" w14:textId="77777777" w:rsidTr="00A856D5">
        <w:trPr>
          <w:trHeight w:val="262"/>
        </w:trPr>
        <w:tc>
          <w:tcPr>
            <w:tcW w:w="6456" w:type="dxa"/>
            <w:vMerge w:val="restart"/>
            <w:tcBorders>
              <w:top w:val="nil"/>
              <w:left w:val="nil"/>
              <w:bottom w:val="single" w:sz="4" w:space="0" w:color="auto"/>
              <w:right w:val="single" w:sz="4" w:space="0" w:color="auto"/>
            </w:tcBorders>
            <w:shd w:val="clear" w:color="auto" w:fill="FFFFFF" w:themeFill="background1"/>
            <w:vAlign w:val="center"/>
          </w:tcPr>
          <w:p w14:paraId="38B55EE7" w14:textId="77777777" w:rsidR="00372499" w:rsidRPr="00000B11" w:rsidRDefault="00372499" w:rsidP="00A856D5">
            <w:pPr>
              <w:rPr>
                <w:rFonts w:ascii="Calibri" w:hAnsi="Calibri"/>
                <w:b/>
                <w:bCs/>
                <w:sz w:val="24"/>
              </w:rPr>
            </w:pPr>
            <w:r w:rsidRPr="00000B11">
              <w:rPr>
                <w:rFonts w:ascii="Calibri" w:hAnsi="Calibri"/>
                <w:b/>
                <w:bCs/>
                <w:sz w:val="24"/>
              </w:rPr>
              <w:t>Step 5. Outline conceptual business model and options</w:t>
            </w:r>
          </w:p>
        </w:tc>
        <w:tc>
          <w:tcPr>
            <w:tcW w:w="574" w:type="dxa"/>
            <w:vMerge w:val="restart"/>
            <w:tcBorders>
              <w:left w:val="single" w:sz="4" w:space="0" w:color="auto"/>
            </w:tcBorders>
            <w:shd w:val="clear" w:color="auto" w:fill="FFFFFF" w:themeFill="background1"/>
            <w:vAlign w:val="center"/>
          </w:tcPr>
          <w:p w14:paraId="21068ACD" w14:textId="77777777" w:rsidR="00372499" w:rsidRPr="00000B11" w:rsidRDefault="00372499" w:rsidP="00A856D5">
            <w:pPr>
              <w:jc w:val="center"/>
              <w:rPr>
                <w:rFonts w:ascii="Calibri" w:hAnsi="Calibri"/>
                <w:b/>
                <w:sz w:val="16"/>
              </w:rPr>
            </w:pPr>
          </w:p>
        </w:tc>
        <w:tc>
          <w:tcPr>
            <w:tcW w:w="574" w:type="dxa"/>
            <w:vMerge w:val="restart"/>
            <w:shd w:val="clear" w:color="auto" w:fill="FFFFFF" w:themeFill="background1"/>
            <w:vAlign w:val="center"/>
          </w:tcPr>
          <w:p w14:paraId="1307ADDF" w14:textId="77777777" w:rsidR="00372499" w:rsidRPr="00000B11" w:rsidRDefault="00372499" w:rsidP="00A856D5">
            <w:pPr>
              <w:jc w:val="center"/>
              <w:rPr>
                <w:rFonts w:ascii="Calibri" w:hAnsi="Calibri"/>
                <w:b/>
                <w:sz w:val="16"/>
              </w:rPr>
            </w:pPr>
          </w:p>
        </w:tc>
        <w:tc>
          <w:tcPr>
            <w:tcW w:w="574" w:type="dxa"/>
            <w:vMerge w:val="restart"/>
            <w:shd w:val="clear" w:color="auto" w:fill="B1A0C7"/>
            <w:vAlign w:val="center"/>
          </w:tcPr>
          <w:p w14:paraId="28A5FDDC"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vMerge w:val="restart"/>
            <w:shd w:val="clear" w:color="auto" w:fill="FFFFFF" w:themeFill="background1"/>
            <w:vAlign w:val="center"/>
          </w:tcPr>
          <w:p w14:paraId="03089D18" w14:textId="77777777" w:rsidR="00372499" w:rsidRPr="00000B11" w:rsidRDefault="00372499" w:rsidP="00A856D5">
            <w:pPr>
              <w:jc w:val="center"/>
              <w:rPr>
                <w:rFonts w:ascii="Calibri" w:hAnsi="Calibri"/>
                <w:b/>
                <w:sz w:val="16"/>
              </w:rPr>
            </w:pPr>
          </w:p>
        </w:tc>
        <w:tc>
          <w:tcPr>
            <w:tcW w:w="574" w:type="dxa"/>
            <w:vMerge w:val="restart"/>
            <w:shd w:val="clear" w:color="auto" w:fill="C4D79B"/>
            <w:vAlign w:val="center"/>
          </w:tcPr>
          <w:p w14:paraId="7C7F4FB9" w14:textId="77777777" w:rsidR="00372499" w:rsidRPr="00000B11" w:rsidRDefault="00372499" w:rsidP="00A856D5">
            <w:pPr>
              <w:jc w:val="center"/>
              <w:rPr>
                <w:rFonts w:ascii="Calibri" w:hAnsi="Calibri"/>
                <w:b/>
                <w:sz w:val="16"/>
              </w:rPr>
            </w:pPr>
            <w:r w:rsidRPr="00000B11">
              <w:rPr>
                <w:rFonts w:ascii="Calibri" w:hAnsi="Calibri"/>
                <w:b/>
                <w:sz w:val="16"/>
              </w:rPr>
              <w:t>MKT</w:t>
            </w:r>
          </w:p>
        </w:tc>
        <w:tc>
          <w:tcPr>
            <w:tcW w:w="574" w:type="dxa"/>
            <w:shd w:val="clear" w:color="auto" w:fill="DA9694"/>
            <w:vAlign w:val="center"/>
          </w:tcPr>
          <w:p w14:paraId="3B225A48" w14:textId="77777777" w:rsidR="00372499" w:rsidRPr="00000B11" w:rsidRDefault="00372499" w:rsidP="00A856D5">
            <w:pPr>
              <w:contextualSpacing/>
              <w:jc w:val="center"/>
              <w:rPr>
                <w:rFonts w:ascii="Calibri" w:hAnsi="Calibri"/>
                <w:b/>
                <w:sz w:val="16"/>
              </w:rPr>
            </w:pPr>
            <w:r w:rsidRPr="00000B11">
              <w:rPr>
                <w:rFonts w:ascii="Calibri" w:hAnsi="Calibri"/>
                <w:b/>
                <w:sz w:val="16"/>
              </w:rPr>
              <w:t>FIN</w:t>
            </w:r>
          </w:p>
        </w:tc>
      </w:tr>
      <w:tr w:rsidR="00372499" w:rsidRPr="00000B11" w14:paraId="282EE4D5" w14:textId="77777777" w:rsidTr="00A856D5">
        <w:trPr>
          <w:trHeight w:val="262"/>
        </w:trPr>
        <w:tc>
          <w:tcPr>
            <w:tcW w:w="6456" w:type="dxa"/>
            <w:vMerge/>
            <w:tcBorders>
              <w:top w:val="nil"/>
              <w:left w:val="nil"/>
              <w:bottom w:val="single" w:sz="4" w:space="0" w:color="auto"/>
              <w:right w:val="single" w:sz="4" w:space="0" w:color="auto"/>
            </w:tcBorders>
            <w:shd w:val="clear" w:color="auto" w:fill="FFFFFF" w:themeFill="background1"/>
          </w:tcPr>
          <w:p w14:paraId="621E8F12" w14:textId="77777777" w:rsidR="00372499" w:rsidRPr="00000B11" w:rsidRDefault="00372499" w:rsidP="00A856D5">
            <w:pPr>
              <w:rPr>
                <w:rFonts w:ascii="Calibri" w:hAnsi="Calibri"/>
                <w:b/>
                <w:bCs/>
                <w:sz w:val="24"/>
              </w:rPr>
            </w:pPr>
          </w:p>
        </w:tc>
        <w:tc>
          <w:tcPr>
            <w:tcW w:w="574" w:type="dxa"/>
            <w:vMerge/>
            <w:tcBorders>
              <w:left w:val="single" w:sz="4" w:space="0" w:color="auto"/>
            </w:tcBorders>
            <w:shd w:val="clear" w:color="auto" w:fill="FFFFFF" w:themeFill="background1"/>
            <w:vAlign w:val="center"/>
          </w:tcPr>
          <w:p w14:paraId="49638D04" w14:textId="77777777" w:rsidR="00372499" w:rsidRPr="00000B11" w:rsidRDefault="00372499" w:rsidP="00A856D5">
            <w:pPr>
              <w:jc w:val="center"/>
              <w:rPr>
                <w:rFonts w:ascii="Calibri" w:hAnsi="Calibri"/>
                <w:b/>
                <w:sz w:val="16"/>
              </w:rPr>
            </w:pPr>
          </w:p>
        </w:tc>
        <w:tc>
          <w:tcPr>
            <w:tcW w:w="574" w:type="dxa"/>
            <w:vMerge/>
            <w:shd w:val="clear" w:color="auto" w:fill="FFFFFF" w:themeFill="background1"/>
            <w:vAlign w:val="center"/>
          </w:tcPr>
          <w:p w14:paraId="0B25A660" w14:textId="77777777" w:rsidR="00372499" w:rsidRPr="00000B11" w:rsidRDefault="00372499" w:rsidP="00A856D5">
            <w:pPr>
              <w:jc w:val="center"/>
              <w:rPr>
                <w:rFonts w:ascii="Calibri" w:hAnsi="Calibri"/>
                <w:b/>
                <w:sz w:val="16"/>
              </w:rPr>
            </w:pPr>
          </w:p>
        </w:tc>
        <w:tc>
          <w:tcPr>
            <w:tcW w:w="574" w:type="dxa"/>
            <w:vMerge/>
            <w:shd w:val="clear" w:color="auto" w:fill="B1A0C7"/>
            <w:vAlign w:val="center"/>
          </w:tcPr>
          <w:p w14:paraId="3E6C7523" w14:textId="77777777" w:rsidR="00372499" w:rsidRPr="00000B11" w:rsidRDefault="00372499" w:rsidP="00A856D5">
            <w:pPr>
              <w:jc w:val="center"/>
              <w:rPr>
                <w:rFonts w:ascii="Calibri" w:hAnsi="Calibri"/>
                <w:b/>
                <w:sz w:val="16"/>
              </w:rPr>
            </w:pPr>
          </w:p>
        </w:tc>
        <w:tc>
          <w:tcPr>
            <w:tcW w:w="574" w:type="dxa"/>
            <w:vMerge/>
            <w:shd w:val="clear" w:color="auto" w:fill="FFFFFF" w:themeFill="background1"/>
            <w:vAlign w:val="center"/>
          </w:tcPr>
          <w:p w14:paraId="61D68565" w14:textId="77777777" w:rsidR="00372499" w:rsidRPr="00000B11" w:rsidRDefault="00372499" w:rsidP="00A856D5">
            <w:pPr>
              <w:jc w:val="center"/>
              <w:rPr>
                <w:rFonts w:ascii="Calibri" w:hAnsi="Calibri"/>
                <w:b/>
                <w:sz w:val="16"/>
              </w:rPr>
            </w:pPr>
          </w:p>
        </w:tc>
        <w:tc>
          <w:tcPr>
            <w:tcW w:w="574" w:type="dxa"/>
            <w:vMerge/>
            <w:shd w:val="clear" w:color="auto" w:fill="C4D79B"/>
            <w:vAlign w:val="center"/>
          </w:tcPr>
          <w:p w14:paraId="7DC8710B" w14:textId="77777777" w:rsidR="00372499" w:rsidRPr="00000B11" w:rsidRDefault="00372499" w:rsidP="00A856D5">
            <w:pPr>
              <w:jc w:val="center"/>
              <w:rPr>
                <w:rFonts w:ascii="Calibri" w:hAnsi="Calibri"/>
                <w:b/>
                <w:sz w:val="16"/>
              </w:rPr>
            </w:pPr>
          </w:p>
        </w:tc>
        <w:tc>
          <w:tcPr>
            <w:tcW w:w="574" w:type="dxa"/>
            <w:shd w:val="clear" w:color="auto" w:fill="95B3D7"/>
            <w:vAlign w:val="center"/>
          </w:tcPr>
          <w:p w14:paraId="0DA5AEC8" w14:textId="77777777" w:rsidR="00372499" w:rsidRPr="00000B11" w:rsidRDefault="00372499" w:rsidP="00A856D5">
            <w:pPr>
              <w:contextualSpacing/>
              <w:jc w:val="center"/>
              <w:rPr>
                <w:rFonts w:ascii="Calibri" w:hAnsi="Calibri"/>
                <w:b/>
                <w:sz w:val="16"/>
              </w:rPr>
            </w:pPr>
            <w:r>
              <w:rPr>
                <w:rFonts w:ascii="Calibri" w:hAnsi="Calibri"/>
                <w:b/>
                <w:sz w:val="16"/>
              </w:rPr>
              <w:t>LEG</w:t>
            </w:r>
          </w:p>
        </w:tc>
      </w:tr>
    </w:tbl>
    <w:p w14:paraId="2A0D7F5F" w14:textId="77777777" w:rsidR="00372499" w:rsidRPr="00000B11" w:rsidRDefault="00372499" w:rsidP="00372499">
      <w:pPr>
        <w:rPr>
          <w:rFonts w:ascii="Calibri" w:hAnsi="Calibri"/>
        </w:rPr>
      </w:pPr>
      <w:r w:rsidRPr="00000B11">
        <w:rPr>
          <w:rFonts w:ascii="Calibri" w:hAnsi="Calibri"/>
        </w:rPr>
        <w:t xml:space="preserve">As a starting point to the evaluation, determine the possible program elements and options that would be considered </w:t>
      </w:r>
      <w:r>
        <w:rPr>
          <w:rFonts w:ascii="Calibri" w:hAnsi="Calibri"/>
        </w:rPr>
        <w:t>in</w:t>
      </w:r>
      <w:r w:rsidRPr="00000B11">
        <w:rPr>
          <w:rFonts w:ascii="Calibri" w:hAnsi="Calibri"/>
        </w:rPr>
        <w:t xml:space="preserve"> the evaluation process. Th</w:t>
      </w:r>
      <w:r>
        <w:rPr>
          <w:rFonts w:ascii="Calibri" w:hAnsi="Calibri"/>
        </w:rPr>
        <w:t>ese</w:t>
      </w:r>
      <w:r w:rsidRPr="00000B11">
        <w:rPr>
          <w:rFonts w:ascii="Calibri" w:hAnsi="Calibri"/>
        </w:rPr>
        <w:t xml:space="preserve"> include</w:t>
      </w:r>
      <w:r>
        <w:rPr>
          <w:rFonts w:ascii="Calibri" w:hAnsi="Calibri"/>
        </w:rPr>
        <w:t xml:space="preserve"> the following</w:t>
      </w:r>
      <w:r w:rsidRPr="00000B11">
        <w:rPr>
          <w:rFonts w:ascii="Calibri" w:hAnsi="Calibri"/>
        </w:rPr>
        <w:t>:</w:t>
      </w:r>
    </w:p>
    <w:tbl>
      <w:tblPr>
        <w:tblW w:w="0" w:type="auto"/>
        <w:tblInd w:w="468" w:type="dxa"/>
        <w:tblLook w:val="04A0" w:firstRow="1" w:lastRow="0" w:firstColumn="1" w:lastColumn="0" w:noHBand="0" w:noVBand="1"/>
      </w:tblPr>
      <w:tblGrid>
        <w:gridCol w:w="1710"/>
        <w:gridCol w:w="3690"/>
      </w:tblGrid>
      <w:tr w:rsidR="00372499" w:rsidRPr="00000B11" w14:paraId="12B7C321" w14:textId="77777777" w:rsidTr="00A856D5">
        <w:trPr>
          <w:trHeight w:val="908"/>
        </w:trPr>
        <w:tc>
          <w:tcPr>
            <w:tcW w:w="1710" w:type="dxa"/>
          </w:tcPr>
          <w:p w14:paraId="62DC17A2" w14:textId="77777777" w:rsidR="00372499" w:rsidRPr="00C8589B" w:rsidRDefault="00372499" w:rsidP="00A856D5">
            <w:pPr>
              <w:pStyle w:val="NoSpacing"/>
              <w:rPr>
                <w:b/>
              </w:rPr>
            </w:pPr>
            <w:r w:rsidRPr="00C8589B">
              <w:rPr>
                <w:b/>
              </w:rPr>
              <w:t>Target Segment</w:t>
            </w:r>
          </w:p>
        </w:tc>
        <w:tc>
          <w:tcPr>
            <w:tcW w:w="3690" w:type="dxa"/>
          </w:tcPr>
          <w:p w14:paraId="30837D91" w14:textId="77777777" w:rsidR="00372499" w:rsidRPr="00C8589B" w:rsidRDefault="00372499" w:rsidP="00A856D5">
            <w:pPr>
              <w:pStyle w:val="NoSpacing"/>
            </w:pPr>
            <w:r w:rsidRPr="00C8589B">
              <w:t>Residential</w:t>
            </w:r>
          </w:p>
          <w:p w14:paraId="3F74E3BD" w14:textId="77777777" w:rsidR="00372499" w:rsidRPr="00C8589B" w:rsidRDefault="00372499" w:rsidP="00A856D5">
            <w:pPr>
              <w:pStyle w:val="NoSpacing"/>
            </w:pPr>
            <w:r>
              <w:t>Commercial and Industrial (</w:t>
            </w:r>
            <w:r w:rsidRPr="00C8589B">
              <w:t>C&amp;I</w:t>
            </w:r>
            <w:r>
              <w:t>)</w:t>
            </w:r>
          </w:p>
          <w:p w14:paraId="0251AF1E" w14:textId="77777777" w:rsidR="00372499" w:rsidRPr="00CE66D9" w:rsidRDefault="00372499" w:rsidP="00A856D5">
            <w:pPr>
              <w:pStyle w:val="NoSpacing"/>
            </w:pPr>
            <w:r>
              <w:t>Mixed use</w:t>
            </w:r>
          </w:p>
        </w:tc>
      </w:tr>
      <w:tr w:rsidR="00372499" w:rsidRPr="00000B11" w14:paraId="2C5DD183" w14:textId="77777777" w:rsidTr="00A856D5">
        <w:tc>
          <w:tcPr>
            <w:tcW w:w="1710" w:type="dxa"/>
            <w:tcBorders>
              <w:bottom w:val="single" w:sz="4" w:space="0" w:color="auto"/>
            </w:tcBorders>
          </w:tcPr>
          <w:p w14:paraId="2EC5896E" w14:textId="77777777" w:rsidR="00372499" w:rsidRPr="00C8589B" w:rsidRDefault="00372499" w:rsidP="00A856D5">
            <w:pPr>
              <w:pStyle w:val="NoSpacing"/>
              <w:rPr>
                <w:b/>
              </w:rPr>
            </w:pPr>
            <w:r w:rsidRPr="00C8589B">
              <w:rPr>
                <w:b/>
              </w:rPr>
              <w:t>Project Scale</w:t>
            </w:r>
          </w:p>
        </w:tc>
        <w:tc>
          <w:tcPr>
            <w:tcW w:w="3690" w:type="dxa"/>
            <w:tcBorders>
              <w:bottom w:val="single" w:sz="4" w:space="0" w:color="auto"/>
            </w:tcBorders>
          </w:tcPr>
          <w:p w14:paraId="6B361388" w14:textId="77777777" w:rsidR="00372499" w:rsidRDefault="00372499" w:rsidP="00A856D5">
            <w:pPr>
              <w:pStyle w:val="NoSpacing"/>
            </w:pPr>
            <w:r w:rsidRPr="00000B11">
              <w:t>Capacity size of the solar infrastructure</w:t>
            </w:r>
          </w:p>
          <w:p w14:paraId="149828B1" w14:textId="77777777" w:rsidR="00372499" w:rsidRPr="00000B11" w:rsidRDefault="00372499" w:rsidP="00A856D5">
            <w:pPr>
              <w:pStyle w:val="NoSpacing"/>
            </w:pPr>
          </w:p>
        </w:tc>
      </w:tr>
      <w:tr w:rsidR="00372499" w:rsidRPr="00000B11" w14:paraId="65D5451D" w14:textId="77777777" w:rsidTr="00A856D5">
        <w:trPr>
          <w:trHeight w:val="575"/>
        </w:trPr>
        <w:tc>
          <w:tcPr>
            <w:tcW w:w="1710" w:type="dxa"/>
            <w:tcBorders>
              <w:top w:val="single" w:sz="4" w:space="0" w:color="auto"/>
              <w:left w:val="single" w:sz="4" w:space="0" w:color="auto"/>
              <w:bottom w:val="single" w:sz="4" w:space="0" w:color="auto"/>
              <w:right w:val="single" w:sz="4" w:space="0" w:color="auto"/>
            </w:tcBorders>
          </w:tcPr>
          <w:p w14:paraId="263B65CF" w14:textId="77777777" w:rsidR="00372499" w:rsidRDefault="00372499" w:rsidP="00A856D5">
            <w:pPr>
              <w:pStyle w:val="NoSpacing"/>
              <w:rPr>
                <w:b/>
              </w:rPr>
            </w:pPr>
            <w:r w:rsidRPr="00C8589B">
              <w:rPr>
                <w:b/>
              </w:rPr>
              <w:t>Ownership</w:t>
            </w:r>
          </w:p>
          <w:p w14:paraId="4FBD7A29" w14:textId="77777777" w:rsidR="00372499" w:rsidRDefault="00372499" w:rsidP="00A856D5">
            <w:pPr>
              <w:pStyle w:val="NoSpacing"/>
              <w:rPr>
                <w:b/>
              </w:rPr>
            </w:pPr>
          </w:p>
          <w:p w14:paraId="33044712" w14:textId="77777777" w:rsidR="00372499" w:rsidRPr="00C8589B" w:rsidRDefault="00372499" w:rsidP="00A856D5">
            <w:pPr>
              <w:pStyle w:val="NoSpacing"/>
              <w:rPr>
                <w:b/>
              </w:rPr>
            </w:pPr>
          </w:p>
        </w:tc>
        <w:tc>
          <w:tcPr>
            <w:tcW w:w="3690" w:type="dxa"/>
            <w:tcBorders>
              <w:top w:val="single" w:sz="4" w:space="0" w:color="auto"/>
              <w:left w:val="single" w:sz="4" w:space="0" w:color="auto"/>
              <w:bottom w:val="single" w:sz="4" w:space="0" w:color="auto"/>
              <w:right w:val="single" w:sz="4" w:space="0" w:color="auto"/>
            </w:tcBorders>
          </w:tcPr>
          <w:p w14:paraId="46273EA7" w14:textId="77777777" w:rsidR="00372499" w:rsidRPr="00000B11" w:rsidRDefault="00372499" w:rsidP="00A856D5">
            <w:pPr>
              <w:pStyle w:val="NoSpacing"/>
            </w:pPr>
            <w:r w:rsidRPr="00000B11">
              <w:t>Cooperative-owned</w:t>
            </w:r>
            <w:r w:rsidRPr="00C8589B">
              <w:t xml:space="preserve"> (G&amp;T or D-Coop)</w:t>
            </w:r>
          </w:p>
          <w:p w14:paraId="6A9B6096" w14:textId="77777777" w:rsidR="00372499" w:rsidRPr="00000B11" w:rsidRDefault="00372499" w:rsidP="00A856D5">
            <w:pPr>
              <w:pStyle w:val="NoSpacing"/>
            </w:pPr>
            <w:r w:rsidRPr="00000B11">
              <w:t>Purchase power agreement (PPA</w:t>
            </w:r>
            <w:r>
              <w:t>)</w:t>
            </w:r>
          </w:p>
        </w:tc>
      </w:tr>
      <w:tr w:rsidR="00372499" w:rsidRPr="00000B11" w14:paraId="650ED6AE" w14:textId="77777777" w:rsidTr="00A856D5">
        <w:trPr>
          <w:trHeight w:val="485"/>
        </w:trPr>
        <w:tc>
          <w:tcPr>
            <w:tcW w:w="1710" w:type="dxa"/>
            <w:tcBorders>
              <w:top w:val="single" w:sz="4" w:space="0" w:color="auto"/>
              <w:left w:val="single" w:sz="4" w:space="0" w:color="auto"/>
              <w:bottom w:val="single" w:sz="4" w:space="0" w:color="auto"/>
              <w:right w:val="single" w:sz="4" w:space="0" w:color="auto"/>
            </w:tcBorders>
          </w:tcPr>
          <w:p w14:paraId="41C95595" w14:textId="77777777" w:rsidR="00372499" w:rsidRPr="00C8589B" w:rsidRDefault="00372499" w:rsidP="00A856D5">
            <w:pPr>
              <w:pStyle w:val="NoSpacing"/>
              <w:rPr>
                <w:b/>
              </w:rPr>
            </w:pPr>
            <w:r>
              <w:rPr>
                <w:b/>
              </w:rPr>
              <w:t>Electrical Grid</w:t>
            </w:r>
          </w:p>
        </w:tc>
        <w:tc>
          <w:tcPr>
            <w:tcW w:w="3690" w:type="dxa"/>
            <w:tcBorders>
              <w:top w:val="single" w:sz="4" w:space="0" w:color="auto"/>
              <w:left w:val="single" w:sz="4" w:space="0" w:color="auto"/>
              <w:bottom w:val="single" w:sz="4" w:space="0" w:color="auto"/>
              <w:right w:val="single" w:sz="4" w:space="0" w:color="auto"/>
            </w:tcBorders>
          </w:tcPr>
          <w:p w14:paraId="63E50C1E" w14:textId="77777777" w:rsidR="00372499" w:rsidRPr="00000B11" w:rsidRDefault="00372499" w:rsidP="00A856D5">
            <w:pPr>
              <w:pStyle w:val="NoSpacing"/>
            </w:pPr>
            <w:r>
              <w:t>Substation and Technical Issues</w:t>
            </w:r>
          </w:p>
        </w:tc>
      </w:tr>
      <w:tr w:rsidR="00372499" w:rsidRPr="00000B11" w14:paraId="5961B32A" w14:textId="77777777" w:rsidTr="00A856D5">
        <w:tc>
          <w:tcPr>
            <w:tcW w:w="1710" w:type="dxa"/>
            <w:tcBorders>
              <w:top w:val="single" w:sz="4" w:space="0" w:color="auto"/>
              <w:left w:val="single" w:sz="4" w:space="0" w:color="auto"/>
              <w:bottom w:val="single" w:sz="4" w:space="0" w:color="auto"/>
              <w:right w:val="single" w:sz="4" w:space="0" w:color="auto"/>
            </w:tcBorders>
          </w:tcPr>
          <w:p w14:paraId="054EADC0" w14:textId="77777777" w:rsidR="00372499" w:rsidRPr="00C8589B" w:rsidRDefault="00372499" w:rsidP="00A856D5">
            <w:pPr>
              <w:pStyle w:val="NoSpacing"/>
              <w:rPr>
                <w:b/>
              </w:rPr>
            </w:pPr>
            <w:r w:rsidRPr="00C8589B">
              <w:rPr>
                <w:b/>
              </w:rPr>
              <w:t>Financing</w:t>
            </w:r>
          </w:p>
        </w:tc>
        <w:tc>
          <w:tcPr>
            <w:tcW w:w="3690" w:type="dxa"/>
            <w:tcBorders>
              <w:top w:val="single" w:sz="4" w:space="0" w:color="auto"/>
              <w:left w:val="single" w:sz="4" w:space="0" w:color="auto"/>
              <w:bottom w:val="single" w:sz="4" w:space="0" w:color="auto"/>
              <w:right w:val="single" w:sz="4" w:space="0" w:color="auto"/>
            </w:tcBorders>
          </w:tcPr>
          <w:p w14:paraId="366C5EBD" w14:textId="77777777" w:rsidR="00372499" w:rsidRPr="00000B11" w:rsidRDefault="00372499" w:rsidP="00A856D5">
            <w:pPr>
              <w:pStyle w:val="NoSpacing"/>
            </w:pPr>
            <w:r w:rsidRPr="00000B11">
              <w:t>Non-</w:t>
            </w:r>
            <w:r>
              <w:t>T</w:t>
            </w:r>
            <w:r w:rsidRPr="00000B11">
              <w:t xml:space="preserve">axable </w:t>
            </w:r>
            <w:r>
              <w:t>Cooperative</w:t>
            </w:r>
            <w:r w:rsidRPr="00000B11">
              <w:t xml:space="preserve">:  </w:t>
            </w:r>
          </w:p>
          <w:p w14:paraId="767B5724" w14:textId="77777777" w:rsidR="00372499" w:rsidRPr="00C8589B" w:rsidRDefault="00372499" w:rsidP="007C5CAB">
            <w:pPr>
              <w:pStyle w:val="NoSpacing"/>
              <w:numPr>
                <w:ilvl w:val="0"/>
                <w:numId w:val="60"/>
              </w:numPr>
            </w:pPr>
            <w:r w:rsidRPr="00C8589B">
              <w:t>Conventional loan</w:t>
            </w:r>
          </w:p>
          <w:p w14:paraId="74CB0227" w14:textId="77777777" w:rsidR="00372499" w:rsidRPr="00C8589B" w:rsidRDefault="00372499" w:rsidP="007C5CAB">
            <w:pPr>
              <w:pStyle w:val="NoSpacing"/>
              <w:numPr>
                <w:ilvl w:val="0"/>
                <w:numId w:val="60"/>
              </w:numPr>
            </w:pPr>
            <w:r w:rsidRPr="00C8589B">
              <w:t>NCREBs</w:t>
            </w:r>
            <w:r>
              <w:t xml:space="preserve"> (New Clean Renewable Energy Bonds)</w:t>
            </w:r>
          </w:p>
          <w:p w14:paraId="2B1E7899" w14:textId="77777777" w:rsidR="00372499" w:rsidRPr="00C8589B" w:rsidRDefault="00372499" w:rsidP="007C5CAB">
            <w:pPr>
              <w:pStyle w:val="NoSpacing"/>
              <w:numPr>
                <w:ilvl w:val="0"/>
                <w:numId w:val="60"/>
              </w:numPr>
            </w:pPr>
            <w:r w:rsidRPr="00C8589B">
              <w:t xml:space="preserve">REAP </w:t>
            </w:r>
            <w:r>
              <w:t>g</w:t>
            </w:r>
            <w:r w:rsidRPr="00C8589B">
              <w:t>rants</w:t>
            </w:r>
          </w:p>
          <w:p w14:paraId="4B0544BF" w14:textId="77777777" w:rsidR="00372499" w:rsidRDefault="00372499" w:rsidP="007C5CAB">
            <w:pPr>
              <w:pStyle w:val="NoSpacing"/>
              <w:numPr>
                <w:ilvl w:val="0"/>
                <w:numId w:val="60"/>
              </w:numPr>
            </w:pPr>
            <w:r w:rsidRPr="00C8589B">
              <w:t>Tax</w:t>
            </w:r>
            <w:r>
              <w:t>-</w:t>
            </w:r>
            <w:r w:rsidRPr="00C8589B">
              <w:t>equity flip</w:t>
            </w:r>
          </w:p>
          <w:p w14:paraId="242B31F3" w14:textId="77777777" w:rsidR="00372499" w:rsidRPr="00C8589B" w:rsidRDefault="00372499" w:rsidP="007C5CAB">
            <w:pPr>
              <w:pStyle w:val="NoSpacing"/>
              <w:numPr>
                <w:ilvl w:val="0"/>
                <w:numId w:val="60"/>
              </w:numPr>
            </w:pPr>
            <w:r>
              <w:t>Taxable subsidiary</w:t>
            </w:r>
          </w:p>
          <w:p w14:paraId="2827F399" w14:textId="77777777" w:rsidR="00372499" w:rsidRPr="00000B11" w:rsidRDefault="00372499" w:rsidP="00A856D5">
            <w:pPr>
              <w:pStyle w:val="NoSpacing"/>
            </w:pPr>
            <w:r w:rsidRPr="00000B11">
              <w:t xml:space="preserve">Taxable </w:t>
            </w:r>
            <w:r>
              <w:t>Cooperative</w:t>
            </w:r>
            <w:r w:rsidRPr="00000B11">
              <w:t xml:space="preserve">:  </w:t>
            </w:r>
          </w:p>
          <w:p w14:paraId="1FB8F087" w14:textId="77777777" w:rsidR="00372499" w:rsidRDefault="00372499" w:rsidP="007C5CAB">
            <w:pPr>
              <w:pStyle w:val="NoSpacing"/>
              <w:numPr>
                <w:ilvl w:val="0"/>
                <w:numId w:val="61"/>
              </w:numPr>
            </w:pPr>
            <w:r w:rsidRPr="00C8589B">
              <w:t xml:space="preserve">Lease buy-out </w:t>
            </w:r>
          </w:p>
          <w:p w14:paraId="14F02A83" w14:textId="77777777" w:rsidR="00372499" w:rsidRPr="00C8589B" w:rsidRDefault="00372499" w:rsidP="007C5CAB">
            <w:pPr>
              <w:pStyle w:val="NoSpacing"/>
              <w:numPr>
                <w:ilvl w:val="0"/>
                <w:numId w:val="61"/>
              </w:numPr>
            </w:pPr>
            <w:r>
              <w:t>NCREBs</w:t>
            </w:r>
          </w:p>
          <w:p w14:paraId="5C9B914B" w14:textId="77777777" w:rsidR="00372499" w:rsidRDefault="00372499" w:rsidP="007C5CAB">
            <w:pPr>
              <w:pStyle w:val="NoSpacing"/>
              <w:numPr>
                <w:ilvl w:val="0"/>
                <w:numId w:val="61"/>
              </w:numPr>
            </w:pPr>
            <w:r>
              <w:t>Consumer ownership</w:t>
            </w:r>
          </w:p>
          <w:p w14:paraId="5721E2CE" w14:textId="77777777" w:rsidR="00372499" w:rsidRDefault="00372499" w:rsidP="007C5CAB">
            <w:pPr>
              <w:pStyle w:val="NoSpacing"/>
              <w:numPr>
                <w:ilvl w:val="0"/>
                <w:numId w:val="61"/>
              </w:numPr>
            </w:pPr>
            <w:r>
              <w:t>Tax-based flip</w:t>
            </w:r>
          </w:p>
          <w:p w14:paraId="4A06DCA4" w14:textId="77777777" w:rsidR="00372499" w:rsidRDefault="00372499" w:rsidP="00A856D5">
            <w:pPr>
              <w:pStyle w:val="NoSpacing"/>
            </w:pPr>
            <w:r>
              <w:t>Conduct legal review of options</w:t>
            </w:r>
          </w:p>
          <w:p w14:paraId="044B5753" w14:textId="77777777" w:rsidR="00372499" w:rsidRPr="00000B11" w:rsidRDefault="00372499" w:rsidP="00A856D5">
            <w:pPr>
              <w:pStyle w:val="NoSpacing"/>
              <w:ind w:left="720"/>
            </w:pPr>
          </w:p>
        </w:tc>
      </w:tr>
      <w:tr w:rsidR="00372499" w:rsidRPr="00000B11" w14:paraId="26951BEF" w14:textId="77777777" w:rsidTr="00A856D5">
        <w:trPr>
          <w:trHeight w:val="710"/>
        </w:trPr>
        <w:tc>
          <w:tcPr>
            <w:tcW w:w="1710" w:type="dxa"/>
            <w:tcBorders>
              <w:top w:val="single" w:sz="4" w:space="0" w:color="auto"/>
              <w:left w:val="single" w:sz="4" w:space="0" w:color="auto"/>
              <w:bottom w:val="single" w:sz="4" w:space="0" w:color="auto"/>
              <w:right w:val="single" w:sz="4" w:space="0" w:color="auto"/>
            </w:tcBorders>
          </w:tcPr>
          <w:p w14:paraId="14232BF3" w14:textId="7F21E230" w:rsidR="00372499" w:rsidRPr="00C8589B" w:rsidRDefault="00372499" w:rsidP="00A856D5">
            <w:pPr>
              <w:pStyle w:val="NoSpacing"/>
              <w:rPr>
                <w:b/>
              </w:rPr>
            </w:pPr>
            <w:r>
              <w:rPr>
                <w:b/>
              </w:rPr>
              <w:t>Member-</w:t>
            </w:r>
            <w:r w:rsidR="00DA0179">
              <w:rPr>
                <w:b/>
              </w:rPr>
              <w:t>Consumer</w:t>
            </w:r>
            <w:r w:rsidR="00DA0179" w:rsidRPr="00C8589B">
              <w:rPr>
                <w:b/>
              </w:rPr>
              <w:t xml:space="preserve"> </w:t>
            </w:r>
            <w:r w:rsidRPr="00C8589B">
              <w:rPr>
                <w:b/>
              </w:rPr>
              <w:t>Program Offering</w:t>
            </w:r>
          </w:p>
        </w:tc>
        <w:tc>
          <w:tcPr>
            <w:tcW w:w="3690" w:type="dxa"/>
            <w:tcBorders>
              <w:top w:val="single" w:sz="4" w:space="0" w:color="auto"/>
              <w:left w:val="single" w:sz="4" w:space="0" w:color="auto"/>
              <w:bottom w:val="single" w:sz="4" w:space="0" w:color="auto"/>
              <w:right w:val="single" w:sz="4" w:space="0" w:color="auto"/>
            </w:tcBorders>
          </w:tcPr>
          <w:p w14:paraId="2459CD04" w14:textId="77777777" w:rsidR="00372499" w:rsidRPr="00000B11" w:rsidRDefault="00372499" w:rsidP="00A543A7">
            <w:pPr>
              <w:pStyle w:val="NoSpacing"/>
              <w:numPr>
                <w:ilvl w:val="0"/>
                <w:numId w:val="246"/>
              </w:numPr>
            </w:pPr>
            <w:r w:rsidRPr="00000B11">
              <w:t>Lease/sell panel model</w:t>
            </w:r>
          </w:p>
          <w:p w14:paraId="241ACDB9" w14:textId="77777777" w:rsidR="00372499" w:rsidRPr="00000B11" w:rsidRDefault="00372499" w:rsidP="00A543A7">
            <w:pPr>
              <w:pStyle w:val="NoSpacing"/>
              <w:numPr>
                <w:ilvl w:val="0"/>
                <w:numId w:val="246"/>
              </w:numPr>
            </w:pPr>
            <w:r w:rsidRPr="00000B11">
              <w:t>Subscription model</w:t>
            </w:r>
          </w:p>
          <w:p w14:paraId="3352FFAF" w14:textId="77777777" w:rsidR="00372499" w:rsidRPr="00000B11" w:rsidRDefault="00372499" w:rsidP="00A543A7">
            <w:pPr>
              <w:pStyle w:val="NoSpacing"/>
              <w:numPr>
                <w:ilvl w:val="0"/>
                <w:numId w:val="246"/>
              </w:numPr>
            </w:pPr>
            <w:r w:rsidRPr="00000B11">
              <w:t>Energy block sales</w:t>
            </w:r>
          </w:p>
          <w:p w14:paraId="1227AF60" w14:textId="77777777" w:rsidR="00372499" w:rsidRPr="00000B11" w:rsidRDefault="00372499" w:rsidP="00A543A7">
            <w:pPr>
              <w:pStyle w:val="NoSpacing"/>
              <w:numPr>
                <w:ilvl w:val="0"/>
                <w:numId w:val="246"/>
              </w:numPr>
            </w:pPr>
            <w:r w:rsidRPr="00000B11">
              <w:t>Direct energy purchase</w:t>
            </w:r>
          </w:p>
          <w:p w14:paraId="177F9E57" w14:textId="77777777" w:rsidR="00372499" w:rsidRDefault="00372499" w:rsidP="00A543A7">
            <w:pPr>
              <w:pStyle w:val="NoSpacing"/>
              <w:numPr>
                <w:ilvl w:val="0"/>
                <w:numId w:val="246"/>
              </w:numPr>
            </w:pPr>
            <w:r w:rsidRPr="00000B11">
              <w:t>Green energy bill credits</w:t>
            </w:r>
          </w:p>
          <w:p w14:paraId="15EA2662" w14:textId="77777777" w:rsidR="00372499" w:rsidRDefault="00372499" w:rsidP="00A856D5">
            <w:pPr>
              <w:pStyle w:val="NoSpacing"/>
            </w:pPr>
          </w:p>
          <w:p w14:paraId="7055CC8C" w14:textId="5CD4D898" w:rsidR="00372499" w:rsidRPr="00000B11" w:rsidRDefault="00372499" w:rsidP="001B12C7">
            <w:pPr>
              <w:pStyle w:val="NoSpacing"/>
            </w:pPr>
            <w:r>
              <w:lastRenderedPageBreak/>
              <w:t>Potential cross-subsidy issues</w:t>
            </w:r>
            <w:r w:rsidR="001B12C7">
              <w:t xml:space="preserve"> – conduct</w:t>
            </w:r>
            <w:r>
              <w:t xml:space="preserve"> legal review of options</w:t>
            </w:r>
          </w:p>
        </w:tc>
      </w:tr>
    </w:tbl>
    <w:p w14:paraId="415D6A14" w14:textId="77777777" w:rsidR="00372499" w:rsidRPr="00000B11" w:rsidRDefault="00372499" w:rsidP="00372499">
      <w:pPr>
        <w:rPr>
          <w:rFonts w:ascii="Calibri" w:hAnsi="Calibri"/>
        </w:rPr>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7F1B0263" w14:textId="77777777" w:rsidTr="00A856D5">
        <w:trPr>
          <w:trHeight w:val="413"/>
        </w:trPr>
        <w:tc>
          <w:tcPr>
            <w:tcW w:w="6456" w:type="dxa"/>
            <w:vMerge w:val="restart"/>
            <w:tcBorders>
              <w:top w:val="nil"/>
              <w:left w:val="nil"/>
              <w:bottom w:val="single" w:sz="4" w:space="0" w:color="auto"/>
              <w:right w:val="single" w:sz="4" w:space="0" w:color="auto"/>
            </w:tcBorders>
            <w:shd w:val="clear" w:color="auto" w:fill="FFFFFF" w:themeFill="background1"/>
            <w:vAlign w:val="center"/>
          </w:tcPr>
          <w:p w14:paraId="37BB5B55" w14:textId="77777777" w:rsidR="00372499" w:rsidRPr="00000B11" w:rsidRDefault="00372499" w:rsidP="00A856D5">
            <w:pPr>
              <w:rPr>
                <w:rFonts w:ascii="Calibri" w:hAnsi="Calibri"/>
                <w:b/>
                <w:bCs/>
                <w:sz w:val="24"/>
              </w:rPr>
            </w:pPr>
            <w:r w:rsidRPr="00000B11">
              <w:rPr>
                <w:rFonts w:ascii="Calibri" w:hAnsi="Calibri"/>
                <w:b/>
                <w:bCs/>
                <w:sz w:val="24"/>
              </w:rPr>
              <w:t>Step 6. Gather data and relevant technical and financial information</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B8C18" w14:textId="77777777" w:rsidR="00372499" w:rsidRPr="00000B11" w:rsidRDefault="00372499" w:rsidP="00A856D5">
            <w:pPr>
              <w:jc w:val="center"/>
              <w:rPr>
                <w:rFonts w:ascii="Calibri" w:hAnsi="Calibri"/>
                <w:b/>
                <w:sz w:val="16"/>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A41BF" w14:textId="77777777" w:rsidR="00372499" w:rsidRPr="00000B11" w:rsidRDefault="00372499" w:rsidP="00A856D5">
            <w:pPr>
              <w:jc w:val="center"/>
              <w:rPr>
                <w:rFonts w:ascii="Calibri" w:hAnsi="Calibri"/>
                <w:b/>
                <w:sz w:val="16"/>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B1A0C7"/>
            <w:vAlign w:val="center"/>
          </w:tcPr>
          <w:p w14:paraId="31290BBD"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EB412DA" w14:textId="77777777" w:rsidR="00372499" w:rsidRPr="00000B11" w:rsidRDefault="00372499" w:rsidP="00A856D5">
            <w:pPr>
              <w:jc w:val="center"/>
              <w:rPr>
                <w:rFonts w:ascii="Calibri" w:hAnsi="Calibri"/>
                <w:b/>
                <w:sz w:val="16"/>
              </w:rPr>
            </w:pPr>
            <w:r>
              <w:rPr>
                <w:rFonts w:ascii="Calibri" w:hAnsi="Calibri"/>
                <w:b/>
                <w:sz w:val="16"/>
              </w:rPr>
              <w:t>IT</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3E9B9"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DA9694"/>
            <w:vAlign w:val="center"/>
          </w:tcPr>
          <w:p w14:paraId="216A1E59" w14:textId="77777777" w:rsidR="00372499" w:rsidRPr="00000B11" w:rsidRDefault="00372499" w:rsidP="00A856D5">
            <w:pPr>
              <w:tabs>
                <w:tab w:val="center" w:pos="179"/>
              </w:tabs>
              <w:contextualSpacing/>
              <w:jc w:val="center"/>
              <w:rPr>
                <w:rFonts w:ascii="Calibri" w:hAnsi="Calibri"/>
                <w:b/>
                <w:sz w:val="16"/>
              </w:rPr>
            </w:pPr>
            <w:r w:rsidRPr="00000B11">
              <w:rPr>
                <w:rFonts w:ascii="Calibri" w:hAnsi="Calibri"/>
                <w:b/>
                <w:sz w:val="16"/>
              </w:rPr>
              <w:t>FIN</w:t>
            </w:r>
          </w:p>
        </w:tc>
      </w:tr>
      <w:tr w:rsidR="00372499" w:rsidRPr="00000B11" w14:paraId="2247F279" w14:textId="77777777" w:rsidTr="00A856D5">
        <w:trPr>
          <w:trHeight w:val="368"/>
        </w:trPr>
        <w:tc>
          <w:tcPr>
            <w:tcW w:w="6456" w:type="dxa"/>
            <w:vMerge/>
            <w:tcBorders>
              <w:left w:val="nil"/>
              <w:bottom w:val="single" w:sz="4" w:space="0" w:color="auto"/>
              <w:right w:val="single" w:sz="4" w:space="0" w:color="auto"/>
            </w:tcBorders>
            <w:shd w:val="clear" w:color="auto" w:fill="FFFFFF" w:themeFill="background1"/>
          </w:tcPr>
          <w:p w14:paraId="4A3789CC" w14:textId="77777777" w:rsidR="00372499" w:rsidRPr="00000B11" w:rsidRDefault="00372499" w:rsidP="00A856D5">
            <w:pPr>
              <w:rPr>
                <w:rFonts w:ascii="Calibri" w:hAnsi="Calibri"/>
                <w:b/>
                <w:bCs/>
                <w:sz w:val="24"/>
              </w:rPr>
            </w:pP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FAE3E49"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A9854ED"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B1A0C7"/>
          </w:tcPr>
          <w:p w14:paraId="70FF0334"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5B9BD5"/>
          </w:tcPr>
          <w:p w14:paraId="022ACC71"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EF1C9C4"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95B3D7"/>
            <w:vAlign w:val="center"/>
          </w:tcPr>
          <w:p w14:paraId="5CD63F51" w14:textId="77777777" w:rsidR="00372499" w:rsidRDefault="00372499" w:rsidP="00A856D5">
            <w:pPr>
              <w:tabs>
                <w:tab w:val="center" w:pos="179"/>
              </w:tabs>
              <w:contextualSpacing/>
              <w:jc w:val="center"/>
              <w:rPr>
                <w:rFonts w:ascii="Calibri" w:hAnsi="Calibri"/>
                <w:b/>
                <w:sz w:val="16"/>
              </w:rPr>
            </w:pPr>
            <w:r>
              <w:rPr>
                <w:rFonts w:ascii="Calibri" w:hAnsi="Calibri"/>
                <w:b/>
                <w:sz w:val="16"/>
              </w:rPr>
              <w:t>LEG</w:t>
            </w:r>
          </w:p>
        </w:tc>
      </w:tr>
    </w:tbl>
    <w:p w14:paraId="3D2DE2F3" w14:textId="6C861562" w:rsidR="00372499" w:rsidRPr="00000B11" w:rsidRDefault="00EC70C7" w:rsidP="00372499">
      <w:r>
        <w:t>Before</w:t>
      </w:r>
      <w:r w:rsidR="00372499" w:rsidRPr="009E5CCF">
        <w:t xml:space="preserve"> </w:t>
      </w:r>
      <w:r>
        <w:t xml:space="preserve">doing </w:t>
      </w:r>
      <w:r w:rsidR="00372499">
        <w:t xml:space="preserve">a </w:t>
      </w:r>
      <w:r w:rsidR="00372499" w:rsidRPr="009E5CCF">
        <w:t>detailed economic and financial evaluation, gather and confirm the necessary data. These include</w:t>
      </w:r>
      <w:r w:rsidR="00372499">
        <w:t xml:space="preserve"> the following</w:t>
      </w:r>
      <w:r w:rsidR="00372499" w:rsidRPr="00000B11">
        <w:t>:</w:t>
      </w:r>
      <w:r w:rsidR="00372499">
        <w:t xml:space="preserve"> </w:t>
      </w:r>
    </w:p>
    <w:p w14:paraId="246859B3" w14:textId="77777777" w:rsidR="00372499" w:rsidRPr="00000B11" w:rsidRDefault="00372499" w:rsidP="007C5CAB">
      <w:pPr>
        <w:pStyle w:val="ListParagraph"/>
        <w:numPr>
          <w:ilvl w:val="0"/>
          <w:numId w:val="47"/>
        </w:numPr>
        <w:spacing w:before="120" w:after="120" w:line="240" w:lineRule="auto"/>
        <w:jc w:val="left"/>
      </w:pPr>
      <w:r w:rsidRPr="00000B11">
        <w:t>System configuration</w:t>
      </w:r>
    </w:p>
    <w:p w14:paraId="5245DE33" w14:textId="77777777" w:rsidR="00372499" w:rsidRPr="00000B11" w:rsidRDefault="00372499" w:rsidP="007C5CAB">
      <w:pPr>
        <w:pStyle w:val="ListParagraph"/>
        <w:numPr>
          <w:ilvl w:val="1"/>
          <w:numId w:val="48"/>
        </w:numPr>
        <w:spacing w:before="120" w:after="120" w:line="240" w:lineRule="auto"/>
        <w:jc w:val="left"/>
      </w:pPr>
      <w:r w:rsidRPr="00000B11">
        <w:t>Energy output</w:t>
      </w:r>
      <w:r>
        <w:t xml:space="preserve"> projections</w:t>
      </w:r>
      <w:r w:rsidRPr="00000B11">
        <w:t>, based on scale and location</w:t>
      </w:r>
    </w:p>
    <w:p w14:paraId="5D6A30E1" w14:textId="77777777" w:rsidR="00372499" w:rsidRPr="00000B11" w:rsidRDefault="00372499" w:rsidP="007C5CAB">
      <w:pPr>
        <w:pStyle w:val="ListParagraph"/>
        <w:numPr>
          <w:ilvl w:val="1"/>
          <w:numId w:val="48"/>
        </w:numPr>
        <w:spacing w:before="120" w:after="120" w:line="240" w:lineRule="auto"/>
        <w:jc w:val="left"/>
      </w:pPr>
      <w:r w:rsidRPr="00000B11">
        <w:t>Array and module type and size</w:t>
      </w:r>
    </w:p>
    <w:p w14:paraId="4DE20639" w14:textId="77777777" w:rsidR="00372499" w:rsidRPr="00000B11" w:rsidRDefault="00372499" w:rsidP="007C5CAB">
      <w:pPr>
        <w:pStyle w:val="ListParagraph"/>
        <w:numPr>
          <w:ilvl w:val="1"/>
          <w:numId w:val="48"/>
        </w:numPr>
        <w:spacing w:before="120" w:after="120" w:line="240" w:lineRule="auto"/>
        <w:jc w:val="left"/>
      </w:pPr>
      <w:r w:rsidRPr="00000B11">
        <w:t>Capacity factor and related dependent variables impacting capacity</w:t>
      </w:r>
    </w:p>
    <w:p w14:paraId="7315946B" w14:textId="77777777" w:rsidR="00372499" w:rsidRPr="00000B11" w:rsidRDefault="00372499" w:rsidP="007C5CAB">
      <w:pPr>
        <w:pStyle w:val="ListParagraph"/>
        <w:numPr>
          <w:ilvl w:val="1"/>
          <w:numId w:val="48"/>
        </w:numPr>
        <w:spacing w:before="120" w:after="120" w:line="240" w:lineRule="auto"/>
        <w:jc w:val="left"/>
      </w:pPr>
      <w:r w:rsidRPr="00000B11">
        <w:t>Inverter ratings</w:t>
      </w:r>
    </w:p>
    <w:p w14:paraId="1DEBB34D" w14:textId="77777777" w:rsidR="00372499" w:rsidRPr="00000B11" w:rsidRDefault="00372499" w:rsidP="007C5CAB">
      <w:pPr>
        <w:pStyle w:val="ListParagraph"/>
        <w:numPr>
          <w:ilvl w:val="1"/>
          <w:numId w:val="48"/>
        </w:numPr>
        <w:spacing w:before="120" w:after="120" w:line="240" w:lineRule="auto"/>
        <w:jc w:val="left"/>
      </w:pPr>
      <w:r w:rsidRPr="00000B11">
        <w:t>Required land size</w:t>
      </w:r>
    </w:p>
    <w:p w14:paraId="764A5022" w14:textId="77777777" w:rsidR="00372499" w:rsidRDefault="00372499" w:rsidP="007C5CAB">
      <w:pPr>
        <w:pStyle w:val="ListParagraph"/>
        <w:numPr>
          <w:ilvl w:val="1"/>
          <w:numId w:val="48"/>
        </w:numPr>
        <w:spacing w:before="120" w:after="120" w:line="240" w:lineRule="auto"/>
        <w:jc w:val="left"/>
      </w:pPr>
      <w:r w:rsidRPr="00000B11">
        <w:t>System life</w:t>
      </w:r>
    </w:p>
    <w:p w14:paraId="1BF12D47" w14:textId="77777777" w:rsidR="00372499" w:rsidRDefault="00372499" w:rsidP="007C5CAB">
      <w:pPr>
        <w:pStyle w:val="ListParagraph"/>
        <w:numPr>
          <w:ilvl w:val="1"/>
          <w:numId w:val="48"/>
        </w:numPr>
        <w:spacing w:before="120" w:after="120" w:line="240" w:lineRule="auto"/>
        <w:jc w:val="left"/>
      </w:pPr>
      <w:r>
        <w:t>Substation, available capacity, and interconnection requirements</w:t>
      </w:r>
    </w:p>
    <w:p w14:paraId="0E62B91D" w14:textId="77777777" w:rsidR="00372499" w:rsidRPr="00000B11" w:rsidRDefault="00372499" w:rsidP="007C5CAB">
      <w:pPr>
        <w:pStyle w:val="ListParagraph"/>
        <w:numPr>
          <w:ilvl w:val="1"/>
          <w:numId w:val="48"/>
        </w:numPr>
        <w:spacing w:before="120" w:after="120" w:line="240" w:lineRule="auto"/>
        <w:jc w:val="left"/>
      </w:pPr>
      <w:r>
        <w:t>Power flow, system protections, voltage regulation, intermittency, harmonics, and islanding</w:t>
      </w:r>
    </w:p>
    <w:p w14:paraId="7C644979" w14:textId="77777777" w:rsidR="00372499" w:rsidRPr="00000B11" w:rsidRDefault="00372499" w:rsidP="007C5CAB">
      <w:pPr>
        <w:pStyle w:val="ListParagraph"/>
        <w:numPr>
          <w:ilvl w:val="0"/>
          <w:numId w:val="47"/>
        </w:numPr>
        <w:spacing w:before="120" w:after="120" w:line="240" w:lineRule="auto"/>
        <w:jc w:val="left"/>
      </w:pPr>
      <w:r w:rsidRPr="00000B11">
        <w:t>Capital infrastructure investment</w:t>
      </w:r>
    </w:p>
    <w:p w14:paraId="2E63B326" w14:textId="77777777" w:rsidR="00372499" w:rsidRPr="00000B11" w:rsidRDefault="00372499" w:rsidP="007C5CAB">
      <w:pPr>
        <w:pStyle w:val="ListParagraph"/>
        <w:numPr>
          <w:ilvl w:val="1"/>
          <w:numId w:val="49"/>
        </w:numPr>
        <w:spacing w:before="120" w:after="120" w:line="240" w:lineRule="auto"/>
        <w:jc w:val="left"/>
      </w:pPr>
      <w:r w:rsidRPr="00000B11">
        <w:t>Engineering design, hardware, site preparation, construction, installation</w:t>
      </w:r>
      <w:r>
        <w:t>,</w:t>
      </w:r>
      <w:r w:rsidRPr="00000B11">
        <w:t xml:space="preserve"> and interconnections</w:t>
      </w:r>
    </w:p>
    <w:p w14:paraId="41DC8CF3" w14:textId="77777777" w:rsidR="00372499" w:rsidRDefault="00372499" w:rsidP="007C5CAB">
      <w:pPr>
        <w:pStyle w:val="ListParagraph"/>
        <w:numPr>
          <w:ilvl w:val="1"/>
          <w:numId w:val="49"/>
        </w:numPr>
        <w:spacing w:before="120" w:after="120" w:line="240" w:lineRule="auto"/>
        <w:jc w:val="left"/>
      </w:pPr>
      <w:r w:rsidRPr="00000B11">
        <w:t>Land cost</w:t>
      </w:r>
    </w:p>
    <w:p w14:paraId="45181F71" w14:textId="77777777" w:rsidR="00372499" w:rsidRPr="00000B11" w:rsidRDefault="00372499" w:rsidP="007C5CAB">
      <w:pPr>
        <w:pStyle w:val="ListParagraph"/>
        <w:numPr>
          <w:ilvl w:val="1"/>
          <w:numId w:val="49"/>
        </w:numPr>
        <w:spacing w:before="120" w:after="120" w:line="240" w:lineRule="auto"/>
        <w:jc w:val="left"/>
      </w:pPr>
      <w:r>
        <w:t>Interest during construction</w:t>
      </w:r>
    </w:p>
    <w:p w14:paraId="497B11BC" w14:textId="77777777" w:rsidR="00372499" w:rsidRPr="00000B11" w:rsidRDefault="00372499" w:rsidP="007C5CAB">
      <w:pPr>
        <w:pStyle w:val="ListParagraph"/>
        <w:numPr>
          <w:ilvl w:val="0"/>
          <w:numId w:val="47"/>
        </w:numPr>
        <w:spacing w:before="120" w:after="120" w:line="240" w:lineRule="auto"/>
        <w:jc w:val="left"/>
      </w:pPr>
      <w:r w:rsidRPr="00000B11">
        <w:t>Operating and maintenance cost</w:t>
      </w:r>
      <w:r>
        <w:t>s</w:t>
      </w:r>
    </w:p>
    <w:p w14:paraId="1164316A" w14:textId="77777777" w:rsidR="00372499" w:rsidRPr="00000B11" w:rsidRDefault="00372499" w:rsidP="007C5CAB">
      <w:pPr>
        <w:pStyle w:val="ListParagraph"/>
        <w:numPr>
          <w:ilvl w:val="1"/>
          <w:numId w:val="50"/>
        </w:numPr>
        <w:spacing w:before="120" w:after="120" w:line="240" w:lineRule="auto"/>
        <w:jc w:val="left"/>
      </w:pPr>
      <w:r w:rsidRPr="00000B11">
        <w:t>Cost</w:t>
      </w:r>
      <w:r>
        <w:t>s</w:t>
      </w:r>
      <w:r w:rsidRPr="00000B11">
        <w:t xml:space="preserve"> for managing</w:t>
      </w:r>
      <w:r>
        <w:t>, maintaining,</w:t>
      </w:r>
      <w:r w:rsidRPr="00000B11">
        <w:t xml:space="preserve"> and operating the system</w:t>
      </w:r>
    </w:p>
    <w:p w14:paraId="4BC87A5C" w14:textId="77777777" w:rsidR="00372499" w:rsidRPr="00000B11" w:rsidRDefault="00372499" w:rsidP="007C5CAB">
      <w:pPr>
        <w:pStyle w:val="ListParagraph"/>
        <w:numPr>
          <w:ilvl w:val="1"/>
          <w:numId w:val="50"/>
        </w:numPr>
        <w:spacing w:before="120" w:after="120" w:line="240" w:lineRule="auto"/>
        <w:jc w:val="left"/>
      </w:pPr>
      <w:r>
        <w:rPr>
          <w:rFonts w:ascii="Calibri" w:hAnsi="Calibri"/>
        </w:rPr>
        <w:t>Member-consumer</w:t>
      </w:r>
      <w:r w:rsidRPr="00000B11">
        <w:t xml:space="preserve"> support and care</w:t>
      </w:r>
    </w:p>
    <w:p w14:paraId="650B06DE" w14:textId="77777777" w:rsidR="00372499" w:rsidRPr="00000B11" w:rsidRDefault="00372499" w:rsidP="007C5CAB">
      <w:pPr>
        <w:pStyle w:val="ListParagraph"/>
        <w:numPr>
          <w:ilvl w:val="1"/>
          <w:numId w:val="50"/>
        </w:numPr>
        <w:spacing w:before="120" w:after="120" w:line="240" w:lineRule="auto"/>
        <w:jc w:val="left"/>
      </w:pPr>
      <w:r w:rsidRPr="00000B11">
        <w:t>Replacement and repair</w:t>
      </w:r>
    </w:p>
    <w:p w14:paraId="73135E9E" w14:textId="77777777" w:rsidR="00372499" w:rsidRDefault="00372499" w:rsidP="007C5CAB">
      <w:pPr>
        <w:pStyle w:val="ListParagraph"/>
        <w:numPr>
          <w:ilvl w:val="0"/>
          <w:numId w:val="47"/>
        </w:numPr>
        <w:spacing w:before="120" w:after="120" w:line="240" w:lineRule="auto"/>
        <w:jc w:val="left"/>
      </w:pPr>
      <w:r>
        <w:t>Marketing costs</w:t>
      </w:r>
    </w:p>
    <w:p w14:paraId="4921C9C9" w14:textId="77777777" w:rsidR="00372499" w:rsidRDefault="00372499" w:rsidP="007C5CAB">
      <w:pPr>
        <w:pStyle w:val="ListParagraph"/>
        <w:numPr>
          <w:ilvl w:val="1"/>
          <w:numId w:val="47"/>
        </w:numPr>
        <w:spacing w:before="120" w:after="120" w:line="240" w:lineRule="auto"/>
        <w:jc w:val="left"/>
      </w:pPr>
      <w:r>
        <w:t>Time, resources, and materials</w:t>
      </w:r>
    </w:p>
    <w:p w14:paraId="3046FD8F" w14:textId="77777777" w:rsidR="00372499" w:rsidRDefault="00372499" w:rsidP="007C5CAB">
      <w:pPr>
        <w:pStyle w:val="ListParagraph"/>
        <w:numPr>
          <w:ilvl w:val="1"/>
          <w:numId w:val="47"/>
        </w:numPr>
        <w:spacing w:before="120" w:after="120" w:line="240" w:lineRule="auto"/>
        <w:jc w:val="left"/>
      </w:pPr>
      <w:r>
        <w:t>Software costs</w:t>
      </w:r>
    </w:p>
    <w:p w14:paraId="2E7A331D" w14:textId="77777777" w:rsidR="00372499" w:rsidRDefault="00372499" w:rsidP="007C5CAB">
      <w:pPr>
        <w:pStyle w:val="ListParagraph"/>
        <w:numPr>
          <w:ilvl w:val="1"/>
          <w:numId w:val="47"/>
        </w:numPr>
        <w:spacing w:before="120" w:after="120" w:line="240" w:lineRule="auto"/>
        <w:jc w:val="left"/>
      </w:pPr>
      <w:r>
        <w:t>Consumer receptivity</w:t>
      </w:r>
    </w:p>
    <w:p w14:paraId="2107A30C" w14:textId="77777777" w:rsidR="00372499" w:rsidRDefault="00372499" w:rsidP="007C5CAB">
      <w:pPr>
        <w:pStyle w:val="ListParagraph"/>
        <w:numPr>
          <w:ilvl w:val="0"/>
          <w:numId w:val="47"/>
        </w:numPr>
        <w:spacing w:before="120" w:after="120" w:line="240" w:lineRule="auto"/>
        <w:jc w:val="left"/>
      </w:pPr>
      <w:r>
        <w:t>Software costs</w:t>
      </w:r>
    </w:p>
    <w:p w14:paraId="3D06D016" w14:textId="77777777" w:rsidR="00372499" w:rsidRDefault="00372499" w:rsidP="007C5CAB">
      <w:pPr>
        <w:pStyle w:val="ListParagraph"/>
        <w:numPr>
          <w:ilvl w:val="1"/>
          <w:numId w:val="47"/>
        </w:numPr>
        <w:spacing w:before="120" w:after="120" w:line="240" w:lineRule="auto"/>
        <w:jc w:val="left"/>
      </w:pPr>
      <w:r>
        <w:t>To support marketing (CIS/CMS systems)</w:t>
      </w:r>
    </w:p>
    <w:p w14:paraId="4969B5D5" w14:textId="77777777" w:rsidR="00372499" w:rsidRDefault="00372499" w:rsidP="007C5CAB">
      <w:pPr>
        <w:pStyle w:val="ListParagraph"/>
        <w:numPr>
          <w:ilvl w:val="1"/>
          <w:numId w:val="47"/>
        </w:numPr>
        <w:spacing w:before="120" w:after="120" w:line="240" w:lineRule="auto"/>
        <w:jc w:val="left"/>
      </w:pPr>
      <w:r>
        <w:t>To support program administration (billing and record keeping)</w:t>
      </w:r>
    </w:p>
    <w:p w14:paraId="77717E0C" w14:textId="77777777" w:rsidR="00372499" w:rsidRDefault="00372499" w:rsidP="007C5CAB">
      <w:pPr>
        <w:pStyle w:val="ListParagraph"/>
        <w:numPr>
          <w:ilvl w:val="1"/>
          <w:numId w:val="47"/>
        </w:numPr>
        <w:spacing w:before="120" w:after="120" w:line="240" w:lineRule="auto"/>
        <w:jc w:val="left"/>
      </w:pPr>
      <w:r>
        <w:t>Costs to integrate and maintain project IT needs into cooperative systems</w:t>
      </w:r>
    </w:p>
    <w:p w14:paraId="57FD921C" w14:textId="77777777" w:rsidR="00372499" w:rsidRPr="00000B11" w:rsidRDefault="00372499" w:rsidP="007C5CAB">
      <w:pPr>
        <w:pStyle w:val="ListParagraph"/>
        <w:numPr>
          <w:ilvl w:val="0"/>
          <w:numId w:val="47"/>
        </w:numPr>
        <w:spacing w:before="120" w:after="120" w:line="240" w:lineRule="auto"/>
        <w:jc w:val="left"/>
      </w:pPr>
      <w:r w:rsidRPr="00000B11">
        <w:t xml:space="preserve">Internal </w:t>
      </w:r>
      <w:r>
        <w:t>costs to outsource discrete work activities</w:t>
      </w:r>
    </w:p>
    <w:p w14:paraId="35DB30D6" w14:textId="6D550815" w:rsidR="00372499" w:rsidRPr="00000B11" w:rsidRDefault="00372499" w:rsidP="007C5CAB">
      <w:pPr>
        <w:pStyle w:val="ListParagraph"/>
        <w:numPr>
          <w:ilvl w:val="0"/>
          <w:numId w:val="47"/>
        </w:numPr>
        <w:spacing w:before="120" w:after="120" w:line="240" w:lineRule="auto"/>
        <w:jc w:val="left"/>
      </w:pPr>
      <w:r w:rsidRPr="00000B11">
        <w:t>Possible incentives, including investment tax credits (state and federal), accelerated depreciation, property tax exemptions, renewable energy credits</w:t>
      </w:r>
      <w:r>
        <w:t xml:space="preserve"> (RECs)</w:t>
      </w:r>
      <w:r w:rsidRPr="00000B11">
        <w:t xml:space="preserve"> (if available), grants and rebates, etc.</w:t>
      </w:r>
      <w:r w:rsidR="00FC4DF7">
        <w:t>; have</w:t>
      </w:r>
      <w:r>
        <w:t xml:space="preserve"> legal counsel review incentive opportunities</w:t>
      </w:r>
      <w:r w:rsidRPr="00000B11">
        <w:t xml:space="preserve">  </w:t>
      </w:r>
    </w:p>
    <w:p w14:paraId="34ED5477" w14:textId="77777777" w:rsidR="00372499" w:rsidRDefault="00372499" w:rsidP="007C5CAB">
      <w:pPr>
        <w:pStyle w:val="ListParagraph"/>
        <w:numPr>
          <w:ilvl w:val="0"/>
          <w:numId w:val="47"/>
        </w:numPr>
        <w:spacing w:before="120" w:after="120" w:line="240" w:lineRule="auto"/>
        <w:jc w:val="left"/>
      </w:pPr>
      <w:r w:rsidRPr="00000B11">
        <w:t>Information on financing alternatives and PPA scenarios</w:t>
      </w:r>
    </w:p>
    <w:p w14:paraId="0FCE2117" w14:textId="77777777" w:rsidR="00372499" w:rsidRPr="00000B11" w:rsidRDefault="00372499" w:rsidP="00372499">
      <w:pPr>
        <w:pStyle w:val="ListParagraph"/>
        <w:numPr>
          <w:ilvl w:val="0"/>
          <w:numId w:val="0"/>
        </w:numPr>
        <w:ind w:left="720"/>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3A60E62C" w14:textId="77777777" w:rsidTr="00A856D5">
        <w:trPr>
          <w:trHeight w:val="566"/>
        </w:trPr>
        <w:tc>
          <w:tcPr>
            <w:tcW w:w="6456" w:type="dxa"/>
            <w:tcBorders>
              <w:top w:val="nil"/>
              <w:left w:val="nil"/>
              <w:bottom w:val="single" w:sz="4" w:space="0" w:color="auto"/>
              <w:right w:val="single" w:sz="4" w:space="0" w:color="auto"/>
            </w:tcBorders>
            <w:shd w:val="clear" w:color="auto" w:fill="FFFFFF" w:themeFill="background1"/>
            <w:vAlign w:val="center"/>
          </w:tcPr>
          <w:p w14:paraId="71D82A3F" w14:textId="77777777" w:rsidR="00372499" w:rsidRPr="00000B11" w:rsidRDefault="00372499" w:rsidP="00A856D5">
            <w:pPr>
              <w:rPr>
                <w:rFonts w:ascii="Calibri" w:hAnsi="Calibri"/>
                <w:b/>
                <w:bCs/>
                <w:sz w:val="24"/>
              </w:rPr>
            </w:pPr>
            <w:r w:rsidRPr="00000B11">
              <w:rPr>
                <w:rFonts w:ascii="Calibri" w:hAnsi="Calibri"/>
                <w:b/>
                <w:bCs/>
                <w:sz w:val="24"/>
              </w:rPr>
              <w:t>Step 7. Complete an economic and financial evaluation</w:t>
            </w:r>
            <w:r>
              <w:rPr>
                <w:rFonts w:ascii="Calibri" w:hAnsi="Calibri"/>
                <w:b/>
                <w:bCs/>
                <w:sz w:val="24"/>
              </w:rPr>
              <w:t xml:space="preserve"> </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9AA40"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51A5E"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62B135B4"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62504"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6D023"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DA9694"/>
            <w:vAlign w:val="center"/>
          </w:tcPr>
          <w:p w14:paraId="5A8BA5B5" w14:textId="77777777" w:rsidR="00372499" w:rsidRPr="00000B11" w:rsidRDefault="00372499" w:rsidP="00A856D5">
            <w:pPr>
              <w:jc w:val="center"/>
              <w:rPr>
                <w:rFonts w:ascii="Calibri" w:hAnsi="Calibri"/>
                <w:b/>
                <w:sz w:val="16"/>
              </w:rPr>
            </w:pPr>
            <w:r w:rsidRPr="00000B11">
              <w:rPr>
                <w:rFonts w:ascii="Calibri" w:hAnsi="Calibri"/>
                <w:b/>
                <w:sz w:val="16"/>
              </w:rPr>
              <w:t>FIN</w:t>
            </w:r>
          </w:p>
        </w:tc>
      </w:tr>
    </w:tbl>
    <w:p w14:paraId="326B0286" w14:textId="77777777" w:rsidR="00372499" w:rsidRPr="00000B11" w:rsidRDefault="00372499" w:rsidP="00372499">
      <w:pPr>
        <w:jc w:val="left"/>
      </w:pPr>
      <w:r w:rsidRPr="00000B11">
        <w:lastRenderedPageBreak/>
        <w:t>Outline the related business assumptions</w:t>
      </w:r>
      <w:r>
        <w:t>,</w:t>
      </w:r>
      <w:r w:rsidRPr="00000B11">
        <w:t xml:space="preserve"> including land availability, </w:t>
      </w:r>
      <w:r>
        <w:t xml:space="preserve">capital expenditures (CAPEX) and operating expenditures (OPEX), </w:t>
      </w:r>
      <w:r w:rsidRPr="00000B11">
        <w:t>wholesale power cost, operating management</w:t>
      </w:r>
      <w:r>
        <w:t xml:space="preserve"> staffing costs</w:t>
      </w:r>
      <w:r w:rsidRPr="00000B11">
        <w:t>, regulatory environment,</w:t>
      </w:r>
      <w:r>
        <w:t xml:space="preserve"> required</w:t>
      </w:r>
      <w:r w:rsidRPr="00000B11">
        <w:t xml:space="preserve"> internal capital rate of return, escalation rate</w:t>
      </w:r>
      <w:r>
        <w:t>s</w:t>
      </w:r>
      <w:r w:rsidRPr="00000B11">
        <w:t>, etc.</w:t>
      </w:r>
    </w:p>
    <w:p w14:paraId="4E4C8EAB" w14:textId="77777777" w:rsidR="00372499" w:rsidRPr="00000B11" w:rsidRDefault="00372499" w:rsidP="007C5CAB">
      <w:pPr>
        <w:pStyle w:val="ListParagraph"/>
        <w:numPr>
          <w:ilvl w:val="0"/>
          <w:numId w:val="51"/>
        </w:numPr>
        <w:spacing w:before="120" w:after="120" w:line="240" w:lineRule="auto"/>
        <w:jc w:val="left"/>
      </w:pPr>
      <w:r w:rsidRPr="00000B11">
        <w:t>Ensure involvement of the right personnel to guide, participate, and validate the various analyses.</w:t>
      </w:r>
    </w:p>
    <w:p w14:paraId="6A0A149A" w14:textId="77777777" w:rsidR="00372499" w:rsidRPr="00000B11" w:rsidRDefault="00372499" w:rsidP="007C5CAB">
      <w:pPr>
        <w:pStyle w:val="ListParagraph"/>
        <w:numPr>
          <w:ilvl w:val="0"/>
          <w:numId w:val="51"/>
        </w:numPr>
        <w:spacing w:before="120" w:after="120" w:line="240" w:lineRule="auto"/>
        <w:jc w:val="left"/>
      </w:pPr>
      <w:r w:rsidRPr="00000B11">
        <w:t>Model and analyze the financials and economics. Possible analyses</w:t>
      </w:r>
      <w:r>
        <w:t xml:space="preserve"> include the following</w:t>
      </w:r>
      <w:r w:rsidRPr="00000B11">
        <w:t>:</w:t>
      </w:r>
    </w:p>
    <w:p w14:paraId="1FC55A06" w14:textId="77777777" w:rsidR="00372499" w:rsidRPr="00000B11" w:rsidRDefault="00372499" w:rsidP="007C5CAB">
      <w:pPr>
        <w:pStyle w:val="ListParagraph"/>
        <w:numPr>
          <w:ilvl w:val="1"/>
          <w:numId w:val="52"/>
        </w:numPr>
        <w:spacing w:before="120" w:after="120" w:line="240" w:lineRule="auto"/>
        <w:jc w:val="left"/>
      </w:pPr>
      <w:r>
        <w:t>Perform an i</w:t>
      </w:r>
      <w:r w:rsidRPr="00000B11">
        <w:t>nitial financial screening to assess and compare the composite unit cost per generation for various financing options (reference: SUNDA Solar Costing Financial Screening Tool</w:t>
      </w:r>
      <w:r>
        <w:t>, PV Solar, etc.</w:t>
      </w:r>
      <w:r w:rsidRPr="00000B11">
        <w:t>)</w:t>
      </w:r>
    </w:p>
    <w:p w14:paraId="711B583E" w14:textId="77777777" w:rsidR="00372499" w:rsidRPr="00000B11" w:rsidRDefault="00372499" w:rsidP="007C5CAB">
      <w:pPr>
        <w:pStyle w:val="ListParagraph"/>
        <w:numPr>
          <w:ilvl w:val="1"/>
          <w:numId w:val="52"/>
        </w:numPr>
        <w:spacing w:before="120" w:after="120" w:line="240" w:lineRule="auto"/>
        <w:jc w:val="left"/>
      </w:pPr>
      <w:r w:rsidRPr="00000B11">
        <w:t xml:space="preserve">Perform an economic analysis </w:t>
      </w:r>
      <w:r>
        <w:t xml:space="preserve">(pro forma) </w:t>
      </w:r>
      <w:r w:rsidRPr="00000B11">
        <w:t>over the project life to determine net present value, internal rate of return, and payback years</w:t>
      </w:r>
    </w:p>
    <w:p w14:paraId="411527FA" w14:textId="77777777" w:rsidR="00372499" w:rsidRPr="00000B11" w:rsidRDefault="00372499" w:rsidP="007C5CAB">
      <w:pPr>
        <w:pStyle w:val="ListParagraph"/>
        <w:numPr>
          <w:ilvl w:val="1"/>
          <w:numId w:val="53"/>
        </w:numPr>
        <w:spacing w:before="120" w:after="120" w:line="240" w:lineRule="auto"/>
        <w:jc w:val="left"/>
      </w:pPr>
      <w:r>
        <w:t>I</w:t>
      </w:r>
      <w:r w:rsidRPr="00000B11">
        <w:t>ntegrate</w:t>
      </w:r>
      <w:r>
        <w:t xml:space="preserve"> the</w:t>
      </w:r>
      <w:r w:rsidRPr="00000B11">
        <w:t xml:space="preserve"> </w:t>
      </w:r>
      <w:r>
        <w:t>f</w:t>
      </w:r>
      <w:r w:rsidRPr="00000B11">
        <w:t xml:space="preserve">inancial forecast with community solar financials to determine the impacts </w:t>
      </w:r>
      <w:r>
        <w:t>on</w:t>
      </w:r>
      <w:r w:rsidRPr="00000B11">
        <w:t xml:space="preserve"> key financial ratios</w:t>
      </w:r>
    </w:p>
    <w:p w14:paraId="63AB7969" w14:textId="77777777" w:rsidR="00372499" w:rsidRPr="00000B11" w:rsidRDefault="00372499" w:rsidP="007C5CAB">
      <w:pPr>
        <w:pStyle w:val="ListParagraph"/>
        <w:numPr>
          <w:ilvl w:val="0"/>
          <w:numId w:val="51"/>
        </w:numPr>
        <w:spacing w:before="120" w:after="120" w:line="240" w:lineRule="auto"/>
        <w:jc w:val="left"/>
      </w:pPr>
      <w:r w:rsidRPr="00000B11">
        <w:t>Model various</w:t>
      </w:r>
      <w:r>
        <w:t xml:space="preserve"> “what if”</w:t>
      </w:r>
      <w:r w:rsidRPr="00000B11">
        <w:t xml:space="preserve"> case scenarios to assess how key cost drivers and options impact economics. Example use-case scenarios</w:t>
      </w:r>
      <w:r>
        <w:t xml:space="preserve"> include the following</w:t>
      </w:r>
      <w:r w:rsidRPr="00000B11">
        <w:t>:</w:t>
      </w:r>
    </w:p>
    <w:p w14:paraId="445D97F2" w14:textId="77777777" w:rsidR="00372499" w:rsidRPr="00000B11" w:rsidRDefault="00372499" w:rsidP="007C5CAB">
      <w:pPr>
        <w:pStyle w:val="ListParagraph"/>
        <w:numPr>
          <w:ilvl w:val="1"/>
          <w:numId w:val="54"/>
        </w:numPr>
        <w:spacing w:before="120" w:after="120" w:line="240" w:lineRule="auto"/>
        <w:jc w:val="left"/>
      </w:pPr>
      <w:r w:rsidRPr="00000B11">
        <w:t>Economics o</w:t>
      </w:r>
      <w:r>
        <w:t>f</w:t>
      </w:r>
      <w:r w:rsidRPr="00000B11">
        <w:t xml:space="preserve"> the varying scale </w:t>
      </w:r>
      <w:r>
        <w:t xml:space="preserve">options for </w:t>
      </w:r>
      <w:r w:rsidRPr="00000B11">
        <w:t>the project</w:t>
      </w:r>
    </w:p>
    <w:p w14:paraId="559B00D8" w14:textId="77777777" w:rsidR="00372499" w:rsidRPr="00000B11" w:rsidRDefault="00372499" w:rsidP="007C5CAB">
      <w:pPr>
        <w:pStyle w:val="ListParagraph"/>
        <w:numPr>
          <w:ilvl w:val="1"/>
          <w:numId w:val="54"/>
        </w:numPr>
        <w:spacing w:before="120" w:after="120" w:line="240" w:lineRule="auto"/>
        <w:jc w:val="left"/>
      </w:pPr>
      <w:r w:rsidRPr="00000B11">
        <w:t>Changes in equipment price and related revenue requirements</w:t>
      </w:r>
    </w:p>
    <w:p w14:paraId="367C47D2" w14:textId="77777777" w:rsidR="00372499" w:rsidRPr="00000B11" w:rsidRDefault="00372499" w:rsidP="007C5CAB">
      <w:pPr>
        <w:pStyle w:val="ListParagraph"/>
        <w:numPr>
          <w:ilvl w:val="1"/>
          <w:numId w:val="54"/>
        </w:numPr>
        <w:spacing w:before="120" w:after="120" w:line="240" w:lineRule="auto"/>
        <w:jc w:val="left"/>
      </w:pPr>
      <w:r w:rsidRPr="00000B11">
        <w:t>Model</w:t>
      </w:r>
      <w:r>
        <w:t xml:space="preserve"> of</w:t>
      </w:r>
      <w:r w:rsidRPr="00000B11">
        <w:t xml:space="preserve"> financial impact of</w:t>
      </w:r>
      <w:r>
        <w:t xml:space="preserve"> varying levels of</w:t>
      </w:r>
      <w:r w:rsidRPr="00000B11">
        <w:t xml:space="preserve"> subscriptions</w:t>
      </w:r>
      <w:r>
        <w:t>,</w:t>
      </w:r>
      <w:r w:rsidRPr="00000B11">
        <w:t xml:space="preserve"> including </w:t>
      </w:r>
      <w:r>
        <w:t xml:space="preserve">a </w:t>
      </w:r>
      <w:r w:rsidRPr="00000B11">
        <w:t>low</w:t>
      </w:r>
      <w:r>
        <w:t>-</w:t>
      </w:r>
      <w:r w:rsidRPr="00000B11">
        <w:t>level subscription scenario and identify</w:t>
      </w:r>
      <w:r>
        <w:t>ing</w:t>
      </w:r>
      <w:r w:rsidRPr="00000B11">
        <w:t xml:space="preserve"> a break-even subscription point</w:t>
      </w:r>
      <w:r>
        <w:t xml:space="preserve"> (optimize for both co-op and consumer)</w:t>
      </w:r>
    </w:p>
    <w:p w14:paraId="58DC0599" w14:textId="77777777" w:rsidR="00372499" w:rsidRDefault="00372499" w:rsidP="007C5CAB">
      <w:pPr>
        <w:pStyle w:val="ListParagraph"/>
        <w:numPr>
          <w:ilvl w:val="1"/>
          <w:numId w:val="54"/>
        </w:numPr>
        <w:spacing w:before="120" w:after="120" w:line="240" w:lineRule="auto"/>
        <w:jc w:val="left"/>
      </w:pPr>
      <w:r w:rsidRPr="00000B11">
        <w:t>Impacts of renewable credits recovery</w:t>
      </w:r>
    </w:p>
    <w:p w14:paraId="0BCFB546" w14:textId="77777777" w:rsidR="00372499" w:rsidRPr="00000B11" w:rsidRDefault="00372499" w:rsidP="007C5CAB">
      <w:pPr>
        <w:pStyle w:val="ListParagraph"/>
        <w:numPr>
          <w:ilvl w:val="1"/>
          <w:numId w:val="54"/>
        </w:numPr>
        <w:spacing w:before="120" w:after="120" w:line="240" w:lineRule="auto"/>
        <w:jc w:val="left"/>
      </w:pPr>
      <w:r w:rsidRPr="00000B11">
        <w:t>Sensitivity to land cost</w:t>
      </w:r>
      <w:r>
        <w:t>s</w:t>
      </w:r>
    </w:p>
    <w:p w14:paraId="3A69E71E" w14:textId="77777777" w:rsidR="00372499" w:rsidRPr="00000B11" w:rsidRDefault="00372499" w:rsidP="007C5CAB">
      <w:pPr>
        <w:pStyle w:val="ListParagraph"/>
        <w:numPr>
          <w:ilvl w:val="0"/>
          <w:numId w:val="51"/>
        </w:numPr>
        <w:spacing w:before="120" w:after="120" w:line="240" w:lineRule="auto"/>
        <w:jc w:val="left"/>
      </w:pPr>
      <w:r w:rsidRPr="00000B11">
        <w:t>Summarize the key conclusions from the analysis:</w:t>
      </w:r>
    </w:p>
    <w:p w14:paraId="0BD43594" w14:textId="77777777" w:rsidR="00372499" w:rsidRDefault="00372499" w:rsidP="007C5CAB">
      <w:pPr>
        <w:pStyle w:val="ListParagraph"/>
        <w:numPr>
          <w:ilvl w:val="1"/>
          <w:numId w:val="59"/>
        </w:numPr>
        <w:spacing w:before="120" w:after="120" w:line="240" w:lineRule="auto"/>
        <w:jc w:val="left"/>
      </w:pPr>
      <w:r w:rsidRPr="00000B11">
        <w:t>What are the financial options and factors that optimize financial results for the cooperative?</w:t>
      </w:r>
    </w:p>
    <w:p w14:paraId="671833C6" w14:textId="77777777" w:rsidR="00372499" w:rsidRDefault="00372499" w:rsidP="007C5CAB">
      <w:pPr>
        <w:pStyle w:val="ListParagraph"/>
        <w:numPr>
          <w:ilvl w:val="1"/>
          <w:numId w:val="59"/>
        </w:numPr>
        <w:spacing w:before="120" w:after="120" w:line="240" w:lineRule="auto"/>
        <w:jc w:val="left"/>
      </w:pPr>
      <w:r>
        <w:t>What are the non-economic benefits such a political goodwill, member-consumer engagement, and others?</w:t>
      </w:r>
    </w:p>
    <w:p w14:paraId="268717EF" w14:textId="77777777" w:rsidR="00372499" w:rsidRDefault="00372499" w:rsidP="007C5CAB">
      <w:pPr>
        <w:pStyle w:val="ListParagraph"/>
        <w:numPr>
          <w:ilvl w:val="1"/>
          <w:numId w:val="59"/>
        </w:numPr>
        <w:spacing w:before="120" w:after="120" w:line="240" w:lineRule="auto"/>
        <w:jc w:val="left"/>
      </w:pPr>
      <w:r>
        <w:t>What are the optimum technology and economy-of-scale options?</w:t>
      </w:r>
    </w:p>
    <w:p w14:paraId="27ADFFF8" w14:textId="77777777" w:rsidR="00372499" w:rsidRDefault="00372499" w:rsidP="00372499">
      <w:pPr>
        <w:pStyle w:val="ListParagraph"/>
        <w:numPr>
          <w:ilvl w:val="0"/>
          <w:numId w:val="0"/>
        </w:numPr>
        <w:spacing w:before="120" w:after="120" w:line="240" w:lineRule="auto"/>
        <w:ind w:left="1440"/>
        <w:jc w:val="left"/>
      </w:pPr>
    </w:p>
    <w:p w14:paraId="5941A642" w14:textId="77777777" w:rsidR="00372499" w:rsidRPr="00000B11" w:rsidRDefault="00372499" w:rsidP="00372499">
      <w:pPr>
        <w:pStyle w:val="ListParagraph"/>
        <w:numPr>
          <w:ilvl w:val="0"/>
          <w:numId w:val="0"/>
        </w:numPr>
        <w:ind w:left="1440"/>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0247BE72" w14:textId="77777777" w:rsidTr="00A856D5">
        <w:trPr>
          <w:trHeight w:val="395"/>
        </w:trPr>
        <w:tc>
          <w:tcPr>
            <w:tcW w:w="6456" w:type="dxa"/>
            <w:vMerge w:val="restart"/>
            <w:tcBorders>
              <w:top w:val="nil"/>
              <w:left w:val="nil"/>
              <w:bottom w:val="single" w:sz="4" w:space="0" w:color="auto"/>
              <w:right w:val="single" w:sz="4" w:space="0" w:color="auto"/>
            </w:tcBorders>
            <w:shd w:val="clear" w:color="auto" w:fill="FFFFFF" w:themeFill="background1"/>
          </w:tcPr>
          <w:p w14:paraId="469411A9" w14:textId="77777777" w:rsidR="00372499" w:rsidRPr="00000B11" w:rsidRDefault="00372499" w:rsidP="00A856D5">
            <w:pPr>
              <w:rPr>
                <w:rFonts w:ascii="Calibri" w:hAnsi="Calibri"/>
                <w:b/>
                <w:bCs/>
                <w:sz w:val="24"/>
              </w:rPr>
            </w:pPr>
            <w:r w:rsidRPr="00000B11">
              <w:rPr>
                <w:rFonts w:ascii="Calibri" w:hAnsi="Calibri"/>
                <w:b/>
                <w:bCs/>
                <w:sz w:val="24"/>
              </w:rPr>
              <w:t>Step 8. Assess the related risks and outline mitigation strategies</w:t>
            </w:r>
          </w:p>
        </w:tc>
        <w:tc>
          <w:tcPr>
            <w:tcW w:w="574" w:type="dxa"/>
            <w:tcBorders>
              <w:top w:val="single" w:sz="4" w:space="0" w:color="auto"/>
              <w:left w:val="single" w:sz="4" w:space="0" w:color="auto"/>
              <w:bottom w:val="single" w:sz="4" w:space="0" w:color="auto"/>
              <w:right w:val="single" w:sz="4" w:space="0" w:color="auto"/>
            </w:tcBorders>
            <w:shd w:val="clear" w:color="auto" w:fill="FABF8F"/>
            <w:vAlign w:val="center"/>
          </w:tcPr>
          <w:p w14:paraId="39765883" w14:textId="77777777" w:rsidR="00372499" w:rsidRPr="00000B11" w:rsidRDefault="00372499" w:rsidP="00A856D5">
            <w:pPr>
              <w:contextualSpacing/>
              <w:jc w:val="center"/>
              <w:rPr>
                <w:rFonts w:ascii="Calibri" w:hAnsi="Calibri"/>
                <w:b/>
                <w:sz w:val="16"/>
              </w:rPr>
            </w:pPr>
            <w:r w:rsidRPr="00000B11">
              <w:rPr>
                <w:rFonts w:ascii="Calibri" w:hAnsi="Calibri"/>
                <w:b/>
                <w:sz w:val="16"/>
              </w:rPr>
              <w:t>CEO</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E6472" w14:textId="77777777" w:rsidR="00372499" w:rsidRPr="00000B11" w:rsidRDefault="00372499" w:rsidP="00A856D5">
            <w:pPr>
              <w:jc w:val="center"/>
              <w:rPr>
                <w:rFonts w:ascii="Calibri" w:hAnsi="Calibri"/>
                <w:b/>
                <w:sz w:val="16"/>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B1A0C7"/>
            <w:vAlign w:val="center"/>
          </w:tcPr>
          <w:p w14:paraId="6AD02E7F"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F94AA1C" w14:textId="77777777" w:rsidR="00372499" w:rsidRPr="00000B11" w:rsidRDefault="00372499" w:rsidP="00A856D5">
            <w:pPr>
              <w:jc w:val="center"/>
              <w:rPr>
                <w:rFonts w:ascii="Calibri" w:hAnsi="Calibri"/>
                <w:b/>
                <w:sz w:val="16"/>
              </w:rPr>
            </w:pPr>
            <w:r w:rsidRPr="00000B11">
              <w:rPr>
                <w:rFonts w:ascii="Calibri" w:hAnsi="Calibri"/>
                <w:b/>
                <w:sz w:val="16"/>
              </w:rPr>
              <w:t>IT</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C4D79B"/>
            <w:vAlign w:val="center"/>
          </w:tcPr>
          <w:p w14:paraId="154EC446" w14:textId="77777777" w:rsidR="00372499" w:rsidRPr="00000B11" w:rsidRDefault="00372499" w:rsidP="00A856D5">
            <w:pPr>
              <w:jc w:val="center"/>
              <w:rPr>
                <w:rFonts w:ascii="Calibri" w:hAnsi="Calibri"/>
                <w:b/>
                <w:sz w:val="16"/>
              </w:rPr>
            </w:pPr>
            <w:r w:rsidRPr="00000B11">
              <w:rPr>
                <w:rFonts w:ascii="Calibri" w:hAnsi="Calibri"/>
                <w:b/>
                <w:sz w:val="16"/>
              </w:rPr>
              <w:t>MKT</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DA9694"/>
            <w:vAlign w:val="center"/>
          </w:tcPr>
          <w:p w14:paraId="09CC6B94" w14:textId="77777777" w:rsidR="00372499" w:rsidRPr="00000B11" w:rsidRDefault="00372499" w:rsidP="00A856D5">
            <w:pPr>
              <w:jc w:val="center"/>
              <w:rPr>
                <w:rFonts w:ascii="Calibri" w:hAnsi="Calibri"/>
                <w:b/>
                <w:sz w:val="16"/>
              </w:rPr>
            </w:pPr>
            <w:r w:rsidRPr="00000B11">
              <w:rPr>
                <w:rFonts w:ascii="Calibri" w:hAnsi="Calibri"/>
                <w:b/>
                <w:sz w:val="16"/>
              </w:rPr>
              <w:t>FIN</w:t>
            </w:r>
          </w:p>
        </w:tc>
      </w:tr>
      <w:tr w:rsidR="00372499" w:rsidRPr="00000B11" w14:paraId="48D9AC8C" w14:textId="77777777" w:rsidTr="00A856D5">
        <w:trPr>
          <w:trHeight w:val="305"/>
        </w:trPr>
        <w:tc>
          <w:tcPr>
            <w:tcW w:w="6456" w:type="dxa"/>
            <w:vMerge/>
            <w:tcBorders>
              <w:top w:val="nil"/>
              <w:left w:val="nil"/>
              <w:bottom w:val="single" w:sz="4" w:space="0" w:color="auto"/>
              <w:right w:val="single" w:sz="4" w:space="0" w:color="auto"/>
            </w:tcBorders>
            <w:shd w:val="clear" w:color="auto" w:fill="FFFFFF" w:themeFill="background1"/>
          </w:tcPr>
          <w:p w14:paraId="1561DF4D" w14:textId="77777777" w:rsidR="00372499" w:rsidRPr="00000B11" w:rsidRDefault="00372499" w:rsidP="00A856D5">
            <w:pPr>
              <w:rPr>
                <w:rFonts w:ascii="Calibri" w:hAnsi="Calibri"/>
                <w:b/>
                <w:bCs/>
                <w:sz w:val="24"/>
              </w:rPr>
            </w:pPr>
          </w:p>
        </w:tc>
        <w:tc>
          <w:tcPr>
            <w:tcW w:w="574" w:type="dxa"/>
            <w:tcBorders>
              <w:top w:val="single" w:sz="4" w:space="0" w:color="auto"/>
              <w:left w:val="single" w:sz="4" w:space="0" w:color="auto"/>
              <w:bottom w:val="single" w:sz="4" w:space="0" w:color="auto"/>
              <w:right w:val="single" w:sz="4" w:space="0" w:color="auto"/>
            </w:tcBorders>
            <w:shd w:val="clear" w:color="auto" w:fill="95B3D7"/>
            <w:vAlign w:val="center"/>
          </w:tcPr>
          <w:p w14:paraId="66C0562E" w14:textId="77777777" w:rsidR="00372499" w:rsidRPr="00000B11" w:rsidRDefault="00372499" w:rsidP="00A856D5">
            <w:pPr>
              <w:contextualSpacing/>
              <w:jc w:val="center"/>
              <w:rPr>
                <w:rFonts w:ascii="Calibri" w:hAnsi="Calibri"/>
                <w:b/>
                <w:sz w:val="16"/>
              </w:rPr>
            </w:pPr>
            <w:r>
              <w:rPr>
                <w:rFonts w:ascii="Calibri" w:hAnsi="Calibri"/>
                <w:b/>
                <w:sz w:val="16"/>
              </w:rPr>
              <w:t>LEG</w:t>
            </w: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BB6FEF2"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B1A0C7"/>
          </w:tcPr>
          <w:p w14:paraId="365F7AC2"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5B9BD5"/>
          </w:tcPr>
          <w:p w14:paraId="07F52D16"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C4D79B"/>
          </w:tcPr>
          <w:p w14:paraId="63CF58D7" w14:textId="77777777" w:rsidR="00372499" w:rsidRPr="00000B11" w:rsidRDefault="00372499" w:rsidP="00A856D5">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DA9694"/>
          </w:tcPr>
          <w:p w14:paraId="2490249F" w14:textId="77777777" w:rsidR="00372499" w:rsidRPr="00000B11" w:rsidRDefault="00372499" w:rsidP="00A856D5">
            <w:pPr>
              <w:jc w:val="center"/>
              <w:rPr>
                <w:rFonts w:ascii="Calibri" w:hAnsi="Calibri"/>
                <w:b/>
                <w:sz w:val="16"/>
              </w:rPr>
            </w:pPr>
          </w:p>
        </w:tc>
      </w:tr>
    </w:tbl>
    <w:p w14:paraId="61BD46F5" w14:textId="77777777" w:rsidR="00372499" w:rsidRDefault="00372499" w:rsidP="00372499">
      <w:r w:rsidRPr="00000B11">
        <w:t xml:space="preserve">Analyze the key risk factors and outline possible strategies or attention areas. Assess both </w:t>
      </w:r>
      <w:r>
        <w:t xml:space="preserve">the </w:t>
      </w:r>
      <w:r w:rsidRPr="00000B11">
        <w:t xml:space="preserve">likelihood and impacts. Outline </w:t>
      </w:r>
      <w:r>
        <w:t xml:space="preserve">those </w:t>
      </w:r>
      <w:r w:rsidRPr="00000B11">
        <w:t xml:space="preserve">approaches that minimize or address the most important risk areas.  </w:t>
      </w:r>
    </w:p>
    <w:p w14:paraId="35580583" w14:textId="77777777" w:rsidR="00372499" w:rsidRPr="00000B11" w:rsidRDefault="00372499" w:rsidP="00372499">
      <w:r w:rsidRPr="00000B11">
        <w:t>Examples:</w:t>
      </w:r>
    </w:p>
    <w:tbl>
      <w:tblPr>
        <w:tblW w:w="8838" w:type="dxa"/>
        <w:tblInd w:w="630" w:type="dxa"/>
        <w:tblBorders>
          <w:insideH w:val="single" w:sz="4" w:space="0" w:color="5B9BD5" w:themeColor="accent2"/>
          <w:insideV w:val="single" w:sz="4" w:space="0" w:color="5B9BD5" w:themeColor="accent2"/>
        </w:tblBorders>
        <w:tblLook w:val="04A0" w:firstRow="1" w:lastRow="0" w:firstColumn="1" w:lastColumn="0" w:noHBand="0" w:noVBand="1"/>
      </w:tblPr>
      <w:tblGrid>
        <w:gridCol w:w="2088"/>
        <w:gridCol w:w="6750"/>
      </w:tblGrid>
      <w:tr w:rsidR="00372499" w:rsidRPr="00000B11" w14:paraId="718DD7DD" w14:textId="77777777" w:rsidTr="00A856D5">
        <w:trPr>
          <w:trHeight w:val="387"/>
        </w:trPr>
        <w:tc>
          <w:tcPr>
            <w:tcW w:w="2088" w:type="dxa"/>
            <w:shd w:val="clear" w:color="auto" w:fill="1F4E79" w:themeFill="accent2" w:themeFillShade="80"/>
            <w:tcMar>
              <w:left w:w="0" w:type="dxa"/>
              <w:right w:w="0" w:type="dxa"/>
            </w:tcMar>
            <w:vAlign w:val="bottom"/>
          </w:tcPr>
          <w:p w14:paraId="0CD84AA2" w14:textId="77777777" w:rsidR="00372499" w:rsidRPr="0019058B" w:rsidRDefault="00372499" w:rsidP="00A856D5">
            <w:pPr>
              <w:contextualSpacing/>
              <w:jc w:val="left"/>
              <w:rPr>
                <w:rFonts w:ascii="Calibri" w:hAnsi="Calibri"/>
                <w:b/>
                <w:color w:val="FFFFFF" w:themeColor="background1"/>
              </w:rPr>
            </w:pPr>
            <w:r w:rsidRPr="0019058B">
              <w:rPr>
                <w:rFonts w:ascii="Calibri" w:hAnsi="Calibri"/>
                <w:b/>
                <w:color w:val="FFFFFF" w:themeColor="background1"/>
              </w:rPr>
              <w:t>Possible Risk Area</w:t>
            </w:r>
          </w:p>
        </w:tc>
        <w:tc>
          <w:tcPr>
            <w:tcW w:w="6750" w:type="dxa"/>
            <w:shd w:val="clear" w:color="auto" w:fill="1F4E79" w:themeFill="accent2" w:themeFillShade="80"/>
            <w:tcMar>
              <w:left w:w="0" w:type="dxa"/>
              <w:right w:w="0" w:type="dxa"/>
            </w:tcMar>
            <w:vAlign w:val="bottom"/>
          </w:tcPr>
          <w:p w14:paraId="60B3ECBC" w14:textId="77777777" w:rsidR="00372499" w:rsidRPr="0019058B" w:rsidRDefault="00372499" w:rsidP="00A856D5">
            <w:pPr>
              <w:ind w:left="720"/>
              <w:contextualSpacing/>
              <w:jc w:val="left"/>
              <w:rPr>
                <w:rFonts w:ascii="Calibri" w:hAnsi="Calibri"/>
                <w:b/>
                <w:color w:val="FFFFFF" w:themeColor="background1"/>
              </w:rPr>
            </w:pPr>
            <w:r w:rsidRPr="0019058B">
              <w:rPr>
                <w:rFonts w:ascii="Calibri" w:hAnsi="Calibri"/>
                <w:b/>
                <w:color w:val="FFFFFF" w:themeColor="background1"/>
              </w:rPr>
              <w:t>Mitigation</w:t>
            </w:r>
          </w:p>
        </w:tc>
      </w:tr>
      <w:tr w:rsidR="00372499" w:rsidRPr="00000B11" w14:paraId="7E3FDB47" w14:textId="77777777" w:rsidTr="00A856D5">
        <w:tc>
          <w:tcPr>
            <w:tcW w:w="2088" w:type="dxa"/>
            <w:tcMar>
              <w:left w:w="0" w:type="dxa"/>
              <w:right w:w="0" w:type="dxa"/>
            </w:tcMar>
          </w:tcPr>
          <w:p w14:paraId="699F24E1" w14:textId="77777777" w:rsidR="00372499" w:rsidRPr="00000B11" w:rsidRDefault="00372499" w:rsidP="00A856D5">
            <w:pPr>
              <w:contextualSpacing/>
              <w:jc w:val="left"/>
            </w:pPr>
            <w:r w:rsidRPr="00000B11">
              <w:t>Risk of doing nothing</w:t>
            </w:r>
          </w:p>
        </w:tc>
        <w:tc>
          <w:tcPr>
            <w:tcW w:w="6750" w:type="dxa"/>
            <w:tcMar>
              <w:left w:w="0" w:type="dxa"/>
              <w:right w:w="0" w:type="dxa"/>
            </w:tcMar>
          </w:tcPr>
          <w:p w14:paraId="1956C5A6" w14:textId="77777777" w:rsidR="00372499" w:rsidRPr="00000B11" w:rsidRDefault="00372499" w:rsidP="007C5CAB">
            <w:pPr>
              <w:pStyle w:val="ListParagraph"/>
              <w:numPr>
                <w:ilvl w:val="0"/>
                <w:numId w:val="58"/>
              </w:numPr>
              <w:spacing w:before="120"/>
              <w:jc w:val="left"/>
            </w:pPr>
            <w:r w:rsidRPr="00000B11">
              <w:t xml:space="preserve">Comprehensive scan of the </w:t>
            </w:r>
            <w:r>
              <w:t xml:space="preserve">market, </w:t>
            </w:r>
            <w:r w:rsidRPr="00000B11">
              <w:t>competitive environment, trends, and drivers for community solar</w:t>
            </w:r>
            <w:r>
              <w:t>, and evaluation of appropriate responses to meet member-consumer demand, if needed</w:t>
            </w:r>
          </w:p>
          <w:p w14:paraId="30E93916" w14:textId="77777777" w:rsidR="00372499" w:rsidRPr="00000B11" w:rsidRDefault="00372499" w:rsidP="00A856D5">
            <w:pPr>
              <w:contextualSpacing/>
            </w:pPr>
          </w:p>
        </w:tc>
      </w:tr>
      <w:tr w:rsidR="00372499" w:rsidRPr="00000B11" w14:paraId="486995AD" w14:textId="77777777" w:rsidTr="00A856D5">
        <w:tc>
          <w:tcPr>
            <w:tcW w:w="2088" w:type="dxa"/>
            <w:tcMar>
              <w:left w:w="0" w:type="dxa"/>
              <w:right w:w="0" w:type="dxa"/>
            </w:tcMar>
          </w:tcPr>
          <w:p w14:paraId="72CC2E46" w14:textId="77777777" w:rsidR="00372499" w:rsidRPr="00000B11" w:rsidRDefault="00372499" w:rsidP="00A856D5">
            <w:pPr>
              <w:contextualSpacing/>
              <w:jc w:val="left"/>
            </w:pPr>
            <w:r w:rsidRPr="00000B11">
              <w:lastRenderedPageBreak/>
              <w:t>Financial risk</w:t>
            </w:r>
          </w:p>
        </w:tc>
        <w:tc>
          <w:tcPr>
            <w:tcW w:w="6750" w:type="dxa"/>
            <w:tcMar>
              <w:left w:w="0" w:type="dxa"/>
              <w:right w:w="0" w:type="dxa"/>
            </w:tcMar>
          </w:tcPr>
          <w:p w14:paraId="1E181A75" w14:textId="77777777" w:rsidR="00372499" w:rsidRPr="00000B11" w:rsidRDefault="00372499" w:rsidP="007C5CAB">
            <w:pPr>
              <w:pStyle w:val="ListParagraph"/>
              <w:numPr>
                <w:ilvl w:val="0"/>
                <w:numId w:val="58"/>
              </w:numPr>
              <w:spacing w:before="120"/>
              <w:jc w:val="left"/>
            </w:pPr>
            <w:r w:rsidRPr="00000B11">
              <w:t>Careful modeling and analysis of the financial options and drivers that will impact financial results</w:t>
            </w:r>
          </w:p>
          <w:p w14:paraId="1DBBCB0E" w14:textId="77777777" w:rsidR="00372499" w:rsidRPr="00000B11" w:rsidRDefault="00372499" w:rsidP="00A856D5">
            <w:pPr>
              <w:contextualSpacing/>
            </w:pPr>
          </w:p>
        </w:tc>
      </w:tr>
      <w:tr w:rsidR="00372499" w:rsidRPr="00000B11" w14:paraId="49F120B5" w14:textId="77777777" w:rsidTr="00A856D5">
        <w:tc>
          <w:tcPr>
            <w:tcW w:w="2088" w:type="dxa"/>
            <w:tcMar>
              <w:left w:w="0" w:type="dxa"/>
              <w:right w:w="0" w:type="dxa"/>
            </w:tcMar>
          </w:tcPr>
          <w:p w14:paraId="159FF387" w14:textId="77777777" w:rsidR="00372499" w:rsidRPr="00000B11" w:rsidRDefault="00372499" w:rsidP="00A856D5">
            <w:pPr>
              <w:contextualSpacing/>
              <w:jc w:val="left"/>
            </w:pPr>
            <w:r w:rsidRPr="00000B11">
              <w:t xml:space="preserve">Lack of participation or underperforming subscriptions </w:t>
            </w:r>
          </w:p>
          <w:p w14:paraId="344E482D" w14:textId="77777777" w:rsidR="00372499" w:rsidRPr="00000B11" w:rsidRDefault="00372499" w:rsidP="00A856D5">
            <w:pPr>
              <w:contextualSpacing/>
              <w:jc w:val="left"/>
            </w:pPr>
          </w:p>
        </w:tc>
        <w:tc>
          <w:tcPr>
            <w:tcW w:w="6750" w:type="dxa"/>
            <w:tcMar>
              <w:left w:w="0" w:type="dxa"/>
              <w:right w:w="0" w:type="dxa"/>
            </w:tcMar>
          </w:tcPr>
          <w:p w14:paraId="3A33C0C9" w14:textId="77777777" w:rsidR="00372499" w:rsidRPr="00000B11" w:rsidRDefault="00372499" w:rsidP="007C5CAB">
            <w:pPr>
              <w:pStyle w:val="ListParagraph"/>
              <w:numPr>
                <w:ilvl w:val="0"/>
                <w:numId w:val="58"/>
              </w:numPr>
              <w:spacing w:before="120"/>
              <w:jc w:val="left"/>
            </w:pPr>
            <w:r w:rsidRPr="00000B11">
              <w:t xml:space="preserve">Clearly describe the overall </w:t>
            </w:r>
            <w:r>
              <w:t>v</w:t>
            </w:r>
            <w:r w:rsidRPr="00000B11">
              <w:t xml:space="preserve">alue </w:t>
            </w:r>
            <w:r>
              <w:t>p</w:t>
            </w:r>
            <w:r w:rsidRPr="00000B11">
              <w:t>roposition</w:t>
            </w:r>
          </w:p>
          <w:p w14:paraId="6E77C212" w14:textId="77777777" w:rsidR="00372499" w:rsidRDefault="00372499" w:rsidP="007C5CAB">
            <w:pPr>
              <w:pStyle w:val="ListParagraph"/>
              <w:numPr>
                <w:ilvl w:val="0"/>
                <w:numId w:val="58"/>
              </w:numPr>
              <w:spacing w:before="120"/>
              <w:jc w:val="left"/>
            </w:pPr>
            <w:r w:rsidRPr="00000B11">
              <w:t>Ensure a comprehensive marketing and communication</w:t>
            </w:r>
            <w:r>
              <w:t>s</w:t>
            </w:r>
            <w:r w:rsidRPr="00000B11">
              <w:t xml:space="preserve"> plan</w:t>
            </w:r>
          </w:p>
          <w:p w14:paraId="035D31B1" w14:textId="77777777" w:rsidR="00372499" w:rsidRDefault="00372499" w:rsidP="007C5CAB">
            <w:pPr>
              <w:pStyle w:val="ListParagraph"/>
              <w:numPr>
                <w:ilvl w:val="0"/>
                <w:numId w:val="58"/>
              </w:numPr>
              <w:spacing w:before="120"/>
              <w:jc w:val="left"/>
            </w:pPr>
            <w:r>
              <w:t>Model worst-case scenarios</w:t>
            </w:r>
          </w:p>
          <w:p w14:paraId="2947FE3D" w14:textId="77777777" w:rsidR="00372499" w:rsidRPr="00000B11" w:rsidRDefault="00372499" w:rsidP="007C5CAB">
            <w:pPr>
              <w:pStyle w:val="ListParagraph"/>
              <w:numPr>
                <w:ilvl w:val="0"/>
                <w:numId w:val="58"/>
              </w:numPr>
              <w:spacing w:before="120"/>
              <w:jc w:val="left"/>
            </w:pPr>
            <w:r>
              <w:t>Make adjustments in project scale</w:t>
            </w:r>
          </w:p>
        </w:tc>
      </w:tr>
      <w:tr w:rsidR="00372499" w:rsidRPr="00000B11" w14:paraId="0382D013" w14:textId="77777777" w:rsidTr="00A856D5">
        <w:tc>
          <w:tcPr>
            <w:tcW w:w="2088" w:type="dxa"/>
            <w:tcMar>
              <w:left w:w="0" w:type="dxa"/>
              <w:right w:w="0" w:type="dxa"/>
            </w:tcMar>
          </w:tcPr>
          <w:p w14:paraId="4280A296" w14:textId="77777777" w:rsidR="00372499" w:rsidRPr="00000B11" w:rsidRDefault="00372499" w:rsidP="00A856D5">
            <w:pPr>
              <w:contextualSpacing/>
              <w:jc w:val="left"/>
            </w:pPr>
            <w:r w:rsidRPr="00000B11">
              <w:t xml:space="preserve">Solar system </w:t>
            </w:r>
            <w:r>
              <w:t>under</w:t>
            </w:r>
            <w:r w:rsidRPr="00000B11">
              <w:t>perform</w:t>
            </w:r>
            <w:r>
              <w:t>ance</w:t>
            </w:r>
          </w:p>
        </w:tc>
        <w:tc>
          <w:tcPr>
            <w:tcW w:w="6750" w:type="dxa"/>
            <w:tcMar>
              <w:left w:w="0" w:type="dxa"/>
              <w:right w:w="0" w:type="dxa"/>
            </w:tcMar>
          </w:tcPr>
          <w:p w14:paraId="5BEA1E5F" w14:textId="77777777" w:rsidR="00372499" w:rsidRDefault="00372499" w:rsidP="007C5CAB">
            <w:pPr>
              <w:pStyle w:val="ListParagraph"/>
              <w:numPr>
                <w:ilvl w:val="0"/>
                <w:numId w:val="58"/>
              </w:numPr>
              <w:spacing w:before="120"/>
              <w:jc w:val="left"/>
            </w:pPr>
            <w:r w:rsidRPr="00000B11">
              <w:t>Strong vetting process of the selected solar infrastructure design, technology selection, and installation team</w:t>
            </w:r>
          </w:p>
          <w:p w14:paraId="3F9C0019" w14:textId="77777777" w:rsidR="00372499" w:rsidRPr="00000B11" w:rsidRDefault="00372499" w:rsidP="007C5CAB">
            <w:pPr>
              <w:pStyle w:val="ListParagraph"/>
              <w:numPr>
                <w:ilvl w:val="0"/>
                <w:numId w:val="58"/>
              </w:numPr>
              <w:spacing w:before="120"/>
              <w:jc w:val="left"/>
            </w:pPr>
            <w:r>
              <w:t>Performance guarantees from vendors</w:t>
            </w:r>
          </w:p>
          <w:p w14:paraId="5EBC93E6" w14:textId="77777777" w:rsidR="00372499" w:rsidRPr="00000B11" w:rsidRDefault="00372499" w:rsidP="00A856D5">
            <w:pPr>
              <w:contextualSpacing/>
            </w:pPr>
          </w:p>
        </w:tc>
      </w:tr>
      <w:tr w:rsidR="00372499" w:rsidRPr="00000B11" w14:paraId="6F7F4AEA" w14:textId="77777777" w:rsidTr="00A856D5">
        <w:tc>
          <w:tcPr>
            <w:tcW w:w="2088" w:type="dxa"/>
            <w:tcMar>
              <w:left w:w="0" w:type="dxa"/>
              <w:right w:w="0" w:type="dxa"/>
            </w:tcMar>
          </w:tcPr>
          <w:p w14:paraId="4C75237F" w14:textId="77777777" w:rsidR="00372499" w:rsidRPr="00000B11" w:rsidRDefault="00372499" w:rsidP="00A856D5">
            <w:pPr>
              <w:contextualSpacing/>
              <w:jc w:val="left"/>
            </w:pPr>
            <w:r>
              <w:t>L</w:t>
            </w:r>
            <w:r w:rsidRPr="00000B11">
              <w:t>and availability and acquisition costs</w:t>
            </w:r>
          </w:p>
        </w:tc>
        <w:tc>
          <w:tcPr>
            <w:tcW w:w="6750" w:type="dxa"/>
            <w:tcMar>
              <w:left w:w="0" w:type="dxa"/>
              <w:right w:w="0" w:type="dxa"/>
            </w:tcMar>
          </w:tcPr>
          <w:p w14:paraId="44DF9AA0" w14:textId="77777777" w:rsidR="00372499" w:rsidRDefault="00372499" w:rsidP="007C5CAB">
            <w:pPr>
              <w:pStyle w:val="ListParagraph"/>
              <w:numPr>
                <w:ilvl w:val="0"/>
                <w:numId w:val="58"/>
              </w:numPr>
              <w:spacing w:before="120"/>
              <w:jc w:val="left"/>
            </w:pPr>
            <w:r>
              <w:t>Negotiate land acquisition options</w:t>
            </w:r>
          </w:p>
          <w:p w14:paraId="513BBDA5" w14:textId="77777777" w:rsidR="00372499" w:rsidRPr="00000B11" w:rsidRDefault="00372499" w:rsidP="007C5CAB">
            <w:pPr>
              <w:pStyle w:val="ListParagraph"/>
              <w:numPr>
                <w:ilvl w:val="0"/>
                <w:numId w:val="58"/>
              </w:numPr>
              <w:spacing w:before="120"/>
              <w:jc w:val="left"/>
            </w:pPr>
            <w:r w:rsidRPr="00000B11">
              <w:t>Understand advantages/disadvantages of property siting options</w:t>
            </w:r>
          </w:p>
          <w:p w14:paraId="7BE754C1" w14:textId="77777777" w:rsidR="00372499" w:rsidRPr="00000B11" w:rsidRDefault="00372499" w:rsidP="007C5CAB">
            <w:pPr>
              <w:pStyle w:val="ListParagraph"/>
              <w:numPr>
                <w:ilvl w:val="0"/>
                <w:numId w:val="58"/>
              </w:numPr>
              <w:spacing w:before="120"/>
              <w:jc w:val="left"/>
            </w:pPr>
            <w:r w:rsidRPr="00000B11">
              <w:t>Clea</w:t>
            </w:r>
            <w:r>
              <w:t>rly</w:t>
            </w:r>
            <w:r w:rsidRPr="00000B11">
              <w:t xml:space="preserve"> understand siting zoning regulations</w:t>
            </w:r>
          </w:p>
          <w:p w14:paraId="74AB6CF1" w14:textId="77777777" w:rsidR="00372499" w:rsidRPr="00000B11" w:rsidRDefault="00372499" w:rsidP="00A856D5">
            <w:pPr>
              <w:contextualSpacing/>
            </w:pPr>
          </w:p>
        </w:tc>
      </w:tr>
      <w:tr w:rsidR="00372499" w:rsidRPr="00000B11" w14:paraId="7A84610E" w14:textId="77777777" w:rsidTr="00A856D5">
        <w:tc>
          <w:tcPr>
            <w:tcW w:w="2088" w:type="dxa"/>
            <w:tcMar>
              <w:left w:w="0" w:type="dxa"/>
              <w:right w:w="0" w:type="dxa"/>
            </w:tcMar>
          </w:tcPr>
          <w:p w14:paraId="0169EC79" w14:textId="77777777" w:rsidR="00372499" w:rsidRPr="00000B11" w:rsidRDefault="00372499" w:rsidP="00A856D5">
            <w:pPr>
              <w:contextualSpacing/>
              <w:jc w:val="left"/>
            </w:pPr>
            <w:r w:rsidRPr="00000B11">
              <w:t>Environmental, permitting, siting</w:t>
            </w:r>
            <w:r>
              <w:t>,</w:t>
            </w:r>
            <w:r w:rsidRPr="00000B11">
              <w:t xml:space="preserve"> and decommissioning risks</w:t>
            </w:r>
          </w:p>
          <w:p w14:paraId="57A17C01" w14:textId="77777777" w:rsidR="00372499" w:rsidRPr="00000B11" w:rsidRDefault="00372499" w:rsidP="00A856D5">
            <w:pPr>
              <w:contextualSpacing/>
              <w:jc w:val="left"/>
            </w:pPr>
          </w:p>
        </w:tc>
        <w:tc>
          <w:tcPr>
            <w:tcW w:w="6750" w:type="dxa"/>
            <w:tcMar>
              <w:left w:w="0" w:type="dxa"/>
              <w:right w:w="0" w:type="dxa"/>
            </w:tcMar>
          </w:tcPr>
          <w:p w14:paraId="691F05FB" w14:textId="77777777" w:rsidR="00372499" w:rsidRDefault="00372499" w:rsidP="007C5CAB">
            <w:pPr>
              <w:pStyle w:val="ListParagraph"/>
              <w:numPr>
                <w:ilvl w:val="0"/>
                <w:numId w:val="58"/>
              </w:numPr>
              <w:spacing w:before="120"/>
              <w:jc w:val="left"/>
            </w:pPr>
            <w:r w:rsidRPr="00000B11">
              <w:t>Anticipate and consider all related elements</w:t>
            </w:r>
            <w:r>
              <w:t>,</w:t>
            </w:r>
            <w:r w:rsidRPr="00000B11">
              <w:t xml:space="preserve"> including federal, state</w:t>
            </w:r>
            <w:r>
              <w:t>,</w:t>
            </w:r>
            <w:r w:rsidRPr="00000B11">
              <w:t xml:space="preserve"> and local requirements</w:t>
            </w:r>
            <w:r>
              <w:t>;</w:t>
            </w:r>
            <w:r w:rsidRPr="00000B11">
              <w:t xml:space="preserve"> environmental impacts</w:t>
            </w:r>
            <w:r>
              <w:t>;</w:t>
            </w:r>
            <w:r w:rsidRPr="00000B11">
              <w:t xml:space="preserve"> decommissioning, etc.</w:t>
            </w:r>
          </w:p>
          <w:p w14:paraId="66356EC2" w14:textId="77777777" w:rsidR="00372499" w:rsidRPr="00000B11" w:rsidRDefault="00372499" w:rsidP="007C5CAB">
            <w:pPr>
              <w:pStyle w:val="ListParagraph"/>
              <w:numPr>
                <w:ilvl w:val="0"/>
                <w:numId w:val="58"/>
              </w:numPr>
              <w:spacing w:before="120"/>
              <w:jc w:val="left"/>
            </w:pPr>
            <w:r>
              <w:t>Design system to minimize decommissioning costs</w:t>
            </w:r>
          </w:p>
          <w:p w14:paraId="2AE6FCFE" w14:textId="77777777" w:rsidR="00372499" w:rsidRPr="00000B11" w:rsidRDefault="00372499" w:rsidP="00A856D5">
            <w:pPr>
              <w:contextualSpacing/>
            </w:pPr>
          </w:p>
        </w:tc>
      </w:tr>
      <w:tr w:rsidR="00372499" w:rsidRPr="00000B11" w14:paraId="33B8742B" w14:textId="77777777" w:rsidTr="00A856D5">
        <w:tc>
          <w:tcPr>
            <w:tcW w:w="2088" w:type="dxa"/>
            <w:tcMar>
              <w:left w:w="0" w:type="dxa"/>
              <w:right w:w="0" w:type="dxa"/>
            </w:tcMar>
          </w:tcPr>
          <w:p w14:paraId="438C4C8C" w14:textId="77777777" w:rsidR="00372499" w:rsidRPr="00000B11" w:rsidRDefault="00372499" w:rsidP="00A856D5">
            <w:pPr>
              <w:contextualSpacing/>
              <w:jc w:val="left"/>
            </w:pPr>
            <w:r>
              <w:t>Cyber security and software interoperability risks</w:t>
            </w:r>
          </w:p>
        </w:tc>
        <w:tc>
          <w:tcPr>
            <w:tcW w:w="6750" w:type="dxa"/>
            <w:tcMar>
              <w:left w:w="0" w:type="dxa"/>
              <w:right w:w="0" w:type="dxa"/>
            </w:tcMar>
          </w:tcPr>
          <w:p w14:paraId="78617770" w14:textId="77777777" w:rsidR="00372499" w:rsidRDefault="00372499" w:rsidP="007C5CAB">
            <w:pPr>
              <w:pStyle w:val="ListParagraph"/>
              <w:numPr>
                <w:ilvl w:val="0"/>
                <w:numId w:val="58"/>
              </w:numPr>
              <w:spacing w:before="120"/>
              <w:jc w:val="left"/>
            </w:pPr>
            <w:r>
              <w:t>Identify data that require confidential management</w:t>
            </w:r>
          </w:p>
          <w:p w14:paraId="4E30090F" w14:textId="77777777" w:rsidR="00372499" w:rsidRDefault="00372499" w:rsidP="007C5CAB">
            <w:pPr>
              <w:pStyle w:val="ListParagraph"/>
              <w:numPr>
                <w:ilvl w:val="0"/>
                <w:numId w:val="58"/>
              </w:numPr>
              <w:spacing w:before="120"/>
              <w:jc w:val="left"/>
            </w:pPr>
            <w:r>
              <w:t>DOE cyber security procurement language</w:t>
            </w:r>
          </w:p>
          <w:p w14:paraId="23D86A94" w14:textId="77777777" w:rsidR="00372499" w:rsidRDefault="00372499" w:rsidP="007C5CAB">
            <w:pPr>
              <w:pStyle w:val="ListParagraph"/>
              <w:numPr>
                <w:ilvl w:val="0"/>
                <w:numId w:val="58"/>
              </w:numPr>
              <w:spacing w:before="120"/>
              <w:jc w:val="left"/>
            </w:pPr>
            <w:r>
              <w:t>Cyber security risk insurance</w:t>
            </w:r>
          </w:p>
          <w:p w14:paraId="407D7958" w14:textId="77777777" w:rsidR="00372499" w:rsidRDefault="00372499" w:rsidP="007C5CAB">
            <w:pPr>
              <w:pStyle w:val="ListParagraph"/>
              <w:numPr>
                <w:ilvl w:val="0"/>
                <w:numId w:val="58"/>
              </w:numPr>
              <w:spacing w:before="120"/>
              <w:jc w:val="left"/>
            </w:pPr>
            <w:r>
              <w:t xml:space="preserve">MultiSpeak compatibility </w:t>
            </w:r>
          </w:p>
          <w:p w14:paraId="28A50D0C" w14:textId="77777777" w:rsidR="00372499" w:rsidRDefault="00372499" w:rsidP="007C5CAB">
            <w:pPr>
              <w:pStyle w:val="ListParagraph"/>
              <w:numPr>
                <w:ilvl w:val="0"/>
                <w:numId w:val="58"/>
              </w:numPr>
              <w:spacing w:before="120"/>
              <w:jc w:val="left"/>
            </w:pPr>
            <w:r>
              <w:t>Software documentation</w:t>
            </w:r>
          </w:p>
          <w:p w14:paraId="5EF2444C" w14:textId="77777777" w:rsidR="00372499" w:rsidRDefault="00372499" w:rsidP="007C5CAB">
            <w:pPr>
              <w:pStyle w:val="ListParagraph"/>
              <w:numPr>
                <w:ilvl w:val="0"/>
                <w:numId w:val="58"/>
              </w:numPr>
              <w:spacing w:before="120"/>
              <w:jc w:val="left"/>
            </w:pPr>
            <w:r>
              <w:t>Vendor selection, with IT criteria</w:t>
            </w:r>
          </w:p>
          <w:p w14:paraId="0F3307A1" w14:textId="77777777" w:rsidR="00372499" w:rsidRPr="00000B11" w:rsidRDefault="00372499" w:rsidP="00A856D5">
            <w:pPr>
              <w:pStyle w:val="ListParagraph"/>
              <w:numPr>
                <w:ilvl w:val="0"/>
                <w:numId w:val="0"/>
              </w:numPr>
              <w:ind w:left="720"/>
            </w:pPr>
          </w:p>
        </w:tc>
      </w:tr>
      <w:tr w:rsidR="00372499" w:rsidRPr="00000B11" w14:paraId="023259E9" w14:textId="77777777" w:rsidTr="00A856D5">
        <w:tc>
          <w:tcPr>
            <w:tcW w:w="2088" w:type="dxa"/>
            <w:tcMar>
              <w:left w:w="0" w:type="dxa"/>
              <w:right w:w="0" w:type="dxa"/>
            </w:tcMar>
          </w:tcPr>
          <w:p w14:paraId="464D76CE" w14:textId="77777777" w:rsidR="00372499" w:rsidRPr="00000B11" w:rsidRDefault="00372499" w:rsidP="00A856D5">
            <w:pPr>
              <w:contextualSpacing/>
              <w:jc w:val="left"/>
            </w:pPr>
            <w:r w:rsidRPr="00000B11">
              <w:t>Hidden costs</w:t>
            </w:r>
          </w:p>
        </w:tc>
        <w:tc>
          <w:tcPr>
            <w:tcW w:w="6750" w:type="dxa"/>
            <w:tcMar>
              <w:left w:w="0" w:type="dxa"/>
              <w:right w:w="0" w:type="dxa"/>
            </w:tcMar>
          </w:tcPr>
          <w:p w14:paraId="24D386DE" w14:textId="77777777" w:rsidR="00372499" w:rsidRPr="00000B11" w:rsidRDefault="00372499" w:rsidP="007C5CAB">
            <w:pPr>
              <w:pStyle w:val="ListParagraph"/>
              <w:numPr>
                <w:ilvl w:val="0"/>
                <w:numId w:val="58"/>
              </w:numPr>
              <w:spacing w:before="120"/>
              <w:jc w:val="left"/>
            </w:pPr>
            <w:r w:rsidRPr="00000B11">
              <w:t>Research and learn from other installed systems</w:t>
            </w:r>
          </w:p>
          <w:p w14:paraId="61E9B7CE" w14:textId="77777777" w:rsidR="00372499" w:rsidRPr="00000B11" w:rsidRDefault="00372499" w:rsidP="007C5CAB">
            <w:pPr>
              <w:pStyle w:val="ListParagraph"/>
              <w:numPr>
                <w:ilvl w:val="0"/>
                <w:numId w:val="58"/>
              </w:numPr>
              <w:spacing w:before="120"/>
              <w:jc w:val="left"/>
            </w:pPr>
            <w:r w:rsidRPr="00000B11">
              <w:t>Anticipate sources of hidden costs</w:t>
            </w:r>
          </w:p>
          <w:p w14:paraId="5E3D4CC6" w14:textId="77777777" w:rsidR="00372499" w:rsidRPr="00000B11" w:rsidRDefault="00372499" w:rsidP="007C5CAB">
            <w:pPr>
              <w:pStyle w:val="ListParagraph"/>
              <w:numPr>
                <w:ilvl w:val="0"/>
                <w:numId w:val="58"/>
              </w:numPr>
              <w:spacing w:before="120"/>
              <w:jc w:val="left"/>
            </w:pPr>
            <w:r w:rsidRPr="00000B11">
              <w:t>Ensure comprehensive review of internal resource impacts</w:t>
            </w:r>
          </w:p>
          <w:p w14:paraId="70B73A31" w14:textId="77777777" w:rsidR="00372499" w:rsidRPr="00000B11" w:rsidRDefault="00372499" w:rsidP="007C5CAB">
            <w:pPr>
              <w:pStyle w:val="ListParagraph"/>
              <w:numPr>
                <w:ilvl w:val="0"/>
                <w:numId w:val="58"/>
              </w:numPr>
              <w:spacing w:before="120"/>
              <w:jc w:val="left"/>
            </w:pPr>
            <w:r w:rsidRPr="00000B11">
              <w:t>Engage subject matter experts to assess the cost elements</w:t>
            </w:r>
          </w:p>
          <w:p w14:paraId="40406A14" w14:textId="77777777" w:rsidR="00372499" w:rsidRPr="00000B11" w:rsidRDefault="00372499" w:rsidP="00A856D5">
            <w:pPr>
              <w:contextualSpacing/>
            </w:pPr>
          </w:p>
        </w:tc>
      </w:tr>
      <w:tr w:rsidR="00372499" w:rsidRPr="00000B11" w14:paraId="6048EEEE" w14:textId="77777777" w:rsidTr="00A856D5">
        <w:tc>
          <w:tcPr>
            <w:tcW w:w="2088" w:type="dxa"/>
            <w:tcMar>
              <w:left w:w="0" w:type="dxa"/>
              <w:right w:w="0" w:type="dxa"/>
            </w:tcMar>
          </w:tcPr>
          <w:p w14:paraId="60AFEE8C" w14:textId="77777777" w:rsidR="00372499" w:rsidRPr="00000B11" w:rsidRDefault="00372499" w:rsidP="00A856D5">
            <w:pPr>
              <w:contextualSpacing/>
              <w:jc w:val="left"/>
            </w:pPr>
            <w:r w:rsidRPr="00000B11">
              <w:t>Project delays</w:t>
            </w:r>
          </w:p>
        </w:tc>
        <w:tc>
          <w:tcPr>
            <w:tcW w:w="6750" w:type="dxa"/>
            <w:tcMar>
              <w:left w:w="0" w:type="dxa"/>
              <w:right w:w="0" w:type="dxa"/>
            </w:tcMar>
          </w:tcPr>
          <w:p w14:paraId="585F65D3" w14:textId="77777777" w:rsidR="00372499" w:rsidRPr="00000B11" w:rsidRDefault="00372499" w:rsidP="007C5CAB">
            <w:pPr>
              <w:pStyle w:val="ListParagraph"/>
              <w:numPr>
                <w:ilvl w:val="0"/>
                <w:numId w:val="58"/>
              </w:numPr>
              <w:spacing w:before="120"/>
              <w:jc w:val="left"/>
            </w:pPr>
            <w:r w:rsidRPr="00000B11">
              <w:t>Establish clear project roles</w:t>
            </w:r>
          </w:p>
          <w:p w14:paraId="5ED22EE2" w14:textId="77777777" w:rsidR="00372499" w:rsidRDefault="00372499" w:rsidP="007C5CAB">
            <w:pPr>
              <w:pStyle w:val="ListParagraph"/>
              <w:numPr>
                <w:ilvl w:val="0"/>
                <w:numId w:val="58"/>
              </w:numPr>
              <w:spacing w:before="120"/>
              <w:jc w:val="left"/>
            </w:pPr>
            <w:r w:rsidRPr="00000B11">
              <w:t xml:space="preserve">Ensure comprehensive project and schedule with effective project </w:t>
            </w:r>
            <w:r w:rsidRPr="00000B11">
              <w:lastRenderedPageBreak/>
              <w:t>management controls</w:t>
            </w:r>
          </w:p>
          <w:p w14:paraId="405D8F22" w14:textId="77777777" w:rsidR="00372499" w:rsidRPr="00000B11" w:rsidRDefault="00372499" w:rsidP="007C5CAB">
            <w:pPr>
              <w:pStyle w:val="ListParagraph"/>
              <w:numPr>
                <w:ilvl w:val="0"/>
                <w:numId w:val="58"/>
              </w:numPr>
              <w:spacing w:before="120"/>
              <w:jc w:val="left"/>
            </w:pPr>
            <w:r>
              <w:t>Incorporate contingency into schedule</w:t>
            </w:r>
          </w:p>
        </w:tc>
      </w:tr>
      <w:tr w:rsidR="00372499" w:rsidRPr="00000B11" w14:paraId="05641936" w14:textId="77777777" w:rsidTr="00A856D5">
        <w:tc>
          <w:tcPr>
            <w:tcW w:w="2088" w:type="dxa"/>
            <w:tcMar>
              <w:left w:w="0" w:type="dxa"/>
              <w:right w:w="0" w:type="dxa"/>
            </w:tcMar>
          </w:tcPr>
          <w:p w14:paraId="690309A8" w14:textId="77777777" w:rsidR="00372499" w:rsidRPr="00000B11" w:rsidRDefault="00372499" w:rsidP="00A856D5">
            <w:pPr>
              <w:contextualSpacing/>
              <w:jc w:val="left"/>
            </w:pPr>
            <w:r w:rsidRPr="00000B11">
              <w:lastRenderedPageBreak/>
              <w:t xml:space="preserve">Legal and </w:t>
            </w:r>
            <w:r>
              <w:t>r</w:t>
            </w:r>
            <w:r w:rsidRPr="00000B11">
              <w:t xml:space="preserve">egulatory </w:t>
            </w:r>
            <w:r>
              <w:t>r</w:t>
            </w:r>
            <w:r w:rsidRPr="00000B11">
              <w:t>isks</w:t>
            </w:r>
          </w:p>
        </w:tc>
        <w:tc>
          <w:tcPr>
            <w:tcW w:w="6750" w:type="dxa"/>
            <w:tcMar>
              <w:left w:w="0" w:type="dxa"/>
              <w:right w:w="0" w:type="dxa"/>
            </w:tcMar>
          </w:tcPr>
          <w:p w14:paraId="34967322" w14:textId="3877DD0F" w:rsidR="00372499" w:rsidRPr="00000B11" w:rsidRDefault="00372499" w:rsidP="007C5CAB">
            <w:pPr>
              <w:pStyle w:val="ListParagraph"/>
              <w:numPr>
                <w:ilvl w:val="0"/>
                <w:numId w:val="58"/>
              </w:numPr>
              <w:spacing w:before="120"/>
              <w:jc w:val="left"/>
            </w:pPr>
            <w:r w:rsidRPr="00000B11">
              <w:t xml:space="preserve">Seek legal counsel </w:t>
            </w:r>
            <w:r>
              <w:t xml:space="preserve">or CPA firm (as appropriate) </w:t>
            </w:r>
            <w:r w:rsidRPr="00000B11">
              <w:t xml:space="preserve">with expertise on </w:t>
            </w:r>
            <w:r>
              <w:t>enabling statutes</w:t>
            </w:r>
            <w:r w:rsidR="00581E7D">
              <w:t>;</w:t>
            </w:r>
            <w:r>
              <w:t xml:space="preserve"> bylaws</w:t>
            </w:r>
            <w:r w:rsidR="00581E7D">
              <w:t>;</w:t>
            </w:r>
            <w:r>
              <w:t xml:space="preserve"> applicable </w:t>
            </w:r>
            <w:r w:rsidR="00581E7D">
              <w:t xml:space="preserve">federal </w:t>
            </w:r>
            <w:r>
              <w:t>and state environmental, renewable, zoning</w:t>
            </w:r>
            <w:r w:rsidR="00C94356">
              <w:t>,</w:t>
            </w:r>
            <w:r>
              <w:t xml:space="preserve"> and land-use regulations</w:t>
            </w:r>
            <w:r w:rsidR="00581E7D">
              <w:t>;</w:t>
            </w:r>
            <w:r>
              <w:t xml:space="preserve"> t</w:t>
            </w:r>
            <w:r w:rsidRPr="00000B11">
              <w:t xml:space="preserve">ax </w:t>
            </w:r>
            <w:r>
              <w:t>l</w:t>
            </w:r>
            <w:r w:rsidRPr="00000B11">
              <w:t>aw</w:t>
            </w:r>
            <w:r w:rsidR="00581E7D">
              <w:t>;</w:t>
            </w:r>
            <w:r w:rsidRPr="00000B11">
              <w:t xml:space="preserve"> SEC regulation</w:t>
            </w:r>
            <w:r>
              <w:t>s</w:t>
            </w:r>
            <w:r w:rsidR="00581E7D">
              <w:t>;</w:t>
            </w:r>
            <w:r>
              <w:t xml:space="preserve"> existing funding requirements of entities such as RUS</w:t>
            </w:r>
            <w:r w:rsidR="00581E7D">
              <w:t>;</w:t>
            </w:r>
            <w:r>
              <w:t xml:space="preserve"> and</w:t>
            </w:r>
            <w:r w:rsidRPr="00000B11">
              <w:t xml:space="preserve"> utility regulation</w:t>
            </w:r>
            <w:r>
              <w:t>s</w:t>
            </w:r>
          </w:p>
          <w:p w14:paraId="0ACBB7EC" w14:textId="2BCF20D1" w:rsidR="00372499" w:rsidRPr="00000B11" w:rsidRDefault="00372499" w:rsidP="007C5CAB">
            <w:pPr>
              <w:pStyle w:val="ListParagraph"/>
              <w:numPr>
                <w:ilvl w:val="0"/>
                <w:numId w:val="58"/>
              </w:numPr>
              <w:spacing w:before="120"/>
              <w:jc w:val="left"/>
            </w:pPr>
            <w:r w:rsidRPr="00000B11">
              <w:t xml:space="preserve">Collaborate or </w:t>
            </w:r>
            <w:r>
              <w:t>contract</w:t>
            </w:r>
            <w:r w:rsidRPr="00000B11">
              <w:t xml:space="preserve"> with third parties </w:t>
            </w:r>
            <w:r>
              <w:t>that</w:t>
            </w:r>
            <w:r w:rsidRPr="00000B11">
              <w:t xml:space="preserve"> have expertise</w:t>
            </w:r>
            <w:r w:rsidR="00581E7D">
              <w:t>; although</w:t>
            </w:r>
            <w:r>
              <w:t xml:space="preserve"> third-party expertise can be valuable, it is not a substitute for legal counsel</w:t>
            </w:r>
          </w:p>
          <w:p w14:paraId="445B80AC" w14:textId="77777777" w:rsidR="00372499" w:rsidRPr="00000B11" w:rsidRDefault="00372499" w:rsidP="00A856D5">
            <w:pPr>
              <w:contextualSpacing/>
            </w:pPr>
          </w:p>
        </w:tc>
      </w:tr>
      <w:tr w:rsidR="00372499" w:rsidRPr="00000B11" w14:paraId="104201BC" w14:textId="77777777" w:rsidTr="00A856D5">
        <w:tc>
          <w:tcPr>
            <w:tcW w:w="2088" w:type="dxa"/>
            <w:tcMar>
              <w:left w:w="0" w:type="dxa"/>
              <w:right w:w="0" w:type="dxa"/>
            </w:tcMar>
          </w:tcPr>
          <w:p w14:paraId="6C27CE1C" w14:textId="77777777" w:rsidR="00372499" w:rsidRPr="00000B11" w:rsidRDefault="00372499" w:rsidP="00A856D5">
            <w:pPr>
              <w:contextualSpacing/>
              <w:jc w:val="left"/>
            </w:pPr>
            <w:r w:rsidRPr="00000B11">
              <w:t xml:space="preserve">Staffing </w:t>
            </w:r>
            <w:r>
              <w:t>r</w:t>
            </w:r>
            <w:r w:rsidRPr="00000B11">
              <w:t>isk</w:t>
            </w:r>
          </w:p>
        </w:tc>
        <w:tc>
          <w:tcPr>
            <w:tcW w:w="6750" w:type="dxa"/>
            <w:shd w:val="clear" w:color="auto" w:fill="auto"/>
            <w:tcMar>
              <w:left w:w="0" w:type="dxa"/>
              <w:right w:w="0" w:type="dxa"/>
            </w:tcMar>
          </w:tcPr>
          <w:p w14:paraId="4E1AE96E" w14:textId="77777777" w:rsidR="00372499" w:rsidRPr="00000B11" w:rsidRDefault="00372499" w:rsidP="007C5CAB">
            <w:pPr>
              <w:pStyle w:val="ListParagraph"/>
              <w:numPr>
                <w:ilvl w:val="0"/>
                <w:numId w:val="58"/>
              </w:numPr>
              <w:spacing w:before="120"/>
              <w:jc w:val="left"/>
            </w:pPr>
            <w:r w:rsidRPr="00000B11">
              <w:t xml:space="preserve">Ensure </w:t>
            </w:r>
            <w:r>
              <w:t xml:space="preserve">that </w:t>
            </w:r>
            <w:r w:rsidRPr="00000B11">
              <w:t xml:space="preserve">assigned </w:t>
            </w:r>
            <w:r>
              <w:t>P</w:t>
            </w:r>
            <w:r w:rsidRPr="00000B11">
              <w:t xml:space="preserve">roject </w:t>
            </w:r>
            <w:r>
              <w:t>M</w:t>
            </w:r>
            <w:r w:rsidRPr="00000B11">
              <w:t>anager and other key staff ha</w:t>
            </w:r>
            <w:r>
              <w:t>ve</w:t>
            </w:r>
            <w:r w:rsidRPr="00000B11">
              <w:t xml:space="preserve"> </w:t>
            </w:r>
            <w:r>
              <w:t xml:space="preserve">the </w:t>
            </w:r>
            <w:r w:rsidRPr="00000B11">
              <w:t>right skills, capabilities, and bandwidth</w:t>
            </w:r>
          </w:p>
          <w:p w14:paraId="7979F1F5" w14:textId="77777777" w:rsidR="00372499" w:rsidRPr="00000B11" w:rsidRDefault="00372499" w:rsidP="007C5CAB">
            <w:pPr>
              <w:pStyle w:val="ListParagraph"/>
              <w:numPr>
                <w:ilvl w:val="0"/>
                <w:numId w:val="58"/>
              </w:numPr>
              <w:spacing w:before="120"/>
              <w:jc w:val="left"/>
            </w:pPr>
            <w:r w:rsidRPr="00000B11">
              <w:t>Cost-benefit analysis of insourcing vs</w:t>
            </w:r>
            <w:r>
              <w:t>.</w:t>
            </w:r>
            <w:r w:rsidRPr="00000B11">
              <w:t xml:space="preserve"> outsourcing various duties </w:t>
            </w:r>
          </w:p>
          <w:p w14:paraId="56442B67" w14:textId="77777777" w:rsidR="00372499" w:rsidRPr="00000B11" w:rsidRDefault="00372499" w:rsidP="00A856D5">
            <w:pPr>
              <w:contextualSpacing/>
            </w:pPr>
          </w:p>
        </w:tc>
      </w:tr>
      <w:tr w:rsidR="00372499" w:rsidRPr="00000B11" w14:paraId="1173840B" w14:textId="77777777" w:rsidTr="00A856D5">
        <w:trPr>
          <w:trHeight w:val="180"/>
        </w:trPr>
        <w:tc>
          <w:tcPr>
            <w:tcW w:w="2088" w:type="dxa"/>
            <w:tcMar>
              <w:left w:w="0" w:type="dxa"/>
              <w:right w:w="0" w:type="dxa"/>
            </w:tcMar>
          </w:tcPr>
          <w:p w14:paraId="4F4951AD" w14:textId="77777777" w:rsidR="00372499" w:rsidRPr="00000B11" w:rsidRDefault="00372499" w:rsidP="00A856D5">
            <w:pPr>
              <w:contextualSpacing/>
              <w:jc w:val="left"/>
            </w:pPr>
            <w:r w:rsidRPr="00000B11">
              <w:t xml:space="preserve">Political </w:t>
            </w:r>
            <w:r>
              <w:t>r</w:t>
            </w:r>
            <w:r w:rsidRPr="00000B11">
              <w:t>isk</w:t>
            </w:r>
          </w:p>
        </w:tc>
        <w:tc>
          <w:tcPr>
            <w:tcW w:w="6750" w:type="dxa"/>
            <w:tcMar>
              <w:left w:w="0" w:type="dxa"/>
              <w:right w:w="0" w:type="dxa"/>
            </w:tcMar>
          </w:tcPr>
          <w:p w14:paraId="4ACF4585" w14:textId="77777777" w:rsidR="00372499" w:rsidRDefault="00372499" w:rsidP="007C5CAB">
            <w:pPr>
              <w:pStyle w:val="ListParagraph"/>
              <w:numPr>
                <w:ilvl w:val="0"/>
                <w:numId w:val="58"/>
              </w:numPr>
              <w:spacing w:before="120"/>
              <w:jc w:val="left"/>
            </w:pPr>
            <w:r w:rsidRPr="00000B11">
              <w:t>Coordinate with political and legal counsel</w:t>
            </w:r>
          </w:p>
          <w:p w14:paraId="0CAAD9D5" w14:textId="77777777" w:rsidR="00372499" w:rsidRPr="00000B11" w:rsidRDefault="00372499" w:rsidP="007C5CAB">
            <w:pPr>
              <w:pStyle w:val="ListParagraph"/>
              <w:numPr>
                <w:ilvl w:val="0"/>
                <w:numId w:val="58"/>
              </w:numPr>
              <w:spacing w:before="120"/>
              <w:jc w:val="left"/>
            </w:pPr>
            <w:r>
              <w:t>Contact political stakeholders for insights</w:t>
            </w:r>
          </w:p>
        </w:tc>
      </w:tr>
    </w:tbl>
    <w:p w14:paraId="179D4E4D" w14:textId="77777777" w:rsidR="00372499" w:rsidRPr="00000B11" w:rsidRDefault="00372499" w:rsidP="00372499">
      <w:pPr>
        <w:rPr>
          <w:rFonts w:ascii="Calibri" w:hAnsi="Calibri"/>
        </w:rPr>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2365754D" w14:textId="77777777" w:rsidTr="00A856D5">
        <w:trPr>
          <w:trHeight w:val="737"/>
        </w:trPr>
        <w:tc>
          <w:tcPr>
            <w:tcW w:w="6456" w:type="dxa"/>
            <w:tcBorders>
              <w:top w:val="nil"/>
              <w:left w:val="nil"/>
              <w:bottom w:val="single" w:sz="4" w:space="0" w:color="auto"/>
              <w:right w:val="single" w:sz="4" w:space="0" w:color="auto"/>
            </w:tcBorders>
            <w:shd w:val="clear" w:color="auto" w:fill="FFFFFF" w:themeFill="background1"/>
          </w:tcPr>
          <w:p w14:paraId="08D18B36" w14:textId="77777777" w:rsidR="00372499" w:rsidRPr="00000B11" w:rsidRDefault="00372499" w:rsidP="00A856D5">
            <w:pPr>
              <w:rPr>
                <w:rFonts w:ascii="Calibri" w:hAnsi="Calibri"/>
                <w:b/>
                <w:bCs/>
                <w:sz w:val="24"/>
              </w:rPr>
            </w:pPr>
            <w:r w:rsidRPr="00000B11">
              <w:rPr>
                <w:rFonts w:ascii="Calibri" w:hAnsi="Calibri"/>
                <w:b/>
                <w:bCs/>
                <w:sz w:val="24"/>
              </w:rPr>
              <w:t>Step 9.</w:t>
            </w:r>
            <w:r>
              <w:rPr>
                <w:rFonts w:ascii="Calibri" w:hAnsi="Calibri"/>
                <w:b/>
                <w:bCs/>
                <w:sz w:val="24"/>
              </w:rPr>
              <w:t xml:space="preserve"> </w:t>
            </w:r>
            <w:r w:rsidRPr="00000B11">
              <w:rPr>
                <w:rFonts w:ascii="Calibri" w:hAnsi="Calibri"/>
                <w:b/>
                <w:bCs/>
                <w:sz w:val="24"/>
              </w:rPr>
              <w:t>Confirm the program objective, value proposition, goals, and success factors</w:t>
            </w:r>
          </w:p>
        </w:tc>
        <w:tc>
          <w:tcPr>
            <w:tcW w:w="574" w:type="dxa"/>
            <w:tcBorders>
              <w:top w:val="single" w:sz="4" w:space="0" w:color="auto"/>
              <w:left w:val="single" w:sz="4" w:space="0" w:color="auto"/>
              <w:bottom w:val="single" w:sz="4" w:space="0" w:color="auto"/>
              <w:right w:val="single" w:sz="4" w:space="0" w:color="auto"/>
            </w:tcBorders>
            <w:shd w:val="clear" w:color="auto" w:fill="FABF8F"/>
            <w:vAlign w:val="center"/>
          </w:tcPr>
          <w:p w14:paraId="69D642AC" w14:textId="77777777" w:rsidR="00372499" w:rsidRPr="00000B11" w:rsidRDefault="00372499" w:rsidP="00A856D5">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8B931"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3E757E8B"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469FF"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C4D79B"/>
            <w:vAlign w:val="center"/>
          </w:tcPr>
          <w:p w14:paraId="3EE32AC3" w14:textId="77777777" w:rsidR="00372499" w:rsidRPr="00000B11" w:rsidRDefault="00372499" w:rsidP="00A856D5">
            <w:pPr>
              <w:jc w:val="center"/>
              <w:rPr>
                <w:rFonts w:ascii="Calibri" w:hAnsi="Calibri"/>
                <w:b/>
                <w:sz w:val="16"/>
              </w:rPr>
            </w:pPr>
            <w:r w:rsidRPr="00000B11">
              <w:rPr>
                <w:rFonts w:ascii="Calibri" w:hAnsi="Calibri"/>
                <w:b/>
                <w:sz w:val="16"/>
              </w:rPr>
              <w:t>MKT</w:t>
            </w:r>
          </w:p>
        </w:tc>
        <w:tc>
          <w:tcPr>
            <w:tcW w:w="574" w:type="dxa"/>
            <w:tcBorders>
              <w:top w:val="single" w:sz="4" w:space="0" w:color="auto"/>
              <w:left w:val="single" w:sz="4" w:space="0" w:color="auto"/>
              <w:bottom w:val="single" w:sz="4" w:space="0" w:color="auto"/>
              <w:right w:val="single" w:sz="4" w:space="0" w:color="auto"/>
            </w:tcBorders>
            <w:shd w:val="clear" w:color="auto" w:fill="DA9694"/>
            <w:vAlign w:val="center"/>
          </w:tcPr>
          <w:p w14:paraId="2BEC4D7D" w14:textId="77777777" w:rsidR="00372499" w:rsidRPr="00000B11" w:rsidRDefault="00372499" w:rsidP="00A856D5">
            <w:pPr>
              <w:jc w:val="center"/>
              <w:rPr>
                <w:rFonts w:ascii="Calibri" w:hAnsi="Calibri"/>
                <w:b/>
                <w:sz w:val="16"/>
              </w:rPr>
            </w:pPr>
            <w:r w:rsidRPr="00000B11">
              <w:rPr>
                <w:rFonts w:ascii="Calibri" w:hAnsi="Calibri"/>
                <w:b/>
                <w:sz w:val="16"/>
              </w:rPr>
              <w:t>FIN</w:t>
            </w:r>
          </w:p>
        </w:tc>
      </w:tr>
    </w:tbl>
    <w:p w14:paraId="0651C9FE" w14:textId="77777777" w:rsidR="00372499" w:rsidRPr="00000B11" w:rsidRDefault="00372499" w:rsidP="00372499">
      <w:r w:rsidRPr="00000B11">
        <w:t>Describe the overall purpose (why do this</w:t>
      </w:r>
      <w:r>
        <w:t>?</w:t>
      </w:r>
      <w:r w:rsidRPr="00000B11">
        <w:t xml:space="preserve">) and value proposition (a clear and concise statement outlining the value contribution to the </w:t>
      </w:r>
      <w:r>
        <w:rPr>
          <w:rFonts w:eastAsiaTheme="majorEastAsia"/>
        </w:rPr>
        <w:t>member-consumer</w:t>
      </w:r>
      <w:r w:rsidRPr="00000B11">
        <w:t>ship) of the proposed program.</w:t>
      </w:r>
    </w:p>
    <w:p w14:paraId="0ABEBF89" w14:textId="77777777" w:rsidR="00372499" w:rsidRPr="00000B11" w:rsidRDefault="00372499" w:rsidP="007C5CAB">
      <w:pPr>
        <w:pStyle w:val="ListParagraph"/>
        <w:numPr>
          <w:ilvl w:val="0"/>
          <w:numId w:val="55"/>
        </w:numPr>
        <w:spacing w:before="120" w:after="120" w:line="240" w:lineRule="auto"/>
        <w:jc w:val="left"/>
      </w:pPr>
      <w:r w:rsidRPr="00000B11">
        <w:t>Define 2</w:t>
      </w:r>
      <w:r>
        <w:rPr>
          <w:rFonts w:ascii="Times New Roman" w:hAnsi="Times New Roman"/>
        </w:rPr>
        <w:t>‒</w:t>
      </w:r>
      <w:r w:rsidRPr="00000B11">
        <w:t xml:space="preserve">4 measured goals for the program. Examples include </w:t>
      </w:r>
      <w:r>
        <w:t xml:space="preserve">the following </w:t>
      </w:r>
      <w:r w:rsidRPr="00000B11">
        <w:t>areas:</w:t>
      </w:r>
    </w:p>
    <w:p w14:paraId="52C6AF54" w14:textId="77777777" w:rsidR="00372499" w:rsidRPr="00000B11" w:rsidRDefault="00372499" w:rsidP="007C5CAB">
      <w:pPr>
        <w:pStyle w:val="ListParagraph"/>
        <w:numPr>
          <w:ilvl w:val="1"/>
          <w:numId w:val="56"/>
        </w:numPr>
        <w:spacing w:before="120" w:after="120" w:line="240" w:lineRule="auto"/>
        <w:jc w:val="left"/>
      </w:pPr>
      <w:r>
        <w:t>Member-consumer</w:t>
      </w:r>
      <w:r w:rsidRPr="00000B11">
        <w:t xml:space="preserve"> participation</w:t>
      </w:r>
    </w:p>
    <w:p w14:paraId="2B410B13" w14:textId="77777777" w:rsidR="00372499" w:rsidRDefault="00372499" w:rsidP="007C5CAB">
      <w:pPr>
        <w:pStyle w:val="ListParagraph"/>
        <w:numPr>
          <w:ilvl w:val="1"/>
          <w:numId w:val="56"/>
        </w:numPr>
        <w:spacing w:before="120" w:after="120" w:line="240" w:lineRule="auto"/>
        <w:jc w:val="left"/>
      </w:pPr>
      <w:r w:rsidRPr="00000B11">
        <w:t>Energy output</w:t>
      </w:r>
    </w:p>
    <w:p w14:paraId="79529E68" w14:textId="77777777" w:rsidR="00372499" w:rsidRPr="00000B11" w:rsidRDefault="00372499" w:rsidP="007C5CAB">
      <w:pPr>
        <w:pStyle w:val="ListParagraph"/>
        <w:numPr>
          <w:ilvl w:val="1"/>
          <w:numId w:val="56"/>
        </w:numPr>
        <w:spacing w:before="120" w:after="120" w:line="240" w:lineRule="auto"/>
        <w:jc w:val="left"/>
      </w:pPr>
      <w:r>
        <w:t>Economic impact on cooperative and consumers</w:t>
      </w:r>
    </w:p>
    <w:p w14:paraId="7193F90F" w14:textId="77777777" w:rsidR="00372499" w:rsidRDefault="00372499" w:rsidP="007C5CAB">
      <w:pPr>
        <w:pStyle w:val="ListParagraph"/>
        <w:numPr>
          <w:ilvl w:val="1"/>
          <w:numId w:val="56"/>
        </w:numPr>
        <w:spacing w:before="120" w:after="120" w:line="240" w:lineRule="auto"/>
        <w:jc w:val="left"/>
      </w:pPr>
      <w:r>
        <w:t>Consumer</w:t>
      </w:r>
      <w:r w:rsidRPr="00000B11">
        <w:t xml:space="preserve"> satisfaction with the program offering</w:t>
      </w:r>
    </w:p>
    <w:p w14:paraId="54C6A943" w14:textId="77777777" w:rsidR="00372499" w:rsidRPr="00000B11" w:rsidRDefault="00372499" w:rsidP="007C5CAB">
      <w:pPr>
        <w:pStyle w:val="ListParagraph"/>
        <w:numPr>
          <w:ilvl w:val="1"/>
          <w:numId w:val="56"/>
        </w:numPr>
        <w:spacing w:before="120" w:after="120" w:line="240" w:lineRule="auto"/>
        <w:jc w:val="left"/>
      </w:pPr>
      <w:r>
        <w:t>Mitigating the potential of future regulatory or political risks</w:t>
      </w:r>
    </w:p>
    <w:p w14:paraId="64585012" w14:textId="77777777" w:rsidR="00372499" w:rsidRDefault="00372499" w:rsidP="00372499">
      <w:pPr>
        <w:spacing w:before="120" w:after="120" w:line="240" w:lineRule="auto"/>
        <w:jc w:val="left"/>
      </w:pPr>
      <w:r w:rsidRPr="00000B11">
        <w:t>Outline the related success factors – what are the elements that will demonstrate success for the program</w:t>
      </w:r>
      <w:r>
        <w:t>?</w:t>
      </w:r>
    </w:p>
    <w:p w14:paraId="2B04AF7D" w14:textId="77777777" w:rsidR="00372499" w:rsidRPr="00000B11" w:rsidRDefault="00372499" w:rsidP="00372499">
      <w:pPr>
        <w:pStyle w:val="ListParagraph"/>
        <w:numPr>
          <w:ilvl w:val="0"/>
          <w:numId w:val="0"/>
        </w:numPr>
        <w:ind w:left="1440"/>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6ECCACFF" w14:textId="77777777" w:rsidTr="00A856D5">
        <w:trPr>
          <w:trHeight w:val="305"/>
        </w:trPr>
        <w:tc>
          <w:tcPr>
            <w:tcW w:w="6456" w:type="dxa"/>
            <w:vMerge w:val="restart"/>
            <w:tcBorders>
              <w:top w:val="nil"/>
              <w:left w:val="nil"/>
              <w:bottom w:val="single" w:sz="4" w:space="0" w:color="auto"/>
              <w:right w:val="single" w:sz="4" w:space="0" w:color="auto"/>
            </w:tcBorders>
            <w:shd w:val="clear" w:color="auto" w:fill="FFFFFF" w:themeFill="background1"/>
          </w:tcPr>
          <w:p w14:paraId="6DCD05EE" w14:textId="77777777" w:rsidR="00372499" w:rsidRPr="00000B11" w:rsidRDefault="00372499" w:rsidP="00A856D5">
            <w:pPr>
              <w:rPr>
                <w:rFonts w:ascii="Calibri" w:hAnsi="Calibri"/>
                <w:b/>
                <w:bCs/>
                <w:sz w:val="24"/>
              </w:rPr>
            </w:pPr>
            <w:r w:rsidRPr="00000B11">
              <w:rPr>
                <w:rFonts w:ascii="Calibri" w:hAnsi="Calibri"/>
                <w:b/>
                <w:bCs/>
                <w:sz w:val="24"/>
              </w:rPr>
              <w:t xml:space="preserve">Step 10. Define </w:t>
            </w:r>
            <w:r>
              <w:rPr>
                <w:rFonts w:ascii="Calibri" w:hAnsi="Calibri"/>
                <w:b/>
                <w:bCs/>
                <w:sz w:val="24"/>
              </w:rPr>
              <w:t>member-consumer</w:t>
            </w:r>
            <w:r w:rsidRPr="00000B11">
              <w:rPr>
                <w:rFonts w:ascii="Calibri" w:hAnsi="Calibri"/>
                <w:b/>
                <w:bCs/>
                <w:sz w:val="24"/>
              </w:rPr>
              <w:t xml:space="preserve"> participation and communication</w:t>
            </w:r>
            <w:r>
              <w:rPr>
                <w:rFonts w:ascii="Calibri" w:hAnsi="Calibri"/>
                <w:b/>
                <w:bCs/>
                <w:sz w:val="24"/>
              </w:rPr>
              <w:t>s</w:t>
            </w:r>
            <w:r w:rsidRPr="00000B11">
              <w:rPr>
                <w:rFonts w:ascii="Calibri" w:hAnsi="Calibri"/>
                <w:b/>
                <w:bCs/>
                <w:sz w:val="24"/>
              </w:rPr>
              <w:t xml:space="preserve"> strategy and plan</w:t>
            </w:r>
          </w:p>
        </w:tc>
        <w:tc>
          <w:tcPr>
            <w:tcW w:w="574" w:type="dxa"/>
            <w:vMerge w:val="restart"/>
            <w:tcBorders>
              <w:left w:val="single" w:sz="4" w:space="0" w:color="auto"/>
            </w:tcBorders>
            <w:shd w:val="clear" w:color="auto" w:fill="FFFFFF" w:themeFill="background1"/>
            <w:vAlign w:val="center"/>
          </w:tcPr>
          <w:p w14:paraId="6D696C27" w14:textId="77777777" w:rsidR="00372499" w:rsidRPr="00000B11" w:rsidRDefault="00372499" w:rsidP="00A856D5">
            <w:pPr>
              <w:jc w:val="center"/>
              <w:rPr>
                <w:rFonts w:ascii="Calibri" w:hAnsi="Calibri"/>
                <w:b/>
                <w:sz w:val="16"/>
              </w:rPr>
            </w:pPr>
          </w:p>
        </w:tc>
        <w:tc>
          <w:tcPr>
            <w:tcW w:w="574" w:type="dxa"/>
            <w:vMerge w:val="restart"/>
            <w:shd w:val="clear" w:color="auto" w:fill="FFFFFF" w:themeFill="background1"/>
            <w:vAlign w:val="center"/>
          </w:tcPr>
          <w:p w14:paraId="0066F534" w14:textId="77777777" w:rsidR="00372499" w:rsidRPr="00000B11" w:rsidRDefault="00372499" w:rsidP="00A856D5">
            <w:pPr>
              <w:jc w:val="center"/>
              <w:rPr>
                <w:rFonts w:ascii="Calibri" w:hAnsi="Calibri"/>
                <w:b/>
                <w:sz w:val="16"/>
              </w:rPr>
            </w:pPr>
          </w:p>
        </w:tc>
        <w:tc>
          <w:tcPr>
            <w:tcW w:w="574" w:type="dxa"/>
            <w:vMerge w:val="restart"/>
            <w:shd w:val="clear" w:color="auto" w:fill="B1A0C7"/>
            <w:vAlign w:val="center"/>
          </w:tcPr>
          <w:p w14:paraId="08D98810"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vMerge w:val="restart"/>
            <w:shd w:val="clear" w:color="auto" w:fill="FFFFFF" w:themeFill="background1"/>
            <w:vAlign w:val="center"/>
          </w:tcPr>
          <w:p w14:paraId="1C457BD3" w14:textId="77777777" w:rsidR="00372499" w:rsidRPr="00000B11" w:rsidRDefault="00372499" w:rsidP="00A856D5">
            <w:pPr>
              <w:jc w:val="center"/>
              <w:rPr>
                <w:rFonts w:ascii="Calibri" w:hAnsi="Calibri"/>
                <w:b/>
                <w:sz w:val="16"/>
              </w:rPr>
            </w:pPr>
          </w:p>
        </w:tc>
        <w:tc>
          <w:tcPr>
            <w:tcW w:w="574" w:type="dxa"/>
            <w:shd w:val="clear" w:color="auto" w:fill="C4D79B"/>
            <w:vAlign w:val="center"/>
          </w:tcPr>
          <w:p w14:paraId="30ABFD60" w14:textId="77777777" w:rsidR="00372499" w:rsidRPr="00000B11" w:rsidRDefault="00372499" w:rsidP="00A856D5">
            <w:pPr>
              <w:contextualSpacing/>
              <w:jc w:val="center"/>
              <w:rPr>
                <w:rFonts w:ascii="Calibri" w:hAnsi="Calibri"/>
                <w:b/>
                <w:sz w:val="16"/>
              </w:rPr>
            </w:pPr>
            <w:r w:rsidRPr="00000B11">
              <w:rPr>
                <w:rFonts w:ascii="Calibri" w:hAnsi="Calibri"/>
                <w:b/>
                <w:sz w:val="16"/>
              </w:rPr>
              <w:t>MKT</w:t>
            </w:r>
          </w:p>
        </w:tc>
        <w:tc>
          <w:tcPr>
            <w:tcW w:w="574" w:type="dxa"/>
            <w:vMerge w:val="restart"/>
            <w:shd w:val="clear" w:color="auto" w:fill="FFFFFF" w:themeFill="background1"/>
            <w:vAlign w:val="center"/>
          </w:tcPr>
          <w:p w14:paraId="51240B27" w14:textId="77777777" w:rsidR="00372499" w:rsidRPr="00000B11" w:rsidRDefault="00372499" w:rsidP="00A856D5">
            <w:pPr>
              <w:jc w:val="center"/>
              <w:rPr>
                <w:rFonts w:ascii="Calibri" w:hAnsi="Calibri"/>
                <w:b/>
                <w:sz w:val="16"/>
              </w:rPr>
            </w:pPr>
          </w:p>
        </w:tc>
      </w:tr>
      <w:tr w:rsidR="00372499" w:rsidRPr="00000B11" w14:paraId="5788855D" w14:textId="77777777" w:rsidTr="00A856D5">
        <w:trPr>
          <w:trHeight w:val="179"/>
        </w:trPr>
        <w:tc>
          <w:tcPr>
            <w:tcW w:w="6456" w:type="dxa"/>
            <w:vMerge/>
            <w:tcBorders>
              <w:top w:val="nil"/>
              <w:left w:val="nil"/>
              <w:bottom w:val="single" w:sz="4" w:space="0" w:color="auto"/>
              <w:right w:val="single" w:sz="4" w:space="0" w:color="auto"/>
            </w:tcBorders>
            <w:shd w:val="clear" w:color="auto" w:fill="FFFFFF" w:themeFill="background1"/>
          </w:tcPr>
          <w:p w14:paraId="3D15A25B" w14:textId="77777777" w:rsidR="00372499" w:rsidRPr="00000B11" w:rsidRDefault="00372499" w:rsidP="00A856D5">
            <w:pPr>
              <w:rPr>
                <w:rFonts w:ascii="Calibri" w:hAnsi="Calibri"/>
                <w:b/>
                <w:bCs/>
                <w:sz w:val="24"/>
              </w:rPr>
            </w:pPr>
          </w:p>
        </w:tc>
        <w:tc>
          <w:tcPr>
            <w:tcW w:w="574" w:type="dxa"/>
            <w:vMerge/>
            <w:tcBorders>
              <w:left w:val="single" w:sz="4" w:space="0" w:color="auto"/>
            </w:tcBorders>
            <w:shd w:val="clear" w:color="auto" w:fill="FFFFFF" w:themeFill="background1"/>
          </w:tcPr>
          <w:p w14:paraId="0202504F" w14:textId="77777777" w:rsidR="00372499" w:rsidRPr="00000B11" w:rsidRDefault="00372499" w:rsidP="00A856D5">
            <w:pPr>
              <w:jc w:val="center"/>
              <w:rPr>
                <w:rFonts w:ascii="Calibri" w:hAnsi="Calibri"/>
                <w:b/>
                <w:sz w:val="16"/>
              </w:rPr>
            </w:pPr>
          </w:p>
        </w:tc>
        <w:tc>
          <w:tcPr>
            <w:tcW w:w="574" w:type="dxa"/>
            <w:vMerge/>
            <w:shd w:val="clear" w:color="auto" w:fill="FFFFFF" w:themeFill="background1"/>
          </w:tcPr>
          <w:p w14:paraId="2DCF929C" w14:textId="77777777" w:rsidR="00372499" w:rsidRPr="00000B11" w:rsidRDefault="00372499" w:rsidP="00A856D5">
            <w:pPr>
              <w:jc w:val="center"/>
              <w:rPr>
                <w:rFonts w:ascii="Calibri" w:hAnsi="Calibri"/>
                <w:b/>
                <w:sz w:val="16"/>
              </w:rPr>
            </w:pPr>
          </w:p>
        </w:tc>
        <w:tc>
          <w:tcPr>
            <w:tcW w:w="574" w:type="dxa"/>
            <w:vMerge/>
            <w:shd w:val="clear" w:color="auto" w:fill="B1A0C7"/>
          </w:tcPr>
          <w:p w14:paraId="0F382F16" w14:textId="77777777" w:rsidR="00372499" w:rsidRPr="00000B11" w:rsidRDefault="00372499" w:rsidP="00A856D5">
            <w:pPr>
              <w:jc w:val="center"/>
              <w:rPr>
                <w:rFonts w:ascii="Calibri" w:hAnsi="Calibri"/>
                <w:b/>
                <w:sz w:val="16"/>
              </w:rPr>
            </w:pPr>
          </w:p>
        </w:tc>
        <w:tc>
          <w:tcPr>
            <w:tcW w:w="574" w:type="dxa"/>
            <w:vMerge/>
            <w:shd w:val="clear" w:color="auto" w:fill="FFFFFF" w:themeFill="background1"/>
          </w:tcPr>
          <w:p w14:paraId="79732340" w14:textId="77777777" w:rsidR="00372499" w:rsidRPr="00000B11" w:rsidRDefault="00372499" w:rsidP="00A856D5">
            <w:pPr>
              <w:jc w:val="center"/>
              <w:rPr>
                <w:rFonts w:ascii="Calibri" w:hAnsi="Calibri"/>
                <w:b/>
                <w:sz w:val="16"/>
              </w:rPr>
            </w:pPr>
          </w:p>
        </w:tc>
        <w:tc>
          <w:tcPr>
            <w:tcW w:w="574" w:type="dxa"/>
            <w:shd w:val="clear" w:color="auto" w:fill="95B3D7"/>
            <w:vAlign w:val="center"/>
          </w:tcPr>
          <w:p w14:paraId="511C3A4C" w14:textId="77777777" w:rsidR="00372499" w:rsidRPr="00000B11" w:rsidRDefault="00372499" w:rsidP="00A856D5">
            <w:pPr>
              <w:contextualSpacing/>
              <w:jc w:val="center"/>
              <w:rPr>
                <w:rFonts w:ascii="Calibri" w:hAnsi="Calibri"/>
                <w:b/>
                <w:sz w:val="16"/>
              </w:rPr>
            </w:pPr>
            <w:r>
              <w:rPr>
                <w:rFonts w:ascii="Calibri" w:hAnsi="Calibri"/>
                <w:b/>
                <w:sz w:val="16"/>
              </w:rPr>
              <w:t>LEG</w:t>
            </w:r>
          </w:p>
        </w:tc>
        <w:tc>
          <w:tcPr>
            <w:tcW w:w="574" w:type="dxa"/>
            <w:vMerge/>
            <w:shd w:val="clear" w:color="auto" w:fill="FFFFFF" w:themeFill="background1"/>
          </w:tcPr>
          <w:p w14:paraId="42F54C9A" w14:textId="77777777" w:rsidR="00372499" w:rsidRPr="00000B11" w:rsidRDefault="00372499" w:rsidP="00A856D5">
            <w:pPr>
              <w:jc w:val="center"/>
              <w:rPr>
                <w:rFonts w:ascii="Calibri" w:hAnsi="Calibri"/>
                <w:b/>
                <w:sz w:val="16"/>
              </w:rPr>
            </w:pPr>
          </w:p>
        </w:tc>
      </w:tr>
    </w:tbl>
    <w:p w14:paraId="2B711D53" w14:textId="77777777" w:rsidR="00372499" w:rsidRPr="00000B11" w:rsidRDefault="00372499" w:rsidP="00372499">
      <w:r w:rsidRPr="00000B11">
        <w:t>Considering the program goals, outline various approaches to market and communicate the solar program. Possible areas</w:t>
      </w:r>
      <w:r>
        <w:t xml:space="preserve"> include the following</w:t>
      </w:r>
      <w:r w:rsidRPr="00000B11">
        <w:t>:</w:t>
      </w:r>
    </w:p>
    <w:p w14:paraId="2D7EB924" w14:textId="77777777" w:rsidR="00372499" w:rsidRPr="00000B11" w:rsidRDefault="00372499" w:rsidP="007C5CAB">
      <w:pPr>
        <w:pStyle w:val="ListParagraph"/>
        <w:numPr>
          <w:ilvl w:val="0"/>
          <w:numId w:val="57"/>
        </w:numPr>
        <w:spacing w:before="120" w:after="120" w:line="240" w:lineRule="auto"/>
        <w:jc w:val="left"/>
      </w:pPr>
      <w:r w:rsidRPr="00000B11">
        <w:lastRenderedPageBreak/>
        <w:t>Formulate a messaging approach consistent with the overall value proposition statement</w:t>
      </w:r>
    </w:p>
    <w:p w14:paraId="7191788F" w14:textId="77777777" w:rsidR="00372499" w:rsidRPr="00000B11" w:rsidRDefault="00372499" w:rsidP="007C5CAB">
      <w:pPr>
        <w:pStyle w:val="ListParagraph"/>
        <w:numPr>
          <w:ilvl w:val="0"/>
          <w:numId w:val="57"/>
        </w:numPr>
        <w:spacing w:before="120" w:after="120" w:line="240" w:lineRule="auto"/>
        <w:jc w:val="left"/>
      </w:pPr>
      <w:r w:rsidRPr="00000B11">
        <w:t xml:space="preserve">Decide </w:t>
      </w:r>
      <w:r>
        <w:t xml:space="preserve">on the </w:t>
      </w:r>
      <w:r w:rsidRPr="00000B11">
        <w:t xml:space="preserve">name </w:t>
      </w:r>
      <w:r>
        <w:t xml:space="preserve">and develop a </w:t>
      </w:r>
      <w:r w:rsidRPr="00000B11">
        <w:t>brand</w:t>
      </w:r>
      <w:r>
        <w:t>ing plan for</w:t>
      </w:r>
      <w:r w:rsidRPr="00000B11">
        <w:t xml:space="preserve"> the offering</w:t>
      </w:r>
    </w:p>
    <w:p w14:paraId="74CB0806" w14:textId="77777777" w:rsidR="00372499" w:rsidRPr="00000B11" w:rsidRDefault="00372499" w:rsidP="007C5CAB">
      <w:pPr>
        <w:pStyle w:val="ListParagraph"/>
        <w:numPr>
          <w:ilvl w:val="0"/>
          <w:numId w:val="57"/>
        </w:numPr>
        <w:spacing w:before="120" w:after="120" w:line="240" w:lineRule="auto"/>
        <w:jc w:val="left"/>
      </w:pPr>
      <w:r w:rsidRPr="00000B11">
        <w:t xml:space="preserve">Assess the target </w:t>
      </w:r>
      <w:r>
        <w:t>member-consumer</w:t>
      </w:r>
      <w:r w:rsidRPr="00000B11">
        <w:t xml:space="preserve"> segment</w:t>
      </w:r>
      <w:r>
        <w:t>s</w:t>
      </w:r>
    </w:p>
    <w:p w14:paraId="2BFFB49C" w14:textId="77777777" w:rsidR="00372499" w:rsidRPr="00000B11" w:rsidRDefault="00372499" w:rsidP="007C5CAB">
      <w:pPr>
        <w:pStyle w:val="ListParagraph"/>
        <w:numPr>
          <w:ilvl w:val="0"/>
          <w:numId w:val="57"/>
        </w:numPr>
        <w:spacing w:before="120" w:after="120" w:line="240" w:lineRule="auto"/>
        <w:jc w:val="left"/>
      </w:pPr>
      <w:r w:rsidRPr="00000B11">
        <w:t xml:space="preserve">Distill </w:t>
      </w:r>
      <w:r>
        <w:t xml:space="preserve">a </w:t>
      </w:r>
      <w:r w:rsidRPr="00000B11">
        <w:t xml:space="preserve">clear communication brief on how </w:t>
      </w:r>
      <w:r>
        <w:t>member-consumer</w:t>
      </w:r>
      <w:r w:rsidRPr="00000B11">
        <w:t>s</w:t>
      </w:r>
      <w:r>
        <w:t xml:space="preserve"> can</w:t>
      </w:r>
      <w:r w:rsidRPr="00000B11">
        <w:t xml:space="preserve"> participate</w:t>
      </w:r>
    </w:p>
    <w:p w14:paraId="0BC083D7" w14:textId="77777777" w:rsidR="00372499" w:rsidRPr="00000B11" w:rsidRDefault="00372499" w:rsidP="007C5CAB">
      <w:pPr>
        <w:pStyle w:val="ListParagraph"/>
        <w:numPr>
          <w:ilvl w:val="0"/>
          <w:numId w:val="57"/>
        </w:numPr>
        <w:spacing w:before="120" w:after="120" w:line="240" w:lineRule="auto"/>
        <w:jc w:val="left"/>
      </w:pPr>
      <w:r w:rsidRPr="00000B11">
        <w:t>Outline various communication channels</w:t>
      </w:r>
      <w:r>
        <w:t xml:space="preserve"> to reach consumers</w:t>
      </w:r>
    </w:p>
    <w:p w14:paraId="738E874D" w14:textId="77777777" w:rsidR="00372499" w:rsidRDefault="00372499" w:rsidP="007C5CAB">
      <w:pPr>
        <w:pStyle w:val="ListParagraph"/>
        <w:numPr>
          <w:ilvl w:val="0"/>
          <w:numId w:val="57"/>
        </w:numPr>
        <w:spacing w:before="120" w:after="120" w:line="240" w:lineRule="auto"/>
        <w:jc w:val="left"/>
      </w:pPr>
      <w:r>
        <w:t xml:space="preserve">Draft a formal </w:t>
      </w:r>
      <w:r w:rsidRPr="00000B11">
        <w:t>plan and schedule</w:t>
      </w:r>
    </w:p>
    <w:p w14:paraId="3DE977A7" w14:textId="77777777" w:rsidR="00372499" w:rsidRDefault="00372499" w:rsidP="007C5CAB">
      <w:pPr>
        <w:pStyle w:val="ListParagraph"/>
        <w:numPr>
          <w:ilvl w:val="0"/>
          <w:numId w:val="57"/>
        </w:numPr>
        <w:spacing w:before="120" w:after="120" w:line="240" w:lineRule="auto"/>
        <w:jc w:val="left"/>
      </w:pPr>
      <w:r>
        <w:t xml:space="preserve">Have marketing messaging reviewed by </w:t>
      </w:r>
      <w:r w:rsidRPr="0058490E">
        <w:t>legal counsel</w:t>
      </w:r>
    </w:p>
    <w:p w14:paraId="40A0240D" w14:textId="77777777" w:rsidR="00372499" w:rsidRPr="00000B11" w:rsidRDefault="00372499" w:rsidP="00372499">
      <w:pPr>
        <w:pStyle w:val="ListParagraph"/>
        <w:numPr>
          <w:ilvl w:val="0"/>
          <w:numId w:val="0"/>
        </w:numPr>
        <w:ind w:left="1080"/>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372499" w:rsidRPr="00000B11" w14:paraId="54CE6656" w14:textId="77777777" w:rsidTr="00A856D5">
        <w:trPr>
          <w:trHeight w:val="827"/>
        </w:trPr>
        <w:tc>
          <w:tcPr>
            <w:tcW w:w="6456" w:type="dxa"/>
            <w:tcBorders>
              <w:top w:val="nil"/>
              <w:left w:val="nil"/>
              <w:bottom w:val="single" w:sz="4" w:space="0" w:color="auto"/>
              <w:right w:val="single" w:sz="4" w:space="0" w:color="auto"/>
            </w:tcBorders>
            <w:shd w:val="clear" w:color="auto" w:fill="FFFFFF" w:themeFill="background1"/>
          </w:tcPr>
          <w:p w14:paraId="5A93CD27" w14:textId="77777777" w:rsidR="00372499" w:rsidRPr="00000B11" w:rsidRDefault="00372499" w:rsidP="00A856D5">
            <w:pPr>
              <w:rPr>
                <w:rFonts w:ascii="Calibri" w:hAnsi="Calibri"/>
                <w:b/>
                <w:bCs/>
                <w:sz w:val="24"/>
              </w:rPr>
            </w:pPr>
            <w:r w:rsidRPr="00000B11">
              <w:rPr>
                <w:rFonts w:ascii="Calibri" w:hAnsi="Calibri"/>
                <w:b/>
                <w:bCs/>
                <w:sz w:val="24"/>
              </w:rPr>
              <w:t>Step 11. Finalize and describe the details</w:t>
            </w:r>
            <w:r>
              <w:rPr>
                <w:rFonts w:ascii="Calibri" w:hAnsi="Calibri"/>
                <w:b/>
                <w:bCs/>
                <w:sz w:val="24"/>
              </w:rPr>
              <w:t xml:space="preserve"> of</w:t>
            </w:r>
            <w:r w:rsidRPr="00000B11">
              <w:rPr>
                <w:rFonts w:ascii="Calibri" w:hAnsi="Calibri"/>
                <w:b/>
                <w:bCs/>
                <w:sz w:val="24"/>
              </w:rPr>
              <w:t xml:space="preserve"> community solar program elements</w:t>
            </w:r>
          </w:p>
        </w:tc>
        <w:tc>
          <w:tcPr>
            <w:tcW w:w="574" w:type="dxa"/>
            <w:tcBorders>
              <w:top w:val="single" w:sz="4" w:space="0" w:color="auto"/>
              <w:left w:val="single" w:sz="4" w:space="0" w:color="auto"/>
              <w:bottom w:val="single" w:sz="4" w:space="0" w:color="auto"/>
              <w:right w:val="single" w:sz="4" w:space="0" w:color="auto"/>
            </w:tcBorders>
            <w:shd w:val="clear" w:color="auto" w:fill="FABF8F"/>
            <w:vAlign w:val="center"/>
          </w:tcPr>
          <w:p w14:paraId="7332477A" w14:textId="77777777" w:rsidR="00372499" w:rsidRPr="00000B11" w:rsidRDefault="00372499" w:rsidP="00A856D5">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D0C41"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22FBF9E6" w14:textId="77777777" w:rsidR="00372499" w:rsidRPr="00000B11" w:rsidRDefault="00372499" w:rsidP="00A856D5">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EAFC4"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9C96B" w14:textId="77777777" w:rsidR="00372499" w:rsidRPr="00000B11" w:rsidRDefault="00372499" w:rsidP="00A856D5">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0F831" w14:textId="77777777" w:rsidR="00372499" w:rsidRPr="00000B11" w:rsidRDefault="00372499" w:rsidP="00A856D5">
            <w:pPr>
              <w:jc w:val="center"/>
              <w:rPr>
                <w:rFonts w:ascii="Calibri" w:hAnsi="Calibri"/>
                <w:b/>
                <w:sz w:val="16"/>
              </w:rPr>
            </w:pPr>
          </w:p>
        </w:tc>
      </w:tr>
    </w:tbl>
    <w:p w14:paraId="0D38D8B9" w14:textId="77777777" w:rsidR="00372499" w:rsidRPr="00000B11" w:rsidRDefault="00372499" w:rsidP="00372499">
      <w:r w:rsidRPr="00000B11">
        <w:t xml:space="preserve">Building on the research, evaluation, and analysis, refine and describe the details of the proposed community solar program. An outline of </w:t>
      </w:r>
      <w:r>
        <w:t xml:space="preserve">the </w:t>
      </w:r>
      <w:r w:rsidRPr="00000B11">
        <w:t>community solar program elements may include</w:t>
      </w:r>
      <w:r>
        <w:t xml:space="preserve"> the following</w:t>
      </w:r>
      <w:r w:rsidRPr="00000B11">
        <w:t>:</w:t>
      </w:r>
    </w:p>
    <w:p w14:paraId="58DEDEC3" w14:textId="77777777" w:rsidR="00372499" w:rsidRPr="00000B11" w:rsidRDefault="00372499" w:rsidP="007C5CAB">
      <w:pPr>
        <w:pStyle w:val="ListParagraph"/>
        <w:numPr>
          <w:ilvl w:val="0"/>
          <w:numId w:val="45"/>
        </w:numPr>
        <w:spacing w:before="120" w:after="120" w:line="240" w:lineRule="auto"/>
        <w:jc w:val="left"/>
      </w:pPr>
      <w:r w:rsidRPr="00000B11">
        <w:t>Strategic rationale</w:t>
      </w:r>
    </w:p>
    <w:p w14:paraId="7914C976" w14:textId="77777777" w:rsidR="00372499" w:rsidRPr="00000B11" w:rsidRDefault="00372499" w:rsidP="007C5CAB">
      <w:pPr>
        <w:pStyle w:val="ListParagraph"/>
        <w:numPr>
          <w:ilvl w:val="0"/>
          <w:numId w:val="45"/>
        </w:numPr>
        <w:spacing w:before="120" w:after="120" w:line="240" w:lineRule="auto"/>
        <w:jc w:val="left"/>
      </w:pPr>
      <w:r w:rsidRPr="00000B11">
        <w:t>Program goals, overall value proposition</w:t>
      </w:r>
      <w:r>
        <w:t>,</w:t>
      </w:r>
      <w:r w:rsidRPr="00000B11">
        <w:t xml:space="preserve"> and success factors</w:t>
      </w:r>
    </w:p>
    <w:p w14:paraId="2D819FEA" w14:textId="77777777" w:rsidR="00372499" w:rsidRDefault="00372499" w:rsidP="007C5CAB">
      <w:pPr>
        <w:pStyle w:val="ListParagraph"/>
        <w:numPr>
          <w:ilvl w:val="0"/>
          <w:numId w:val="45"/>
        </w:numPr>
        <w:spacing w:before="120" w:after="120" w:line="240" w:lineRule="auto"/>
        <w:jc w:val="left"/>
      </w:pPr>
      <w:r w:rsidRPr="00000B11">
        <w:t>Proposed scope, scale</w:t>
      </w:r>
      <w:r>
        <w:t>,</w:t>
      </w:r>
      <w:r w:rsidRPr="00000B11">
        <w:t xml:space="preserve"> and technology infrastructure</w:t>
      </w:r>
    </w:p>
    <w:p w14:paraId="60E0AAFF" w14:textId="77777777" w:rsidR="00372499" w:rsidRPr="00000B11" w:rsidRDefault="00372499" w:rsidP="007C5CAB">
      <w:pPr>
        <w:pStyle w:val="ListParagraph"/>
        <w:numPr>
          <w:ilvl w:val="0"/>
          <w:numId w:val="45"/>
        </w:numPr>
        <w:spacing w:before="120" w:after="120" w:line="240" w:lineRule="auto"/>
        <w:jc w:val="left"/>
      </w:pPr>
      <w:r>
        <w:t>Proposed software strategy</w:t>
      </w:r>
    </w:p>
    <w:p w14:paraId="260CF46C" w14:textId="77777777" w:rsidR="00372499" w:rsidRPr="00000B11" w:rsidRDefault="00372499" w:rsidP="007C5CAB">
      <w:pPr>
        <w:pStyle w:val="ListParagraph"/>
        <w:numPr>
          <w:ilvl w:val="0"/>
          <w:numId w:val="45"/>
        </w:numPr>
        <w:spacing w:before="120" w:after="120" w:line="240" w:lineRule="auto"/>
        <w:jc w:val="left"/>
      </w:pPr>
      <w:r w:rsidRPr="00000B11">
        <w:t>Proposed financing strategy</w:t>
      </w:r>
    </w:p>
    <w:p w14:paraId="5A098968" w14:textId="77777777" w:rsidR="00372499" w:rsidRDefault="00372499" w:rsidP="007C5CAB">
      <w:pPr>
        <w:pStyle w:val="ListParagraph"/>
        <w:numPr>
          <w:ilvl w:val="0"/>
          <w:numId w:val="45"/>
        </w:numPr>
        <w:spacing w:before="120" w:after="120" w:line="240" w:lineRule="auto"/>
        <w:jc w:val="left"/>
      </w:pPr>
      <w:r>
        <w:t>Proposed marketing strategy</w:t>
      </w:r>
    </w:p>
    <w:p w14:paraId="3AE94122" w14:textId="77777777" w:rsidR="00372499" w:rsidRPr="00000B11" w:rsidRDefault="00372499" w:rsidP="007C5CAB">
      <w:pPr>
        <w:pStyle w:val="ListParagraph"/>
        <w:numPr>
          <w:ilvl w:val="0"/>
          <w:numId w:val="45"/>
        </w:numPr>
        <w:spacing w:before="120" w:after="120" w:line="240" w:lineRule="auto"/>
        <w:jc w:val="left"/>
      </w:pPr>
      <w:r>
        <w:t>Consumer value proposition, p</w:t>
      </w:r>
      <w:r w:rsidRPr="00000B11">
        <w:t xml:space="preserve">ricing, </w:t>
      </w:r>
      <w:r>
        <w:t>member-consumer</w:t>
      </w:r>
      <w:r w:rsidRPr="00000B11">
        <w:t xml:space="preserve"> participation and </w:t>
      </w:r>
      <w:r>
        <w:t>member-consumer</w:t>
      </w:r>
      <w:r w:rsidRPr="00931729">
        <w:t xml:space="preserve"> care</w:t>
      </w:r>
    </w:p>
    <w:p w14:paraId="217493D7" w14:textId="77777777" w:rsidR="00372499" w:rsidRDefault="00372499" w:rsidP="007C5CAB">
      <w:pPr>
        <w:pStyle w:val="ListParagraph"/>
        <w:numPr>
          <w:ilvl w:val="0"/>
          <w:numId w:val="45"/>
        </w:numPr>
        <w:spacing w:before="120" w:after="120" w:line="240" w:lineRule="auto"/>
        <w:jc w:val="left"/>
      </w:pPr>
      <w:r>
        <w:t>Estimated project size</w:t>
      </w:r>
    </w:p>
    <w:p w14:paraId="10585475" w14:textId="442AC4CC" w:rsidR="00372499" w:rsidRPr="00000B11" w:rsidRDefault="00372499" w:rsidP="007C5CAB">
      <w:pPr>
        <w:pStyle w:val="ListParagraph"/>
        <w:numPr>
          <w:ilvl w:val="0"/>
          <w:numId w:val="45"/>
        </w:numPr>
        <w:spacing w:before="120" w:after="120" w:line="240" w:lineRule="auto"/>
        <w:jc w:val="left"/>
      </w:pPr>
      <w:r w:rsidRPr="00000B11">
        <w:t>Regulatory and legal</w:t>
      </w:r>
      <w:r>
        <w:t xml:space="preserve"> overview undertaken in conjunction with each of the elements listed above</w:t>
      </w:r>
    </w:p>
    <w:p w14:paraId="27ACCC92" w14:textId="77777777" w:rsidR="00372499" w:rsidRDefault="00372499" w:rsidP="007C5CAB">
      <w:pPr>
        <w:pStyle w:val="ListParagraph"/>
        <w:numPr>
          <w:ilvl w:val="0"/>
          <w:numId w:val="45"/>
        </w:numPr>
        <w:spacing w:before="120" w:after="120" w:line="240" w:lineRule="auto"/>
        <w:jc w:val="left"/>
      </w:pPr>
      <w:r w:rsidRPr="00000B11">
        <w:t>Next steps</w:t>
      </w:r>
    </w:p>
    <w:p w14:paraId="02F67DCE" w14:textId="77777777" w:rsidR="00350768" w:rsidRPr="00000B11" w:rsidRDefault="009A6B55" w:rsidP="007C729B">
      <w:pPr>
        <w:jc w:val="left"/>
      </w:pPr>
      <w:r>
        <w:br w:type="page"/>
      </w:r>
    </w:p>
    <w:p w14:paraId="454509B3" w14:textId="77777777" w:rsidR="00931B86" w:rsidRDefault="00931B86" w:rsidP="002A603F">
      <w:pPr>
        <w:pStyle w:val="Heading2"/>
      </w:pPr>
      <w:r>
        <w:lastRenderedPageBreak/>
        <w:t>Business Case Contribution and Planning Overview</w:t>
      </w:r>
    </w:p>
    <w:p w14:paraId="0491E4E9" w14:textId="77777777" w:rsidR="00931B86" w:rsidRPr="00931B86" w:rsidRDefault="00931B86" w:rsidP="00115848">
      <w:pPr>
        <w:contextualSpacing/>
        <w:jc w:val="left"/>
        <w:rPr>
          <w:rFonts w:eastAsiaTheme="majorEastAsia"/>
        </w:rPr>
      </w:pPr>
      <w:r w:rsidRPr="00931B86">
        <w:rPr>
          <w:rFonts w:eastAsiaTheme="majorEastAsia"/>
        </w:rPr>
        <w:t>The business case itself will be compiled by the Project Manager</w:t>
      </w:r>
      <w:r w:rsidR="001B796E">
        <w:rPr>
          <w:rFonts w:eastAsiaTheme="majorEastAsia"/>
        </w:rPr>
        <w:t>,</w:t>
      </w:r>
      <w:r w:rsidRPr="00931B86">
        <w:rPr>
          <w:rFonts w:eastAsiaTheme="majorEastAsia"/>
        </w:rPr>
        <w:t xml:space="preserve"> with contributions from internal staff or external</w:t>
      </w:r>
      <w:r w:rsidR="00A94A92">
        <w:rPr>
          <w:rFonts w:eastAsiaTheme="majorEastAsia"/>
        </w:rPr>
        <w:t xml:space="preserve"> resources. However, three</w:t>
      </w:r>
      <w:r w:rsidRPr="00931B86">
        <w:rPr>
          <w:rFonts w:eastAsiaTheme="majorEastAsia"/>
        </w:rPr>
        <w:t xml:space="preserve"> elements will need direct contribution</w:t>
      </w:r>
      <w:r w:rsidR="001B796E">
        <w:rPr>
          <w:rFonts w:eastAsiaTheme="majorEastAsia"/>
        </w:rPr>
        <w:t>s</w:t>
      </w:r>
      <w:r w:rsidRPr="00931B86">
        <w:rPr>
          <w:rFonts w:eastAsiaTheme="majorEastAsia"/>
        </w:rPr>
        <w:t xml:space="preserve"> or oversight from the CEO for </w:t>
      </w:r>
      <w:r w:rsidR="003D48D7">
        <w:rPr>
          <w:rFonts w:eastAsiaTheme="majorEastAsia"/>
        </w:rPr>
        <w:t>their</w:t>
      </w:r>
      <w:r w:rsidR="003D48D7" w:rsidRPr="00931B86">
        <w:rPr>
          <w:rFonts w:eastAsiaTheme="majorEastAsia"/>
        </w:rPr>
        <w:t xml:space="preserve"> </w:t>
      </w:r>
      <w:r w:rsidRPr="00931B86">
        <w:rPr>
          <w:rFonts w:eastAsiaTheme="majorEastAsia"/>
        </w:rPr>
        <w:t xml:space="preserve">completion. </w:t>
      </w:r>
    </w:p>
    <w:p w14:paraId="6C0770B2" w14:textId="498E7177" w:rsidR="00931B86" w:rsidRPr="00931B86" w:rsidRDefault="00931B86" w:rsidP="007C5CAB">
      <w:pPr>
        <w:pStyle w:val="ListParagraph"/>
        <w:numPr>
          <w:ilvl w:val="0"/>
          <w:numId w:val="39"/>
        </w:numPr>
        <w:jc w:val="left"/>
        <w:rPr>
          <w:rFonts w:eastAsiaTheme="majorEastAsia"/>
        </w:rPr>
      </w:pPr>
      <w:r w:rsidRPr="00931B86">
        <w:rPr>
          <w:rFonts w:eastAsiaTheme="majorEastAsia"/>
        </w:rPr>
        <w:t xml:space="preserve">Define the strategic business drivers and rationale for the program. </w:t>
      </w:r>
      <w:r w:rsidR="001B796E">
        <w:rPr>
          <w:rFonts w:eastAsiaTheme="majorEastAsia"/>
        </w:rPr>
        <w:t>This definition</w:t>
      </w:r>
      <w:r w:rsidR="001B796E" w:rsidRPr="00931B86">
        <w:rPr>
          <w:rFonts w:eastAsiaTheme="majorEastAsia"/>
        </w:rPr>
        <w:t xml:space="preserve"> </w:t>
      </w:r>
      <w:r w:rsidRPr="00931B86">
        <w:rPr>
          <w:rFonts w:eastAsiaTheme="majorEastAsia"/>
        </w:rPr>
        <w:t xml:space="preserve">should address how this program supports the cooperative’s strategic direction. </w:t>
      </w:r>
      <w:r w:rsidR="001B796E">
        <w:rPr>
          <w:rFonts w:eastAsiaTheme="majorEastAsia"/>
        </w:rPr>
        <w:t>For</w:t>
      </w:r>
      <w:r w:rsidR="001B796E" w:rsidRPr="00931B86">
        <w:rPr>
          <w:rFonts w:eastAsiaTheme="majorEastAsia"/>
        </w:rPr>
        <w:t xml:space="preserve"> </w:t>
      </w:r>
      <w:r w:rsidRPr="00931B86">
        <w:rPr>
          <w:rFonts w:eastAsiaTheme="majorEastAsia"/>
        </w:rPr>
        <w:t xml:space="preserve">a </w:t>
      </w:r>
      <w:r w:rsidR="0052337D">
        <w:rPr>
          <w:rFonts w:eastAsiaTheme="majorEastAsia"/>
        </w:rPr>
        <w:t>member-consumer</w:t>
      </w:r>
      <w:r w:rsidRPr="00931B86">
        <w:rPr>
          <w:rFonts w:eastAsiaTheme="majorEastAsia"/>
        </w:rPr>
        <w:t xml:space="preserve">-owned utility, it is important that the </w:t>
      </w:r>
      <w:r w:rsidR="00102FBF">
        <w:rPr>
          <w:rFonts w:eastAsiaTheme="majorEastAsia"/>
        </w:rPr>
        <w:t>consumer</w:t>
      </w:r>
      <w:r w:rsidRPr="00931B86">
        <w:rPr>
          <w:rFonts w:eastAsiaTheme="majorEastAsia"/>
        </w:rPr>
        <w:t xml:space="preserve"> value proposition (to be created by </w:t>
      </w:r>
      <w:r w:rsidR="001B796E">
        <w:rPr>
          <w:rFonts w:eastAsiaTheme="majorEastAsia"/>
        </w:rPr>
        <w:t xml:space="preserve">the </w:t>
      </w:r>
      <w:r w:rsidRPr="00931B86">
        <w:rPr>
          <w:rFonts w:eastAsiaTheme="majorEastAsia"/>
        </w:rPr>
        <w:t xml:space="preserve">Marketing Manager) is linked to this effort. </w:t>
      </w:r>
    </w:p>
    <w:p w14:paraId="747B4363" w14:textId="37CC9BE7" w:rsidR="00931B86" w:rsidRPr="00931B86" w:rsidRDefault="00931B86" w:rsidP="007C5CAB">
      <w:pPr>
        <w:pStyle w:val="ListParagraph"/>
        <w:numPr>
          <w:ilvl w:val="0"/>
          <w:numId w:val="39"/>
        </w:numPr>
        <w:jc w:val="left"/>
        <w:rPr>
          <w:rFonts w:eastAsiaTheme="majorEastAsia"/>
        </w:rPr>
      </w:pPr>
      <w:r w:rsidRPr="00931B86">
        <w:rPr>
          <w:rFonts w:eastAsiaTheme="majorEastAsia"/>
        </w:rPr>
        <w:t xml:space="preserve">Define and </w:t>
      </w:r>
      <w:r w:rsidR="001B796E">
        <w:rPr>
          <w:rFonts w:eastAsiaTheme="majorEastAsia"/>
        </w:rPr>
        <w:t>m</w:t>
      </w:r>
      <w:r w:rsidR="001B796E" w:rsidRPr="00931B86">
        <w:rPr>
          <w:rFonts w:eastAsiaTheme="majorEastAsia"/>
        </w:rPr>
        <w:t xml:space="preserve">ap </w:t>
      </w:r>
      <w:r w:rsidR="001B796E">
        <w:rPr>
          <w:rFonts w:eastAsiaTheme="majorEastAsia"/>
        </w:rPr>
        <w:t>s</w:t>
      </w:r>
      <w:r w:rsidR="001B796E" w:rsidRPr="00931B86">
        <w:rPr>
          <w:rFonts w:eastAsiaTheme="majorEastAsia"/>
        </w:rPr>
        <w:t xml:space="preserve">takeholders </w:t>
      </w:r>
      <w:r w:rsidRPr="00931B86">
        <w:rPr>
          <w:rFonts w:eastAsiaTheme="majorEastAsia"/>
        </w:rPr>
        <w:t xml:space="preserve">– </w:t>
      </w:r>
      <w:r w:rsidR="001B796E">
        <w:rPr>
          <w:rFonts w:eastAsiaTheme="majorEastAsia"/>
        </w:rPr>
        <w:t>A p</w:t>
      </w:r>
      <w:r w:rsidR="001B796E" w:rsidRPr="00931B86">
        <w:rPr>
          <w:rFonts w:eastAsiaTheme="majorEastAsia"/>
        </w:rPr>
        <w:t xml:space="preserve">articular </w:t>
      </w:r>
      <w:r w:rsidRPr="00931B86">
        <w:rPr>
          <w:rFonts w:eastAsiaTheme="majorEastAsia"/>
        </w:rPr>
        <w:t>focus should be on</w:t>
      </w:r>
      <w:r w:rsidR="00594C38">
        <w:rPr>
          <w:rFonts w:eastAsiaTheme="majorEastAsia"/>
        </w:rPr>
        <w:t xml:space="preserve"> the development of </w:t>
      </w:r>
      <w:r w:rsidRPr="00931B86">
        <w:rPr>
          <w:rFonts w:eastAsiaTheme="majorEastAsia"/>
        </w:rPr>
        <w:t xml:space="preserve">long-term </w:t>
      </w:r>
      <w:r w:rsidR="00594C38">
        <w:rPr>
          <w:rFonts w:eastAsiaTheme="majorEastAsia"/>
        </w:rPr>
        <w:t>business relationships</w:t>
      </w:r>
      <w:r w:rsidR="00594C38" w:rsidRPr="00931B86">
        <w:rPr>
          <w:rFonts w:eastAsiaTheme="majorEastAsia"/>
        </w:rPr>
        <w:t xml:space="preserve"> </w:t>
      </w:r>
      <w:r w:rsidRPr="00931B86">
        <w:rPr>
          <w:rFonts w:eastAsiaTheme="majorEastAsia"/>
        </w:rPr>
        <w:t xml:space="preserve">that may not be apparent to staff. </w:t>
      </w:r>
    </w:p>
    <w:p w14:paraId="37D52E5E" w14:textId="77777777" w:rsidR="00931B86" w:rsidRPr="00931B86" w:rsidRDefault="00931B86" w:rsidP="007C5CAB">
      <w:pPr>
        <w:pStyle w:val="ListParagraph"/>
        <w:numPr>
          <w:ilvl w:val="0"/>
          <w:numId w:val="39"/>
        </w:numPr>
        <w:jc w:val="left"/>
        <w:rPr>
          <w:rFonts w:eastAsiaTheme="majorEastAsia"/>
        </w:rPr>
      </w:pPr>
      <w:r w:rsidRPr="00931B86">
        <w:rPr>
          <w:rFonts w:eastAsiaTheme="majorEastAsia"/>
        </w:rPr>
        <w:t xml:space="preserve">Develop a </w:t>
      </w:r>
      <w:r w:rsidR="001B796E">
        <w:rPr>
          <w:rFonts w:eastAsiaTheme="majorEastAsia"/>
        </w:rPr>
        <w:t>s</w:t>
      </w:r>
      <w:r w:rsidR="001B796E" w:rsidRPr="00931B86">
        <w:rPr>
          <w:rFonts w:eastAsiaTheme="majorEastAsia"/>
        </w:rPr>
        <w:t xml:space="preserve">taffing </w:t>
      </w:r>
      <w:r w:rsidR="001B796E">
        <w:rPr>
          <w:rFonts w:eastAsiaTheme="majorEastAsia"/>
        </w:rPr>
        <w:t>p</w:t>
      </w:r>
      <w:r w:rsidR="001B796E" w:rsidRPr="00931B86">
        <w:rPr>
          <w:rFonts w:eastAsiaTheme="majorEastAsia"/>
        </w:rPr>
        <w:t xml:space="preserve">lan </w:t>
      </w:r>
      <w:r w:rsidRPr="00931B86">
        <w:rPr>
          <w:rFonts w:eastAsiaTheme="majorEastAsia"/>
        </w:rPr>
        <w:t xml:space="preserve">– </w:t>
      </w:r>
      <w:r w:rsidR="001B796E">
        <w:rPr>
          <w:rFonts w:eastAsiaTheme="majorEastAsia"/>
        </w:rPr>
        <w:t xml:space="preserve">The plan should </w:t>
      </w:r>
      <w:r w:rsidRPr="00931B86">
        <w:rPr>
          <w:rFonts w:eastAsiaTheme="majorEastAsia"/>
        </w:rPr>
        <w:t>weigh the cost and benefits of bringing in outside specialists</w:t>
      </w:r>
      <w:r w:rsidR="001B796E">
        <w:rPr>
          <w:rFonts w:eastAsiaTheme="majorEastAsia"/>
        </w:rPr>
        <w:t>,</w:t>
      </w:r>
      <w:r w:rsidRPr="00931B86">
        <w:rPr>
          <w:rFonts w:eastAsiaTheme="majorEastAsia"/>
        </w:rPr>
        <w:t xml:space="preserve"> </w:t>
      </w:r>
      <w:r w:rsidR="001B796E">
        <w:rPr>
          <w:rFonts w:eastAsiaTheme="majorEastAsia"/>
        </w:rPr>
        <w:t>such as</w:t>
      </w:r>
      <w:r w:rsidR="001B796E" w:rsidRPr="00931B86">
        <w:rPr>
          <w:rFonts w:eastAsiaTheme="majorEastAsia"/>
        </w:rPr>
        <w:t xml:space="preserve"> </w:t>
      </w:r>
      <w:r w:rsidRPr="00931B86">
        <w:rPr>
          <w:rFonts w:eastAsiaTheme="majorEastAsia"/>
        </w:rPr>
        <w:t>developers or consultants</w:t>
      </w:r>
      <w:r w:rsidR="001B796E">
        <w:rPr>
          <w:rFonts w:eastAsiaTheme="majorEastAsia"/>
        </w:rPr>
        <w:t>,</w:t>
      </w:r>
      <w:r w:rsidRPr="00931B86">
        <w:rPr>
          <w:rFonts w:eastAsiaTheme="majorEastAsia"/>
        </w:rPr>
        <w:t xml:space="preserve"> </w:t>
      </w:r>
      <w:r w:rsidR="003D48D7">
        <w:rPr>
          <w:rFonts w:eastAsiaTheme="majorEastAsia"/>
        </w:rPr>
        <w:t xml:space="preserve">evaluated </w:t>
      </w:r>
      <w:r w:rsidRPr="00931B86">
        <w:rPr>
          <w:rFonts w:eastAsiaTheme="majorEastAsia"/>
        </w:rPr>
        <w:t xml:space="preserve">against the </w:t>
      </w:r>
      <w:r w:rsidR="001B796E">
        <w:rPr>
          <w:rFonts w:eastAsiaTheme="majorEastAsia"/>
        </w:rPr>
        <w:t xml:space="preserve">cooperative </w:t>
      </w:r>
      <w:r w:rsidRPr="00931B86">
        <w:rPr>
          <w:rFonts w:eastAsiaTheme="majorEastAsia"/>
        </w:rPr>
        <w:t xml:space="preserve">staff’s current workload and professional development opportunities.    </w:t>
      </w:r>
    </w:p>
    <w:p w14:paraId="08609A4D" w14:textId="77777777" w:rsidR="00931B86" w:rsidRDefault="00931B86" w:rsidP="00115848">
      <w:pPr>
        <w:contextualSpacing/>
        <w:jc w:val="left"/>
        <w:rPr>
          <w:rFonts w:eastAsiaTheme="majorEastAsia"/>
        </w:rPr>
      </w:pPr>
      <w:r w:rsidRPr="00931B86">
        <w:rPr>
          <w:rFonts w:eastAsiaTheme="majorEastAsia"/>
        </w:rPr>
        <w:t xml:space="preserve">The CEO will also be responsible </w:t>
      </w:r>
      <w:r w:rsidR="001B796E">
        <w:rPr>
          <w:rFonts w:eastAsiaTheme="majorEastAsia"/>
        </w:rPr>
        <w:t>for</w:t>
      </w:r>
      <w:r w:rsidR="001B796E" w:rsidRPr="00931B86">
        <w:rPr>
          <w:rFonts w:eastAsiaTheme="majorEastAsia"/>
        </w:rPr>
        <w:t xml:space="preserve"> finaliz</w:t>
      </w:r>
      <w:r w:rsidR="001B796E">
        <w:rPr>
          <w:rFonts w:eastAsiaTheme="majorEastAsia"/>
        </w:rPr>
        <w:t>ing</w:t>
      </w:r>
      <w:r w:rsidR="001B796E" w:rsidRPr="00931B86">
        <w:rPr>
          <w:rFonts w:eastAsiaTheme="majorEastAsia"/>
        </w:rPr>
        <w:t xml:space="preserve"> </w:t>
      </w:r>
      <w:r w:rsidRPr="00931B86">
        <w:rPr>
          <w:rFonts w:eastAsiaTheme="majorEastAsia"/>
        </w:rPr>
        <w:t xml:space="preserve">and </w:t>
      </w:r>
      <w:r w:rsidR="001B796E" w:rsidRPr="00931B86">
        <w:rPr>
          <w:rFonts w:eastAsiaTheme="majorEastAsia"/>
        </w:rPr>
        <w:t>describ</w:t>
      </w:r>
      <w:r w:rsidR="001B796E">
        <w:rPr>
          <w:rFonts w:eastAsiaTheme="majorEastAsia"/>
        </w:rPr>
        <w:t>ing</w:t>
      </w:r>
      <w:r w:rsidR="001B796E" w:rsidRPr="00931B86">
        <w:rPr>
          <w:rFonts w:eastAsiaTheme="majorEastAsia"/>
        </w:rPr>
        <w:t xml:space="preserve"> </w:t>
      </w:r>
      <w:r w:rsidRPr="00931B86">
        <w:rPr>
          <w:rFonts w:eastAsiaTheme="majorEastAsia"/>
        </w:rPr>
        <w:t>the details of the community solar program</w:t>
      </w:r>
      <w:r w:rsidR="007E6F56">
        <w:rPr>
          <w:rFonts w:eastAsiaTheme="majorEastAsia"/>
        </w:rPr>
        <w:t xml:space="preserve"> to the </w:t>
      </w:r>
      <w:r w:rsidR="001B796E">
        <w:rPr>
          <w:rFonts w:eastAsiaTheme="majorEastAsia"/>
        </w:rPr>
        <w:t>Board</w:t>
      </w:r>
      <w:r w:rsidR="001B796E" w:rsidRPr="00931B86">
        <w:rPr>
          <w:rFonts w:eastAsiaTheme="majorEastAsia"/>
        </w:rPr>
        <w:t xml:space="preserve"> </w:t>
      </w:r>
      <w:r w:rsidRPr="00931B86">
        <w:rPr>
          <w:rFonts w:eastAsiaTheme="majorEastAsia"/>
        </w:rPr>
        <w:t xml:space="preserve">for approval. </w:t>
      </w:r>
    </w:p>
    <w:p w14:paraId="7D0C40C1" w14:textId="77777777" w:rsidR="00931B86" w:rsidRPr="00931B86" w:rsidRDefault="00931B86" w:rsidP="00115848">
      <w:pPr>
        <w:pStyle w:val="ListParagraph"/>
        <w:numPr>
          <w:ilvl w:val="0"/>
          <w:numId w:val="0"/>
        </w:numPr>
        <w:jc w:val="left"/>
        <w:rPr>
          <w:rFonts w:eastAsiaTheme="majorEastAsia"/>
          <w:b/>
        </w:rPr>
      </w:pPr>
      <w:r w:rsidRPr="00931B86">
        <w:rPr>
          <w:rFonts w:eastAsiaTheme="majorEastAsia"/>
          <w:b/>
        </w:rPr>
        <w:t>An outline of</w:t>
      </w:r>
      <w:r w:rsidR="007E6F56">
        <w:rPr>
          <w:rFonts w:eastAsiaTheme="majorEastAsia"/>
          <w:b/>
        </w:rPr>
        <w:t xml:space="preserve"> the</w:t>
      </w:r>
      <w:r w:rsidRPr="00931B86">
        <w:rPr>
          <w:rFonts w:eastAsiaTheme="majorEastAsia"/>
          <w:b/>
        </w:rPr>
        <w:t xml:space="preserve"> community solar program </w:t>
      </w:r>
      <w:r w:rsidR="007E6F56">
        <w:rPr>
          <w:rFonts w:eastAsiaTheme="majorEastAsia"/>
          <w:b/>
        </w:rPr>
        <w:t xml:space="preserve">for </w:t>
      </w:r>
      <w:r w:rsidR="001B796E">
        <w:rPr>
          <w:rFonts w:eastAsiaTheme="majorEastAsia"/>
          <w:b/>
        </w:rPr>
        <w:t xml:space="preserve">Board </w:t>
      </w:r>
      <w:r w:rsidR="007E6F56">
        <w:rPr>
          <w:rFonts w:eastAsiaTheme="majorEastAsia"/>
          <w:b/>
        </w:rPr>
        <w:t>review</w:t>
      </w:r>
      <w:r w:rsidRPr="00931B86">
        <w:rPr>
          <w:rFonts w:eastAsiaTheme="majorEastAsia"/>
          <w:b/>
        </w:rPr>
        <w:t xml:space="preserve"> may include</w:t>
      </w:r>
      <w:r w:rsidR="001B796E">
        <w:rPr>
          <w:rFonts w:eastAsiaTheme="majorEastAsia"/>
          <w:b/>
        </w:rPr>
        <w:t xml:space="preserve"> the following</w:t>
      </w:r>
      <w:r w:rsidRPr="00931B86">
        <w:rPr>
          <w:rFonts w:eastAsiaTheme="majorEastAsia"/>
          <w:b/>
        </w:rPr>
        <w:t>:</w:t>
      </w:r>
    </w:p>
    <w:p w14:paraId="5A1D2293" w14:textId="77777777" w:rsidR="00931B86" w:rsidRPr="00931B86" w:rsidRDefault="00931B86" w:rsidP="007C5CAB">
      <w:pPr>
        <w:pStyle w:val="ListParagraph"/>
        <w:numPr>
          <w:ilvl w:val="1"/>
          <w:numId w:val="39"/>
        </w:numPr>
        <w:ind w:left="720"/>
        <w:jc w:val="left"/>
        <w:rPr>
          <w:rFonts w:eastAsiaTheme="majorEastAsia"/>
        </w:rPr>
      </w:pPr>
      <w:r w:rsidRPr="00931B86">
        <w:rPr>
          <w:rFonts w:eastAsiaTheme="majorEastAsia"/>
        </w:rPr>
        <w:t>Strategic rationale</w:t>
      </w:r>
      <w:r w:rsidRPr="00931B86">
        <w:rPr>
          <w:rFonts w:eastAsiaTheme="majorEastAsia"/>
        </w:rPr>
        <w:tab/>
      </w:r>
    </w:p>
    <w:p w14:paraId="2AC441FD" w14:textId="77777777" w:rsidR="00931B86" w:rsidRPr="00931B86" w:rsidRDefault="00931B86" w:rsidP="007C5CAB">
      <w:pPr>
        <w:pStyle w:val="ListParagraph"/>
        <w:numPr>
          <w:ilvl w:val="1"/>
          <w:numId w:val="39"/>
        </w:numPr>
        <w:ind w:left="720"/>
        <w:jc w:val="left"/>
        <w:rPr>
          <w:rFonts w:eastAsiaTheme="majorEastAsia"/>
        </w:rPr>
      </w:pPr>
      <w:r w:rsidRPr="00931B86">
        <w:rPr>
          <w:rFonts w:eastAsiaTheme="majorEastAsia"/>
        </w:rPr>
        <w:t>Program goals, overall value proposition</w:t>
      </w:r>
      <w:r w:rsidR="001B796E">
        <w:rPr>
          <w:rFonts w:eastAsiaTheme="majorEastAsia"/>
        </w:rPr>
        <w:t>,</w:t>
      </w:r>
      <w:r w:rsidRPr="00931B86">
        <w:rPr>
          <w:rFonts w:eastAsiaTheme="majorEastAsia"/>
        </w:rPr>
        <w:t xml:space="preserve"> and success factors</w:t>
      </w:r>
      <w:r w:rsidRPr="00931B86">
        <w:rPr>
          <w:rFonts w:eastAsiaTheme="majorEastAsia"/>
        </w:rPr>
        <w:tab/>
      </w:r>
    </w:p>
    <w:p w14:paraId="46243F8E" w14:textId="77777777" w:rsidR="00931B86" w:rsidRPr="00931B86" w:rsidRDefault="00931B86" w:rsidP="007C5CAB">
      <w:pPr>
        <w:pStyle w:val="ListParagraph"/>
        <w:numPr>
          <w:ilvl w:val="1"/>
          <w:numId w:val="39"/>
        </w:numPr>
        <w:ind w:left="720"/>
        <w:rPr>
          <w:rFonts w:eastAsiaTheme="majorEastAsia"/>
        </w:rPr>
      </w:pPr>
      <w:r w:rsidRPr="00931B86">
        <w:rPr>
          <w:rFonts w:eastAsiaTheme="majorEastAsia"/>
        </w:rPr>
        <w:t>Proposed scope, scale</w:t>
      </w:r>
      <w:r w:rsidR="001B796E">
        <w:rPr>
          <w:rFonts w:eastAsiaTheme="majorEastAsia"/>
        </w:rPr>
        <w:t>,</w:t>
      </w:r>
      <w:r w:rsidRPr="00931B86">
        <w:rPr>
          <w:rFonts w:eastAsiaTheme="majorEastAsia"/>
        </w:rPr>
        <w:t xml:space="preserve"> and technology infrastructure</w:t>
      </w:r>
      <w:r w:rsidRPr="00931B86">
        <w:rPr>
          <w:rFonts w:eastAsiaTheme="majorEastAsia"/>
        </w:rPr>
        <w:tab/>
      </w:r>
    </w:p>
    <w:p w14:paraId="77A710B6" w14:textId="77777777" w:rsidR="00931B86" w:rsidRPr="00931B86" w:rsidRDefault="00931B86" w:rsidP="007C5CAB">
      <w:pPr>
        <w:pStyle w:val="ListParagraph"/>
        <w:numPr>
          <w:ilvl w:val="1"/>
          <w:numId w:val="39"/>
        </w:numPr>
        <w:ind w:left="720"/>
        <w:rPr>
          <w:rFonts w:eastAsiaTheme="majorEastAsia"/>
        </w:rPr>
      </w:pPr>
      <w:r w:rsidRPr="00931B86">
        <w:rPr>
          <w:rFonts w:eastAsiaTheme="majorEastAsia"/>
        </w:rPr>
        <w:t>Proposed financing strategy</w:t>
      </w:r>
      <w:r w:rsidRPr="00931B86">
        <w:rPr>
          <w:rFonts w:eastAsiaTheme="majorEastAsia"/>
        </w:rPr>
        <w:tab/>
      </w:r>
    </w:p>
    <w:p w14:paraId="5F39060F" w14:textId="61EE6E41" w:rsidR="00931B86" w:rsidRPr="00931B86" w:rsidRDefault="00931B86" w:rsidP="007C5CAB">
      <w:pPr>
        <w:pStyle w:val="ListParagraph"/>
        <w:numPr>
          <w:ilvl w:val="1"/>
          <w:numId w:val="39"/>
        </w:numPr>
        <w:ind w:left="720"/>
        <w:rPr>
          <w:rFonts w:eastAsiaTheme="majorEastAsia"/>
        </w:rPr>
      </w:pPr>
      <w:r w:rsidRPr="00931B86">
        <w:rPr>
          <w:rFonts w:eastAsiaTheme="majorEastAsia"/>
        </w:rPr>
        <w:t xml:space="preserve">Pricing, </w:t>
      </w:r>
      <w:r w:rsidR="0052337D">
        <w:rPr>
          <w:rFonts w:eastAsiaTheme="majorEastAsia"/>
        </w:rPr>
        <w:t>member-consumer</w:t>
      </w:r>
      <w:r w:rsidRPr="00931B86">
        <w:rPr>
          <w:rFonts w:eastAsiaTheme="majorEastAsia"/>
        </w:rPr>
        <w:t xml:space="preserve"> participation</w:t>
      </w:r>
      <w:r w:rsidR="001B796E">
        <w:rPr>
          <w:rFonts w:eastAsiaTheme="majorEastAsia"/>
        </w:rPr>
        <w:t>,</w:t>
      </w:r>
      <w:r w:rsidRPr="00931B86">
        <w:rPr>
          <w:rFonts w:eastAsiaTheme="majorEastAsia"/>
        </w:rPr>
        <w:t xml:space="preserve"> and </w:t>
      </w:r>
      <w:r w:rsidR="0052337D">
        <w:rPr>
          <w:rFonts w:eastAsiaTheme="majorEastAsia"/>
        </w:rPr>
        <w:t>member-consumer</w:t>
      </w:r>
      <w:r w:rsidR="00931729" w:rsidRPr="00931B86">
        <w:rPr>
          <w:rFonts w:eastAsiaTheme="majorEastAsia"/>
        </w:rPr>
        <w:t xml:space="preserve"> </w:t>
      </w:r>
      <w:r w:rsidRPr="00931B86">
        <w:rPr>
          <w:rFonts w:eastAsiaTheme="majorEastAsia"/>
        </w:rPr>
        <w:t>care</w:t>
      </w:r>
      <w:r w:rsidRPr="00931B86">
        <w:rPr>
          <w:rFonts w:eastAsiaTheme="majorEastAsia"/>
        </w:rPr>
        <w:tab/>
      </w:r>
    </w:p>
    <w:p w14:paraId="29AA55AD" w14:textId="77777777" w:rsidR="00931B86" w:rsidRPr="00931B86" w:rsidRDefault="00931B86" w:rsidP="007C5CAB">
      <w:pPr>
        <w:pStyle w:val="ListParagraph"/>
        <w:numPr>
          <w:ilvl w:val="1"/>
          <w:numId w:val="39"/>
        </w:numPr>
        <w:ind w:left="720"/>
        <w:rPr>
          <w:rFonts w:eastAsiaTheme="majorEastAsia"/>
        </w:rPr>
      </w:pPr>
      <w:r w:rsidRPr="00931B86">
        <w:rPr>
          <w:rFonts w:eastAsiaTheme="majorEastAsia"/>
        </w:rPr>
        <w:t>Regulatory and legal</w:t>
      </w:r>
      <w:r w:rsidR="003D48D7">
        <w:rPr>
          <w:rFonts w:eastAsiaTheme="majorEastAsia"/>
        </w:rPr>
        <w:t xml:space="preserve"> factors</w:t>
      </w:r>
    </w:p>
    <w:p w14:paraId="06A59ABA" w14:textId="77777777" w:rsidR="00931B86" w:rsidRPr="00931B86" w:rsidRDefault="00931B86" w:rsidP="007C5CAB">
      <w:pPr>
        <w:pStyle w:val="ListParagraph"/>
        <w:numPr>
          <w:ilvl w:val="1"/>
          <w:numId w:val="39"/>
        </w:numPr>
        <w:ind w:left="720"/>
        <w:rPr>
          <w:rFonts w:eastAsiaTheme="majorEastAsia"/>
        </w:rPr>
      </w:pPr>
      <w:r w:rsidRPr="00931B86">
        <w:rPr>
          <w:rFonts w:eastAsiaTheme="majorEastAsia"/>
        </w:rPr>
        <w:t>Marketing and communication</w:t>
      </w:r>
      <w:r w:rsidR="008511CE">
        <w:rPr>
          <w:rFonts w:eastAsiaTheme="majorEastAsia"/>
        </w:rPr>
        <w:t xml:space="preserve">s </w:t>
      </w:r>
      <w:r w:rsidR="003D48D7">
        <w:rPr>
          <w:rFonts w:eastAsiaTheme="majorEastAsia"/>
        </w:rPr>
        <w:t>documents</w:t>
      </w:r>
    </w:p>
    <w:p w14:paraId="1A2D92FC" w14:textId="77777777" w:rsidR="00931B86" w:rsidRPr="00F357DE" w:rsidRDefault="00931B86" w:rsidP="007C5CAB">
      <w:pPr>
        <w:pStyle w:val="ListParagraph"/>
        <w:numPr>
          <w:ilvl w:val="1"/>
          <w:numId w:val="39"/>
        </w:numPr>
        <w:spacing w:line="360" w:lineRule="auto"/>
        <w:ind w:left="720"/>
        <w:rPr>
          <w:rFonts w:eastAsiaTheme="majorEastAsia"/>
        </w:rPr>
      </w:pPr>
      <w:r w:rsidRPr="00931B86">
        <w:rPr>
          <w:rFonts w:eastAsiaTheme="majorEastAsia"/>
        </w:rPr>
        <w:t>Next steps</w:t>
      </w:r>
      <w:r w:rsidRPr="00931B86">
        <w:rPr>
          <w:rFonts w:eastAsiaTheme="majorEastAsia"/>
        </w:rPr>
        <w:tab/>
      </w:r>
    </w:p>
    <w:p w14:paraId="616C96FA" w14:textId="0A073393" w:rsidR="00931B86" w:rsidRPr="00931B86" w:rsidRDefault="00797CAD" w:rsidP="007C729B">
      <w:pPr>
        <w:pStyle w:val="ListParagraph"/>
        <w:numPr>
          <w:ilvl w:val="0"/>
          <w:numId w:val="0"/>
        </w:numPr>
        <w:spacing w:line="360" w:lineRule="auto"/>
        <w:rPr>
          <w:rFonts w:eastAsiaTheme="majorEastAsia"/>
          <w:b/>
        </w:rPr>
      </w:pPr>
      <w:r>
        <w:rPr>
          <w:rFonts w:eastAsiaTheme="majorEastAsia"/>
          <w:b/>
        </w:rPr>
        <w:t>Before</w:t>
      </w:r>
      <w:r w:rsidR="00931B86" w:rsidRPr="00931B86">
        <w:rPr>
          <w:rFonts w:eastAsiaTheme="majorEastAsia"/>
          <w:b/>
        </w:rPr>
        <w:t xml:space="preserve"> finalizing the business case, the CEO will need to review and approve:</w:t>
      </w:r>
    </w:p>
    <w:p w14:paraId="1DE8CEF6" w14:textId="77777777" w:rsidR="00931B86" w:rsidRPr="00931B86" w:rsidRDefault="00931B86" w:rsidP="007C5CAB">
      <w:pPr>
        <w:pStyle w:val="ListParagraph"/>
        <w:numPr>
          <w:ilvl w:val="0"/>
          <w:numId w:val="40"/>
        </w:numPr>
        <w:rPr>
          <w:rFonts w:eastAsiaTheme="majorEastAsia"/>
        </w:rPr>
      </w:pPr>
      <w:r w:rsidRPr="00931B86">
        <w:rPr>
          <w:rFonts w:eastAsiaTheme="majorEastAsia"/>
        </w:rPr>
        <w:t>Value Proposition Document (Marketing Manager)</w:t>
      </w:r>
    </w:p>
    <w:p w14:paraId="07587A8E" w14:textId="77777777" w:rsidR="00931B86" w:rsidRPr="00931B86" w:rsidRDefault="00931B86" w:rsidP="007C5CAB">
      <w:pPr>
        <w:pStyle w:val="ListParagraph"/>
        <w:numPr>
          <w:ilvl w:val="0"/>
          <w:numId w:val="40"/>
        </w:numPr>
        <w:rPr>
          <w:rFonts w:eastAsiaTheme="majorEastAsia"/>
        </w:rPr>
      </w:pPr>
      <w:r w:rsidRPr="00931B86">
        <w:rPr>
          <w:rFonts w:eastAsiaTheme="majorEastAsia"/>
        </w:rPr>
        <w:t xml:space="preserve">Engineering Design and System Configuration </w:t>
      </w:r>
      <w:r w:rsidR="005F73C2" w:rsidRPr="00931B86">
        <w:rPr>
          <w:rFonts w:eastAsiaTheme="majorEastAsia"/>
        </w:rPr>
        <w:t xml:space="preserve">Plan </w:t>
      </w:r>
      <w:r w:rsidRPr="00931B86">
        <w:rPr>
          <w:rFonts w:eastAsiaTheme="majorEastAsia"/>
        </w:rPr>
        <w:t xml:space="preserve">(Project Manager) </w:t>
      </w:r>
    </w:p>
    <w:p w14:paraId="68623C20" w14:textId="77777777" w:rsidR="00326B69" w:rsidRDefault="007E6F56" w:rsidP="007C5CAB">
      <w:pPr>
        <w:pStyle w:val="ListParagraph"/>
        <w:numPr>
          <w:ilvl w:val="0"/>
          <w:numId w:val="40"/>
        </w:numPr>
        <w:rPr>
          <w:rFonts w:eastAsiaTheme="majorEastAsia"/>
        </w:rPr>
      </w:pPr>
      <w:r>
        <w:rPr>
          <w:rFonts w:eastAsiaTheme="majorEastAsia"/>
        </w:rPr>
        <w:t>Project budget</w:t>
      </w:r>
      <w:r w:rsidR="00326B69">
        <w:rPr>
          <w:rFonts w:eastAsiaTheme="majorEastAsia"/>
        </w:rPr>
        <w:t>, schedule and cash flow</w:t>
      </w:r>
    </w:p>
    <w:p w14:paraId="1BA98DB7" w14:textId="77777777" w:rsidR="00931B86" w:rsidRPr="00931B86" w:rsidRDefault="00931B86" w:rsidP="007C5CAB">
      <w:pPr>
        <w:pStyle w:val="ListParagraph"/>
        <w:numPr>
          <w:ilvl w:val="0"/>
          <w:numId w:val="40"/>
        </w:numPr>
        <w:rPr>
          <w:rFonts w:eastAsiaTheme="majorEastAsia"/>
        </w:rPr>
      </w:pPr>
      <w:r w:rsidRPr="00931B86">
        <w:rPr>
          <w:rFonts w:eastAsiaTheme="majorEastAsia"/>
        </w:rPr>
        <w:t>Siting Options Document (Project Manager)</w:t>
      </w:r>
    </w:p>
    <w:p w14:paraId="52AE6325" w14:textId="3510CA28" w:rsidR="00931B86" w:rsidRPr="00931B86" w:rsidRDefault="00BB1E05" w:rsidP="007C5CAB">
      <w:pPr>
        <w:pStyle w:val="ListParagraph"/>
        <w:numPr>
          <w:ilvl w:val="0"/>
          <w:numId w:val="40"/>
        </w:numPr>
        <w:rPr>
          <w:rFonts w:eastAsiaTheme="majorEastAsia"/>
        </w:rPr>
      </w:pPr>
      <w:r>
        <w:rPr>
          <w:rFonts w:eastAsiaTheme="majorEastAsia"/>
        </w:rPr>
        <w:t xml:space="preserve">Risk </w:t>
      </w:r>
      <w:r w:rsidR="00931B86" w:rsidRPr="00931B86">
        <w:rPr>
          <w:rFonts w:eastAsiaTheme="majorEastAsia"/>
        </w:rPr>
        <w:t>Mitigation Plan (Staff</w:t>
      </w:r>
      <w:r w:rsidR="00FE00E3">
        <w:rPr>
          <w:rFonts w:eastAsiaTheme="majorEastAsia"/>
        </w:rPr>
        <w:t xml:space="preserve"> </w:t>
      </w:r>
      <w:r w:rsidR="00FE00E3" w:rsidRPr="00112C18">
        <w:rPr>
          <w:rFonts w:eastAsiaTheme="majorEastAsia"/>
        </w:rPr>
        <w:t>and legal counsel</w:t>
      </w:r>
      <w:r w:rsidR="00931B86" w:rsidRPr="00931B86">
        <w:rPr>
          <w:rFonts w:eastAsiaTheme="majorEastAsia"/>
        </w:rPr>
        <w:t>)</w:t>
      </w:r>
    </w:p>
    <w:p w14:paraId="071E6F17" w14:textId="77777777" w:rsidR="00931B86" w:rsidRPr="00931B86" w:rsidRDefault="00931B86" w:rsidP="007C5CAB">
      <w:pPr>
        <w:pStyle w:val="ListParagraph"/>
        <w:numPr>
          <w:ilvl w:val="0"/>
          <w:numId w:val="40"/>
        </w:numPr>
        <w:rPr>
          <w:rFonts w:eastAsiaTheme="majorEastAsia"/>
        </w:rPr>
      </w:pPr>
      <w:r w:rsidRPr="00931B86">
        <w:rPr>
          <w:rFonts w:eastAsiaTheme="majorEastAsia"/>
        </w:rPr>
        <w:t xml:space="preserve">Recommendation of </w:t>
      </w:r>
      <w:r w:rsidR="007A381B" w:rsidRPr="00931B86">
        <w:t xml:space="preserve">Community Solar Business Model </w:t>
      </w:r>
      <w:r w:rsidRPr="00931B86">
        <w:t>(</w:t>
      </w:r>
      <w:r w:rsidR="0054481B">
        <w:t xml:space="preserve">Business and </w:t>
      </w:r>
      <w:r w:rsidRPr="00931B86">
        <w:t xml:space="preserve">Finance Manager and </w:t>
      </w:r>
      <w:r w:rsidR="00CD53BB">
        <w:t>s</w:t>
      </w:r>
      <w:r w:rsidR="00CD53BB" w:rsidRPr="00931B86">
        <w:t>taff</w:t>
      </w:r>
      <w:r w:rsidRPr="00931B86">
        <w:t>)</w:t>
      </w:r>
    </w:p>
    <w:p w14:paraId="3598875E" w14:textId="77777777" w:rsidR="00931B86" w:rsidRPr="00931B86" w:rsidRDefault="00931B86" w:rsidP="007C5CAB">
      <w:pPr>
        <w:pStyle w:val="ListParagraph"/>
        <w:numPr>
          <w:ilvl w:val="0"/>
          <w:numId w:val="40"/>
        </w:numPr>
        <w:rPr>
          <w:rFonts w:eastAsiaTheme="majorEastAsia"/>
        </w:rPr>
      </w:pPr>
      <w:r w:rsidRPr="00931B86">
        <w:rPr>
          <w:rFonts w:eastAsiaTheme="majorEastAsia"/>
        </w:rPr>
        <w:t>Marketing and Communications Plan (Marketing Manager)</w:t>
      </w:r>
    </w:p>
    <w:p w14:paraId="378DFBF6" w14:textId="77777777" w:rsidR="00931B86" w:rsidRPr="00931B86" w:rsidRDefault="00931B86" w:rsidP="007C5CAB">
      <w:pPr>
        <w:pStyle w:val="ListParagraph"/>
        <w:numPr>
          <w:ilvl w:val="0"/>
          <w:numId w:val="40"/>
        </w:numPr>
        <w:rPr>
          <w:rFonts w:eastAsiaTheme="majorEastAsia"/>
        </w:rPr>
      </w:pPr>
      <w:r w:rsidRPr="00931B86">
        <w:rPr>
          <w:rFonts w:eastAsiaTheme="majorEastAsia"/>
        </w:rPr>
        <w:t>Information Technology System Integration Plan (IT Manager)</w:t>
      </w:r>
    </w:p>
    <w:p w14:paraId="5D07EBE6" w14:textId="77777777" w:rsidR="00931B86" w:rsidRPr="00931B86" w:rsidRDefault="00931B86" w:rsidP="007C5CAB">
      <w:pPr>
        <w:pStyle w:val="ListParagraph"/>
        <w:numPr>
          <w:ilvl w:val="0"/>
          <w:numId w:val="40"/>
        </w:numPr>
        <w:rPr>
          <w:rFonts w:eastAsiaTheme="majorEastAsia"/>
        </w:rPr>
      </w:pPr>
      <w:r w:rsidRPr="00931B86">
        <w:rPr>
          <w:rFonts w:eastAsiaTheme="majorEastAsia"/>
        </w:rPr>
        <w:t>Financial Plan (</w:t>
      </w:r>
      <w:r w:rsidR="00CD53BB">
        <w:rPr>
          <w:rFonts w:eastAsiaTheme="majorEastAsia"/>
        </w:rPr>
        <w:t xml:space="preserve">Business and </w:t>
      </w:r>
      <w:r w:rsidR="00094BAA" w:rsidRPr="00931B86">
        <w:rPr>
          <w:rFonts w:eastAsiaTheme="majorEastAsia"/>
        </w:rPr>
        <w:t>Fina</w:t>
      </w:r>
      <w:r w:rsidR="00094BAA">
        <w:rPr>
          <w:rFonts w:eastAsiaTheme="majorEastAsia"/>
        </w:rPr>
        <w:t>nce</w:t>
      </w:r>
      <w:r w:rsidR="00094BAA" w:rsidRPr="00931B86">
        <w:rPr>
          <w:rFonts w:eastAsiaTheme="majorEastAsia"/>
        </w:rPr>
        <w:t xml:space="preserve"> </w:t>
      </w:r>
      <w:r w:rsidRPr="00931B86">
        <w:rPr>
          <w:rFonts w:eastAsiaTheme="majorEastAsia"/>
        </w:rPr>
        <w:t>Manager)</w:t>
      </w:r>
    </w:p>
    <w:p w14:paraId="2A8C9FC5" w14:textId="0517AC4A" w:rsidR="002170E4" w:rsidRDefault="00931B86" w:rsidP="007C729B">
      <w:pPr>
        <w:contextualSpacing/>
        <w:jc w:val="left"/>
      </w:pPr>
      <w:r w:rsidRPr="00931B86">
        <w:t>Additionally, the CEO must work with legal counsel to ensure compliance with applicable</w:t>
      </w:r>
      <w:r w:rsidR="00A70E62">
        <w:t xml:space="preserve"> enabling statutes, bylaws,</w:t>
      </w:r>
      <w:r w:rsidRPr="00931B86">
        <w:t xml:space="preserve"> state and federal regulatory requirements</w:t>
      </w:r>
      <w:r w:rsidR="00FE00E3">
        <w:t>,</w:t>
      </w:r>
      <w:r w:rsidR="00A70E62">
        <w:t xml:space="preserve"> and existing financial requirements of entities such as RUS</w:t>
      </w:r>
      <w:r w:rsidRPr="00931B86">
        <w:t>.</w:t>
      </w:r>
    </w:p>
    <w:p w14:paraId="3D6FDD2E" w14:textId="7D698D7B" w:rsidR="00931B86" w:rsidRPr="00931B86" w:rsidRDefault="00931B86" w:rsidP="002A603F">
      <w:pPr>
        <w:contextualSpacing/>
        <w:jc w:val="left"/>
        <w:rPr>
          <w:b/>
        </w:rPr>
      </w:pPr>
      <w:r w:rsidRPr="00931B86">
        <w:t xml:space="preserve"> </w:t>
      </w:r>
      <w:r w:rsidRPr="00931B86">
        <w:rPr>
          <w:b/>
        </w:rPr>
        <w:t>Three specific considerations that may require additional or specialized counsel include</w:t>
      </w:r>
      <w:r w:rsidR="004B0B79">
        <w:rPr>
          <w:b/>
        </w:rPr>
        <w:t xml:space="preserve"> the following</w:t>
      </w:r>
      <w:r w:rsidRPr="00931B86">
        <w:rPr>
          <w:b/>
        </w:rPr>
        <w:t>:</w:t>
      </w:r>
    </w:p>
    <w:p w14:paraId="0784F20D" w14:textId="77777777" w:rsidR="00931B86" w:rsidRPr="00931B86" w:rsidRDefault="00931B86" w:rsidP="007C5CAB">
      <w:pPr>
        <w:pStyle w:val="NoSpacing"/>
        <w:numPr>
          <w:ilvl w:val="0"/>
          <w:numId w:val="41"/>
        </w:numPr>
        <w:contextualSpacing/>
      </w:pPr>
      <w:r w:rsidRPr="00931B86">
        <w:lastRenderedPageBreak/>
        <w:t xml:space="preserve">Securities and Exchange Commission </w:t>
      </w:r>
      <w:r w:rsidR="00C80AE2">
        <w:t xml:space="preserve">(SEC) </w:t>
      </w:r>
      <w:r w:rsidRPr="00931B86">
        <w:t>regulation</w:t>
      </w:r>
      <w:r w:rsidR="008511CE">
        <w:t>s</w:t>
      </w:r>
      <w:r w:rsidRPr="00931B86">
        <w:t xml:space="preserve"> related to offering securities</w:t>
      </w:r>
    </w:p>
    <w:p w14:paraId="12468304" w14:textId="77777777" w:rsidR="00931B86" w:rsidRPr="00931B86" w:rsidRDefault="00931B86" w:rsidP="007C5CAB">
      <w:pPr>
        <w:pStyle w:val="NoSpacing"/>
        <w:numPr>
          <w:ilvl w:val="0"/>
          <w:numId w:val="41"/>
        </w:numPr>
        <w:contextualSpacing/>
      </w:pPr>
      <w:r w:rsidRPr="00931B86">
        <w:t xml:space="preserve">Renewable </w:t>
      </w:r>
      <w:r w:rsidR="004B0B79">
        <w:t>e</w:t>
      </w:r>
      <w:r w:rsidR="004B0B79" w:rsidRPr="00931B86">
        <w:t xml:space="preserve">nergy </w:t>
      </w:r>
      <w:r w:rsidR="004B0B79">
        <w:t>c</w:t>
      </w:r>
      <w:r w:rsidR="004B0B79" w:rsidRPr="00931B86">
        <w:t xml:space="preserve">redit </w:t>
      </w:r>
      <w:r w:rsidR="004B0B79">
        <w:t>c</w:t>
      </w:r>
      <w:r w:rsidR="004B0B79" w:rsidRPr="00931B86">
        <w:t xml:space="preserve">laims </w:t>
      </w:r>
      <w:r w:rsidRPr="00931B86">
        <w:t>and</w:t>
      </w:r>
      <w:r w:rsidR="004B0B79">
        <w:t xml:space="preserve"> their</w:t>
      </w:r>
      <w:r w:rsidRPr="00931B86">
        <w:t xml:space="preserve"> impact on marketing </w:t>
      </w:r>
      <w:r w:rsidR="00705A32" w:rsidRPr="00931B86">
        <w:t xml:space="preserve">messaging, </w:t>
      </w:r>
      <w:r w:rsidR="009E696C" w:rsidRPr="00931B86">
        <w:t>c</w:t>
      </w:r>
      <w:r w:rsidR="009E696C">
        <w:t>onsu</w:t>
      </w:r>
      <w:r w:rsidR="009E696C" w:rsidRPr="00931B86">
        <w:t xml:space="preserve">mer </w:t>
      </w:r>
      <w:r w:rsidRPr="00931B86">
        <w:t>contract language, and record</w:t>
      </w:r>
      <w:r w:rsidR="009E696C">
        <w:t>-</w:t>
      </w:r>
      <w:r w:rsidRPr="00931B86">
        <w:t>keeping requirements</w:t>
      </w:r>
    </w:p>
    <w:p w14:paraId="361CDCF6" w14:textId="77777777" w:rsidR="00931B86" w:rsidRDefault="00931B86" w:rsidP="007C5CAB">
      <w:pPr>
        <w:pStyle w:val="NoSpacing"/>
        <w:numPr>
          <w:ilvl w:val="0"/>
          <w:numId w:val="41"/>
        </w:numPr>
        <w:contextualSpacing/>
      </w:pPr>
      <w:r w:rsidRPr="00931B86">
        <w:t xml:space="preserve">Internal Revenue </w:t>
      </w:r>
      <w:r w:rsidR="004B0B79">
        <w:t xml:space="preserve">Service </w:t>
      </w:r>
      <w:r w:rsidR="00C80AE2">
        <w:t xml:space="preserve">(IRS) </w:t>
      </w:r>
      <w:r w:rsidR="004B0B79">
        <w:t>r</w:t>
      </w:r>
      <w:r w:rsidR="004B0B79" w:rsidRPr="00931B86">
        <w:t xml:space="preserve">egulations </w:t>
      </w:r>
      <w:r w:rsidRPr="00931B86">
        <w:t>regarding harnessing</w:t>
      </w:r>
      <w:r w:rsidR="00BB428E">
        <w:t xml:space="preserve"> of </w:t>
      </w:r>
      <w:r w:rsidR="004B0B79">
        <w:t>production tax credits (</w:t>
      </w:r>
      <w:r w:rsidR="00BB428E">
        <w:t>PTC</w:t>
      </w:r>
      <w:r w:rsidR="009E696C">
        <w:t>s</w:t>
      </w:r>
      <w:r w:rsidR="004B0B79">
        <w:t>)</w:t>
      </w:r>
      <w:r w:rsidR="00BB428E">
        <w:t xml:space="preserve"> or</w:t>
      </w:r>
      <w:r w:rsidRPr="00931B86">
        <w:t xml:space="preserve"> </w:t>
      </w:r>
      <w:r w:rsidR="004B0B79">
        <w:t xml:space="preserve">investment </w:t>
      </w:r>
      <w:r w:rsidR="008511CE">
        <w:t>tax</w:t>
      </w:r>
      <w:r w:rsidR="004B0B79">
        <w:t xml:space="preserve"> credits (</w:t>
      </w:r>
      <w:r w:rsidRPr="00931B86">
        <w:t>ITC</w:t>
      </w:r>
      <w:r w:rsidR="009E696C">
        <w:t>s</w:t>
      </w:r>
      <w:r w:rsidR="004B0B79">
        <w:t>)</w:t>
      </w:r>
      <w:r w:rsidRPr="00931B86">
        <w:t xml:space="preserve"> and </w:t>
      </w:r>
      <w:r w:rsidR="004B0B79" w:rsidRPr="009E696C">
        <w:rPr>
          <w:rFonts w:cs="Arial"/>
          <w:shd w:val="clear" w:color="auto" w:fill="FFFFFF"/>
        </w:rPr>
        <w:t>Modified Accelerated Cost Recovery System</w:t>
      </w:r>
      <w:r w:rsidR="004B0B79" w:rsidRPr="009E696C">
        <w:rPr>
          <w:rStyle w:val="apple-converted-space"/>
          <w:rFonts w:ascii="Arial" w:hAnsi="Arial" w:cs="Arial"/>
          <w:sz w:val="23"/>
          <w:szCs w:val="23"/>
          <w:shd w:val="clear" w:color="auto" w:fill="FFFFFF"/>
        </w:rPr>
        <w:t> </w:t>
      </w:r>
      <w:r w:rsidR="004B0B79">
        <w:rPr>
          <w:rStyle w:val="apple-converted-space"/>
          <w:rFonts w:ascii="Arial" w:hAnsi="Arial" w:cs="Arial"/>
          <w:color w:val="555555"/>
          <w:sz w:val="23"/>
          <w:szCs w:val="23"/>
          <w:shd w:val="clear" w:color="auto" w:fill="FFFFFF"/>
        </w:rPr>
        <w:t>(</w:t>
      </w:r>
      <w:r w:rsidR="004B0B79" w:rsidRPr="00931B86">
        <w:t>MACR</w:t>
      </w:r>
      <w:r w:rsidR="004B0B79">
        <w:t>S)</w:t>
      </w:r>
    </w:p>
    <w:p w14:paraId="0C559F2A" w14:textId="77777777" w:rsidR="00767284" w:rsidRPr="00931B86" w:rsidRDefault="00767284" w:rsidP="007C729B">
      <w:pPr>
        <w:pStyle w:val="NoSpacing"/>
        <w:ind w:left="720"/>
        <w:contextualSpacing/>
      </w:pPr>
    </w:p>
    <w:p w14:paraId="4BC7C0E9" w14:textId="77777777" w:rsidR="00767284" w:rsidRDefault="009E696C" w:rsidP="007C729B">
      <w:r>
        <w:t>The next section</w:t>
      </w:r>
      <w:r w:rsidR="00767284" w:rsidRPr="009E696C">
        <w:t xml:space="preserve"> </w:t>
      </w:r>
      <w:r w:rsidR="004B0B79">
        <w:t xml:space="preserve">provides </w:t>
      </w:r>
      <w:r w:rsidR="00767284">
        <w:t>a high-level view of the various decision</w:t>
      </w:r>
      <w:r w:rsidR="00BB428E">
        <w:t>s</w:t>
      </w:r>
      <w:r w:rsidR="00767284">
        <w:t xml:space="preserve"> that </w:t>
      </w:r>
      <w:r w:rsidR="004B0B79">
        <w:t>must</w:t>
      </w:r>
      <w:r w:rsidR="00767284">
        <w:t xml:space="preserve"> be made during the planning and implementation process. </w:t>
      </w:r>
    </w:p>
    <w:p w14:paraId="49407C64" w14:textId="77777777" w:rsidR="00767284" w:rsidRDefault="00767284" w:rsidP="007C729B">
      <w:pPr>
        <w:jc w:val="left"/>
      </w:pPr>
      <w:r>
        <w:br w:type="page"/>
      </w:r>
    </w:p>
    <w:p w14:paraId="49F0E8B0" w14:textId="77777777" w:rsidR="00A76C83" w:rsidRDefault="00767284" w:rsidP="002A603F">
      <w:pPr>
        <w:pStyle w:val="Heading2"/>
      </w:pPr>
      <w:r w:rsidRPr="00767284">
        <w:lastRenderedPageBreak/>
        <w:t xml:space="preserve">Overview of the Planning and Implementation Decisions </w:t>
      </w:r>
    </w:p>
    <w:p w14:paraId="3A1B720B" w14:textId="77777777" w:rsidR="00AA6715" w:rsidRPr="005D36A4" w:rsidRDefault="00AA6715" w:rsidP="007C729B">
      <w:pPr>
        <w:pStyle w:val="Caption"/>
        <w:pBdr>
          <w:bottom w:val="single" w:sz="4" w:space="0" w:color="5B9BD5" w:themeColor="accent2"/>
        </w:pBdr>
        <w:rPr>
          <w:rStyle w:val="Emphasis1"/>
        </w:rPr>
      </w:pPr>
      <w:r w:rsidRPr="005D36A4">
        <w:rPr>
          <w:rStyle w:val="Emphasis1"/>
        </w:rPr>
        <w:t xml:space="preserve">Figure </w:t>
      </w:r>
      <w:r w:rsidRPr="005D36A4">
        <w:rPr>
          <w:rStyle w:val="Emphasis1"/>
        </w:rPr>
        <w:fldChar w:fldCharType="begin"/>
      </w:r>
      <w:r w:rsidRPr="005D36A4">
        <w:rPr>
          <w:rStyle w:val="Emphasis1"/>
        </w:rPr>
        <w:instrText xml:space="preserve"> SEQ Figure \* ARABIC </w:instrText>
      </w:r>
      <w:r w:rsidRPr="005D36A4">
        <w:rPr>
          <w:rStyle w:val="Emphasis1"/>
        </w:rPr>
        <w:fldChar w:fldCharType="separate"/>
      </w:r>
      <w:r w:rsidR="00B914D9">
        <w:rPr>
          <w:rStyle w:val="Emphasis1"/>
          <w:noProof/>
        </w:rPr>
        <w:t>1</w:t>
      </w:r>
      <w:r w:rsidRPr="005D36A4">
        <w:rPr>
          <w:rStyle w:val="Emphasis1"/>
        </w:rPr>
        <w:fldChar w:fldCharType="end"/>
      </w:r>
      <w:r w:rsidR="009E696C" w:rsidRPr="005D36A4">
        <w:rPr>
          <w:rStyle w:val="Emphasis1"/>
        </w:rPr>
        <w:t>:</w:t>
      </w:r>
      <w:r w:rsidRPr="005D36A4">
        <w:rPr>
          <w:rStyle w:val="Emphasis1"/>
        </w:rPr>
        <w:t xml:space="preserve"> Decision Analysis</w:t>
      </w:r>
    </w:p>
    <w:p w14:paraId="49F2DC1F" w14:textId="27F097E8" w:rsidR="00D20B5F" w:rsidRPr="00767284" w:rsidRDefault="005D36A4" w:rsidP="007C729B">
      <w:r>
        <w:rPr>
          <w:noProof/>
        </w:rPr>
        <w:drawing>
          <wp:anchor distT="0" distB="0" distL="114300" distR="114300" simplePos="0" relativeHeight="251658293" behindDoc="0" locked="0" layoutInCell="1" allowOverlap="1" wp14:anchorId="187E7846" wp14:editId="4AC14BBD">
            <wp:simplePos x="0" y="0"/>
            <wp:positionH relativeFrom="column">
              <wp:posOffset>-386525</wp:posOffset>
            </wp:positionH>
            <wp:positionV relativeFrom="paragraph">
              <wp:posOffset>847725</wp:posOffset>
            </wp:positionV>
            <wp:extent cx="6531428" cy="5023263"/>
            <wp:effectExtent l="0" t="0" r="3175" b="635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531428" cy="5023263"/>
                    </a:xfrm>
                    <a:prstGeom prst="rect">
                      <a:avLst/>
                    </a:prstGeom>
                  </pic:spPr>
                </pic:pic>
              </a:graphicData>
            </a:graphic>
            <wp14:sizeRelH relativeFrom="page">
              <wp14:pctWidth>0</wp14:pctWidth>
            </wp14:sizeRelH>
            <wp14:sizeRelV relativeFrom="page">
              <wp14:pctHeight>0</wp14:pctHeight>
            </wp14:sizeRelV>
          </wp:anchor>
        </w:drawing>
      </w:r>
      <w:r w:rsidR="005E2E84">
        <w:rPr>
          <w:noProof/>
        </w:rPr>
        <w:drawing>
          <wp:anchor distT="0" distB="0" distL="114300" distR="114300" simplePos="0" relativeHeight="251658243" behindDoc="1" locked="0" layoutInCell="1" allowOverlap="1" wp14:anchorId="44C82874" wp14:editId="4808B6DF">
            <wp:simplePos x="0" y="0"/>
            <wp:positionH relativeFrom="column">
              <wp:posOffset>-423545</wp:posOffset>
            </wp:positionH>
            <wp:positionV relativeFrom="paragraph">
              <wp:posOffset>40640</wp:posOffset>
            </wp:positionV>
            <wp:extent cx="6591935" cy="6251575"/>
            <wp:effectExtent l="19050" t="19050" r="18415" b="158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591935" cy="625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20B5F" w:rsidRPr="00767284">
        <w:br w:type="page"/>
      </w:r>
    </w:p>
    <w:p w14:paraId="04F38016" w14:textId="77777777" w:rsidR="00D2472F" w:rsidRDefault="00ED627B" w:rsidP="00115848">
      <w:pPr>
        <w:pStyle w:val="Heading1"/>
      </w:pPr>
      <w:bookmarkStart w:id="7" w:name="_Toc461195854"/>
      <w:r>
        <w:lastRenderedPageBreak/>
        <w:t>Developing and Describing</w:t>
      </w:r>
      <w:r w:rsidR="00DE3BC4">
        <w:t xml:space="preserve"> a</w:t>
      </w:r>
      <w:r w:rsidR="00D2472F">
        <w:t xml:space="preserve"> C</w:t>
      </w:r>
      <w:r w:rsidR="00DE3BC4">
        <w:t xml:space="preserve">ommunity Solar </w:t>
      </w:r>
      <w:r>
        <w:t>Program</w:t>
      </w:r>
      <w:r w:rsidR="00DE3BC4">
        <w:t xml:space="preserve"> </w:t>
      </w:r>
      <w:r w:rsidR="00767284">
        <w:t>Model</w:t>
      </w:r>
      <w:bookmarkEnd w:id="7"/>
    </w:p>
    <w:bookmarkEnd w:id="3"/>
    <w:p w14:paraId="0C8571E9" w14:textId="77777777" w:rsidR="00767284" w:rsidRDefault="00F53023" w:rsidP="00115848">
      <w:pPr>
        <w:jc w:val="left"/>
      </w:pPr>
      <w:r>
        <w:t xml:space="preserve">Although </w:t>
      </w:r>
      <w:r w:rsidR="00767284">
        <w:t xml:space="preserve">it is the </w:t>
      </w:r>
      <w:r w:rsidR="00300869">
        <w:t xml:space="preserve">Business and Finance </w:t>
      </w:r>
      <w:r w:rsidR="00767284">
        <w:t>Man</w:t>
      </w:r>
      <w:r w:rsidR="00054F06">
        <w:t>a</w:t>
      </w:r>
      <w:r w:rsidR="00767284">
        <w:t>ger</w:t>
      </w:r>
      <w:r w:rsidR="00AA7968">
        <w:t>’</w:t>
      </w:r>
      <w:r w:rsidR="00767284">
        <w:t>s role to develop a suggested Community Solar Business and Financing model, it is important that the CEO understand</w:t>
      </w:r>
      <w:r>
        <w:t>s</w:t>
      </w:r>
      <w:r w:rsidR="00767284">
        <w:t xml:space="preserve"> the </w:t>
      </w:r>
      <w:r w:rsidR="00612AD6">
        <w:t xml:space="preserve">finance </w:t>
      </w:r>
      <w:r w:rsidR="00767284">
        <w:t>options and use</w:t>
      </w:r>
      <w:r w:rsidR="00AA7968">
        <w:t>s consistent</w:t>
      </w:r>
      <w:r w:rsidR="00767284">
        <w:t xml:space="preserve"> terminology </w:t>
      </w:r>
      <w:r w:rsidR="00612AD6">
        <w:t xml:space="preserve">when advancing the discussion with the Board. The criteria should be designed to </w:t>
      </w:r>
      <w:r w:rsidR="00767284">
        <w:t>ensure the program maximizes value to the consumers</w:t>
      </w:r>
      <w:r>
        <w:t xml:space="preserve"> and </w:t>
      </w:r>
      <w:r w:rsidR="00767284">
        <w:t>the co</w:t>
      </w:r>
      <w:r>
        <w:t>-</w:t>
      </w:r>
      <w:r w:rsidR="00767284">
        <w:t xml:space="preserve">op, and supports the strategic goals of the cooperative. </w:t>
      </w:r>
    </w:p>
    <w:p w14:paraId="766FA7AC" w14:textId="5A73B5D5" w:rsidR="009B4C63" w:rsidRDefault="007B3FBC" w:rsidP="00115848">
      <w:pPr>
        <w:jc w:val="left"/>
      </w:pPr>
      <w:r w:rsidRPr="008749D6">
        <w:t xml:space="preserve">Community solar </w:t>
      </w:r>
      <w:r w:rsidR="00616E6C">
        <w:t>programs should be designed to enable</w:t>
      </w:r>
      <w:r w:rsidRPr="008749D6">
        <w:t xml:space="preserve"> cooperative utilities to do what they do best: </w:t>
      </w:r>
      <w:r>
        <w:t xml:space="preserve">engage with their </w:t>
      </w:r>
      <w:r w:rsidR="0052337D">
        <w:rPr>
          <w:rFonts w:eastAsiaTheme="majorEastAsia"/>
        </w:rPr>
        <w:t>member-consumer</w:t>
      </w:r>
      <w:r>
        <w:t xml:space="preserve">s, </w:t>
      </w:r>
      <w:r w:rsidRPr="008749D6">
        <w:t xml:space="preserve">provide </w:t>
      </w:r>
      <w:r>
        <w:t xml:space="preserve">affordable </w:t>
      </w:r>
      <w:r w:rsidRPr="008749D6">
        <w:t>power</w:t>
      </w:r>
      <w:r>
        <w:t xml:space="preserve">, and </w:t>
      </w:r>
      <w:r w:rsidRPr="008749D6">
        <w:t>maintain a safe and reliable</w:t>
      </w:r>
      <w:r>
        <w:t xml:space="preserve"> grid. </w:t>
      </w:r>
      <w:r w:rsidRPr="008749D6">
        <w:t xml:space="preserve">Flexible business models allow community solar operators to provide the benefits of solar power to all interested </w:t>
      </w:r>
      <w:r w:rsidR="0052337D">
        <w:rPr>
          <w:rFonts w:eastAsiaTheme="majorEastAsia"/>
        </w:rPr>
        <w:t>member-consumer</w:t>
      </w:r>
      <w:r w:rsidRPr="008749D6">
        <w:t xml:space="preserve">s equitably, scale programs to fit the </w:t>
      </w:r>
      <w:r w:rsidR="004B2A3B">
        <w:t>cooperative’s</w:t>
      </w:r>
      <w:r w:rsidR="004B2A3B" w:rsidRPr="008749D6">
        <w:t xml:space="preserve"> </w:t>
      </w:r>
      <w:r w:rsidRPr="008749D6">
        <w:t xml:space="preserve">needs, and lower costs by taking advantage of tax credits and </w:t>
      </w:r>
      <w:r w:rsidR="004B2A3B">
        <w:t>economies</w:t>
      </w:r>
      <w:r w:rsidR="004B2A3B" w:rsidRPr="008749D6">
        <w:t xml:space="preserve"> </w:t>
      </w:r>
      <w:r w:rsidRPr="008749D6">
        <w:t>of scale.</w:t>
      </w:r>
      <w:r w:rsidR="00B93DD9">
        <w:t xml:space="preserve"> </w:t>
      </w:r>
      <w:r w:rsidR="00616E6C">
        <w:t>The goal of c</w:t>
      </w:r>
      <w:r w:rsidR="00A70970" w:rsidRPr="008749D6">
        <w:t xml:space="preserve">ommunity </w:t>
      </w:r>
      <w:r w:rsidR="003222EB">
        <w:t>s</w:t>
      </w:r>
      <w:r w:rsidR="003222EB" w:rsidRPr="008749D6">
        <w:t xml:space="preserve">olar </w:t>
      </w:r>
      <w:r w:rsidR="00A70970" w:rsidRPr="008749D6">
        <w:t>programs</w:t>
      </w:r>
      <w:r w:rsidR="00616E6C">
        <w:t xml:space="preserve"> is to </w:t>
      </w:r>
      <w:r w:rsidR="00A70970" w:rsidRPr="008749D6">
        <w:t xml:space="preserve">allow </w:t>
      </w:r>
      <w:r w:rsidR="00F659CF">
        <w:t xml:space="preserve">cooperatives </w:t>
      </w:r>
      <w:r w:rsidR="00A70970" w:rsidRPr="008749D6">
        <w:t xml:space="preserve">to provide their </w:t>
      </w:r>
      <w:r w:rsidR="0052337D">
        <w:t>member-consumer</w:t>
      </w:r>
      <w:r w:rsidR="00F659CF">
        <w:t>s</w:t>
      </w:r>
      <w:r w:rsidR="00A70970" w:rsidRPr="008749D6">
        <w:t xml:space="preserve"> with reliable, long-term power and offer them the clean energy choices that they are increasingly requesting.</w:t>
      </w:r>
      <w:r w:rsidR="00A70970">
        <w:t xml:space="preserve"> </w:t>
      </w:r>
    </w:p>
    <w:p w14:paraId="34805BE2" w14:textId="77777777" w:rsidR="00A70970" w:rsidRDefault="003222EB" w:rsidP="00115848">
      <w:pPr>
        <w:jc w:val="left"/>
      </w:pPr>
      <w:r>
        <w:t>However, these benefits must be balanced against the costs, challenges, and risks that community solar programs can create. Thus</w:t>
      </w:r>
      <w:r w:rsidR="00F53023">
        <w:t>,</w:t>
      </w:r>
      <w:r>
        <w:t xml:space="preserve"> it is essential to begin the program development process with a thorough and honest assessment of the drivers that have led to the decision to implement a community solar program</w:t>
      </w:r>
      <w:r w:rsidR="00616E6C">
        <w:t xml:space="preserve">, </w:t>
      </w:r>
      <w:r>
        <w:t>the goals the cooperative seeks to achieve</w:t>
      </w:r>
      <w:r w:rsidR="00F53023">
        <w:t>,</w:t>
      </w:r>
      <w:r w:rsidR="00616E6C">
        <w:t xml:space="preserve"> and the cost of meeting those goals</w:t>
      </w:r>
      <w:r>
        <w:t>.</w:t>
      </w:r>
      <w:r w:rsidR="00A70970">
        <w:t xml:space="preserve"> </w:t>
      </w:r>
    </w:p>
    <w:p w14:paraId="3B51C43E" w14:textId="77777777" w:rsidR="00957117" w:rsidRDefault="00886DA4" w:rsidP="00115848">
      <w:pPr>
        <w:pStyle w:val="Heading3"/>
      </w:pPr>
      <w:r>
        <w:t xml:space="preserve">Identifying </w:t>
      </w:r>
      <w:r w:rsidR="00957117">
        <w:t>Community Solar Program Drivers</w:t>
      </w:r>
    </w:p>
    <w:p w14:paraId="4AE261E1" w14:textId="77777777" w:rsidR="00957117" w:rsidRDefault="00957117" w:rsidP="00115848">
      <w:pPr>
        <w:jc w:val="left"/>
      </w:pPr>
      <w:r>
        <w:t xml:space="preserve">The first step </w:t>
      </w:r>
      <w:r w:rsidR="00913332">
        <w:t xml:space="preserve">in setting goals </w:t>
      </w:r>
      <w:r>
        <w:t xml:space="preserve">is to determine why your cooperative is launching a community solar program. Below are three fundamental influences that </w:t>
      </w:r>
      <w:r w:rsidR="00F53023">
        <w:t xml:space="preserve">underlie </w:t>
      </w:r>
      <w:r>
        <w:t xml:space="preserve">any programmatic decision. </w:t>
      </w:r>
    </w:p>
    <w:p w14:paraId="69D1C908" w14:textId="70BAC041" w:rsidR="00957117" w:rsidRDefault="0052337D" w:rsidP="00115848">
      <w:pPr>
        <w:numPr>
          <w:ilvl w:val="0"/>
          <w:numId w:val="6"/>
        </w:numPr>
        <w:jc w:val="left"/>
      </w:pPr>
      <w:r>
        <w:rPr>
          <w:b/>
        </w:rPr>
        <w:t>Member-consumer</w:t>
      </w:r>
      <w:r w:rsidR="00494FAB" w:rsidRPr="00CC3616">
        <w:rPr>
          <w:b/>
        </w:rPr>
        <w:t xml:space="preserve">s </w:t>
      </w:r>
      <w:r w:rsidR="00594C38">
        <w:rPr>
          <w:b/>
        </w:rPr>
        <w:t xml:space="preserve">may </w:t>
      </w:r>
      <w:r w:rsidR="00957117" w:rsidRPr="00CC3616">
        <w:rPr>
          <w:b/>
        </w:rPr>
        <w:t>want it</w:t>
      </w:r>
      <w:r w:rsidR="00957117" w:rsidRPr="00F13E8A">
        <w:t xml:space="preserve"> – Community solar programs enable cooperatives to provide a clean energy solution th</w:t>
      </w:r>
      <w:r w:rsidR="00D20B5F">
        <w:t>at</w:t>
      </w:r>
      <w:r w:rsidR="00957117" w:rsidRPr="00F13E8A">
        <w:t xml:space="preserve"> </w:t>
      </w:r>
      <w:r>
        <w:t>member-consumer</w:t>
      </w:r>
      <w:r w:rsidR="00957117" w:rsidRPr="00F13E8A">
        <w:t>s want, provide a</w:t>
      </w:r>
      <w:r w:rsidR="00616E6C">
        <w:t>n</w:t>
      </w:r>
      <w:r w:rsidR="00957117" w:rsidRPr="00F13E8A">
        <w:t xml:space="preserve"> alternative to rooftop solar, </w:t>
      </w:r>
      <w:r w:rsidR="00F53023">
        <w:t>offer</w:t>
      </w:r>
      <w:r w:rsidR="00F53023" w:rsidRPr="00F13E8A">
        <w:t xml:space="preserve"> </w:t>
      </w:r>
      <w:r w:rsidR="00957117" w:rsidRPr="00F13E8A">
        <w:t xml:space="preserve">new opportunities for </w:t>
      </w:r>
      <w:r w:rsidR="00F659CF">
        <w:t>consumer</w:t>
      </w:r>
      <w:r w:rsidR="00957117" w:rsidRPr="00F13E8A">
        <w:t>s unable to obtain rooftop solar, and help create positive public relations</w:t>
      </w:r>
      <w:r w:rsidR="00111E3A">
        <w:t xml:space="preserve"> (PR)</w:t>
      </w:r>
      <w:r w:rsidR="00957117" w:rsidRPr="00F13E8A">
        <w:t xml:space="preserve"> with </w:t>
      </w:r>
      <w:r>
        <w:t>member-consumer</w:t>
      </w:r>
      <w:r w:rsidR="00957117" w:rsidRPr="00F13E8A">
        <w:t xml:space="preserve">s and </w:t>
      </w:r>
      <w:r w:rsidR="00F53023">
        <w:t xml:space="preserve">the </w:t>
      </w:r>
      <w:r w:rsidR="00957117" w:rsidRPr="00F13E8A">
        <w:t xml:space="preserve">community. </w:t>
      </w:r>
      <w:r w:rsidR="00494FAB">
        <w:t>Consumer</w:t>
      </w:r>
      <w:r w:rsidR="00494FAB" w:rsidRPr="00F13E8A">
        <w:t xml:space="preserve">s </w:t>
      </w:r>
      <w:r w:rsidR="00957117" w:rsidRPr="00F13E8A">
        <w:t xml:space="preserve">who participate in a </w:t>
      </w:r>
      <w:r w:rsidR="00616E6C">
        <w:t xml:space="preserve">solar </w:t>
      </w:r>
      <w:r w:rsidR="00957117" w:rsidRPr="00F13E8A">
        <w:t>program are usually motiv</w:t>
      </w:r>
      <w:r w:rsidR="00CA6A2A">
        <w:t>at</w:t>
      </w:r>
      <w:r w:rsidR="00957117" w:rsidRPr="00F13E8A">
        <w:t>ed by</w:t>
      </w:r>
      <w:r w:rsidR="00616E6C">
        <w:t xml:space="preserve"> environmental concerns,</w:t>
      </w:r>
      <w:r w:rsidR="00957117" w:rsidRPr="00F13E8A">
        <w:t xml:space="preserve"> the</w:t>
      </w:r>
      <w:r w:rsidR="000539B7">
        <w:t xml:space="preserve"> ability to</w:t>
      </w:r>
      <w:r w:rsidR="00957117" w:rsidRPr="00F13E8A">
        <w:t xml:space="preserve"> offset personal electricity use</w:t>
      </w:r>
      <w:r w:rsidR="00D20B5F">
        <w:t>d</w:t>
      </w:r>
      <w:r w:rsidR="00F53023">
        <w:t>,</w:t>
      </w:r>
      <w:r w:rsidR="00957117" w:rsidRPr="00F13E8A">
        <w:t xml:space="preserve"> and </w:t>
      </w:r>
      <w:r w:rsidR="00CA6A2A">
        <w:t xml:space="preserve">to </w:t>
      </w:r>
      <w:r w:rsidR="00957117" w:rsidRPr="00F13E8A">
        <w:t>hedg</w:t>
      </w:r>
      <w:r w:rsidR="00CA6A2A">
        <w:t>e</w:t>
      </w:r>
      <w:r w:rsidR="00957117" w:rsidRPr="00F13E8A">
        <w:t xml:space="preserve"> against rising electricity costs. Currently, 74% of people </w:t>
      </w:r>
      <w:r w:rsidR="00EC1B22">
        <w:t xml:space="preserve">with rooftop solar </w:t>
      </w:r>
      <w:r w:rsidR="00D20B5F">
        <w:t>use</w:t>
      </w:r>
      <w:r w:rsidR="00957117" w:rsidRPr="00F13E8A">
        <w:t xml:space="preserve"> self-generation to save money</w:t>
      </w:r>
      <w:r w:rsidR="00B753A5" w:rsidRPr="00F13E8A">
        <w:t>.</w:t>
      </w:r>
      <w:r w:rsidR="00BB1E05">
        <w:rPr>
          <w:rStyle w:val="FootnoteReference"/>
        </w:rPr>
        <w:footnoteReference w:id="2"/>
      </w:r>
      <w:r w:rsidR="00957117" w:rsidRPr="00F13E8A">
        <w:t xml:space="preserve"> Community </w:t>
      </w:r>
      <w:r w:rsidR="00174620">
        <w:t>s</w:t>
      </w:r>
      <w:r w:rsidR="00174620" w:rsidRPr="00F13E8A">
        <w:t xml:space="preserve">olar </w:t>
      </w:r>
      <w:r w:rsidR="00957117" w:rsidRPr="00F13E8A">
        <w:t xml:space="preserve">programs allow utilities to </w:t>
      </w:r>
      <w:r w:rsidR="00616E6C">
        <w:t xml:space="preserve">meet these goals </w:t>
      </w:r>
      <w:r w:rsidR="00957117" w:rsidRPr="00F13E8A">
        <w:t xml:space="preserve">and offer </w:t>
      </w:r>
      <w:r w:rsidR="008E1627">
        <w:t>consumers</w:t>
      </w:r>
      <w:r w:rsidR="00957117" w:rsidRPr="00F13E8A">
        <w:t xml:space="preserve"> clean energy choices.</w:t>
      </w:r>
    </w:p>
    <w:p w14:paraId="301A1F02" w14:textId="59A2CA63" w:rsidR="00957117" w:rsidRPr="00F13E8A" w:rsidRDefault="00EC3E08" w:rsidP="00115848">
      <w:pPr>
        <w:numPr>
          <w:ilvl w:val="0"/>
          <w:numId w:val="6"/>
        </w:numPr>
        <w:jc w:val="left"/>
      </w:pPr>
      <w:r w:rsidRPr="00174620">
        <w:rPr>
          <w:b/>
        </w:rPr>
        <w:t>Manage</w:t>
      </w:r>
      <w:r w:rsidR="00957117" w:rsidRPr="00174620">
        <w:rPr>
          <w:b/>
        </w:rPr>
        <w:t xml:space="preserve"> distributed solar projects</w:t>
      </w:r>
      <w:r w:rsidR="00957117" w:rsidRPr="00F13E8A">
        <w:t xml:space="preserve"> – </w:t>
      </w:r>
      <w:r w:rsidR="009F56E4">
        <w:t xml:space="preserve">A community solar program supports </w:t>
      </w:r>
      <w:r>
        <w:t xml:space="preserve">cooperative oversight of distributed resources to </w:t>
      </w:r>
      <w:r w:rsidR="003F339E">
        <w:t xml:space="preserve">optimize the distribution network, </w:t>
      </w:r>
      <w:r>
        <w:t>ensure</w:t>
      </w:r>
      <w:r w:rsidR="003F339E">
        <w:t xml:space="preserve"> </w:t>
      </w:r>
      <w:r>
        <w:t>safe</w:t>
      </w:r>
      <w:r w:rsidR="003F339E">
        <w:t>ty and reliability</w:t>
      </w:r>
      <w:r>
        <w:t xml:space="preserve">, </w:t>
      </w:r>
      <w:r w:rsidR="003F339E">
        <w:t>make sure</w:t>
      </w:r>
      <w:r>
        <w:t xml:space="preserve"> </w:t>
      </w:r>
      <w:r w:rsidR="003F339E">
        <w:t xml:space="preserve">solar </w:t>
      </w:r>
      <w:r>
        <w:t xml:space="preserve">programs are in </w:t>
      </w:r>
      <w:r w:rsidR="00114F7A">
        <w:t xml:space="preserve">the </w:t>
      </w:r>
      <w:r>
        <w:t xml:space="preserve">best interest of </w:t>
      </w:r>
      <w:r w:rsidR="00114F7A">
        <w:t xml:space="preserve">the </w:t>
      </w:r>
      <w:r w:rsidR="0052337D">
        <w:t>member-consumer</w:t>
      </w:r>
      <w:r>
        <w:t>ship, and certify that</w:t>
      </w:r>
      <w:r w:rsidR="00957117" w:rsidRPr="00F13E8A">
        <w:t xml:space="preserve"> power generated is delivered to the utility in compliance with current power contracts</w:t>
      </w:r>
      <w:r>
        <w:t xml:space="preserve"> and policies</w:t>
      </w:r>
      <w:r w:rsidR="00957117" w:rsidRPr="00F13E8A">
        <w:t>.</w:t>
      </w:r>
    </w:p>
    <w:p w14:paraId="7524672A" w14:textId="77777777" w:rsidR="00957117" w:rsidRDefault="00957117" w:rsidP="00115848">
      <w:pPr>
        <w:numPr>
          <w:ilvl w:val="0"/>
          <w:numId w:val="6"/>
        </w:numPr>
        <w:jc w:val="left"/>
      </w:pPr>
      <w:r w:rsidRPr="00F13E8A">
        <w:rPr>
          <w:b/>
        </w:rPr>
        <w:lastRenderedPageBreak/>
        <w:t xml:space="preserve">Meet policy and regulatory obligations </w:t>
      </w:r>
      <w:r w:rsidRPr="00F13E8A">
        <w:t>– The community solar program structure can enable renewable investment consistent with policy and regulatory considerations</w:t>
      </w:r>
      <w:r w:rsidR="008C7F7B">
        <w:t>;</w:t>
      </w:r>
      <w:r w:rsidR="008C7F7B" w:rsidRPr="00F13E8A">
        <w:t xml:space="preserve"> </w:t>
      </w:r>
      <w:r w:rsidR="008C7F7B">
        <w:t xml:space="preserve">in addition, </w:t>
      </w:r>
      <w:r w:rsidRPr="00F13E8A">
        <w:t xml:space="preserve">energy produced by a community solar array can be used to meet </w:t>
      </w:r>
      <w:r w:rsidR="008C7F7B">
        <w:t>r</w:t>
      </w:r>
      <w:r w:rsidR="008C7F7B" w:rsidRPr="00F13E8A">
        <w:t xml:space="preserve">enewable </w:t>
      </w:r>
      <w:r w:rsidR="008C7F7B">
        <w:t>p</w:t>
      </w:r>
      <w:r w:rsidR="008C7F7B" w:rsidRPr="00F13E8A">
        <w:t xml:space="preserve">ortfolio </w:t>
      </w:r>
      <w:r w:rsidR="008C7F7B">
        <w:t>s</w:t>
      </w:r>
      <w:r w:rsidR="008C7F7B" w:rsidRPr="00F13E8A">
        <w:t>tandards</w:t>
      </w:r>
      <w:r w:rsidR="00527BED">
        <w:t xml:space="preserve"> (RPS)</w:t>
      </w:r>
      <w:r w:rsidRPr="00F13E8A">
        <w:t xml:space="preserve">. </w:t>
      </w:r>
    </w:p>
    <w:p w14:paraId="13D636CA" w14:textId="72A46647" w:rsidR="00A70E62" w:rsidRPr="00F13E8A" w:rsidRDefault="00A70E62" w:rsidP="00115848">
      <w:pPr>
        <w:numPr>
          <w:ilvl w:val="0"/>
          <w:numId w:val="6"/>
        </w:numPr>
        <w:jc w:val="left"/>
      </w:pPr>
      <w:r w:rsidRPr="00BB1E05">
        <w:rPr>
          <w:b/>
        </w:rPr>
        <w:t>Mitigate future statutory and regulatory obligations</w:t>
      </w:r>
      <w:r w:rsidR="00BB1E05" w:rsidRPr="00F13E8A">
        <w:rPr>
          <w:b/>
        </w:rPr>
        <w:t xml:space="preserve"> </w:t>
      </w:r>
      <w:r w:rsidR="00BB1E05" w:rsidRPr="00F13E8A">
        <w:t xml:space="preserve">– </w:t>
      </w:r>
      <w:r>
        <w:t xml:space="preserve">The community solar program can mitigate the likelihood that legislators and regulators may establish future mandates </w:t>
      </w:r>
      <w:r w:rsidR="00E80776">
        <w:t>regardi</w:t>
      </w:r>
      <w:r w:rsidR="004B526A">
        <w:t xml:space="preserve">ng </w:t>
      </w:r>
      <w:r>
        <w:t>renewables and market participants</w:t>
      </w:r>
      <w:r w:rsidR="00353473">
        <w:t xml:space="preserve">, including RPS and </w:t>
      </w:r>
      <w:r>
        <w:t>excess generation compensation mechanisms such as Net Metering</w:t>
      </w:r>
      <w:r w:rsidR="00353473">
        <w:t>.</w:t>
      </w:r>
    </w:p>
    <w:p w14:paraId="1096B57D" w14:textId="77777777" w:rsidR="00957117" w:rsidRPr="003F339E" w:rsidRDefault="00886DA4" w:rsidP="00115848">
      <w:pPr>
        <w:pStyle w:val="Heading2"/>
      </w:pPr>
      <w:r w:rsidRPr="003F339E">
        <w:t xml:space="preserve">Establishing </w:t>
      </w:r>
      <w:r w:rsidR="00957117" w:rsidRPr="003F339E">
        <w:t xml:space="preserve">Goals </w:t>
      </w:r>
      <w:r w:rsidRPr="003F339E">
        <w:t xml:space="preserve">for the </w:t>
      </w:r>
      <w:r w:rsidR="003F339E" w:rsidRPr="003F339E">
        <w:t xml:space="preserve">Cooperative’s Community </w:t>
      </w:r>
      <w:r w:rsidR="00957117" w:rsidRPr="003F339E">
        <w:t>Solar Program</w:t>
      </w:r>
    </w:p>
    <w:p w14:paraId="00BD4060" w14:textId="77777777" w:rsidR="007B3FBC" w:rsidRPr="008749D6" w:rsidRDefault="008C7F7B" w:rsidP="00115848">
      <w:pPr>
        <w:jc w:val="left"/>
      </w:pPr>
      <w:r>
        <w:t>Although</w:t>
      </w:r>
      <w:r w:rsidRPr="009D0FD4">
        <w:t xml:space="preserve"> </w:t>
      </w:r>
      <w:r w:rsidR="007B3FBC" w:rsidRPr="009D0FD4">
        <w:t xml:space="preserve">it is the role of the </w:t>
      </w:r>
      <w:r w:rsidR="00767284">
        <w:t>CEO</w:t>
      </w:r>
      <w:r w:rsidR="007B3FBC" w:rsidRPr="009D0FD4">
        <w:t xml:space="preserve"> to determine the </w:t>
      </w:r>
      <w:r w:rsidR="004B2A3B">
        <w:t>cooperative’s</w:t>
      </w:r>
      <w:r w:rsidR="004B2A3B" w:rsidRPr="009D0FD4">
        <w:t xml:space="preserve"> </w:t>
      </w:r>
      <w:r w:rsidR="007B3FBC" w:rsidRPr="009D0FD4">
        <w:t xml:space="preserve">goals for a </w:t>
      </w:r>
      <w:r w:rsidR="00425FEB">
        <w:t>CSP</w:t>
      </w:r>
      <w:r w:rsidR="007B3FBC" w:rsidRPr="009D0FD4">
        <w:t xml:space="preserve">, </w:t>
      </w:r>
      <w:r w:rsidR="00767284">
        <w:t xml:space="preserve">this document assumes the cooperative </w:t>
      </w:r>
      <w:r w:rsidR="00EC1B22">
        <w:t xml:space="preserve">will want </w:t>
      </w:r>
      <w:r w:rsidR="00425FEB">
        <w:t>CSP</w:t>
      </w:r>
      <w:r w:rsidR="00EC1B22">
        <w:t>s to satisfy at least four criteria:</w:t>
      </w:r>
    </w:p>
    <w:p w14:paraId="775B4CAF" w14:textId="77777777" w:rsidR="007B3FBC" w:rsidRDefault="007B3FBC" w:rsidP="00115848">
      <w:pPr>
        <w:pStyle w:val="ListParagraph"/>
        <w:jc w:val="left"/>
      </w:pPr>
      <w:r>
        <w:t xml:space="preserve">The program is </w:t>
      </w:r>
      <w:r w:rsidR="002E3F2F">
        <w:t>sustainably</w:t>
      </w:r>
      <w:r>
        <w:t xml:space="preserve"> subscribed</w:t>
      </w:r>
    </w:p>
    <w:p w14:paraId="0499BD0E" w14:textId="55A86332" w:rsidR="007B3FBC" w:rsidRDefault="007B3FBC" w:rsidP="00115848">
      <w:pPr>
        <w:pStyle w:val="ListParagraph"/>
        <w:jc w:val="left"/>
      </w:pPr>
      <w:r>
        <w:t xml:space="preserve">The program returns value to </w:t>
      </w:r>
      <w:r w:rsidR="0052337D">
        <w:t>member-consumer</w:t>
      </w:r>
      <w:r>
        <w:t>s in an economically balanced and equitable manner</w:t>
      </w:r>
      <w:r w:rsidR="00065EE0">
        <w:t xml:space="preserve"> </w:t>
      </w:r>
    </w:p>
    <w:p w14:paraId="18F67B42" w14:textId="69E9BBB3" w:rsidR="007B3FBC" w:rsidRDefault="007B3FBC" w:rsidP="00115848">
      <w:pPr>
        <w:pStyle w:val="ListParagraph"/>
        <w:jc w:val="left"/>
      </w:pPr>
      <w:r>
        <w:t>Subscribers (</w:t>
      </w:r>
      <w:r w:rsidR="0052337D">
        <w:t>member-consumer</w:t>
      </w:r>
      <w:r>
        <w:t>s) are satisfied with the program and remain engaged over the long term</w:t>
      </w:r>
    </w:p>
    <w:p w14:paraId="42E35D28" w14:textId="77777777" w:rsidR="007B3FBC" w:rsidRDefault="007B3FBC" w:rsidP="00115848">
      <w:pPr>
        <w:pStyle w:val="ListParagraph"/>
        <w:jc w:val="left"/>
      </w:pPr>
      <w:r>
        <w:t>The program meets all legal and regulatory obligations</w:t>
      </w:r>
    </w:p>
    <w:p w14:paraId="27799AA1" w14:textId="77777777" w:rsidR="009B4C63" w:rsidRDefault="00D2472F" w:rsidP="00115848">
      <w:pPr>
        <w:jc w:val="left"/>
      </w:pPr>
      <w:r>
        <w:t>A community solar program may also help</w:t>
      </w:r>
      <w:r w:rsidR="004B2A3B">
        <w:t xml:space="preserve"> to</w:t>
      </w:r>
      <w:r>
        <w:t xml:space="preserve"> achieve other goals specific to the coop</w:t>
      </w:r>
      <w:r w:rsidR="00D20B5F">
        <w:t xml:space="preserve">erative’s </w:t>
      </w:r>
      <w:r>
        <w:t>particular areas of operations</w:t>
      </w:r>
      <w:r w:rsidR="008E1627">
        <w:t>, such as</w:t>
      </w:r>
      <w:r w:rsidR="008C7F7B">
        <w:t xml:space="preserve"> the following</w:t>
      </w:r>
      <w:r w:rsidR="009B4C63">
        <w:t>:</w:t>
      </w:r>
    </w:p>
    <w:p w14:paraId="7F2DD6D2" w14:textId="1C8F38D6" w:rsidR="009B4C63" w:rsidRDefault="00EC1B22" w:rsidP="00A543A7">
      <w:pPr>
        <w:pStyle w:val="ListParagraph"/>
        <w:numPr>
          <w:ilvl w:val="0"/>
          <w:numId w:val="249"/>
        </w:numPr>
        <w:jc w:val="left"/>
      </w:pPr>
      <w:r>
        <w:t xml:space="preserve">The program </w:t>
      </w:r>
      <w:r w:rsidR="0065558D">
        <w:t xml:space="preserve">offers </w:t>
      </w:r>
      <w:r w:rsidR="00065EE0">
        <w:t xml:space="preserve">a </w:t>
      </w:r>
      <w:r w:rsidR="009B4C63">
        <w:t>competitive alternative</w:t>
      </w:r>
      <w:r w:rsidR="0065558D">
        <w:t xml:space="preserve"> for </w:t>
      </w:r>
      <w:r w:rsidR="0052337D">
        <w:t>member-consumer</w:t>
      </w:r>
      <w:r w:rsidR="0065558D">
        <w:t>s seeking renewable energy sources</w:t>
      </w:r>
    </w:p>
    <w:p w14:paraId="1C97294E" w14:textId="10957CB1" w:rsidR="009B4C63" w:rsidRDefault="00EC1B22" w:rsidP="00A543A7">
      <w:pPr>
        <w:pStyle w:val="ListParagraph"/>
        <w:numPr>
          <w:ilvl w:val="0"/>
          <w:numId w:val="249"/>
        </w:numPr>
        <w:jc w:val="left"/>
      </w:pPr>
      <w:r>
        <w:t>The program a</w:t>
      </w:r>
      <w:r w:rsidR="009B4C63">
        <w:t>ddress</w:t>
      </w:r>
      <w:r>
        <w:t>es</w:t>
      </w:r>
      <w:r w:rsidR="009B4C63">
        <w:t xml:space="preserve"> concerns of </w:t>
      </w:r>
      <w:r w:rsidR="00065EE0">
        <w:t>cross-</w:t>
      </w:r>
      <w:r w:rsidR="009B4C63">
        <w:t xml:space="preserve">subsidization by nonparticipating </w:t>
      </w:r>
      <w:r w:rsidR="0052337D">
        <w:t>member-consumer</w:t>
      </w:r>
      <w:r w:rsidR="009B4C63">
        <w:t>s</w:t>
      </w:r>
    </w:p>
    <w:p w14:paraId="6E186847" w14:textId="77777777" w:rsidR="009B4C63" w:rsidRDefault="00EC1B22" w:rsidP="00A543A7">
      <w:pPr>
        <w:pStyle w:val="ListParagraph"/>
        <w:numPr>
          <w:ilvl w:val="0"/>
          <w:numId w:val="249"/>
        </w:numPr>
        <w:jc w:val="left"/>
      </w:pPr>
      <w:r>
        <w:t>P</w:t>
      </w:r>
      <w:r w:rsidR="009B4C63">
        <w:t xml:space="preserve">olitical </w:t>
      </w:r>
      <w:r w:rsidR="00065EE0">
        <w:t xml:space="preserve">and community </w:t>
      </w:r>
      <w:r w:rsidR="009B4C63">
        <w:t>goodwill</w:t>
      </w:r>
      <w:r>
        <w:t xml:space="preserve"> is created</w:t>
      </w:r>
    </w:p>
    <w:p w14:paraId="39656EEB" w14:textId="1AC27D16" w:rsidR="00DE3BC4" w:rsidRDefault="00EC1B22" w:rsidP="00A543A7">
      <w:pPr>
        <w:pStyle w:val="ListParagraph"/>
        <w:numPr>
          <w:ilvl w:val="0"/>
          <w:numId w:val="249"/>
        </w:numPr>
        <w:jc w:val="left"/>
      </w:pPr>
      <w:r>
        <w:t>C</w:t>
      </w:r>
      <w:r w:rsidR="009B4C63">
        <w:t>ooperative and staff</w:t>
      </w:r>
      <w:r>
        <w:t xml:space="preserve"> are established</w:t>
      </w:r>
      <w:r w:rsidR="009B4C63">
        <w:t xml:space="preserve"> as </w:t>
      </w:r>
      <w:r w:rsidR="00594C38">
        <w:t>early adopters of solar technology</w:t>
      </w:r>
    </w:p>
    <w:p w14:paraId="035D026B" w14:textId="77777777" w:rsidR="00D2472F" w:rsidRDefault="00EC1B22" w:rsidP="00A543A7">
      <w:pPr>
        <w:pStyle w:val="ListParagraph"/>
        <w:numPr>
          <w:ilvl w:val="0"/>
          <w:numId w:val="249"/>
        </w:numPr>
        <w:jc w:val="left"/>
      </w:pPr>
      <w:r>
        <w:t>M</w:t>
      </w:r>
      <w:r w:rsidR="00D2472F">
        <w:t xml:space="preserve">arketing, software, and staff infrastructure </w:t>
      </w:r>
      <w:r w:rsidR="008C7F7B">
        <w:t xml:space="preserve">are </w:t>
      </w:r>
      <w:r>
        <w:t xml:space="preserve">established </w:t>
      </w:r>
      <w:r w:rsidR="00D2472F">
        <w:t xml:space="preserve">for future </w:t>
      </w:r>
      <w:r w:rsidR="00F659CF">
        <w:t>consumer</w:t>
      </w:r>
      <w:r w:rsidR="00D2472F">
        <w:t xml:space="preserve">-centric programs </w:t>
      </w:r>
    </w:p>
    <w:p w14:paraId="22327C91" w14:textId="77777777" w:rsidR="00DE3BC4" w:rsidRDefault="00DE3BC4" w:rsidP="00115848">
      <w:pPr>
        <w:jc w:val="left"/>
      </w:pPr>
      <w:r>
        <w:t xml:space="preserve">The community solar goals should </w:t>
      </w:r>
      <w:r w:rsidR="00D20B5F">
        <w:t xml:space="preserve">align with cooperative’s strategic direction and </w:t>
      </w:r>
      <w:r>
        <w:t xml:space="preserve">be developed in conjunction with the </w:t>
      </w:r>
      <w:r w:rsidR="004B2A3B">
        <w:t xml:space="preserve">cooperative </w:t>
      </w:r>
      <w:r w:rsidR="008C7F7B">
        <w:t>Board</w:t>
      </w:r>
      <w:r>
        <w:t xml:space="preserve">’s policy on PV and community solar. </w:t>
      </w:r>
      <w:bookmarkStart w:id="8" w:name="_Ref441054808"/>
    </w:p>
    <w:p w14:paraId="05E19B46" w14:textId="77777777" w:rsidR="00895BCB" w:rsidRDefault="00ED627B" w:rsidP="00115848">
      <w:pPr>
        <w:pStyle w:val="Heading2"/>
      </w:pPr>
      <w:r>
        <w:t>Characterizing</w:t>
      </w:r>
      <w:r w:rsidR="00895BCB">
        <w:t xml:space="preserve"> </w:t>
      </w:r>
      <w:r w:rsidR="008C7F7B">
        <w:t xml:space="preserve">A </w:t>
      </w:r>
      <w:r w:rsidR="00895BCB">
        <w:t xml:space="preserve">Community Solar </w:t>
      </w:r>
      <w:r>
        <w:t>Program</w:t>
      </w:r>
    </w:p>
    <w:p w14:paraId="3B0E82AE" w14:textId="77777777" w:rsidR="00EC1B22" w:rsidRDefault="00EC1B22" w:rsidP="00115848">
      <w:pPr>
        <w:jc w:val="left"/>
      </w:pPr>
      <w:r>
        <w:t xml:space="preserve">The development of a community solar business model is an iterative process. Cooperative goals must be balanced against costs and benefits. This section provides a lexicon and organization framework to help keep track of the various options available throughout the business case development process.    </w:t>
      </w:r>
    </w:p>
    <w:p w14:paraId="36B8142B" w14:textId="77777777" w:rsidR="00DE3BC4" w:rsidRDefault="00DE3BC4" w:rsidP="00115848">
      <w:pPr>
        <w:jc w:val="left"/>
      </w:pPr>
      <w:r>
        <w:t xml:space="preserve">A community solar business model </w:t>
      </w:r>
      <w:r w:rsidR="00ED627B">
        <w:t xml:space="preserve">can be characterized </w:t>
      </w:r>
      <w:r w:rsidR="008C7F7B">
        <w:t xml:space="preserve">by </w:t>
      </w:r>
      <w:r>
        <w:t xml:space="preserve">four </w:t>
      </w:r>
      <w:r w:rsidRPr="00FA702C">
        <w:rPr>
          <w:noProof/>
        </w:rPr>
        <w:t>fund</w:t>
      </w:r>
      <w:r>
        <w:rPr>
          <w:noProof/>
        </w:rPr>
        <w:t>a</w:t>
      </w:r>
      <w:r w:rsidRPr="00FA702C">
        <w:rPr>
          <w:noProof/>
        </w:rPr>
        <w:t>mental</w:t>
      </w:r>
      <w:r>
        <w:t xml:space="preserve"> elements: </w:t>
      </w:r>
    </w:p>
    <w:p w14:paraId="4EEA8FFC" w14:textId="77777777" w:rsidR="00DE3BC4" w:rsidRDefault="00DE3BC4" w:rsidP="00115848">
      <w:pPr>
        <w:pStyle w:val="ListParagraph"/>
        <w:numPr>
          <w:ilvl w:val="0"/>
          <w:numId w:val="7"/>
        </w:numPr>
        <w:jc w:val="left"/>
      </w:pPr>
      <w:r w:rsidRPr="000A48F9">
        <w:lastRenderedPageBreak/>
        <w:t xml:space="preserve">How big should the system be? </w:t>
      </w:r>
    </w:p>
    <w:p w14:paraId="17A292A3" w14:textId="77777777" w:rsidR="00DE3BC4" w:rsidRDefault="00DE3BC4" w:rsidP="00115848">
      <w:pPr>
        <w:pStyle w:val="ListParagraph"/>
        <w:numPr>
          <w:ilvl w:val="0"/>
          <w:numId w:val="7"/>
        </w:numPr>
        <w:jc w:val="left"/>
      </w:pPr>
      <w:r w:rsidRPr="000A48F9">
        <w:t xml:space="preserve">Where should it be located? </w:t>
      </w:r>
    </w:p>
    <w:p w14:paraId="52E033C2" w14:textId="77777777" w:rsidR="00DE3BC4" w:rsidRDefault="00DE3BC4" w:rsidP="00115848">
      <w:pPr>
        <w:pStyle w:val="ListParagraph"/>
        <w:numPr>
          <w:ilvl w:val="0"/>
          <w:numId w:val="7"/>
        </w:numPr>
        <w:jc w:val="left"/>
      </w:pPr>
      <w:r w:rsidRPr="000A48F9">
        <w:t xml:space="preserve">Who </w:t>
      </w:r>
      <w:r w:rsidR="00C9327B">
        <w:t xml:space="preserve">will </w:t>
      </w:r>
      <w:r w:rsidRPr="000A48F9">
        <w:t xml:space="preserve">own the </w:t>
      </w:r>
      <w:r w:rsidR="00C9327B">
        <w:t>PV s</w:t>
      </w:r>
      <w:r w:rsidRPr="000A48F9">
        <w:t xml:space="preserve">ystem?  </w:t>
      </w:r>
    </w:p>
    <w:p w14:paraId="7E2E6A52" w14:textId="77777777" w:rsidR="004B1148" w:rsidRDefault="00DE3BC4" w:rsidP="00115848">
      <w:pPr>
        <w:pStyle w:val="ListParagraph"/>
        <w:numPr>
          <w:ilvl w:val="0"/>
          <w:numId w:val="7"/>
        </w:numPr>
        <w:jc w:val="left"/>
      </w:pPr>
      <w:r>
        <w:t>H</w:t>
      </w:r>
      <w:r w:rsidRPr="000A48F9">
        <w:t xml:space="preserve">ow will the community </w:t>
      </w:r>
      <w:r w:rsidR="00C9327B">
        <w:t xml:space="preserve">be able to invest and </w:t>
      </w:r>
      <w:r w:rsidRPr="000A48F9">
        <w:t>participate</w:t>
      </w:r>
      <w:r w:rsidR="00C9327B">
        <w:t xml:space="preserve">, </w:t>
      </w:r>
      <w:r w:rsidR="004B1148">
        <w:t xml:space="preserve">and how </w:t>
      </w:r>
      <w:r w:rsidR="00C9327B">
        <w:t xml:space="preserve">will </w:t>
      </w:r>
      <w:r w:rsidR="004B1148">
        <w:t xml:space="preserve">the program </w:t>
      </w:r>
      <w:r w:rsidR="00C9327B">
        <w:t xml:space="preserve">be </w:t>
      </w:r>
      <w:r w:rsidR="004B1148">
        <w:t>priced?</w:t>
      </w:r>
    </w:p>
    <w:p w14:paraId="55B1CB9E" w14:textId="77777777" w:rsidR="00ED627B" w:rsidRPr="000A48F9" w:rsidRDefault="00ED627B" w:rsidP="00115848">
      <w:pPr>
        <w:jc w:val="left"/>
      </w:pPr>
      <w:r>
        <w:t>The overall business model will include additional considerations, such as financing options</w:t>
      </w:r>
      <w:r w:rsidR="00065EE0">
        <w:t xml:space="preserve"> and</w:t>
      </w:r>
      <w:r>
        <w:t xml:space="preserve"> contractual arrangements to be evaluated by the </w:t>
      </w:r>
      <w:r w:rsidR="0054481B">
        <w:t xml:space="preserve">Business and </w:t>
      </w:r>
      <w:r>
        <w:t>Finance Manager.</w:t>
      </w:r>
    </w:p>
    <w:p w14:paraId="20DD41BE" w14:textId="77777777" w:rsidR="00DE3BC4" w:rsidRDefault="00DE3BC4" w:rsidP="00115848">
      <w:pPr>
        <w:jc w:val="left"/>
      </w:pPr>
      <w:r w:rsidRPr="00C76025">
        <w:t xml:space="preserve">Various program design options are available that impact the </w:t>
      </w:r>
      <w:r w:rsidR="009D6BA9">
        <w:t>cooperative</w:t>
      </w:r>
      <w:r w:rsidR="009D6BA9" w:rsidRPr="00C76025">
        <w:t xml:space="preserve">’s </w:t>
      </w:r>
      <w:r w:rsidRPr="00C76025">
        <w:t xml:space="preserve">ability to achieve the desired outcome with respect to each of these four fundamental elements. </w:t>
      </w:r>
      <w:r>
        <w:t xml:space="preserve">This section </w:t>
      </w:r>
      <w:r w:rsidRPr="00C76025">
        <w:t>summarizes the considerations affecting the most suitable choice; however</w:t>
      </w:r>
      <w:r w:rsidR="005748CB">
        <w:t>,</w:t>
      </w:r>
      <w:r w:rsidRPr="00C76025">
        <w:t xml:space="preserve"> the relationships are by no means rigid and will depend on the particular circumstances and goals of the </w:t>
      </w:r>
      <w:r w:rsidR="002711E8">
        <w:t xml:space="preserve">cooperative </w:t>
      </w:r>
      <w:r w:rsidRPr="00C76025">
        <w:t>utility.</w:t>
      </w:r>
    </w:p>
    <w:p w14:paraId="632FEB97" w14:textId="311B3158" w:rsidR="002711E8" w:rsidRDefault="002711E8" w:rsidP="00115848">
      <w:pPr>
        <w:jc w:val="left"/>
      </w:pPr>
      <w:r>
        <w:t>It should be noted that there are many variants within the four business model elements</w:t>
      </w:r>
      <w:r w:rsidR="005748CB">
        <w:t>,</w:t>
      </w:r>
      <w:r>
        <w:t xml:space="preserve"> and any </w:t>
      </w:r>
      <w:r w:rsidRPr="00FA702C">
        <w:rPr>
          <w:noProof/>
        </w:rPr>
        <w:t>weakne</w:t>
      </w:r>
      <w:r>
        <w:rPr>
          <w:noProof/>
        </w:rPr>
        <w:t>s</w:t>
      </w:r>
      <w:r w:rsidRPr="00FA702C">
        <w:rPr>
          <w:noProof/>
        </w:rPr>
        <w:t>ses</w:t>
      </w:r>
      <w:r>
        <w:t xml:space="preserve"> in a project </w:t>
      </w:r>
      <w:r w:rsidRPr="00FA702C">
        <w:rPr>
          <w:noProof/>
        </w:rPr>
        <w:t>desi</w:t>
      </w:r>
      <w:r>
        <w:rPr>
          <w:noProof/>
        </w:rPr>
        <w:t>gn</w:t>
      </w:r>
      <w:r>
        <w:t xml:space="preserve"> could be addressed </w:t>
      </w:r>
      <w:r w:rsidR="005748CB">
        <w:t xml:space="preserve">through </w:t>
      </w:r>
      <w:r>
        <w:t xml:space="preserve">strategic marketing and </w:t>
      </w:r>
      <w:r w:rsidR="004270E5">
        <w:t xml:space="preserve">appropriate </w:t>
      </w:r>
      <w:r>
        <w:t xml:space="preserve">pricing. Furthermore, the foundation </w:t>
      </w:r>
      <w:r w:rsidR="005748CB">
        <w:t xml:space="preserve">of </w:t>
      </w:r>
      <w:r>
        <w:t xml:space="preserve">any business model decision should be based on consumer value and the related investment/cost to the </w:t>
      </w:r>
      <w:r w:rsidR="0052337D">
        <w:t>member-consumer</w:t>
      </w:r>
      <w:r>
        <w:t>.</w:t>
      </w:r>
    </w:p>
    <w:tbl>
      <w:tblPr>
        <w:tblW w:w="9895" w:type="dxa"/>
        <w:tblLook w:val="04A0" w:firstRow="1" w:lastRow="0" w:firstColumn="1" w:lastColumn="0" w:noHBand="0" w:noVBand="1"/>
      </w:tblPr>
      <w:tblGrid>
        <w:gridCol w:w="805"/>
        <w:gridCol w:w="9090"/>
      </w:tblGrid>
      <w:tr w:rsidR="00DE3BC4" w:rsidRPr="00EA7241" w14:paraId="0CAAB75D" w14:textId="77777777" w:rsidTr="00A71D2F">
        <w:tc>
          <w:tcPr>
            <w:tcW w:w="805" w:type="dxa"/>
            <w:shd w:val="clear" w:color="auto" w:fill="7E94C3" w:themeFill="text2" w:themeFillTint="99"/>
          </w:tcPr>
          <w:p w14:paraId="406DEA54" w14:textId="77777777" w:rsidR="00DE3BC4" w:rsidRPr="00EA7241" w:rsidRDefault="00EA7241" w:rsidP="00115848">
            <w:pPr>
              <w:jc w:val="left"/>
              <w:rPr>
                <w:sz w:val="36"/>
              </w:rPr>
            </w:pPr>
            <w:r w:rsidRPr="00EA7241">
              <w:rPr>
                <w:sz w:val="36"/>
              </w:rPr>
              <w:t>A</w:t>
            </w:r>
          </w:p>
        </w:tc>
        <w:tc>
          <w:tcPr>
            <w:tcW w:w="9090" w:type="dxa"/>
            <w:shd w:val="clear" w:color="auto" w:fill="2E74B5" w:themeFill="accent2" w:themeFillShade="BF"/>
          </w:tcPr>
          <w:p w14:paraId="53C376A0" w14:textId="77777777" w:rsidR="00DE3BC4" w:rsidRPr="00EA7241" w:rsidRDefault="00DE3BC4" w:rsidP="00115848">
            <w:pPr>
              <w:jc w:val="left"/>
              <w:rPr>
                <w:sz w:val="36"/>
              </w:rPr>
            </w:pPr>
            <w:r w:rsidRPr="00EA7241">
              <w:rPr>
                <w:sz w:val="36"/>
              </w:rPr>
              <w:t>System Size</w:t>
            </w:r>
          </w:p>
        </w:tc>
      </w:tr>
    </w:tbl>
    <w:p w14:paraId="0C491918" w14:textId="69ADF732" w:rsidR="00CD39FE" w:rsidRPr="00963BBC" w:rsidRDefault="00DE3BC4" w:rsidP="00115848">
      <w:pPr>
        <w:spacing w:before="120"/>
        <w:jc w:val="left"/>
      </w:pPr>
      <w:r w:rsidRPr="00C76025">
        <w:rPr>
          <w:b/>
          <w:noProof/>
        </w:rPr>
        <w:t xml:space="preserve">Considerations: </w:t>
      </w:r>
      <w:r>
        <w:rPr>
          <w:noProof/>
        </w:rPr>
        <w:t>The s</w:t>
      </w:r>
      <w:r w:rsidRPr="00FA702C">
        <w:rPr>
          <w:noProof/>
        </w:rPr>
        <w:t>ize</w:t>
      </w:r>
      <w:r>
        <w:t xml:space="preserve"> of the </w:t>
      </w:r>
      <w:r w:rsidRPr="00FA702C">
        <w:rPr>
          <w:noProof/>
        </w:rPr>
        <w:t>system</w:t>
      </w:r>
      <w:r>
        <w:t xml:space="preserve"> is often constrained by land </w:t>
      </w:r>
      <w:r w:rsidRPr="00FA702C">
        <w:rPr>
          <w:noProof/>
        </w:rPr>
        <w:t>availability</w:t>
      </w:r>
      <w:r w:rsidR="00BB1E05">
        <w:rPr>
          <w:noProof/>
        </w:rPr>
        <w:t xml:space="preserve"> and consumer interest</w:t>
      </w:r>
      <w:r w:rsidR="00C95A62">
        <w:rPr>
          <w:noProof/>
        </w:rPr>
        <w:t xml:space="preserve">. </w:t>
      </w:r>
      <w:r w:rsidR="00C95A62">
        <w:t>A typical PV system needs 5</w:t>
      </w:r>
      <w:r w:rsidR="00D95742">
        <w:t>–</w:t>
      </w:r>
      <w:r w:rsidR="00C95A62">
        <w:t>6 acres per MW. PV system size may also be influenced by</w:t>
      </w:r>
      <w:r>
        <w:t xml:space="preserve"> the risk threshold for </w:t>
      </w:r>
      <w:r w:rsidRPr="00FA702C">
        <w:rPr>
          <w:noProof/>
        </w:rPr>
        <w:t>capit</w:t>
      </w:r>
      <w:r>
        <w:rPr>
          <w:noProof/>
        </w:rPr>
        <w:t>a</w:t>
      </w:r>
      <w:r w:rsidRPr="00FA702C">
        <w:rPr>
          <w:noProof/>
        </w:rPr>
        <w:t>l</w:t>
      </w:r>
      <w:r>
        <w:t xml:space="preserve"> investment.</w:t>
      </w:r>
      <w:r w:rsidR="00EC1B22">
        <w:t xml:space="preserve"> A </w:t>
      </w:r>
      <w:r w:rsidR="005A414B">
        <w:t>typical</w:t>
      </w:r>
      <w:r w:rsidR="00CD39FE">
        <w:t xml:space="preserve"> utility</w:t>
      </w:r>
      <w:r w:rsidR="005748CB">
        <w:t>-</w:t>
      </w:r>
      <w:r w:rsidR="00CD39FE">
        <w:t>scale</w:t>
      </w:r>
      <w:r w:rsidR="005A414B">
        <w:t xml:space="preserve"> PV system costs about </w:t>
      </w:r>
      <w:r w:rsidR="007B6674">
        <w:t>$</w:t>
      </w:r>
      <w:r w:rsidR="005748CB">
        <w:t xml:space="preserve">2 </w:t>
      </w:r>
      <w:r w:rsidR="005A414B">
        <w:t>million per MW</w:t>
      </w:r>
      <w:r w:rsidR="002A41DF">
        <w:t xml:space="preserve"> </w:t>
      </w:r>
      <w:r w:rsidR="00767284">
        <w:t>(</w:t>
      </w:r>
      <w:r w:rsidR="00D95742">
        <w:t>AC</w:t>
      </w:r>
      <w:r w:rsidR="00767284" w:rsidRPr="00963BBC">
        <w:t>)</w:t>
      </w:r>
      <w:r w:rsidR="005A414B" w:rsidRPr="00963BBC">
        <w:t xml:space="preserve">. </w:t>
      </w:r>
      <w:r w:rsidR="00CD39FE" w:rsidRPr="00963BBC">
        <w:t>Costs for solar project</w:t>
      </w:r>
      <w:r w:rsidR="005748CB">
        <w:t>s</w:t>
      </w:r>
      <w:r w:rsidR="00CD39FE" w:rsidRPr="00963BBC">
        <w:t xml:space="preserve"> continue to decline, but the rate of decline is slowing. The </w:t>
      </w:r>
      <w:r w:rsidR="00322D02" w:rsidRPr="00963BBC">
        <w:t>“soft costs” (</w:t>
      </w:r>
      <w:r w:rsidR="00CD39FE" w:rsidRPr="00963BBC">
        <w:t>non-solar panel components</w:t>
      </w:r>
      <w:r w:rsidR="00322D02" w:rsidRPr="00963BBC">
        <w:t>)</w:t>
      </w:r>
      <w:r w:rsidR="00910D36" w:rsidRPr="00963BBC">
        <w:t xml:space="preserve"> representing the balance</w:t>
      </w:r>
      <w:r w:rsidR="00CD39FE" w:rsidRPr="00963BBC">
        <w:t xml:space="preserve"> of a solar project now </w:t>
      </w:r>
      <w:r w:rsidR="005748CB">
        <w:t>make up</w:t>
      </w:r>
      <w:r w:rsidR="005748CB" w:rsidRPr="00963BBC">
        <w:t xml:space="preserve"> </w:t>
      </w:r>
      <w:r w:rsidR="00CD39FE" w:rsidRPr="00963BBC">
        <w:t>a major part of a solar project’s cost</w:t>
      </w:r>
      <w:r w:rsidR="005748CB">
        <w:t>;</w:t>
      </w:r>
      <w:r w:rsidR="00CD39FE" w:rsidRPr="00963BBC">
        <w:t xml:space="preserve"> these costs are proving more difficult to reduce. Management should</w:t>
      </w:r>
      <w:r w:rsidR="00917BB0" w:rsidRPr="00963BBC">
        <w:t xml:space="preserve"> also be aware that</w:t>
      </w:r>
      <w:r w:rsidR="00CD39FE" w:rsidRPr="00963BBC">
        <w:t xml:space="preserve"> PV sys</w:t>
      </w:r>
      <w:r w:rsidR="00917BB0" w:rsidRPr="00963BBC">
        <w:t>tem costs are often</w:t>
      </w:r>
      <w:r w:rsidR="00CD39FE" w:rsidRPr="00963BBC">
        <w:t xml:space="preserve"> quoted in the context of direct current (</w:t>
      </w:r>
      <w:r w:rsidR="00D95742" w:rsidRPr="00963BBC">
        <w:t>DC</w:t>
      </w:r>
      <w:r w:rsidR="00CD39FE" w:rsidRPr="00963BBC">
        <w:t>) capacity, rather than alternating current (</w:t>
      </w:r>
      <w:r w:rsidR="00D95742" w:rsidRPr="00963BBC">
        <w:t>AC</w:t>
      </w:r>
      <w:r w:rsidR="00CD39FE" w:rsidRPr="00963BBC">
        <w:t xml:space="preserve">). </w:t>
      </w:r>
      <w:r w:rsidR="00917BB0" w:rsidRPr="00963BBC">
        <w:t>The conversion through inverters from the panel-generated dc to ac involves efficiency losses that reduce the ac capacity actually deliverable to the grid. Care should be taken to understand and define the actual ac capacity of the system.</w:t>
      </w:r>
    </w:p>
    <w:p w14:paraId="6B546AEF" w14:textId="0160D62B" w:rsidR="00DE3BC4" w:rsidRDefault="00C95A62" w:rsidP="00115848">
      <w:pPr>
        <w:spacing w:before="120"/>
        <w:jc w:val="left"/>
      </w:pPr>
      <w:r>
        <w:t xml:space="preserve">Geographic features may also determine PV system size. </w:t>
      </w:r>
      <w:r w:rsidR="00296158">
        <w:t>Interconnection costs</w:t>
      </w:r>
      <w:r w:rsidR="002711E8">
        <w:t xml:space="preserve"> to the grid and</w:t>
      </w:r>
      <w:r w:rsidR="00296158">
        <w:t xml:space="preserve"> land development costs</w:t>
      </w:r>
      <w:r>
        <w:t>, for example,</w:t>
      </w:r>
      <w:r w:rsidR="00296158">
        <w:t xml:space="preserve"> can add significantly to total system costs. Ideally, a level field without trees and adjacent to a substation is optimal in terms of cost. The less ideal the site options, the larger the system will need to be to absorb development costs. </w:t>
      </w:r>
      <w:r w:rsidR="00DE3BC4">
        <w:t xml:space="preserve">Strategically, the </w:t>
      </w:r>
      <w:r w:rsidR="00DE3BC4" w:rsidRPr="00FA702C">
        <w:rPr>
          <w:noProof/>
        </w:rPr>
        <w:t>ability</w:t>
      </w:r>
      <w:r w:rsidR="00DE3BC4">
        <w:t xml:space="preserve"> to gain efficiencies of scale (and potentially more value to </w:t>
      </w:r>
      <w:r w:rsidR="00A704FC">
        <w:t xml:space="preserve">the </w:t>
      </w:r>
      <w:r w:rsidR="0052337D">
        <w:rPr>
          <w:rFonts w:eastAsiaTheme="majorEastAsia"/>
        </w:rPr>
        <w:t>member-consumer</w:t>
      </w:r>
      <w:r w:rsidR="00DE3BC4">
        <w:t xml:space="preserve">ship) </w:t>
      </w:r>
      <w:r>
        <w:t xml:space="preserve">should be balanced with considerations of </w:t>
      </w:r>
      <w:r w:rsidR="00DE3BC4">
        <w:t xml:space="preserve">investment </w:t>
      </w:r>
      <w:r w:rsidR="00DE3BC4" w:rsidRPr="00FA702C">
        <w:rPr>
          <w:noProof/>
        </w:rPr>
        <w:t>risk</w:t>
      </w:r>
      <w:r w:rsidR="00DE3BC4">
        <w:rPr>
          <w:noProof/>
        </w:rPr>
        <w:t xml:space="preserve"> and consumer demand</w:t>
      </w:r>
      <w:r w:rsidR="00DE3BC4" w:rsidRPr="00FA702C">
        <w:rPr>
          <w:noProof/>
        </w:rPr>
        <w:t>.</w:t>
      </w:r>
      <w:r w:rsidR="00895BCB">
        <w:rPr>
          <w:noProof/>
        </w:rPr>
        <w:t xml:space="preserve"> </w:t>
      </w:r>
    </w:p>
    <w:p w14:paraId="20973C07" w14:textId="77777777" w:rsidR="00DE3BC4" w:rsidRDefault="00DE3BC4" w:rsidP="007C729B">
      <w:pPr>
        <w:pStyle w:val="NoSpacing"/>
        <w:rPr>
          <w:b/>
        </w:rPr>
      </w:pPr>
      <w:r>
        <w:rPr>
          <w:b/>
        </w:rPr>
        <w:t>Options and benefits:</w:t>
      </w:r>
    </w:p>
    <w:tbl>
      <w:tblPr>
        <w:tblStyle w:val="GridTable4-Accent21"/>
        <w:tblW w:w="5003" w:type="pct"/>
        <w:tblLook w:val="04A0" w:firstRow="1" w:lastRow="0" w:firstColumn="1" w:lastColumn="0" w:noHBand="0" w:noVBand="1"/>
      </w:tblPr>
      <w:tblGrid>
        <w:gridCol w:w="2718"/>
        <w:gridCol w:w="2970"/>
        <w:gridCol w:w="4470"/>
      </w:tblGrid>
      <w:tr w:rsidR="00DE3BC4" w:rsidRPr="009C1790" w14:paraId="37C4A235" w14:textId="77777777" w:rsidTr="00731B6E">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338" w:type="pct"/>
          </w:tcPr>
          <w:p w14:paraId="64E68CEA" w14:textId="77777777" w:rsidR="00DE3BC4" w:rsidRPr="009C1790" w:rsidRDefault="00DE3BC4" w:rsidP="007C729B">
            <w:pPr>
              <w:rPr>
                <w:rFonts w:ascii="Segoe UI" w:hAnsi="Segoe UI" w:cs="Segoe UI"/>
                <w:b w:val="0"/>
                <w:sz w:val="28"/>
              </w:rPr>
            </w:pPr>
            <w:r w:rsidRPr="009C1790">
              <w:rPr>
                <w:rFonts w:ascii="Segoe UI" w:hAnsi="Segoe UI" w:cs="Segoe UI"/>
                <w:sz w:val="28"/>
              </w:rPr>
              <w:t>&lt;100 kW</w:t>
            </w:r>
          </w:p>
        </w:tc>
        <w:tc>
          <w:tcPr>
            <w:tcW w:w="1462" w:type="pct"/>
          </w:tcPr>
          <w:p w14:paraId="7BB8EBEF" w14:textId="42AF36AA" w:rsidR="00DE3BC4" w:rsidRPr="009C1790" w:rsidRDefault="00DE3BC4" w:rsidP="007C729B">
            <w:pP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8"/>
              </w:rPr>
            </w:pPr>
            <w:r w:rsidRPr="009C1790">
              <w:rPr>
                <w:rFonts w:ascii="Segoe UI" w:hAnsi="Segoe UI" w:cs="Segoe UI"/>
                <w:sz w:val="28"/>
              </w:rPr>
              <w:t>1</w:t>
            </w:r>
            <w:r w:rsidR="008B791B">
              <w:rPr>
                <w:rFonts w:ascii="Segoe UI" w:hAnsi="Segoe UI" w:cs="Segoe UI"/>
                <w:sz w:val="28"/>
              </w:rPr>
              <w:t>00</w:t>
            </w:r>
            <w:r w:rsidR="008A066E">
              <w:rPr>
                <w:rFonts w:ascii="Segoe UI" w:hAnsi="Segoe UI" w:cs="Segoe UI"/>
                <w:sz w:val="28"/>
              </w:rPr>
              <w:t xml:space="preserve"> </w:t>
            </w:r>
            <w:r w:rsidR="008B791B">
              <w:rPr>
                <w:rFonts w:ascii="Segoe UI" w:hAnsi="Segoe UI" w:cs="Segoe UI"/>
                <w:sz w:val="28"/>
              </w:rPr>
              <w:t>kW</w:t>
            </w:r>
            <w:r w:rsidR="005748CB">
              <w:rPr>
                <w:rFonts w:ascii="Times New Roman" w:hAnsi="Times New Roman"/>
                <w:sz w:val="28"/>
              </w:rPr>
              <w:t>‒</w:t>
            </w:r>
            <w:r w:rsidR="00895BCB">
              <w:rPr>
                <w:rFonts w:ascii="Segoe UI" w:hAnsi="Segoe UI" w:cs="Segoe UI"/>
                <w:sz w:val="28"/>
              </w:rPr>
              <w:t>1</w:t>
            </w:r>
            <w:r w:rsidR="002A603F">
              <w:rPr>
                <w:rFonts w:ascii="Segoe UI" w:hAnsi="Segoe UI" w:cs="Segoe UI"/>
                <w:sz w:val="28"/>
              </w:rPr>
              <w:t xml:space="preserve"> </w:t>
            </w:r>
            <w:r w:rsidR="00895BCB">
              <w:rPr>
                <w:rFonts w:ascii="Segoe UI" w:hAnsi="Segoe UI" w:cs="Segoe UI"/>
                <w:sz w:val="28"/>
              </w:rPr>
              <w:t>MW</w:t>
            </w:r>
          </w:p>
        </w:tc>
        <w:tc>
          <w:tcPr>
            <w:tcW w:w="2200" w:type="pct"/>
          </w:tcPr>
          <w:p w14:paraId="0040247E" w14:textId="77777777" w:rsidR="00DE3BC4" w:rsidRPr="009C1790" w:rsidRDefault="00895BCB" w:rsidP="007C729B">
            <w:pP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8"/>
              </w:rPr>
            </w:pPr>
            <w:r>
              <w:rPr>
                <w:rFonts w:ascii="Segoe UI" w:hAnsi="Segoe UI" w:cs="Segoe UI"/>
                <w:sz w:val="28"/>
              </w:rPr>
              <w:t>1</w:t>
            </w:r>
            <w:r w:rsidR="0000116D">
              <w:rPr>
                <w:rFonts w:ascii="Segoe UI" w:hAnsi="Segoe UI" w:cs="Segoe UI"/>
                <w:sz w:val="28"/>
              </w:rPr>
              <w:t xml:space="preserve"> </w:t>
            </w:r>
            <w:r>
              <w:rPr>
                <w:rFonts w:ascii="Segoe UI" w:hAnsi="Segoe UI" w:cs="Segoe UI"/>
                <w:sz w:val="28"/>
              </w:rPr>
              <w:t>MW</w:t>
            </w:r>
            <w:r w:rsidR="00DE3BC4" w:rsidRPr="009C1790">
              <w:rPr>
                <w:rFonts w:ascii="Segoe UI" w:hAnsi="Segoe UI" w:cs="Segoe UI"/>
                <w:sz w:val="28"/>
              </w:rPr>
              <w:t>+</w:t>
            </w:r>
          </w:p>
        </w:tc>
      </w:tr>
      <w:tr w:rsidR="00DE3BC4" w:rsidRPr="003222EB" w14:paraId="6BC4A032" w14:textId="77777777" w:rsidTr="00731B6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338" w:type="pct"/>
          </w:tcPr>
          <w:p w14:paraId="0D8F9A15" w14:textId="77777777" w:rsidR="00DE3BC4" w:rsidRPr="00731B6E" w:rsidRDefault="005748CB" w:rsidP="007C729B">
            <w:pPr>
              <w:pStyle w:val="ListParagraph"/>
              <w:ind w:left="198" w:hanging="180"/>
              <w:jc w:val="left"/>
              <w:rPr>
                <w:b w:val="0"/>
              </w:rPr>
            </w:pPr>
            <w:r>
              <w:rPr>
                <w:b w:val="0"/>
              </w:rPr>
              <w:t>Provides m</w:t>
            </w:r>
            <w:r w:rsidRPr="00731B6E">
              <w:rPr>
                <w:b w:val="0"/>
              </w:rPr>
              <w:t xml:space="preserve">ost </w:t>
            </w:r>
            <w:r w:rsidR="00895BCB" w:rsidRPr="00731B6E">
              <w:rPr>
                <w:b w:val="0"/>
              </w:rPr>
              <w:t>siting flexibility</w:t>
            </w:r>
          </w:p>
          <w:p w14:paraId="5916DCC9" w14:textId="77777777" w:rsidR="00895BCB" w:rsidRPr="00731B6E" w:rsidRDefault="005748CB" w:rsidP="007C729B">
            <w:pPr>
              <w:pStyle w:val="ListParagraph"/>
              <w:ind w:left="198" w:hanging="180"/>
              <w:jc w:val="left"/>
              <w:rPr>
                <w:b w:val="0"/>
              </w:rPr>
            </w:pPr>
            <w:r>
              <w:rPr>
                <w:b w:val="0"/>
              </w:rPr>
              <w:t>Provides</w:t>
            </w:r>
            <w:r w:rsidRPr="00731B6E">
              <w:rPr>
                <w:b w:val="0"/>
              </w:rPr>
              <w:t xml:space="preserve"> </w:t>
            </w:r>
            <w:r w:rsidR="00895BCB" w:rsidRPr="00731B6E">
              <w:rPr>
                <w:b w:val="0"/>
              </w:rPr>
              <w:t>experience</w:t>
            </w:r>
          </w:p>
          <w:p w14:paraId="5D20FDF5" w14:textId="77777777" w:rsidR="00895BCB" w:rsidRPr="00731B6E" w:rsidRDefault="00895BCB" w:rsidP="007C729B">
            <w:pPr>
              <w:pStyle w:val="ListParagraph"/>
              <w:ind w:left="198" w:hanging="180"/>
              <w:jc w:val="left"/>
              <w:rPr>
                <w:b w:val="0"/>
              </w:rPr>
            </w:pPr>
            <w:r w:rsidRPr="00731B6E">
              <w:rPr>
                <w:b w:val="0"/>
              </w:rPr>
              <w:t xml:space="preserve">Low </w:t>
            </w:r>
            <w:r w:rsidR="005748CB">
              <w:rPr>
                <w:b w:val="0"/>
              </w:rPr>
              <w:t>c</w:t>
            </w:r>
            <w:r w:rsidR="005748CB" w:rsidRPr="00731B6E">
              <w:rPr>
                <w:b w:val="0"/>
              </w:rPr>
              <w:t xml:space="preserve">apital </w:t>
            </w:r>
            <w:r w:rsidR="005748CB">
              <w:rPr>
                <w:b w:val="0"/>
              </w:rPr>
              <w:t>c</w:t>
            </w:r>
            <w:r w:rsidR="005748CB" w:rsidRPr="00731B6E">
              <w:rPr>
                <w:b w:val="0"/>
              </w:rPr>
              <w:t>ost</w:t>
            </w:r>
          </w:p>
          <w:p w14:paraId="55BB9245" w14:textId="05E5039F" w:rsidR="00895BCB" w:rsidRPr="00731B6E" w:rsidRDefault="005748CB" w:rsidP="007C729B">
            <w:pPr>
              <w:pStyle w:val="ListParagraph"/>
              <w:ind w:left="198" w:hanging="180"/>
              <w:jc w:val="left"/>
              <w:rPr>
                <w:b w:val="0"/>
              </w:rPr>
            </w:pPr>
            <w:r>
              <w:rPr>
                <w:b w:val="0"/>
              </w:rPr>
              <w:lastRenderedPageBreak/>
              <w:t>Results in h</w:t>
            </w:r>
            <w:r w:rsidRPr="00731B6E">
              <w:rPr>
                <w:b w:val="0"/>
              </w:rPr>
              <w:t xml:space="preserve">ighest </w:t>
            </w:r>
            <w:r w:rsidR="00895BCB" w:rsidRPr="00731B6E">
              <w:rPr>
                <w:b w:val="0"/>
              </w:rPr>
              <w:t xml:space="preserve">cost of power, which can limit </w:t>
            </w:r>
            <w:r w:rsidR="00BB1E05">
              <w:rPr>
                <w:b w:val="0"/>
              </w:rPr>
              <w:t xml:space="preserve">attractive </w:t>
            </w:r>
            <w:r w:rsidR="00895BCB" w:rsidRPr="00731B6E">
              <w:rPr>
                <w:b w:val="0"/>
              </w:rPr>
              <w:t xml:space="preserve">pricing options and value </w:t>
            </w:r>
            <w:r w:rsidR="00895BCB" w:rsidRPr="002A603F">
              <w:rPr>
                <w:b w:val="0"/>
              </w:rPr>
              <w:t xml:space="preserve">to </w:t>
            </w:r>
            <w:r w:rsidR="0052337D">
              <w:rPr>
                <w:b w:val="0"/>
              </w:rPr>
              <w:t>member-consumer</w:t>
            </w:r>
          </w:p>
          <w:p w14:paraId="17E73AFC" w14:textId="77777777" w:rsidR="00895BCB" w:rsidRPr="00AD15B3" w:rsidRDefault="00895BCB" w:rsidP="007C729B">
            <w:pPr>
              <w:pStyle w:val="ListParagraph"/>
              <w:numPr>
                <w:ilvl w:val="0"/>
                <w:numId w:val="0"/>
              </w:numPr>
              <w:ind w:left="198"/>
              <w:jc w:val="left"/>
            </w:pPr>
          </w:p>
        </w:tc>
        <w:tc>
          <w:tcPr>
            <w:tcW w:w="1462" w:type="pct"/>
          </w:tcPr>
          <w:p w14:paraId="1CCE87D4" w14:textId="77777777" w:rsidR="00DE3BC4" w:rsidRPr="00AD15B3" w:rsidRDefault="005748CB"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rsidRPr="00AD15B3">
              <w:lastRenderedPageBreak/>
              <w:t>Increase</w:t>
            </w:r>
            <w:r>
              <w:t>s</w:t>
            </w:r>
            <w:r w:rsidRPr="00AD15B3">
              <w:t xml:space="preserve"> </w:t>
            </w:r>
            <w:r w:rsidR="00DE3BC4" w:rsidRPr="00AD15B3">
              <w:t>siting flexibility</w:t>
            </w:r>
            <w:r w:rsidR="005A414B">
              <w:t xml:space="preserve"> </w:t>
            </w:r>
            <w:r w:rsidR="00DE3BC4" w:rsidRPr="00AD15B3">
              <w:t xml:space="preserve"> </w:t>
            </w:r>
          </w:p>
          <w:p w14:paraId="3A3D7EEC" w14:textId="77777777" w:rsidR="00DE3BC4" w:rsidRPr="00AD15B3" w:rsidRDefault="005748CB"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t>Offers p</w:t>
            </w:r>
            <w:r w:rsidRPr="00AD15B3">
              <w:t xml:space="preserve">otential </w:t>
            </w:r>
            <w:r w:rsidR="00DE3BC4" w:rsidRPr="00AD15B3">
              <w:t xml:space="preserve">for strategic placement </w:t>
            </w:r>
            <w:r w:rsidR="003F339E">
              <w:t>for</w:t>
            </w:r>
            <w:r w:rsidR="00DE3BC4" w:rsidRPr="00AD15B3">
              <w:t xml:space="preserve"> local economic development</w:t>
            </w:r>
          </w:p>
          <w:p w14:paraId="643AF255" w14:textId="77777777" w:rsidR="00DE3BC4" w:rsidRPr="00AD15B3" w:rsidRDefault="005748CB"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lastRenderedPageBreak/>
              <w:t>Offers p</w:t>
            </w:r>
            <w:r w:rsidR="00322D02">
              <w:t>otential for grid support</w:t>
            </w:r>
          </w:p>
          <w:p w14:paraId="446F9579" w14:textId="77777777" w:rsidR="00DE3BC4" w:rsidRPr="00AD15B3" w:rsidRDefault="005748CB"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t>Could use s</w:t>
            </w:r>
            <w:r w:rsidR="00DE3BC4" w:rsidRPr="00AD15B3">
              <w:t xml:space="preserve">ite that could result in </w:t>
            </w:r>
            <w:r>
              <w:t>great</w:t>
            </w:r>
            <w:r w:rsidRPr="00AD15B3">
              <w:t xml:space="preserve">er </w:t>
            </w:r>
            <w:r w:rsidR="00C80AE2">
              <w:t>PR</w:t>
            </w:r>
            <w:r w:rsidR="00DE3BC4" w:rsidRPr="00AD15B3">
              <w:t xml:space="preserve"> value</w:t>
            </w:r>
          </w:p>
        </w:tc>
        <w:tc>
          <w:tcPr>
            <w:tcW w:w="2200" w:type="pct"/>
          </w:tcPr>
          <w:p w14:paraId="07C620B2" w14:textId="77777777" w:rsidR="00DE3BC4" w:rsidRPr="00AD15B3" w:rsidRDefault="00DE3BC4"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rsidRPr="00AD15B3">
              <w:lastRenderedPageBreak/>
              <w:t>Leverages economies of scale</w:t>
            </w:r>
          </w:p>
          <w:p w14:paraId="56E1090E" w14:textId="77777777" w:rsidR="00DE3BC4" w:rsidRPr="00AD15B3" w:rsidRDefault="00DE3BC4"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rsidRPr="00AD15B3">
              <w:t>Lowers soft costs</w:t>
            </w:r>
          </w:p>
          <w:p w14:paraId="1225475D" w14:textId="5390E5A9" w:rsidR="00DE3BC4" w:rsidRPr="00AD15B3" w:rsidRDefault="00DE3BC4"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rsidRPr="00AD15B3">
              <w:t xml:space="preserve">Serves the greatest potential number of </w:t>
            </w:r>
            <w:r w:rsidR="0052337D">
              <w:t>member-consumer</w:t>
            </w:r>
            <w:r w:rsidRPr="00AD15B3">
              <w:t xml:space="preserve">s </w:t>
            </w:r>
          </w:p>
          <w:p w14:paraId="3B2F7621" w14:textId="14572B62" w:rsidR="00DE3BC4" w:rsidRPr="00AD15B3" w:rsidRDefault="00DE3BC4"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rsidRPr="00AD15B3">
              <w:lastRenderedPageBreak/>
              <w:t xml:space="preserve">Provides greatest value proposition to </w:t>
            </w:r>
            <w:r w:rsidR="0052337D">
              <w:t>member-consumer</w:t>
            </w:r>
            <w:r w:rsidRPr="00AD15B3">
              <w:t xml:space="preserve">s </w:t>
            </w:r>
          </w:p>
          <w:p w14:paraId="26D3A46F" w14:textId="77777777" w:rsidR="00DE3BC4" w:rsidRPr="00AD15B3" w:rsidRDefault="00DE3BC4"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pPr>
            <w:r w:rsidRPr="00AD15B3">
              <w:t>Optimize</w:t>
            </w:r>
            <w:r w:rsidR="005748CB">
              <w:t>s</w:t>
            </w:r>
            <w:r w:rsidRPr="00AD15B3">
              <w:t xml:space="preserve"> lowest </w:t>
            </w:r>
            <w:r w:rsidR="00F82479">
              <w:t>consumer</w:t>
            </w:r>
            <w:r w:rsidRPr="00AD15B3">
              <w:t xml:space="preserve"> participation costs</w:t>
            </w:r>
          </w:p>
          <w:p w14:paraId="20580500" w14:textId="77777777" w:rsidR="00DE3BC4" w:rsidRPr="00AD15B3" w:rsidRDefault="00DE3BC4" w:rsidP="007C729B">
            <w:pPr>
              <w:pStyle w:val="ListParagraph"/>
              <w:ind w:left="198" w:hanging="180"/>
              <w:jc w:val="left"/>
              <w:cnfStyle w:val="000000100000" w:firstRow="0" w:lastRow="0" w:firstColumn="0" w:lastColumn="0" w:oddVBand="0" w:evenVBand="0" w:oddHBand="1" w:evenHBand="0" w:firstRowFirstColumn="0" w:firstRowLastColumn="0" w:lastRowFirstColumn="0" w:lastRowLastColumn="0"/>
              <w:rPr>
                <w:sz w:val="28"/>
              </w:rPr>
            </w:pPr>
            <w:r>
              <w:t>Could u</w:t>
            </w:r>
            <w:r w:rsidRPr="00AD15B3">
              <w:t>tilize land suitable for large-scale interconnection</w:t>
            </w:r>
          </w:p>
        </w:tc>
      </w:tr>
    </w:tbl>
    <w:p w14:paraId="71429E24" w14:textId="53AD5BFD" w:rsidR="00977AFD" w:rsidRDefault="00977AFD" w:rsidP="007C729B">
      <w:pPr>
        <w:pStyle w:val="NoSpacing"/>
      </w:pPr>
    </w:p>
    <w:p w14:paraId="3CAEECAD" w14:textId="77777777" w:rsidR="00977AFD" w:rsidRDefault="00977AFD">
      <w:pPr>
        <w:jc w:val="left"/>
        <w:rPr>
          <w:rFonts w:eastAsiaTheme="minorHAnsi" w:cstheme="minorBidi"/>
        </w:rPr>
      </w:pPr>
      <w:r>
        <w:br w:type="page"/>
      </w:r>
    </w:p>
    <w:p w14:paraId="23B9AE36" w14:textId="77777777" w:rsidR="00DE3BC4" w:rsidRDefault="00DE3BC4" w:rsidP="007C729B">
      <w:pPr>
        <w:pStyle w:val="NoSpacing"/>
        <w:rPr>
          <w:b/>
        </w:rPr>
      </w:pPr>
    </w:p>
    <w:tbl>
      <w:tblPr>
        <w:tblW w:w="5003" w:type="pct"/>
        <w:tblLook w:val="04A0" w:firstRow="1" w:lastRow="0" w:firstColumn="1" w:lastColumn="0" w:noHBand="0" w:noVBand="1"/>
      </w:tblPr>
      <w:tblGrid>
        <w:gridCol w:w="874"/>
        <w:gridCol w:w="9284"/>
      </w:tblGrid>
      <w:tr w:rsidR="00DE3BC4" w:rsidRPr="00EA7241" w14:paraId="0A934F3A" w14:textId="77777777" w:rsidTr="00A71D2F">
        <w:tc>
          <w:tcPr>
            <w:tcW w:w="430" w:type="pct"/>
            <w:shd w:val="clear" w:color="auto" w:fill="7E94C3" w:themeFill="text2" w:themeFillTint="99"/>
          </w:tcPr>
          <w:p w14:paraId="255D0D15" w14:textId="77777777" w:rsidR="00DE3BC4" w:rsidRPr="00EA7241" w:rsidRDefault="00EA7241" w:rsidP="007C729B">
            <w:pPr>
              <w:rPr>
                <w:sz w:val="36"/>
              </w:rPr>
            </w:pPr>
            <w:r>
              <w:rPr>
                <w:sz w:val="36"/>
              </w:rPr>
              <w:t>B</w:t>
            </w:r>
          </w:p>
        </w:tc>
        <w:tc>
          <w:tcPr>
            <w:tcW w:w="4570" w:type="pct"/>
            <w:shd w:val="clear" w:color="auto" w:fill="2E74B5" w:themeFill="accent2" w:themeFillShade="BF"/>
          </w:tcPr>
          <w:p w14:paraId="7DCBB2B2" w14:textId="77777777" w:rsidR="00DE3BC4" w:rsidRPr="00EA7241" w:rsidRDefault="00DE3BC4" w:rsidP="007C729B">
            <w:pPr>
              <w:jc w:val="left"/>
              <w:rPr>
                <w:sz w:val="36"/>
              </w:rPr>
            </w:pPr>
            <w:r w:rsidRPr="00EA7241">
              <w:rPr>
                <w:sz w:val="36"/>
              </w:rPr>
              <w:t>Location</w:t>
            </w:r>
          </w:p>
        </w:tc>
      </w:tr>
    </w:tbl>
    <w:p w14:paraId="50532196" w14:textId="77777777" w:rsidR="00DE3BC4" w:rsidRDefault="00DE3BC4" w:rsidP="007C729B">
      <w:pPr>
        <w:pStyle w:val="NoSpacing"/>
        <w:rPr>
          <w:b/>
        </w:rPr>
      </w:pPr>
    </w:p>
    <w:p w14:paraId="203C5634" w14:textId="77777777" w:rsidR="00391062" w:rsidRDefault="00DE3BC4" w:rsidP="00115848">
      <w:pPr>
        <w:jc w:val="left"/>
      </w:pPr>
      <w:r w:rsidRPr="00C76025">
        <w:rPr>
          <w:b/>
          <w:noProof/>
        </w:rPr>
        <w:t xml:space="preserve">Considerations: </w:t>
      </w:r>
      <w:r>
        <w:t xml:space="preserve">Placement is usually determined by land availability, the </w:t>
      </w:r>
      <w:r w:rsidRPr="00FA702C">
        <w:rPr>
          <w:noProof/>
        </w:rPr>
        <w:t>cost</w:t>
      </w:r>
      <w:r w:rsidR="00296158">
        <w:t xml:space="preserve"> of interconnection, </w:t>
      </w:r>
      <w:r>
        <w:t>land prices</w:t>
      </w:r>
      <w:r w:rsidR="00296158">
        <w:t>, and various stakeholder demands (both for and against)</w:t>
      </w:r>
      <w:r>
        <w:t xml:space="preserve">. Strategic concessions must weigh the </w:t>
      </w:r>
      <w:r w:rsidR="00497A04">
        <w:t>PR</w:t>
      </w:r>
      <w:r>
        <w:t xml:space="preserve"> and </w:t>
      </w:r>
      <w:r w:rsidR="007678D0">
        <w:t xml:space="preserve">consumer </w:t>
      </w:r>
      <w:r>
        <w:t xml:space="preserve">engagement benefits of a </w:t>
      </w:r>
      <w:r w:rsidR="007678D0">
        <w:t xml:space="preserve">publically visible </w:t>
      </w:r>
      <w:r>
        <w:t>local system</w:t>
      </w:r>
      <w:r w:rsidR="00322D02">
        <w:t xml:space="preserve"> against</w:t>
      </w:r>
      <w:r>
        <w:t xml:space="preserve"> the flexibility and cost savings that </w:t>
      </w:r>
      <w:r w:rsidR="00497A04">
        <w:t xml:space="preserve">could be gained from </w:t>
      </w:r>
      <w:r>
        <w:t xml:space="preserve">locating the PV system remotely. </w:t>
      </w:r>
    </w:p>
    <w:p w14:paraId="45C3D325" w14:textId="25D78CC4" w:rsidR="00497A04" w:rsidRDefault="009D6BA9" w:rsidP="00115848">
      <w:pPr>
        <w:jc w:val="left"/>
      </w:pPr>
      <w:r>
        <w:t xml:space="preserve">When </w:t>
      </w:r>
      <w:r w:rsidR="00296158">
        <w:t xml:space="preserve">PR and </w:t>
      </w:r>
      <w:r w:rsidR="007678D0">
        <w:t>consumer</w:t>
      </w:r>
      <w:r w:rsidR="00296158">
        <w:t xml:space="preserve"> engagement </w:t>
      </w:r>
      <w:r w:rsidR="00497A04">
        <w:t>have been</w:t>
      </w:r>
      <w:r w:rsidR="00296158">
        <w:t xml:space="preserve"> high priorit</w:t>
      </w:r>
      <w:r w:rsidR="00497A04">
        <w:t>ies</w:t>
      </w:r>
      <w:r w:rsidR="00296158">
        <w:t xml:space="preserve">, some cooperatives have </w:t>
      </w:r>
      <w:r w:rsidR="00497A04">
        <w:t xml:space="preserve">successfully </w:t>
      </w:r>
      <w:r w:rsidR="00594C38">
        <w:t xml:space="preserve">worked </w:t>
      </w:r>
      <w:r w:rsidR="00296158">
        <w:t>with local municipal</w:t>
      </w:r>
      <w:r w:rsidR="00497A04">
        <w:t xml:space="preserve">ities to secure </w:t>
      </w:r>
      <w:r w:rsidR="00296158">
        <w:t>lower</w:t>
      </w:r>
      <w:r w:rsidR="00C80AE2">
        <w:t>-</w:t>
      </w:r>
      <w:r w:rsidR="00296158">
        <w:t xml:space="preserve">cost land and streamline permitting. </w:t>
      </w:r>
      <w:r w:rsidR="00DE3BC4">
        <w:t xml:space="preserve">Cooperatives may also locate solar projects strategically in areas where local generation </w:t>
      </w:r>
      <w:r w:rsidR="002711E8">
        <w:t>c</w:t>
      </w:r>
      <w:r w:rsidR="00DE3BC4">
        <w:t>ould provide t</w:t>
      </w:r>
      <w:r w:rsidR="002711E8">
        <w:t>argeted</w:t>
      </w:r>
      <w:r w:rsidR="00DE3BC4">
        <w:t xml:space="preserve"> grid benefits</w:t>
      </w:r>
      <w:r w:rsidR="002711E8">
        <w:t>.</w:t>
      </w:r>
      <w:r w:rsidR="00DE3BC4">
        <w:t xml:space="preserve"> Th</w:t>
      </w:r>
      <w:r w:rsidR="00497A04">
        <w:t xml:space="preserve">e location of a project </w:t>
      </w:r>
      <w:r w:rsidR="00C80AE2">
        <w:t xml:space="preserve">site </w:t>
      </w:r>
      <w:r w:rsidR="00497A04">
        <w:t xml:space="preserve">can also have significant implications for the marketing, messaging, and communication strategy developed to accompany project roll out. </w:t>
      </w:r>
    </w:p>
    <w:p w14:paraId="04880C82" w14:textId="77777777" w:rsidR="00DE3BC4" w:rsidRDefault="00DE3BC4" w:rsidP="00115848">
      <w:pPr>
        <w:pStyle w:val="NoSpacing"/>
        <w:rPr>
          <w:b/>
        </w:rPr>
      </w:pPr>
      <w:r>
        <w:rPr>
          <w:b/>
        </w:rPr>
        <w:t>Options and benefits:</w:t>
      </w:r>
    </w:p>
    <w:tbl>
      <w:tblPr>
        <w:tblStyle w:val="GridTable4-Accent21"/>
        <w:tblW w:w="5000" w:type="pct"/>
        <w:tblLook w:val="04A0" w:firstRow="1" w:lastRow="0" w:firstColumn="1" w:lastColumn="0" w:noHBand="0" w:noVBand="1"/>
      </w:tblPr>
      <w:tblGrid>
        <w:gridCol w:w="5151"/>
        <w:gridCol w:w="5001"/>
      </w:tblGrid>
      <w:tr w:rsidR="00DE3BC4" w:rsidRPr="009C1790" w14:paraId="3FAAA99D" w14:textId="77777777" w:rsidTr="00731B6E">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537" w:type="pct"/>
          </w:tcPr>
          <w:p w14:paraId="72549770" w14:textId="77777777" w:rsidR="00DE3BC4" w:rsidRPr="009C1790" w:rsidRDefault="00DE3BC4" w:rsidP="00115848">
            <w:pPr>
              <w:jc w:val="left"/>
              <w:rPr>
                <w:rFonts w:ascii="Segoe UI" w:hAnsi="Segoe UI" w:cs="Segoe UI"/>
                <w:sz w:val="28"/>
              </w:rPr>
            </w:pPr>
            <w:r w:rsidRPr="009C1790">
              <w:rPr>
                <w:rFonts w:ascii="Segoe UI" w:hAnsi="Segoe UI" w:cs="Segoe UI"/>
                <w:sz w:val="28"/>
              </w:rPr>
              <w:t>Local</w:t>
            </w:r>
          </w:p>
        </w:tc>
        <w:tc>
          <w:tcPr>
            <w:tcW w:w="2463" w:type="pct"/>
          </w:tcPr>
          <w:p w14:paraId="32429714" w14:textId="77777777" w:rsidR="00DE3BC4" w:rsidRPr="009C1790" w:rsidRDefault="00DE3BC4" w:rsidP="00115848">
            <w:pPr>
              <w:jc w:val="left"/>
              <w:cnfStyle w:val="100000000000" w:firstRow="1" w:lastRow="0" w:firstColumn="0" w:lastColumn="0" w:oddVBand="0" w:evenVBand="0" w:oddHBand="0" w:evenHBand="0" w:firstRowFirstColumn="0" w:firstRowLastColumn="0" w:lastRowFirstColumn="0" w:lastRowLastColumn="0"/>
              <w:rPr>
                <w:rFonts w:ascii="Segoe UI" w:hAnsi="Segoe UI" w:cs="Segoe UI"/>
                <w:sz w:val="28"/>
              </w:rPr>
            </w:pPr>
            <w:r w:rsidRPr="009C1790">
              <w:rPr>
                <w:rFonts w:ascii="Segoe UI" w:hAnsi="Segoe UI" w:cs="Segoe UI"/>
                <w:sz w:val="28"/>
              </w:rPr>
              <w:t>Regional</w:t>
            </w:r>
          </w:p>
        </w:tc>
      </w:tr>
      <w:tr w:rsidR="00DE3BC4" w:rsidRPr="00AD15B3" w14:paraId="6248EDC9" w14:textId="77777777" w:rsidTr="00731B6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537" w:type="pct"/>
          </w:tcPr>
          <w:p w14:paraId="1139D397" w14:textId="77777777" w:rsidR="00DE3BC4" w:rsidRPr="00731B6E" w:rsidRDefault="00296158" w:rsidP="00115848">
            <w:pPr>
              <w:pStyle w:val="ListParagraph"/>
              <w:ind w:left="198" w:hanging="180"/>
              <w:jc w:val="left"/>
              <w:rPr>
                <w:b w:val="0"/>
              </w:rPr>
            </w:pPr>
            <w:r w:rsidRPr="00731B6E">
              <w:rPr>
                <w:b w:val="0"/>
              </w:rPr>
              <w:t>High visibility</w:t>
            </w:r>
          </w:p>
          <w:p w14:paraId="7276FC61" w14:textId="77777777" w:rsidR="00296158" w:rsidRPr="00731B6E" w:rsidRDefault="00296158" w:rsidP="00115848">
            <w:pPr>
              <w:pStyle w:val="ListParagraph"/>
              <w:ind w:left="198" w:hanging="180"/>
              <w:jc w:val="left"/>
              <w:rPr>
                <w:b w:val="0"/>
              </w:rPr>
            </w:pPr>
            <w:r w:rsidRPr="00731B6E">
              <w:rPr>
                <w:b w:val="0"/>
              </w:rPr>
              <w:t xml:space="preserve">Greater </w:t>
            </w:r>
            <w:r w:rsidR="00497A04" w:rsidRPr="00731B6E">
              <w:rPr>
                <w:b w:val="0"/>
              </w:rPr>
              <w:t>c</w:t>
            </w:r>
            <w:r w:rsidR="00F659CF" w:rsidRPr="00731B6E">
              <w:rPr>
                <w:b w:val="0"/>
              </w:rPr>
              <w:t>onsumer</w:t>
            </w:r>
            <w:r w:rsidRPr="00731B6E">
              <w:rPr>
                <w:b w:val="0"/>
              </w:rPr>
              <w:t xml:space="preserve"> engagement</w:t>
            </w:r>
          </w:p>
          <w:p w14:paraId="59BCFBBD" w14:textId="77777777" w:rsidR="00296158" w:rsidRPr="00731B6E" w:rsidRDefault="00296158" w:rsidP="00115848">
            <w:pPr>
              <w:pStyle w:val="ListParagraph"/>
              <w:ind w:left="198" w:hanging="180"/>
              <w:jc w:val="left"/>
              <w:rPr>
                <w:b w:val="0"/>
              </w:rPr>
            </w:pPr>
            <w:r w:rsidRPr="00731B6E">
              <w:rPr>
                <w:b w:val="0"/>
              </w:rPr>
              <w:t xml:space="preserve">Greater </w:t>
            </w:r>
            <w:r w:rsidR="00497A04" w:rsidRPr="00731B6E">
              <w:rPr>
                <w:b w:val="0"/>
              </w:rPr>
              <w:t xml:space="preserve">opportunity for localized </w:t>
            </w:r>
            <w:r w:rsidRPr="00731B6E">
              <w:rPr>
                <w:b w:val="0"/>
              </w:rPr>
              <w:t xml:space="preserve">PR </w:t>
            </w:r>
            <w:r w:rsidR="00497A04" w:rsidRPr="00731B6E">
              <w:rPr>
                <w:b w:val="0"/>
              </w:rPr>
              <w:t>message</w:t>
            </w:r>
          </w:p>
          <w:p w14:paraId="42126E15" w14:textId="77777777" w:rsidR="00296158" w:rsidRPr="00731B6E" w:rsidRDefault="00CE74BF" w:rsidP="00115848">
            <w:pPr>
              <w:pStyle w:val="ListParagraph"/>
              <w:ind w:left="198" w:hanging="180"/>
              <w:jc w:val="left"/>
              <w:rPr>
                <w:b w:val="0"/>
              </w:rPr>
            </w:pPr>
            <w:r w:rsidRPr="00731B6E">
              <w:rPr>
                <w:b w:val="0"/>
              </w:rPr>
              <w:t>Sit</w:t>
            </w:r>
            <w:r>
              <w:rPr>
                <w:b w:val="0"/>
              </w:rPr>
              <w:t>ing</w:t>
            </w:r>
            <w:r w:rsidRPr="00731B6E">
              <w:rPr>
                <w:b w:val="0"/>
              </w:rPr>
              <w:t xml:space="preserve"> </w:t>
            </w:r>
            <w:r w:rsidR="00D82A0F" w:rsidRPr="00731B6E">
              <w:rPr>
                <w:b w:val="0"/>
              </w:rPr>
              <w:t>closer to the load</w:t>
            </w:r>
          </w:p>
          <w:p w14:paraId="5815EF19" w14:textId="77777777" w:rsidR="00296158" w:rsidRPr="00731B6E" w:rsidRDefault="00296158" w:rsidP="00115848">
            <w:pPr>
              <w:pStyle w:val="ListParagraph"/>
              <w:ind w:left="198" w:hanging="180"/>
              <w:jc w:val="left"/>
              <w:rPr>
                <w:b w:val="0"/>
              </w:rPr>
            </w:pPr>
            <w:r w:rsidRPr="00731B6E">
              <w:rPr>
                <w:b w:val="0"/>
              </w:rPr>
              <w:t xml:space="preserve">Fewer siting options, </w:t>
            </w:r>
            <w:r w:rsidR="00497A04" w:rsidRPr="00731B6E">
              <w:rPr>
                <w:b w:val="0"/>
              </w:rPr>
              <w:t xml:space="preserve">which can </w:t>
            </w:r>
            <w:r w:rsidRPr="00731B6E">
              <w:rPr>
                <w:b w:val="0"/>
              </w:rPr>
              <w:t>restrict system design flexibility</w:t>
            </w:r>
          </w:p>
          <w:p w14:paraId="5C827942" w14:textId="77777777" w:rsidR="00296158" w:rsidRPr="00731B6E" w:rsidRDefault="00296158" w:rsidP="00115848">
            <w:pPr>
              <w:pStyle w:val="ListParagraph"/>
              <w:ind w:left="198" w:hanging="180"/>
              <w:jc w:val="left"/>
              <w:rPr>
                <w:b w:val="0"/>
              </w:rPr>
            </w:pPr>
            <w:r w:rsidRPr="00731B6E">
              <w:rPr>
                <w:b w:val="0"/>
              </w:rPr>
              <w:t>More expensive land</w:t>
            </w:r>
          </w:p>
          <w:p w14:paraId="1472B764" w14:textId="70656296" w:rsidR="00D82A0F" w:rsidRPr="00731B6E" w:rsidRDefault="00D82A0F" w:rsidP="00115848">
            <w:pPr>
              <w:pStyle w:val="ListParagraph"/>
              <w:ind w:left="198" w:hanging="180"/>
              <w:jc w:val="left"/>
              <w:rPr>
                <w:b w:val="0"/>
              </w:rPr>
            </w:pPr>
            <w:r w:rsidRPr="00731B6E">
              <w:rPr>
                <w:b w:val="0"/>
              </w:rPr>
              <w:t xml:space="preserve">Higher </w:t>
            </w:r>
            <w:r w:rsidR="0052337D">
              <w:rPr>
                <w:b w:val="0"/>
              </w:rPr>
              <w:t>member-consumer</w:t>
            </w:r>
            <w:r w:rsidRPr="00731B6E">
              <w:rPr>
                <w:b w:val="0"/>
              </w:rPr>
              <w:t xml:space="preserve"> participation costs</w:t>
            </w:r>
          </w:p>
          <w:p w14:paraId="0FF225B6" w14:textId="77777777" w:rsidR="00296158" w:rsidRPr="00AD15B3" w:rsidRDefault="00296158" w:rsidP="00115848">
            <w:pPr>
              <w:jc w:val="left"/>
            </w:pPr>
          </w:p>
        </w:tc>
        <w:tc>
          <w:tcPr>
            <w:tcW w:w="2463" w:type="pct"/>
          </w:tcPr>
          <w:p w14:paraId="579D7B4D" w14:textId="77777777" w:rsidR="00D82A0F" w:rsidRPr="00D82A0F" w:rsidRDefault="00D82A0F" w:rsidP="00115848">
            <w:pPr>
              <w:pStyle w:val="ListParagraph"/>
              <w:jc w:val="left"/>
              <w:cnfStyle w:val="000000100000" w:firstRow="0" w:lastRow="0" w:firstColumn="0" w:lastColumn="0" w:oddVBand="0" w:evenVBand="0" w:oddHBand="1" w:evenHBand="0" w:firstRowFirstColumn="0" w:firstRowLastColumn="0" w:lastRowFirstColumn="0" w:lastRowLastColumn="0"/>
            </w:pPr>
            <w:r>
              <w:t xml:space="preserve">Greater options for </w:t>
            </w:r>
            <w:r w:rsidRPr="00D82A0F">
              <w:t>desig</w:t>
            </w:r>
            <w:r w:rsidR="00CE74BF">
              <w:t>ning</w:t>
            </w:r>
            <w:r w:rsidRPr="00D82A0F">
              <w:t xml:space="preserve"> for lowest installed cost</w:t>
            </w:r>
          </w:p>
          <w:p w14:paraId="4F901E0D" w14:textId="6F12A554" w:rsidR="00D82A0F" w:rsidRPr="00D82A0F" w:rsidRDefault="00D82A0F" w:rsidP="00115848">
            <w:pPr>
              <w:pStyle w:val="ListParagraph"/>
              <w:jc w:val="left"/>
              <w:cnfStyle w:val="000000100000" w:firstRow="0" w:lastRow="0" w:firstColumn="0" w:lastColumn="0" w:oddVBand="0" w:evenVBand="0" w:oddHBand="1" w:evenHBand="0" w:firstRowFirstColumn="0" w:firstRowLastColumn="0" w:lastRowFirstColumn="0" w:lastRowLastColumn="0"/>
            </w:pPr>
            <w:r>
              <w:t>Lower</w:t>
            </w:r>
            <w:r w:rsidRPr="00D82A0F">
              <w:t xml:space="preserve"> </w:t>
            </w:r>
            <w:r w:rsidR="0052337D">
              <w:t>member-consumer</w:t>
            </w:r>
            <w:r w:rsidRPr="00D82A0F">
              <w:t xml:space="preserve"> participation costs</w:t>
            </w:r>
          </w:p>
          <w:p w14:paraId="66DDB3D5" w14:textId="77777777" w:rsidR="00DE3BC4" w:rsidRPr="00AD15B3" w:rsidRDefault="00CE74BF" w:rsidP="00115848">
            <w:pPr>
              <w:pStyle w:val="ListParagraph"/>
              <w:jc w:val="left"/>
              <w:cnfStyle w:val="000000100000" w:firstRow="0" w:lastRow="0" w:firstColumn="0" w:lastColumn="0" w:oddVBand="0" w:evenVBand="0" w:oddHBand="1" w:evenHBand="0" w:firstRowFirstColumn="0" w:firstRowLastColumn="0" w:lastRowFirstColumn="0" w:lastRowLastColumn="0"/>
            </w:pPr>
            <w:r w:rsidRPr="00D82A0F">
              <w:t>Utili</w:t>
            </w:r>
            <w:r>
              <w:t>zation of</w:t>
            </w:r>
            <w:r w:rsidRPr="00D82A0F">
              <w:t xml:space="preserve"> </w:t>
            </w:r>
            <w:r w:rsidR="00D82A0F" w:rsidRPr="00D82A0F">
              <w:t xml:space="preserve">land suitable for </w:t>
            </w:r>
            <w:r w:rsidR="00D82A0F" w:rsidRPr="00D82A0F">
              <w:rPr>
                <w:noProof/>
              </w:rPr>
              <w:t>large-scale</w:t>
            </w:r>
            <w:r w:rsidR="00D82A0F" w:rsidRPr="00D82A0F">
              <w:t xml:space="preserve"> interconnection</w:t>
            </w:r>
          </w:p>
        </w:tc>
      </w:tr>
    </w:tbl>
    <w:p w14:paraId="22D71814" w14:textId="77777777" w:rsidR="00DE3BC4" w:rsidRDefault="00DE3BC4" w:rsidP="00115848">
      <w:pPr>
        <w:pStyle w:val="NoSpacing"/>
      </w:pPr>
    </w:p>
    <w:p w14:paraId="30C38BDC" w14:textId="77777777" w:rsidR="00023D3F" w:rsidRDefault="00023D3F" w:rsidP="00115848">
      <w:pPr>
        <w:pStyle w:val="NoSpacing"/>
        <w:rPr>
          <w:rFonts w:eastAsiaTheme="majorEastAsia"/>
        </w:rPr>
      </w:pPr>
      <w:r>
        <w:t xml:space="preserve">The Project Manager will be responsible for providing </w:t>
      </w:r>
      <w:r w:rsidR="00C80AE2">
        <w:t xml:space="preserve">siting </w:t>
      </w:r>
      <w:r>
        <w:t xml:space="preserve">options for the PV system. </w:t>
      </w:r>
      <w:r>
        <w:rPr>
          <w:rFonts w:eastAsiaTheme="majorEastAsia"/>
        </w:rPr>
        <w:t xml:space="preserve">Experience has shown that siting and permitting can </w:t>
      </w:r>
      <w:r w:rsidR="001E58B7">
        <w:rPr>
          <w:rFonts w:eastAsiaTheme="majorEastAsia"/>
        </w:rPr>
        <w:t xml:space="preserve">pose the greatest risk </w:t>
      </w:r>
      <w:r>
        <w:rPr>
          <w:rFonts w:eastAsiaTheme="majorEastAsia"/>
        </w:rPr>
        <w:t>in launching a program and</w:t>
      </w:r>
      <w:r w:rsidR="001E58B7">
        <w:rPr>
          <w:rFonts w:eastAsiaTheme="majorEastAsia"/>
        </w:rPr>
        <w:t xml:space="preserve"> should be priority activities early in the project development.</w:t>
      </w:r>
      <w:r>
        <w:rPr>
          <w:rFonts w:eastAsiaTheme="majorEastAsia"/>
        </w:rPr>
        <w:t xml:space="preserve">  </w:t>
      </w:r>
    </w:p>
    <w:p w14:paraId="58D95388" w14:textId="77777777" w:rsidR="001E58B7" w:rsidRDefault="001E58B7" w:rsidP="00115848">
      <w:pPr>
        <w:pStyle w:val="NoSpacing"/>
        <w:rPr>
          <w:rFonts w:eastAsiaTheme="majorEastAsia"/>
        </w:rPr>
      </w:pPr>
    </w:p>
    <w:p w14:paraId="246675BB" w14:textId="71EF98EA" w:rsidR="00977AFD" w:rsidRDefault="001E58B7" w:rsidP="00115848">
      <w:pPr>
        <w:pStyle w:val="NoSpacing"/>
        <w:rPr>
          <w:rFonts w:eastAsiaTheme="majorEastAsia"/>
        </w:rPr>
      </w:pPr>
      <w:r>
        <w:rPr>
          <w:rFonts w:eastAsiaTheme="majorEastAsia"/>
        </w:rPr>
        <w:t xml:space="preserve">Additionally, close coordination with local residents to identify and address any concerns should be undertaken before any site is finalized. Unexpected opposition can disrupt the permitting process, as well as damage the cooperative’s reputation, </w:t>
      </w:r>
      <w:r w:rsidR="00C80AE2">
        <w:rPr>
          <w:rFonts w:eastAsiaTheme="majorEastAsia"/>
        </w:rPr>
        <w:t xml:space="preserve">thus </w:t>
      </w:r>
      <w:r>
        <w:rPr>
          <w:rFonts w:eastAsiaTheme="majorEastAsia"/>
        </w:rPr>
        <w:t>negating the PR value of the project.</w:t>
      </w:r>
    </w:p>
    <w:p w14:paraId="0FCA47B7" w14:textId="77777777" w:rsidR="00977AFD" w:rsidRDefault="00977AFD" w:rsidP="00115848">
      <w:pPr>
        <w:jc w:val="left"/>
        <w:rPr>
          <w:rFonts w:eastAsiaTheme="majorEastAsia" w:cstheme="minorBidi"/>
        </w:rPr>
      </w:pPr>
      <w:r>
        <w:rPr>
          <w:rFonts w:eastAsiaTheme="majorEastAsia"/>
        </w:rPr>
        <w:br w:type="page"/>
      </w:r>
    </w:p>
    <w:p w14:paraId="09BF3AF0" w14:textId="77777777" w:rsidR="00DE3BC4" w:rsidRDefault="00DE3BC4" w:rsidP="00115848">
      <w:pPr>
        <w:pStyle w:val="NoSpacing"/>
      </w:pPr>
    </w:p>
    <w:tbl>
      <w:tblPr>
        <w:tblW w:w="5003" w:type="pct"/>
        <w:tblLook w:val="04A0" w:firstRow="1" w:lastRow="0" w:firstColumn="1" w:lastColumn="0" w:noHBand="0" w:noVBand="1"/>
      </w:tblPr>
      <w:tblGrid>
        <w:gridCol w:w="874"/>
        <w:gridCol w:w="9284"/>
      </w:tblGrid>
      <w:tr w:rsidR="00DE3BC4" w:rsidRPr="00EA7241" w14:paraId="142C9913" w14:textId="77777777" w:rsidTr="00A71D2F">
        <w:tc>
          <w:tcPr>
            <w:tcW w:w="430" w:type="pct"/>
            <w:shd w:val="clear" w:color="auto" w:fill="7E94C3" w:themeFill="text2" w:themeFillTint="99"/>
          </w:tcPr>
          <w:p w14:paraId="0844BEEA" w14:textId="77777777" w:rsidR="00DE3BC4" w:rsidRPr="00EA7241" w:rsidRDefault="00EA7241" w:rsidP="00115848">
            <w:pPr>
              <w:jc w:val="left"/>
              <w:rPr>
                <w:sz w:val="40"/>
                <w:szCs w:val="40"/>
              </w:rPr>
            </w:pPr>
            <w:r>
              <w:rPr>
                <w:sz w:val="40"/>
                <w:szCs w:val="40"/>
              </w:rPr>
              <w:t>C</w:t>
            </w:r>
          </w:p>
        </w:tc>
        <w:tc>
          <w:tcPr>
            <w:tcW w:w="4570" w:type="pct"/>
            <w:shd w:val="clear" w:color="auto" w:fill="2E74B5" w:themeFill="accent2" w:themeFillShade="BF"/>
          </w:tcPr>
          <w:p w14:paraId="505CD38D" w14:textId="77777777" w:rsidR="00DE3BC4" w:rsidRPr="00EA7241" w:rsidRDefault="00DE3BC4" w:rsidP="00115848">
            <w:pPr>
              <w:jc w:val="left"/>
              <w:rPr>
                <w:sz w:val="40"/>
                <w:szCs w:val="40"/>
              </w:rPr>
            </w:pPr>
            <w:r w:rsidRPr="00EA7241">
              <w:rPr>
                <w:sz w:val="40"/>
                <w:szCs w:val="40"/>
              </w:rPr>
              <w:t>Ownership Model</w:t>
            </w:r>
          </w:p>
        </w:tc>
      </w:tr>
    </w:tbl>
    <w:p w14:paraId="0DF92102" w14:textId="77777777" w:rsidR="00DE3BC4" w:rsidRPr="00F90619" w:rsidRDefault="00DE3BC4" w:rsidP="00115848">
      <w:pPr>
        <w:pStyle w:val="NoSpacing"/>
        <w:rPr>
          <w:b/>
        </w:rPr>
      </w:pPr>
    </w:p>
    <w:p w14:paraId="2973F88F" w14:textId="148F2DE6" w:rsidR="00391062" w:rsidRDefault="003F339E" w:rsidP="00115848">
      <w:pPr>
        <w:jc w:val="left"/>
      </w:pPr>
      <w:r w:rsidRPr="005063D1">
        <w:rPr>
          <w:noProof/>
        </w:rPr>
        <mc:AlternateContent>
          <mc:Choice Requires="wps">
            <w:drawing>
              <wp:anchor distT="0" distB="0" distL="114300" distR="114300" simplePos="0" relativeHeight="251633152" behindDoc="1" locked="0" layoutInCell="1" allowOverlap="1" wp14:anchorId="12851001" wp14:editId="73A45E86">
                <wp:simplePos x="0" y="0"/>
                <wp:positionH relativeFrom="column">
                  <wp:posOffset>4072255</wp:posOffset>
                </wp:positionH>
                <wp:positionV relativeFrom="paragraph">
                  <wp:posOffset>150495</wp:posOffset>
                </wp:positionV>
                <wp:extent cx="2306320" cy="5690870"/>
                <wp:effectExtent l="57150" t="38100" r="74930" b="100330"/>
                <wp:wrapTight wrapText="bothSides">
                  <wp:wrapPolygon edited="0">
                    <wp:start x="-535" y="-145"/>
                    <wp:lineTo x="-357" y="21909"/>
                    <wp:lineTo x="21945" y="21909"/>
                    <wp:lineTo x="22123" y="-145"/>
                    <wp:lineTo x="-535" y="-145"/>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569087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1295C9D" w14:textId="77777777" w:rsidR="00541D5C" w:rsidRDefault="00541D5C" w:rsidP="002A603F">
                            <w:pPr>
                              <w:pStyle w:val="NoSpacing"/>
                              <w:rPr>
                                <w:b/>
                              </w:rPr>
                            </w:pPr>
                            <w:r>
                              <w:rPr>
                                <w:b/>
                              </w:rPr>
                              <w:t>Organizational Choice</w:t>
                            </w:r>
                          </w:p>
                          <w:p w14:paraId="3AD2DB43" w14:textId="77777777" w:rsidR="00541D5C" w:rsidRDefault="00541D5C" w:rsidP="002A603F">
                            <w:pPr>
                              <w:pStyle w:val="NoSpacing"/>
                            </w:pPr>
                          </w:p>
                          <w:p w14:paraId="46326637" w14:textId="77777777" w:rsidR="00541D5C" w:rsidRDefault="00541D5C" w:rsidP="002A603F">
                            <w:pPr>
                              <w:pStyle w:val="NoSpacing"/>
                              <w:jc w:val="both"/>
                            </w:pPr>
                            <w:r>
                              <w:t xml:space="preserve">Linked to ownership choice is organizational choice. PV projects can be implemented by distribution cooperatives, G&amp;Ts, or a developer. The choice of how they are implemented can influence the amount of capacity, how the power output flows contractually, how it is paid for, and who controls it. This decision is mostly predicated on contractual obligations but can also be driven by economic opportunities. </w:t>
                            </w:r>
                          </w:p>
                          <w:p w14:paraId="168833C2" w14:textId="77777777" w:rsidR="00541D5C" w:rsidRDefault="00541D5C" w:rsidP="002A603F">
                            <w:pPr>
                              <w:pStyle w:val="NoSpacing"/>
                            </w:pPr>
                          </w:p>
                          <w:p w14:paraId="023662E9" w14:textId="77777777" w:rsidR="00541D5C" w:rsidRPr="00ED627B" w:rsidRDefault="00541D5C" w:rsidP="002A603F">
                            <w:pPr>
                              <w:pStyle w:val="NoSpacing"/>
                              <w:rPr>
                                <w:b/>
                              </w:rPr>
                            </w:pPr>
                            <w:r>
                              <w:t xml:space="preserve">Key questions: </w:t>
                            </w:r>
                          </w:p>
                          <w:p w14:paraId="7B7D386B" w14:textId="77777777" w:rsidR="00541D5C" w:rsidRPr="003F339E" w:rsidRDefault="00541D5C" w:rsidP="007C5CAB">
                            <w:pPr>
                              <w:pStyle w:val="ListParagraph"/>
                              <w:numPr>
                                <w:ilvl w:val="0"/>
                                <w:numId w:val="62"/>
                              </w:numPr>
                              <w:tabs>
                                <w:tab w:val="clear" w:pos="450"/>
                                <w:tab w:val="num" w:pos="0"/>
                              </w:tabs>
                              <w:ind w:left="360"/>
                              <w:jc w:val="left"/>
                              <w:rPr>
                                <w:rFonts w:eastAsiaTheme="majorEastAsia"/>
                              </w:rPr>
                            </w:pPr>
                            <w:r w:rsidRPr="003F339E">
                              <w:rPr>
                                <w:rFonts w:eastAsiaTheme="majorEastAsia"/>
                              </w:rPr>
                              <w:t>What are the co</w:t>
                            </w:r>
                            <w:r>
                              <w:rPr>
                                <w:rFonts w:eastAsiaTheme="majorEastAsia"/>
                              </w:rPr>
                              <w:t>-</w:t>
                            </w:r>
                            <w:r w:rsidRPr="003F339E">
                              <w:rPr>
                                <w:rFonts w:eastAsiaTheme="majorEastAsia"/>
                              </w:rPr>
                              <w:t xml:space="preserve">op’s contractual obligations regarding power supply and owning this generation asset? </w:t>
                            </w:r>
                          </w:p>
                          <w:p w14:paraId="0DEA4E6C" w14:textId="77777777" w:rsidR="00541D5C" w:rsidRPr="003F339E" w:rsidRDefault="00541D5C" w:rsidP="007C5CAB">
                            <w:pPr>
                              <w:pStyle w:val="ListParagraph"/>
                              <w:numPr>
                                <w:ilvl w:val="0"/>
                                <w:numId w:val="62"/>
                              </w:numPr>
                              <w:tabs>
                                <w:tab w:val="clear" w:pos="450"/>
                                <w:tab w:val="num" w:pos="0"/>
                              </w:tabs>
                              <w:ind w:left="360"/>
                              <w:jc w:val="left"/>
                            </w:pPr>
                            <w:r w:rsidRPr="003F339E">
                              <w:rPr>
                                <w:rFonts w:eastAsiaTheme="majorEastAsia"/>
                              </w:rPr>
                              <w:t>Can the G&amp;T provide a lower cost of capital?</w:t>
                            </w:r>
                          </w:p>
                          <w:p w14:paraId="70CF3EB4" w14:textId="77777777" w:rsidR="00541D5C" w:rsidRPr="003F339E" w:rsidRDefault="00541D5C" w:rsidP="007C5CAB">
                            <w:pPr>
                              <w:pStyle w:val="ListParagraph"/>
                              <w:numPr>
                                <w:ilvl w:val="0"/>
                                <w:numId w:val="62"/>
                              </w:numPr>
                              <w:tabs>
                                <w:tab w:val="clear" w:pos="450"/>
                                <w:tab w:val="num" w:pos="0"/>
                              </w:tabs>
                              <w:ind w:left="360"/>
                              <w:jc w:val="left"/>
                              <w:rPr>
                                <w:rFonts w:eastAsiaTheme="majorEastAsia"/>
                              </w:rPr>
                            </w:pPr>
                            <w:r w:rsidRPr="003F339E">
                              <w:rPr>
                                <w:rFonts w:eastAsiaTheme="majorEastAsia"/>
                              </w:rPr>
                              <w:t xml:space="preserve">Can the G&amp;T provide additional resources </w:t>
                            </w:r>
                            <w:r>
                              <w:rPr>
                                <w:rFonts w:eastAsiaTheme="majorEastAsia"/>
                              </w:rPr>
                              <w:t>for</w:t>
                            </w:r>
                            <w:r w:rsidRPr="003F339E">
                              <w:rPr>
                                <w:rFonts w:eastAsiaTheme="majorEastAsia"/>
                              </w:rPr>
                              <w:t xml:space="preserve"> procurement and project implementation?</w:t>
                            </w:r>
                          </w:p>
                          <w:p w14:paraId="1CF75784" w14:textId="11F2A93C" w:rsidR="00541D5C" w:rsidRPr="0037636A" w:rsidRDefault="00541D5C" w:rsidP="0037636A">
                            <w:pPr>
                              <w:pStyle w:val="ListParagraph"/>
                              <w:numPr>
                                <w:ilvl w:val="0"/>
                                <w:numId w:val="62"/>
                              </w:numPr>
                              <w:tabs>
                                <w:tab w:val="clear" w:pos="450"/>
                                <w:tab w:val="num" w:pos="0"/>
                              </w:tabs>
                              <w:ind w:left="360"/>
                              <w:jc w:val="left"/>
                              <w:rPr>
                                <w:rFonts w:eastAsiaTheme="majorEastAsia"/>
                              </w:rPr>
                            </w:pPr>
                            <w:r w:rsidRPr="003F339E">
                              <w:rPr>
                                <w:rFonts w:eastAsiaTheme="majorEastAsia"/>
                              </w:rPr>
                              <w:t xml:space="preserve">Is there the potential for consolidation of projects with other co-ops to achieve economies of scale? </w:t>
                            </w:r>
                          </w:p>
                          <w:p w14:paraId="4D328F15" w14:textId="77777777" w:rsidR="00541D5C" w:rsidRPr="00BB47E2" w:rsidRDefault="00541D5C" w:rsidP="00BB47E2">
                            <w:pPr>
                              <w:ind w:left="720" w:hanging="360"/>
                              <w:jc w:val="left"/>
                              <w:rPr>
                                <w:rFonts w:eastAsia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0.65pt;margin-top:11.85pt;width:181.6pt;height:44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" fillcolor="#adccea [1621]" strokecolor="#4e92d1 [3045]">
                <v:fill color2="#e6eff8 [501]" rotate="t" angle="180" colors="0 #9dcfff;22938f #badcff;1 #e3f1ff" focus="100%" type="gradient"/>
                <v:shadow on="t" color="black" opacity="24903f" origin=",.5" offset="0,.55556mm"/>
                <v:textbox>
                  <w:txbxContent>
                    <w:p w14:paraId="51295C9D" w14:textId="77777777" w:rsidR="00541D5C" w:rsidRDefault="00541D5C" w:rsidP="002A603F">
                      <w:pPr>
                        <w:pStyle w:val="NoSpacing"/>
                        <w:rPr>
                          <w:b/>
                        </w:rPr>
                      </w:pPr>
                      <w:r>
                        <w:rPr>
                          <w:b/>
                        </w:rPr>
                        <w:t>Organizational Choice</w:t>
                      </w:r>
                    </w:p>
                    <w:p w14:paraId="3AD2DB43" w14:textId="77777777" w:rsidR="00541D5C" w:rsidRDefault="00541D5C" w:rsidP="002A603F">
                      <w:pPr>
                        <w:pStyle w:val="NoSpacing"/>
                      </w:pPr>
                    </w:p>
                    <w:p w14:paraId="46326637" w14:textId="77777777" w:rsidR="00541D5C" w:rsidRDefault="00541D5C" w:rsidP="002A603F">
                      <w:pPr>
                        <w:pStyle w:val="NoSpacing"/>
                        <w:jc w:val="both"/>
                      </w:pPr>
                      <w:r>
                        <w:t xml:space="preserve">Linked to ownership choice is organizational choice. PV projects can be implemented by distribution cooperatives, G&amp;Ts, or a developer. The choice of how they are implemented can influence the amount of capacity, how the power output flows contractually, how it is paid for, and who controls it. This decision is mostly predicated on contractual obligations but can also be driven by economic opportunities. </w:t>
                      </w:r>
                    </w:p>
                    <w:p w14:paraId="168833C2" w14:textId="77777777" w:rsidR="00541D5C" w:rsidRDefault="00541D5C" w:rsidP="002A603F">
                      <w:pPr>
                        <w:pStyle w:val="NoSpacing"/>
                      </w:pPr>
                    </w:p>
                    <w:p w14:paraId="023662E9" w14:textId="77777777" w:rsidR="00541D5C" w:rsidRPr="00ED627B" w:rsidRDefault="00541D5C" w:rsidP="002A603F">
                      <w:pPr>
                        <w:pStyle w:val="NoSpacing"/>
                        <w:rPr>
                          <w:b/>
                        </w:rPr>
                      </w:pPr>
                      <w:r>
                        <w:t xml:space="preserve">Key questions: </w:t>
                      </w:r>
                    </w:p>
                    <w:p w14:paraId="7B7D386B" w14:textId="77777777" w:rsidR="00541D5C" w:rsidRPr="003F339E" w:rsidRDefault="00541D5C" w:rsidP="007C5CAB">
                      <w:pPr>
                        <w:pStyle w:val="ListParagraph"/>
                        <w:numPr>
                          <w:ilvl w:val="0"/>
                          <w:numId w:val="62"/>
                        </w:numPr>
                        <w:tabs>
                          <w:tab w:val="clear" w:pos="450"/>
                          <w:tab w:val="num" w:pos="0"/>
                        </w:tabs>
                        <w:ind w:left="360"/>
                        <w:jc w:val="left"/>
                        <w:rPr>
                          <w:rFonts w:eastAsiaTheme="majorEastAsia"/>
                        </w:rPr>
                      </w:pPr>
                      <w:r w:rsidRPr="003F339E">
                        <w:rPr>
                          <w:rFonts w:eastAsiaTheme="majorEastAsia"/>
                        </w:rPr>
                        <w:t>What are the co</w:t>
                      </w:r>
                      <w:r>
                        <w:rPr>
                          <w:rFonts w:eastAsiaTheme="majorEastAsia"/>
                        </w:rPr>
                        <w:t>-</w:t>
                      </w:r>
                      <w:r w:rsidRPr="003F339E">
                        <w:rPr>
                          <w:rFonts w:eastAsiaTheme="majorEastAsia"/>
                        </w:rPr>
                        <w:t xml:space="preserve">op’s contractual obligations regarding power supply and owning this generation asset? </w:t>
                      </w:r>
                    </w:p>
                    <w:p w14:paraId="0DEA4E6C" w14:textId="77777777" w:rsidR="00541D5C" w:rsidRPr="003F339E" w:rsidRDefault="00541D5C" w:rsidP="007C5CAB">
                      <w:pPr>
                        <w:pStyle w:val="ListParagraph"/>
                        <w:numPr>
                          <w:ilvl w:val="0"/>
                          <w:numId w:val="62"/>
                        </w:numPr>
                        <w:tabs>
                          <w:tab w:val="clear" w:pos="450"/>
                          <w:tab w:val="num" w:pos="0"/>
                        </w:tabs>
                        <w:ind w:left="360"/>
                        <w:jc w:val="left"/>
                      </w:pPr>
                      <w:r w:rsidRPr="003F339E">
                        <w:rPr>
                          <w:rFonts w:eastAsiaTheme="majorEastAsia"/>
                        </w:rPr>
                        <w:t>Can the G&amp;T provide a lower cost of capital?</w:t>
                      </w:r>
                    </w:p>
                    <w:p w14:paraId="70CF3EB4" w14:textId="77777777" w:rsidR="00541D5C" w:rsidRPr="003F339E" w:rsidRDefault="00541D5C" w:rsidP="007C5CAB">
                      <w:pPr>
                        <w:pStyle w:val="ListParagraph"/>
                        <w:numPr>
                          <w:ilvl w:val="0"/>
                          <w:numId w:val="62"/>
                        </w:numPr>
                        <w:tabs>
                          <w:tab w:val="clear" w:pos="450"/>
                          <w:tab w:val="num" w:pos="0"/>
                        </w:tabs>
                        <w:ind w:left="360"/>
                        <w:jc w:val="left"/>
                        <w:rPr>
                          <w:rFonts w:eastAsiaTheme="majorEastAsia"/>
                        </w:rPr>
                      </w:pPr>
                      <w:r w:rsidRPr="003F339E">
                        <w:rPr>
                          <w:rFonts w:eastAsiaTheme="majorEastAsia"/>
                        </w:rPr>
                        <w:t xml:space="preserve">Can the G&amp;T provide additional resources </w:t>
                      </w:r>
                      <w:r>
                        <w:rPr>
                          <w:rFonts w:eastAsiaTheme="majorEastAsia"/>
                        </w:rPr>
                        <w:t>for</w:t>
                      </w:r>
                      <w:r w:rsidRPr="003F339E">
                        <w:rPr>
                          <w:rFonts w:eastAsiaTheme="majorEastAsia"/>
                        </w:rPr>
                        <w:t xml:space="preserve"> procurement and project implementation?</w:t>
                      </w:r>
                    </w:p>
                    <w:p w14:paraId="1CF75784" w14:textId="11F2A93C" w:rsidR="00541D5C" w:rsidRPr="0037636A" w:rsidRDefault="00541D5C" w:rsidP="0037636A">
                      <w:pPr>
                        <w:pStyle w:val="ListParagraph"/>
                        <w:numPr>
                          <w:ilvl w:val="0"/>
                          <w:numId w:val="62"/>
                        </w:numPr>
                        <w:tabs>
                          <w:tab w:val="clear" w:pos="450"/>
                          <w:tab w:val="num" w:pos="0"/>
                        </w:tabs>
                        <w:ind w:left="360"/>
                        <w:jc w:val="left"/>
                        <w:rPr>
                          <w:rFonts w:eastAsiaTheme="majorEastAsia"/>
                        </w:rPr>
                      </w:pPr>
                      <w:r w:rsidRPr="003F339E">
                        <w:rPr>
                          <w:rFonts w:eastAsiaTheme="majorEastAsia"/>
                        </w:rPr>
                        <w:t xml:space="preserve">Is there the potential for consolidation of projects with other co-ops to achieve economies of scale? </w:t>
                      </w:r>
                    </w:p>
                    <w:p w14:paraId="4D328F15" w14:textId="77777777" w:rsidR="00541D5C" w:rsidRPr="00BB47E2" w:rsidRDefault="00541D5C" w:rsidP="00BB47E2">
                      <w:pPr>
                        <w:ind w:left="720" w:hanging="360"/>
                        <w:jc w:val="left"/>
                        <w:rPr>
                          <w:rFonts w:eastAsiaTheme="majorEastAsia"/>
                        </w:rPr>
                      </w:pPr>
                    </w:p>
                  </w:txbxContent>
                </v:textbox>
                <w10:wrap type="tight"/>
              </v:shape>
            </w:pict>
          </mc:Fallback>
        </mc:AlternateContent>
      </w:r>
      <w:r w:rsidR="00DE3BC4" w:rsidRPr="00C76025">
        <w:rPr>
          <w:b/>
          <w:noProof/>
        </w:rPr>
        <w:t xml:space="preserve">Considerations: </w:t>
      </w:r>
      <w:r w:rsidR="00DE3BC4">
        <w:t>There are a number of strategic considerations a utility must evaluate</w:t>
      </w:r>
      <w:r w:rsidR="00497A04">
        <w:t xml:space="preserve"> with regard to ownership</w:t>
      </w:r>
      <w:r w:rsidR="00DE3BC4">
        <w:t xml:space="preserve">. </w:t>
      </w:r>
      <w:r w:rsidR="00497A04">
        <w:t>The key question is whether the utility should own the system itself or purchase electricity from a project developed by a third party. T</w:t>
      </w:r>
      <w:r w:rsidR="00DE3BC4">
        <w:t>hird</w:t>
      </w:r>
      <w:r w:rsidR="00C80AE2">
        <w:t>-</w:t>
      </w:r>
      <w:r w:rsidR="00DE3BC4">
        <w:t xml:space="preserve">party programs can be simpler to implement </w:t>
      </w:r>
      <w:r w:rsidR="00C80AE2">
        <w:t xml:space="preserve">because </w:t>
      </w:r>
      <w:r w:rsidR="00497A04">
        <w:t xml:space="preserve">they can </w:t>
      </w:r>
      <w:r w:rsidR="00DE3BC4">
        <w:t>provid</w:t>
      </w:r>
      <w:r w:rsidR="00497A04">
        <w:t>e</w:t>
      </w:r>
      <w:r w:rsidR="00DE3BC4">
        <w:t xml:space="preserve"> </w:t>
      </w:r>
      <w:r w:rsidR="00497A04">
        <w:t xml:space="preserve">a </w:t>
      </w:r>
      <w:r w:rsidR="00DE3BC4" w:rsidRPr="00FA702C">
        <w:rPr>
          <w:noProof/>
        </w:rPr>
        <w:t>turnkey</w:t>
      </w:r>
      <w:r w:rsidR="00DE3BC4">
        <w:t xml:space="preserve"> solution </w:t>
      </w:r>
      <w:r w:rsidR="00497A04">
        <w:t xml:space="preserve">for </w:t>
      </w:r>
      <w:r w:rsidR="00DE3BC4">
        <w:t>system design and implementation</w:t>
      </w:r>
      <w:r w:rsidR="001E58B7">
        <w:t xml:space="preserve">. </w:t>
      </w:r>
      <w:r w:rsidR="00594C38">
        <w:t>Use of a t</w:t>
      </w:r>
      <w:r w:rsidR="001E58B7">
        <w:t>hird</w:t>
      </w:r>
      <w:r w:rsidR="00C80AE2">
        <w:t>-</w:t>
      </w:r>
      <w:r w:rsidR="001E58B7">
        <w:t>party can also include</w:t>
      </w:r>
      <w:r w:rsidR="00594C38">
        <w:t xml:space="preserve"> solutions for</w:t>
      </w:r>
      <w:r w:rsidR="00DE3BC4">
        <w:t xml:space="preserve"> </w:t>
      </w:r>
      <w:r w:rsidR="00E71D5F">
        <w:t xml:space="preserve">consumer </w:t>
      </w:r>
      <w:r w:rsidR="00DE3BC4">
        <w:t>marketing</w:t>
      </w:r>
      <w:r w:rsidR="00594C38">
        <w:t xml:space="preserve"> and</w:t>
      </w:r>
      <w:r w:rsidR="00DE3BC4">
        <w:t xml:space="preserve"> billing and software integration</w:t>
      </w:r>
      <w:r w:rsidR="00594C38">
        <w:t>. Further, the benefits of contracting with a third party include risk mitigation</w:t>
      </w:r>
      <w:r w:rsidR="0089698E">
        <w:t>,</w:t>
      </w:r>
      <w:r w:rsidR="00594C38">
        <w:t xml:space="preserve"> as contracts can be drafted to minimize risk by allocating responsibilities to the third party as well as negotiating </w:t>
      </w:r>
      <w:r w:rsidR="00AC3C1F">
        <w:t>appropriate</w:t>
      </w:r>
      <w:r w:rsidR="00DE3BC4">
        <w:t xml:space="preserve"> indemnification</w:t>
      </w:r>
      <w:r w:rsidR="00BB1E05">
        <w:t xml:space="preserve"> </w:t>
      </w:r>
      <w:r w:rsidR="00594C38">
        <w:t>and limitation of liability clauses</w:t>
      </w:r>
      <w:r w:rsidR="006037C5">
        <w:t xml:space="preserve"> in an agreement</w:t>
      </w:r>
      <w:r w:rsidR="00DE3BC4">
        <w:t>. Third</w:t>
      </w:r>
      <w:r w:rsidR="00C80AE2">
        <w:t>-p</w:t>
      </w:r>
      <w:r w:rsidR="00DE3BC4">
        <w:t xml:space="preserve">arty </w:t>
      </w:r>
      <w:r w:rsidR="00C80AE2">
        <w:t xml:space="preserve">ownership </w:t>
      </w:r>
      <w:r w:rsidR="00DE3BC4">
        <w:t xml:space="preserve">may </w:t>
      </w:r>
      <w:r w:rsidR="00391062">
        <w:t xml:space="preserve">also </w:t>
      </w:r>
      <w:r w:rsidR="00DE3BC4">
        <w:t>provide cost savings if</w:t>
      </w:r>
      <w:r w:rsidR="00497A04">
        <w:t xml:space="preserve"> a</w:t>
      </w:r>
      <w:r w:rsidR="00DE3BC4">
        <w:t xml:space="preserve"> </w:t>
      </w:r>
      <w:r w:rsidR="004B2A3B">
        <w:t xml:space="preserve">cooperative </w:t>
      </w:r>
      <w:r w:rsidR="00DE3BC4">
        <w:t xml:space="preserve">cannot take advantage of </w:t>
      </w:r>
      <w:r w:rsidR="00A9460F">
        <w:t>the federal ITCs</w:t>
      </w:r>
      <w:r w:rsidR="00497A04">
        <w:t>, accelerated depreciation (i.e.</w:t>
      </w:r>
      <w:r w:rsidR="00C80AE2">
        <w:t>,</w:t>
      </w:r>
      <w:r w:rsidR="00497A04">
        <w:t xml:space="preserve"> </w:t>
      </w:r>
      <w:r w:rsidR="00DE3BC4">
        <w:t>MACRS</w:t>
      </w:r>
      <w:r w:rsidR="00497A04">
        <w:rPr>
          <w:rStyle w:val="FootnoteReference"/>
        </w:rPr>
        <w:footnoteReference w:id="3"/>
      </w:r>
      <w:r w:rsidR="00497A04">
        <w:t>), or other tax benefits</w:t>
      </w:r>
      <w:r w:rsidR="00DE3BC4">
        <w:t xml:space="preserve">. </w:t>
      </w:r>
    </w:p>
    <w:p w14:paraId="61134D94" w14:textId="3ACD4406" w:rsidR="00E6457A" w:rsidRDefault="005A414B" w:rsidP="00115848">
      <w:pPr>
        <w:jc w:val="left"/>
      </w:pPr>
      <w:r>
        <w:t>Another approach is t</w:t>
      </w:r>
      <w:r w:rsidR="00D82A0F" w:rsidRPr="00D82A0F">
        <w:t>hird-</w:t>
      </w:r>
      <w:r w:rsidR="004B2A3B">
        <w:t>p</w:t>
      </w:r>
      <w:r w:rsidR="00D82A0F" w:rsidRPr="00D82A0F">
        <w:t>arty ownership followed by utility ownership</w:t>
      </w:r>
      <w:r>
        <w:t>. In this hybrid approach, the utility</w:t>
      </w:r>
      <w:r w:rsidR="00D82A0F" w:rsidRPr="00D82A0F">
        <w:t xml:space="preserve"> </w:t>
      </w:r>
      <w:r>
        <w:rPr>
          <w:rFonts w:cs="Calibri"/>
        </w:rPr>
        <w:t>uses</w:t>
      </w:r>
      <w:r w:rsidRPr="00D82A0F">
        <w:rPr>
          <w:rFonts w:cs="Calibri"/>
        </w:rPr>
        <w:t xml:space="preserve"> </w:t>
      </w:r>
      <w:r w:rsidR="00D82A0F" w:rsidRPr="00D82A0F">
        <w:t>service agreements</w:t>
      </w:r>
      <w:r w:rsidR="00D82A0F">
        <w:t xml:space="preserve"> </w:t>
      </w:r>
      <w:r w:rsidR="00C80AE2" w:rsidRPr="00D82A0F">
        <w:rPr>
          <w:rFonts w:cs="Calibri"/>
        </w:rPr>
        <w:t xml:space="preserve">similar </w:t>
      </w:r>
      <w:r w:rsidR="00D82A0F">
        <w:t>to third</w:t>
      </w:r>
      <w:r w:rsidR="005215DC">
        <w:t>-</w:t>
      </w:r>
      <w:r w:rsidR="00D82A0F">
        <w:t>party ownership models</w:t>
      </w:r>
      <w:r w:rsidR="00D82A0F" w:rsidRPr="00D82A0F">
        <w:t xml:space="preserve"> but </w:t>
      </w:r>
      <w:r w:rsidR="00E71D5F">
        <w:t xml:space="preserve">that </w:t>
      </w:r>
      <w:r w:rsidR="00D82A0F" w:rsidRPr="00D82A0F">
        <w:rPr>
          <w:rFonts w:cs="Calibri"/>
        </w:rPr>
        <w:t xml:space="preserve">include utility </w:t>
      </w:r>
      <w:r w:rsidR="00D82A0F" w:rsidRPr="00D82A0F">
        <w:t xml:space="preserve">step-in rights to full ownership after </w:t>
      </w:r>
      <w:r w:rsidR="00D82A0F" w:rsidRPr="00D82A0F">
        <w:rPr>
          <w:rFonts w:cs="Calibri"/>
        </w:rPr>
        <w:t xml:space="preserve">a </w:t>
      </w:r>
      <w:r w:rsidR="00D82A0F" w:rsidRPr="00D82A0F">
        <w:t>negotiated time period (typically 7 years</w:t>
      </w:r>
      <w:r w:rsidR="00C80AE2">
        <w:t>,</w:t>
      </w:r>
      <w:r w:rsidR="00D82A0F" w:rsidRPr="00D82A0F">
        <w:t xml:space="preserve"> to harness the ITC</w:t>
      </w:r>
      <w:r w:rsidR="00F132F4">
        <w:t>s</w:t>
      </w:r>
      <w:r w:rsidR="00D82A0F" w:rsidRPr="00D82A0F">
        <w:t xml:space="preserve"> and </w:t>
      </w:r>
      <w:r w:rsidR="00E91273" w:rsidRPr="00D82A0F">
        <w:t>MACR</w:t>
      </w:r>
      <w:r w:rsidR="00E91273">
        <w:t>S</w:t>
      </w:r>
      <w:r w:rsidR="00D82A0F" w:rsidRPr="00D82A0F">
        <w:t>).</w:t>
      </w:r>
      <w:r w:rsidR="00E6457A">
        <w:t xml:space="preserve"> The key benefit to this approach is </w:t>
      </w:r>
      <w:r w:rsidR="00C80AE2">
        <w:t xml:space="preserve">that </w:t>
      </w:r>
      <w:r w:rsidR="00007A8D">
        <w:t xml:space="preserve">the cooperative </w:t>
      </w:r>
      <w:r w:rsidR="00594C38">
        <w:t xml:space="preserve">may </w:t>
      </w:r>
      <w:r w:rsidR="00007A8D">
        <w:t xml:space="preserve">be </w:t>
      </w:r>
      <w:r w:rsidR="00E6457A">
        <w:t>ab</w:t>
      </w:r>
      <w:r w:rsidR="00007A8D">
        <w:t>le</w:t>
      </w:r>
      <w:r w:rsidR="00E6457A">
        <w:t xml:space="preserve"> to derive </w:t>
      </w:r>
      <w:r w:rsidR="00594C38">
        <w:t xml:space="preserve">additional </w:t>
      </w:r>
      <w:r w:rsidR="00E6457A">
        <w:t xml:space="preserve">value from the PV system beyond the typically contracted </w:t>
      </w:r>
      <w:r w:rsidR="001E58B7">
        <w:t>20</w:t>
      </w:r>
      <w:r w:rsidR="00C80AE2">
        <w:rPr>
          <w:rFonts w:ascii="Times New Roman" w:hAnsi="Times New Roman"/>
        </w:rPr>
        <w:t>‒</w:t>
      </w:r>
      <w:r w:rsidR="00E6457A">
        <w:t>25 years.</w:t>
      </w:r>
      <w:r w:rsidR="00007A8D">
        <w:t xml:space="preserve"> </w:t>
      </w:r>
      <w:r w:rsidR="00E6457A">
        <w:t xml:space="preserve"> </w:t>
      </w:r>
    </w:p>
    <w:p w14:paraId="3C94197B" w14:textId="681F2133" w:rsidR="00E6457A" w:rsidRDefault="004B3BEF" w:rsidP="00115848">
      <w:pPr>
        <w:jc w:val="left"/>
      </w:pPr>
      <w:r>
        <w:t>Coop</w:t>
      </w:r>
      <w:r w:rsidR="00007A8D">
        <w:t xml:space="preserve">eratives, especially those without a tax appetite, </w:t>
      </w:r>
      <w:r>
        <w:t xml:space="preserve">may find it difficult to harness ITCs and </w:t>
      </w:r>
      <w:r w:rsidR="00E91273">
        <w:t xml:space="preserve">MACRS </w:t>
      </w:r>
      <w:r w:rsidR="00391062">
        <w:t>for smaller projects (less than 1</w:t>
      </w:r>
      <w:r w:rsidR="0000116D">
        <w:t xml:space="preserve"> </w:t>
      </w:r>
      <w:r w:rsidR="00391062">
        <w:t xml:space="preserve">MW) </w:t>
      </w:r>
      <w:r w:rsidR="00007A8D">
        <w:t>due to the high transaction costs</w:t>
      </w:r>
      <w:r>
        <w:t xml:space="preserve">. One alternative is to utilize </w:t>
      </w:r>
      <w:r w:rsidR="00C80AE2">
        <w:t>NCREBs,</w:t>
      </w:r>
      <w:r>
        <w:t xml:space="preserve"> which provide a smaller but still significant financial benefit to cooperatives. Additionally, before</w:t>
      </w:r>
      <w:r w:rsidR="00DE3BC4">
        <w:t xml:space="preserve"> selecting the utility-owned option, cooperatives should ensure the organization is comfortable managing risks such as (1) requirements for up-front capital expenditures; (2) potential for unsubscribed capacity; and (3) potential </w:t>
      </w:r>
      <w:r w:rsidR="00791A56">
        <w:t>regulatory implications</w:t>
      </w:r>
      <w:r w:rsidR="00DE3BC4">
        <w:t>.</w:t>
      </w:r>
      <w:r w:rsidR="00E6457A">
        <w:t xml:space="preserve"> </w:t>
      </w:r>
    </w:p>
    <w:p w14:paraId="23818055" w14:textId="77777777" w:rsidR="00977AFD" w:rsidRDefault="00977AFD" w:rsidP="00115848">
      <w:pPr>
        <w:jc w:val="left"/>
        <w:rPr>
          <w:rFonts w:eastAsiaTheme="minorHAnsi" w:cstheme="minorBidi"/>
          <w:b/>
        </w:rPr>
      </w:pPr>
      <w:r>
        <w:rPr>
          <w:b/>
        </w:rPr>
        <w:br w:type="page"/>
      </w:r>
    </w:p>
    <w:p w14:paraId="18A2610C" w14:textId="5E2DF0F3" w:rsidR="00DE3BC4" w:rsidRDefault="00391062" w:rsidP="00115848">
      <w:pPr>
        <w:pStyle w:val="NoSpacing"/>
        <w:rPr>
          <w:b/>
        </w:rPr>
      </w:pPr>
      <w:r>
        <w:rPr>
          <w:b/>
        </w:rPr>
        <w:lastRenderedPageBreak/>
        <w:t xml:space="preserve">Ownership </w:t>
      </w:r>
      <w:r w:rsidR="009D6BA9">
        <w:rPr>
          <w:b/>
        </w:rPr>
        <w:t>options and considerations</w:t>
      </w:r>
      <w:r w:rsidR="00DE3BC4">
        <w:rPr>
          <w:b/>
        </w:rPr>
        <w:t>:</w:t>
      </w:r>
    </w:p>
    <w:tbl>
      <w:tblPr>
        <w:tblStyle w:val="GridTable4-Accent21"/>
        <w:tblW w:w="4973" w:type="pct"/>
        <w:tblLook w:val="04A0" w:firstRow="1" w:lastRow="0" w:firstColumn="1" w:lastColumn="0" w:noHBand="0" w:noVBand="1"/>
      </w:tblPr>
      <w:tblGrid>
        <w:gridCol w:w="2718"/>
        <w:gridCol w:w="3150"/>
        <w:gridCol w:w="4229"/>
      </w:tblGrid>
      <w:tr w:rsidR="00D82A0F" w:rsidRPr="009C1790" w14:paraId="4BCB1D70" w14:textId="77777777" w:rsidTr="00731B6E">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346" w:type="pct"/>
          </w:tcPr>
          <w:p w14:paraId="2871C946" w14:textId="77777777" w:rsidR="00D82A0F" w:rsidRPr="0001409B" w:rsidRDefault="00D82A0F" w:rsidP="00115848">
            <w:pPr>
              <w:jc w:val="left"/>
              <w:rPr>
                <w:rFonts w:ascii="Segoe UI" w:hAnsi="Segoe UI" w:cs="Segoe UI"/>
                <w:sz w:val="28"/>
              </w:rPr>
            </w:pPr>
            <w:r w:rsidRPr="0001409B">
              <w:rPr>
                <w:rFonts w:ascii="Segoe UI" w:hAnsi="Segoe UI" w:cs="Segoe UI"/>
                <w:sz w:val="28"/>
              </w:rPr>
              <w:t>Utility</w:t>
            </w:r>
            <w:r w:rsidR="005215DC" w:rsidRPr="0001409B">
              <w:rPr>
                <w:rFonts w:ascii="Segoe UI" w:hAnsi="Segoe UI" w:cs="Segoe UI"/>
                <w:sz w:val="28"/>
              </w:rPr>
              <w:t xml:space="preserve"> </w:t>
            </w:r>
            <w:r w:rsidRPr="0001409B">
              <w:rPr>
                <w:rFonts w:ascii="Segoe UI" w:hAnsi="Segoe UI" w:cs="Segoe UI"/>
                <w:sz w:val="28"/>
              </w:rPr>
              <w:t>Owned</w:t>
            </w:r>
          </w:p>
        </w:tc>
        <w:tc>
          <w:tcPr>
            <w:tcW w:w="1560" w:type="pct"/>
          </w:tcPr>
          <w:p w14:paraId="304359F2" w14:textId="77777777" w:rsidR="00D82A0F" w:rsidRPr="0001409B" w:rsidRDefault="00D82A0F" w:rsidP="00115848">
            <w:pPr>
              <w:jc w:val="left"/>
              <w:cnfStyle w:val="100000000000" w:firstRow="1" w:lastRow="0" w:firstColumn="0" w:lastColumn="0" w:oddVBand="0" w:evenVBand="0" w:oddHBand="0" w:evenHBand="0" w:firstRowFirstColumn="0" w:firstRowLastColumn="0" w:lastRowFirstColumn="0" w:lastRowLastColumn="0"/>
              <w:rPr>
                <w:rFonts w:ascii="Segoe UI" w:hAnsi="Segoe UI" w:cs="Segoe UI"/>
                <w:sz w:val="28"/>
              </w:rPr>
            </w:pPr>
            <w:r w:rsidRPr="0001409B">
              <w:rPr>
                <w:rFonts w:ascii="Segoe UI" w:hAnsi="Segoe UI" w:cs="Segoe UI"/>
                <w:sz w:val="28"/>
              </w:rPr>
              <w:t>Third</w:t>
            </w:r>
            <w:r w:rsidR="00C80AE2">
              <w:rPr>
                <w:rFonts w:ascii="Segoe UI" w:hAnsi="Segoe UI" w:cs="Segoe UI"/>
                <w:sz w:val="28"/>
              </w:rPr>
              <w:t xml:space="preserve"> </w:t>
            </w:r>
            <w:r w:rsidRPr="0001409B">
              <w:rPr>
                <w:rFonts w:ascii="Segoe UI" w:hAnsi="Segoe UI" w:cs="Segoe UI"/>
                <w:sz w:val="28"/>
              </w:rPr>
              <w:t>Party</w:t>
            </w:r>
            <w:r w:rsidR="00C80AE2">
              <w:rPr>
                <w:rFonts w:ascii="Segoe UI" w:hAnsi="Segoe UI" w:cs="Segoe UI"/>
                <w:sz w:val="28"/>
              </w:rPr>
              <w:t xml:space="preserve"> </w:t>
            </w:r>
            <w:r w:rsidRPr="0001409B">
              <w:rPr>
                <w:rFonts w:ascii="Segoe UI" w:hAnsi="Segoe UI" w:cs="Segoe UI"/>
                <w:sz w:val="28"/>
              </w:rPr>
              <w:t>Owned</w:t>
            </w:r>
          </w:p>
        </w:tc>
        <w:tc>
          <w:tcPr>
            <w:tcW w:w="2094" w:type="pct"/>
          </w:tcPr>
          <w:p w14:paraId="22DE78C0" w14:textId="77777777" w:rsidR="00D82A0F" w:rsidRPr="0001409B" w:rsidRDefault="00D82A0F" w:rsidP="00115848">
            <w:pPr>
              <w:jc w:val="left"/>
              <w:cnfStyle w:val="100000000000" w:firstRow="1" w:lastRow="0" w:firstColumn="0" w:lastColumn="0" w:oddVBand="0" w:evenVBand="0" w:oddHBand="0" w:evenHBand="0" w:firstRowFirstColumn="0" w:firstRowLastColumn="0" w:lastRowFirstColumn="0" w:lastRowLastColumn="0"/>
              <w:rPr>
                <w:rFonts w:ascii="Segoe UI" w:hAnsi="Segoe UI" w:cs="Segoe UI"/>
                <w:sz w:val="28"/>
              </w:rPr>
            </w:pPr>
            <w:r w:rsidRPr="0001409B">
              <w:rPr>
                <w:rFonts w:ascii="Segoe UI" w:hAnsi="Segoe UI" w:cs="Segoe UI"/>
                <w:sz w:val="28"/>
              </w:rPr>
              <w:t>Third</w:t>
            </w:r>
            <w:r w:rsidR="00C80AE2">
              <w:rPr>
                <w:rFonts w:ascii="Segoe UI" w:hAnsi="Segoe UI" w:cs="Segoe UI"/>
                <w:sz w:val="28"/>
              </w:rPr>
              <w:t xml:space="preserve"> </w:t>
            </w:r>
            <w:r w:rsidRPr="0001409B">
              <w:rPr>
                <w:rFonts w:ascii="Segoe UI" w:hAnsi="Segoe UI" w:cs="Segoe UI"/>
                <w:sz w:val="28"/>
              </w:rPr>
              <w:t>Party</w:t>
            </w:r>
            <w:r w:rsidR="00C80AE2">
              <w:rPr>
                <w:rFonts w:ascii="Segoe UI" w:hAnsi="Segoe UI" w:cs="Segoe UI"/>
                <w:sz w:val="28"/>
              </w:rPr>
              <w:t>,</w:t>
            </w:r>
            <w:r w:rsidRPr="0001409B">
              <w:rPr>
                <w:rFonts w:ascii="Segoe UI" w:hAnsi="Segoe UI" w:cs="Segoe UI"/>
                <w:sz w:val="28"/>
              </w:rPr>
              <w:t xml:space="preserve"> Followed by Utility Ownership</w:t>
            </w:r>
          </w:p>
        </w:tc>
      </w:tr>
      <w:tr w:rsidR="00D82A0F" w:rsidRPr="00AD15B3" w14:paraId="54D6B024" w14:textId="77777777" w:rsidTr="00731B6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346" w:type="pct"/>
          </w:tcPr>
          <w:p w14:paraId="4A353AA9" w14:textId="77777777" w:rsidR="00D82A0F" w:rsidRPr="00731B6E" w:rsidRDefault="00D82A0F" w:rsidP="00115848">
            <w:pPr>
              <w:pStyle w:val="ListParagraph"/>
              <w:ind w:left="337" w:hanging="270"/>
              <w:jc w:val="left"/>
              <w:rPr>
                <w:b w:val="0"/>
              </w:rPr>
            </w:pPr>
            <w:r w:rsidRPr="00731B6E">
              <w:rPr>
                <w:b w:val="0"/>
              </w:rPr>
              <w:t>Allows autonomous design and operation</w:t>
            </w:r>
          </w:p>
          <w:p w14:paraId="77185197" w14:textId="77777777" w:rsidR="00D82A0F" w:rsidRPr="00731B6E" w:rsidRDefault="00D82A0F" w:rsidP="00115848">
            <w:pPr>
              <w:pStyle w:val="ListParagraph"/>
              <w:ind w:left="337" w:hanging="270"/>
              <w:jc w:val="left"/>
              <w:rPr>
                <w:b w:val="0"/>
              </w:rPr>
            </w:pPr>
            <w:r w:rsidRPr="00731B6E">
              <w:rPr>
                <w:b w:val="0"/>
              </w:rPr>
              <w:t>Allows full control of billing and communications</w:t>
            </w:r>
          </w:p>
          <w:p w14:paraId="7AFEF2C8" w14:textId="77777777" w:rsidR="00D82A0F" w:rsidRPr="00731B6E" w:rsidRDefault="00C80AE2" w:rsidP="00115848">
            <w:pPr>
              <w:pStyle w:val="ListParagraph"/>
              <w:ind w:left="337" w:hanging="270"/>
              <w:jc w:val="left"/>
              <w:rPr>
                <w:b w:val="0"/>
              </w:rPr>
            </w:pPr>
            <w:r>
              <w:rPr>
                <w:b w:val="0"/>
              </w:rPr>
              <w:t>Fosters i</w:t>
            </w:r>
            <w:r w:rsidRPr="00731B6E">
              <w:rPr>
                <w:b w:val="0"/>
              </w:rPr>
              <w:t xml:space="preserve">ncreased </w:t>
            </w:r>
            <w:r w:rsidR="00D82A0F" w:rsidRPr="00731B6E">
              <w:rPr>
                <w:b w:val="0"/>
              </w:rPr>
              <w:t xml:space="preserve">workforce </w:t>
            </w:r>
            <w:r w:rsidR="00391062" w:rsidRPr="00731B6E">
              <w:rPr>
                <w:b w:val="0"/>
              </w:rPr>
              <w:t xml:space="preserve">utilization </w:t>
            </w:r>
            <w:r w:rsidR="00A85F25">
              <w:rPr>
                <w:b w:val="0"/>
              </w:rPr>
              <w:t>and</w:t>
            </w:r>
            <w:r w:rsidR="00A85F25" w:rsidRPr="00731B6E">
              <w:rPr>
                <w:b w:val="0"/>
              </w:rPr>
              <w:t xml:space="preserve"> </w:t>
            </w:r>
            <w:r w:rsidR="00D82A0F" w:rsidRPr="00731B6E">
              <w:rPr>
                <w:b w:val="0"/>
              </w:rPr>
              <w:t>development opportunities</w:t>
            </w:r>
            <w:r w:rsidR="00A9460F" w:rsidRPr="00731B6E">
              <w:rPr>
                <w:b w:val="0"/>
              </w:rPr>
              <w:t xml:space="preserve"> </w:t>
            </w:r>
          </w:p>
          <w:p w14:paraId="21B4D646" w14:textId="77777777" w:rsidR="00D82A0F" w:rsidRPr="003F0A87" w:rsidRDefault="00E6457A" w:rsidP="00115848">
            <w:pPr>
              <w:pStyle w:val="ListParagraph"/>
              <w:ind w:left="337" w:hanging="270"/>
              <w:jc w:val="left"/>
            </w:pPr>
            <w:r w:rsidRPr="00731B6E">
              <w:rPr>
                <w:b w:val="0"/>
              </w:rPr>
              <w:t>May be difficult to harness ITC and MACR</w:t>
            </w:r>
            <w:r w:rsidR="00A9460F" w:rsidRPr="00731B6E">
              <w:rPr>
                <w:b w:val="0"/>
              </w:rPr>
              <w:t>S</w:t>
            </w:r>
            <w:r w:rsidRPr="00731B6E">
              <w:rPr>
                <w:b w:val="0"/>
              </w:rPr>
              <w:t>, especially on smaller projects</w:t>
            </w:r>
          </w:p>
        </w:tc>
        <w:tc>
          <w:tcPr>
            <w:tcW w:w="1560" w:type="pct"/>
          </w:tcPr>
          <w:p w14:paraId="318CF966" w14:textId="77777777" w:rsidR="00D82A0F" w:rsidRPr="00AD15B3" w:rsidRDefault="00D82A0F"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rsidRPr="00AD15B3">
              <w:t>Avoid</w:t>
            </w:r>
            <w:r w:rsidR="00C80AE2">
              <w:t>s</w:t>
            </w:r>
            <w:r w:rsidRPr="00AD15B3">
              <w:t xml:space="preserve"> up-front capital costs</w:t>
            </w:r>
          </w:p>
          <w:p w14:paraId="084879DA" w14:textId="77777777" w:rsidR="00D82A0F" w:rsidRPr="00AD15B3" w:rsidRDefault="00C80AE2"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C</w:t>
            </w:r>
            <w:r w:rsidRPr="00AD15B3">
              <w:t>apture</w:t>
            </w:r>
            <w:r>
              <w:t>s</w:t>
            </w:r>
            <w:r w:rsidRPr="00AD15B3">
              <w:t xml:space="preserve"> ITC and MACRS benefits </w:t>
            </w:r>
            <w:r>
              <w:t>f</w:t>
            </w:r>
            <w:r w:rsidRPr="00AD15B3">
              <w:t xml:space="preserve">ully </w:t>
            </w:r>
            <w:r w:rsidR="00D82A0F" w:rsidRPr="00AD15B3">
              <w:t xml:space="preserve">and more easily </w:t>
            </w:r>
          </w:p>
          <w:p w14:paraId="5F7751B9" w14:textId="41C988DE" w:rsidR="00D82A0F" w:rsidRPr="00AD15B3" w:rsidRDefault="007934C9"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Reduces likelihood that project will be subject to SEC jurisdiction; reduces tax implications</w:t>
            </w:r>
          </w:p>
          <w:p w14:paraId="7F870284" w14:textId="77777777" w:rsidR="00D82A0F" w:rsidRPr="00D82A0F" w:rsidRDefault="00D82A0F"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8"/>
              </w:rPr>
            </w:pPr>
            <w:r w:rsidRPr="00AD15B3">
              <w:t>Avoid</w:t>
            </w:r>
            <w:r w:rsidR="00C80AE2">
              <w:t>s</w:t>
            </w:r>
            <w:r w:rsidR="00391062">
              <w:t xml:space="preserve"> construction risks </w:t>
            </w:r>
            <w:r w:rsidR="00A85F25">
              <w:t>a</w:t>
            </w:r>
            <w:r w:rsidR="00A85F25" w:rsidRPr="00A543A7">
              <w:t>nd</w:t>
            </w:r>
            <w:r w:rsidRPr="00AD15B3">
              <w:t xml:space="preserve"> ongoing operation</w:t>
            </w:r>
            <w:r w:rsidR="000F482D">
              <w:t xml:space="preserve"> and </w:t>
            </w:r>
            <w:r w:rsidRPr="00AD15B3">
              <w:t xml:space="preserve">maintenance </w:t>
            </w:r>
            <w:r w:rsidR="00A9460F">
              <w:t>risks</w:t>
            </w:r>
          </w:p>
          <w:p w14:paraId="797879C3" w14:textId="77777777" w:rsidR="00D82A0F" w:rsidRPr="00D82A0F" w:rsidRDefault="00D82A0F"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8"/>
              </w:rPr>
            </w:pPr>
            <w:r>
              <w:t>Avoid</w:t>
            </w:r>
            <w:r w:rsidR="000F482D">
              <w:t>s</w:t>
            </w:r>
            <w:r>
              <w:t xml:space="preserve"> </w:t>
            </w:r>
            <w:r w:rsidR="00A9460F">
              <w:t>t</w:t>
            </w:r>
            <w:r>
              <w:t>echnology obsolescence risks</w:t>
            </w:r>
          </w:p>
          <w:p w14:paraId="1DE418C4" w14:textId="77777777" w:rsidR="00D82A0F" w:rsidRPr="00E6457A" w:rsidRDefault="00D82A0F"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8"/>
              </w:rPr>
            </w:pPr>
            <w:r>
              <w:t>Can provide marketing and IT services</w:t>
            </w:r>
          </w:p>
          <w:p w14:paraId="5296D278" w14:textId="77777777" w:rsidR="00D82A0F" w:rsidRPr="00BB1E05" w:rsidRDefault="00E6457A"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8"/>
              </w:rPr>
            </w:pPr>
            <w:r>
              <w:t>Avoid</w:t>
            </w:r>
            <w:r w:rsidR="000F482D">
              <w:t>s</w:t>
            </w:r>
            <w:r>
              <w:t xml:space="preserve"> decommissioning risks </w:t>
            </w:r>
          </w:p>
          <w:p w14:paraId="00E4A9E6" w14:textId="767DADDB" w:rsidR="00ED4F6E" w:rsidRPr="00BB1E05" w:rsidRDefault="00ED4F6E"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rsidRPr="00BB1E05">
              <w:t xml:space="preserve">May be </w:t>
            </w:r>
            <w:r w:rsidR="00B25194">
              <w:t xml:space="preserve">considered </w:t>
            </w:r>
            <w:r w:rsidRPr="00BB1E05">
              <w:t>a lease for accounting purposes</w:t>
            </w:r>
          </w:p>
          <w:p w14:paraId="7F15396E" w14:textId="77777777" w:rsidR="00D82A0F" w:rsidRPr="00D82A0F" w:rsidRDefault="00D82A0F" w:rsidP="00115848">
            <w:pPr>
              <w:jc w:val="left"/>
              <w:cnfStyle w:val="000000100000" w:firstRow="0" w:lastRow="0" w:firstColumn="0" w:lastColumn="0" w:oddVBand="0" w:evenVBand="0" w:oddHBand="1" w:evenHBand="0" w:firstRowFirstColumn="0" w:firstRowLastColumn="0" w:lastRowFirstColumn="0" w:lastRowLastColumn="0"/>
              <w:rPr>
                <w:sz w:val="28"/>
              </w:rPr>
            </w:pPr>
          </w:p>
        </w:tc>
        <w:tc>
          <w:tcPr>
            <w:tcW w:w="2094" w:type="pct"/>
          </w:tcPr>
          <w:p w14:paraId="6C492A1E" w14:textId="77777777" w:rsidR="00D82A0F" w:rsidRPr="00AD15B3" w:rsidRDefault="00D82A0F"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rsidRPr="00AD15B3">
              <w:t>Avoid</w:t>
            </w:r>
            <w:r w:rsidR="00C80AE2">
              <w:t>s</w:t>
            </w:r>
            <w:r w:rsidRPr="00AD15B3">
              <w:t xml:space="preserve"> up-front capital costs</w:t>
            </w:r>
          </w:p>
          <w:p w14:paraId="4DE1B629" w14:textId="77777777" w:rsidR="00D82A0F" w:rsidRDefault="00C80AE2"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C</w:t>
            </w:r>
            <w:r w:rsidRPr="00AD15B3">
              <w:t>apture</w:t>
            </w:r>
            <w:r>
              <w:t>s</w:t>
            </w:r>
            <w:r w:rsidRPr="00AD15B3">
              <w:t xml:space="preserve"> ITC and MACRS benefits </w:t>
            </w:r>
            <w:r>
              <w:t>f</w:t>
            </w:r>
            <w:r w:rsidRPr="00AD15B3">
              <w:t xml:space="preserve">ully </w:t>
            </w:r>
            <w:r w:rsidR="00D82A0F" w:rsidRPr="00AD15B3">
              <w:t xml:space="preserve">and more easily </w:t>
            </w:r>
          </w:p>
          <w:p w14:paraId="67162712" w14:textId="77777777" w:rsidR="00E6457A" w:rsidRDefault="000F482D"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Provides</w:t>
            </w:r>
            <w:r w:rsidR="00E6457A">
              <w:t xml:space="preserve"> the lowest cost of asset ownership</w:t>
            </w:r>
          </w:p>
          <w:p w14:paraId="57E5D81F" w14:textId="77777777" w:rsidR="00E6457A" w:rsidRDefault="00E6457A"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May have to pay premium to retain marketing and IT services</w:t>
            </w:r>
          </w:p>
          <w:p w14:paraId="27A0FD66" w14:textId="77777777" w:rsidR="00E6457A" w:rsidRDefault="00E6457A"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Coop</w:t>
            </w:r>
            <w:r w:rsidR="004B2A3B">
              <w:t>erative</w:t>
            </w:r>
            <w:r>
              <w:t xml:space="preserve"> will assume ongoing operation and maintenance costs</w:t>
            </w:r>
          </w:p>
          <w:p w14:paraId="6625E740" w14:textId="77777777" w:rsidR="00E6457A" w:rsidRDefault="00E6457A"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Coop</w:t>
            </w:r>
            <w:r w:rsidR="004B2A3B">
              <w:t>erative</w:t>
            </w:r>
            <w:r>
              <w:t xml:space="preserve"> assumes environmental and decommissioning risks</w:t>
            </w:r>
          </w:p>
          <w:p w14:paraId="26226F0F" w14:textId="77777777" w:rsidR="00D82A0F" w:rsidRDefault="00E6457A"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Coop</w:t>
            </w:r>
            <w:r w:rsidR="004B2A3B">
              <w:t>erative</w:t>
            </w:r>
            <w:r>
              <w:t xml:space="preserve"> assumes technology obsolescence risk</w:t>
            </w:r>
          </w:p>
          <w:p w14:paraId="594002D6" w14:textId="6B83EA66" w:rsidR="00ED4F6E" w:rsidRDefault="00ED4F6E"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pPr>
            <w:r>
              <w:t xml:space="preserve">May be </w:t>
            </w:r>
            <w:r w:rsidR="00B25194">
              <w:t xml:space="preserve">considered </w:t>
            </w:r>
            <w:r>
              <w:t>a lease for accounting purposes</w:t>
            </w:r>
          </w:p>
          <w:p w14:paraId="35BBFDF5" w14:textId="77777777" w:rsidR="00F07434" w:rsidRDefault="00F07434" w:rsidP="00F07434">
            <w:pPr>
              <w:ind w:left="67"/>
              <w:jc w:val="left"/>
              <w:cnfStyle w:val="000000100000" w:firstRow="0" w:lastRow="0" w:firstColumn="0" w:lastColumn="0" w:oddVBand="0" w:evenVBand="0" w:oddHBand="1" w:evenHBand="0" w:firstRowFirstColumn="0" w:firstRowLastColumn="0" w:lastRowFirstColumn="0" w:lastRowLastColumn="0"/>
            </w:pPr>
          </w:p>
          <w:p w14:paraId="5725811A" w14:textId="07B9AF1A" w:rsidR="00F07434" w:rsidRPr="003F0A87" w:rsidRDefault="00F07434" w:rsidP="00F07434">
            <w:pPr>
              <w:ind w:left="67"/>
              <w:jc w:val="left"/>
              <w:cnfStyle w:val="000000100000" w:firstRow="0" w:lastRow="0" w:firstColumn="0" w:lastColumn="0" w:oddVBand="0" w:evenVBand="0" w:oddHBand="1" w:evenHBand="0" w:firstRowFirstColumn="0" w:firstRowLastColumn="0" w:lastRowFirstColumn="0" w:lastRowLastColumn="0"/>
            </w:pPr>
          </w:p>
        </w:tc>
      </w:tr>
    </w:tbl>
    <w:p w14:paraId="4B302BEB" w14:textId="5D85AC8E" w:rsidR="00DE3BC4" w:rsidRDefault="00F07434" w:rsidP="00115848">
      <w:pPr>
        <w:pStyle w:val="NoSpacing"/>
        <w:rPr>
          <w:b/>
        </w:rPr>
      </w:pPr>
      <w:r>
        <w:rPr>
          <w:b/>
        </w:rPr>
        <w:t xml:space="preserve">Note: Some of these benefits are contingent upon the underlying contractual arrangement with third parties. </w:t>
      </w:r>
    </w:p>
    <w:p w14:paraId="1211C438" w14:textId="77777777" w:rsidR="00ED627B" w:rsidRDefault="00ED627B" w:rsidP="00115848">
      <w:pPr>
        <w:pStyle w:val="NoSpacing"/>
        <w:rPr>
          <w:b/>
        </w:rPr>
      </w:pPr>
    </w:p>
    <w:tbl>
      <w:tblPr>
        <w:tblW w:w="5003" w:type="pct"/>
        <w:tblLook w:val="04A0" w:firstRow="1" w:lastRow="0" w:firstColumn="1" w:lastColumn="0" w:noHBand="0" w:noVBand="1"/>
      </w:tblPr>
      <w:tblGrid>
        <w:gridCol w:w="874"/>
        <w:gridCol w:w="9284"/>
      </w:tblGrid>
      <w:tr w:rsidR="00DE3BC4" w:rsidRPr="00EA7241" w14:paraId="374982CB" w14:textId="77777777" w:rsidTr="00A71D2F">
        <w:tc>
          <w:tcPr>
            <w:tcW w:w="430" w:type="pct"/>
            <w:shd w:val="clear" w:color="auto" w:fill="7E94C3" w:themeFill="text2" w:themeFillTint="99"/>
          </w:tcPr>
          <w:p w14:paraId="4EA156C2" w14:textId="77777777" w:rsidR="00DE3BC4" w:rsidRPr="00EA7241" w:rsidRDefault="00EA7241" w:rsidP="00115848">
            <w:pPr>
              <w:jc w:val="left"/>
              <w:rPr>
                <w:sz w:val="40"/>
                <w:szCs w:val="40"/>
              </w:rPr>
            </w:pPr>
            <w:r w:rsidRPr="00EA7241">
              <w:rPr>
                <w:sz w:val="40"/>
                <w:szCs w:val="40"/>
              </w:rPr>
              <w:t>D</w:t>
            </w:r>
          </w:p>
        </w:tc>
        <w:tc>
          <w:tcPr>
            <w:tcW w:w="4570" w:type="pct"/>
            <w:shd w:val="clear" w:color="auto" w:fill="2E74B5" w:themeFill="accent2" w:themeFillShade="BF"/>
          </w:tcPr>
          <w:p w14:paraId="1E8A3615" w14:textId="77777777" w:rsidR="00DE3BC4" w:rsidRPr="00EA7241" w:rsidRDefault="00DE3BC4" w:rsidP="00115848">
            <w:pPr>
              <w:jc w:val="left"/>
              <w:rPr>
                <w:sz w:val="40"/>
                <w:szCs w:val="40"/>
              </w:rPr>
            </w:pPr>
            <w:r w:rsidRPr="00EA7241">
              <w:rPr>
                <w:sz w:val="40"/>
                <w:szCs w:val="40"/>
              </w:rPr>
              <w:t>Community Participation</w:t>
            </w:r>
          </w:p>
        </w:tc>
      </w:tr>
    </w:tbl>
    <w:p w14:paraId="1A2B844F" w14:textId="77777777" w:rsidR="00DE3BC4" w:rsidRDefault="00DE3BC4" w:rsidP="00115848">
      <w:pPr>
        <w:pStyle w:val="NoSpacing"/>
        <w:rPr>
          <w:b/>
        </w:rPr>
      </w:pPr>
    </w:p>
    <w:p w14:paraId="127F8705" w14:textId="4F6F662A" w:rsidR="00D2201B" w:rsidRDefault="00DE3BC4" w:rsidP="00115848">
      <w:pPr>
        <w:jc w:val="left"/>
      </w:pPr>
      <w:r w:rsidRPr="00C76025">
        <w:rPr>
          <w:b/>
          <w:noProof/>
        </w:rPr>
        <w:t xml:space="preserve">Considerations: </w:t>
      </w:r>
      <w:r>
        <w:t>Community p</w:t>
      </w:r>
      <w:r w:rsidRPr="00463502">
        <w:t>articipation</w:t>
      </w:r>
      <w:r>
        <w:t xml:space="preserve"> defines how </w:t>
      </w:r>
      <w:r w:rsidR="0052337D">
        <w:t>member-consumer</w:t>
      </w:r>
      <w:r>
        <w:t>s will “</w:t>
      </w:r>
      <w:r w:rsidRPr="00FA702C">
        <w:rPr>
          <w:noProof/>
        </w:rPr>
        <w:t>buy</w:t>
      </w:r>
      <w:r>
        <w:rPr>
          <w:noProof/>
        </w:rPr>
        <w:t xml:space="preserve"> </w:t>
      </w:r>
      <w:r w:rsidRPr="00FA702C">
        <w:rPr>
          <w:noProof/>
        </w:rPr>
        <w:t>into</w:t>
      </w:r>
      <w:r>
        <w:t>” the community solar program. This</w:t>
      </w:r>
      <w:r w:rsidR="00EA6086">
        <w:t xml:space="preserve"> participation</w:t>
      </w:r>
      <w:r>
        <w:t xml:space="preserve"> is organized into four categories. The key trade-off </w:t>
      </w:r>
      <w:r w:rsidR="00EA6086">
        <w:t>to</w:t>
      </w:r>
      <w:r>
        <w:t xml:space="preserve"> consider is the simplicity of program implementation against the value offered to the </w:t>
      </w:r>
      <w:r w:rsidR="00F659CF">
        <w:t>consumer</w:t>
      </w:r>
      <w:r>
        <w:t xml:space="preserve">. Different participation models can </w:t>
      </w:r>
      <w:r w:rsidR="00D2201B">
        <w:t xml:space="preserve">result in </w:t>
      </w:r>
      <w:r>
        <w:t xml:space="preserve">legal and regulatory challenges that must be addressed. Additionally, different participation models change the relationship between the </w:t>
      </w:r>
      <w:r w:rsidR="00F659CF">
        <w:t>consumer</w:t>
      </w:r>
      <w:r>
        <w:t xml:space="preserve"> and the cooperative</w:t>
      </w:r>
      <w:r w:rsidR="00EA6086">
        <w:t>,</w:t>
      </w:r>
      <w:r>
        <w:t xml:space="preserve"> </w:t>
      </w:r>
      <w:r w:rsidR="00EA6086">
        <w:t xml:space="preserve">which </w:t>
      </w:r>
      <w:r>
        <w:t xml:space="preserve">will impact marketing needs and </w:t>
      </w:r>
      <w:r w:rsidR="00F659CF">
        <w:t>consumer</w:t>
      </w:r>
      <w:r>
        <w:t xml:space="preserve"> acquisition and retention. </w:t>
      </w:r>
    </w:p>
    <w:p w14:paraId="416B86C2" w14:textId="022AD685" w:rsidR="00DE3BC4" w:rsidRDefault="00D2201B" w:rsidP="00115848">
      <w:pPr>
        <w:jc w:val="left"/>
      </w:pPr>
      <w:r>
        <w:t>C</w:t>
      </w:r>
      <w:r w:rsidR="00DE3BC4">
        <w:t>ommunity ownership models</w:t>
      </w:r>
      <w:r w:rsidR="00007A8D">
        <w:t xml:space="preserve">, wherein the </w:t>
      </w:r>
      <w:r w:rsidR="004B2A3B">
        <w:t>consumer</w:t>
      </w:r>
      <w:r w:rsidR="00007A8D">
        <w:t xml:space="preserve"> owns some aspect of the PV system, </w:t>
      </w:r>
      <w:r w:rsidR="00DE3BC4">
        <w:t xml:space="preserve">provide the highest level of engagement by the </w:t>
      </w:r>
      <w:r w:rsidR="0052337D">
        <w:t>member-consumer</w:t>
      </w:r>
      <w:r w:rsidR="00007A8D">
        <w:t>. G</w:t>
      </w:r>
      <w:r w:rsidR="00DE3BC4">
        <w:t>reen power program</w:t>
      </w:r>
      <w:r w:rsidR="00007A8D">
        <w:t xml:space="preserve">s, wherein </w:t>
      </w:r>
      <w:r w:rsidR="004B2A3B">
        <w:t>consumers</w:t>
      </w:r>
      <w:r w:rsidR="00007A8D">
        <w:t xml:space="preserve"> simply purchase renewable attributes</w:t>
      </w:r>
      <w:r w:rsidR="00DE3BC4">
        <w:t xml:space="preserve"> provide the least. </w:t>
      </w:r>
      <w:r>
        <w:t>D</w:t>
      </w:r>
      <w:r w:rsidR="00DE3BC4">
        <w:t>ecision</w:t>
      </w:r>
      <w:r w:rsidR="00751006">
        <w:t>s</w:t>
      </w:r>
      <w:r w:rsidR="00DE3BC4">
        <w:t xml:space="preserve"> </w:t>
      </w:r>
      <w:r w:rsidR="00751006">
        <w:t xml:space="preserve">about program structure </w:t>
      </w:r>
      <w:r w:rsidR="00DE3BC4">
        <w:t xml:space="preserve">should </w:t>
      </w:r>
      <w:r>
        <w:t>consider</w:t>
      </w:r>
      <w:r w:rsidR="00DE3BC4">
        <w:t xml:space="preserve"> </w:t>
      </w:r>
      <w:r w:rsidR="00F659CF">
        <w:rPr>
          <w:noProof/>
        </w:rPr>
        <w:t>consumer</w:t>
      </w:r>
      <w:r w:rsidR="00DE3BC4">
        <w:t xml:space="preserve"> demands, </w:t>
      </w:r>
      <w:r w:rsidR="00751006">
        <w:t xml:space="preserve">the structure of </w:t>
      </w:r>
      <w:r w:rsidR="00DE3BC4">
        <w:t xml:space="preserve">competitive offerings </w:t>
      </w:r>
      <w:r w:rsidR="00751006">
        <w:t xml:space="preserve">from </w:t>
      </w:r>
      <w:r w:rsidR="00DE3BC4">
        <w:t xml:space="preserve">third parties, </w:t>
      </w:r>
      <w:r w:rsidR="00751006">
        <w:t>and coop</w:t>
      </w:r>
      <w:r w:rsidR="004B2A3B">
        <w:t>erative</w:t>
      </w:r>
      <w:r w:rsidR="00751006">
        <w:t xml:space="preserve"> goals related to </w:t>
      </w:r>
      <w:r w:rsidR="004638A6">
        <w:t xml:space="preserve">consumer </w:t>
      </w:r>
      <w:r w:rsidR="00DE3BC4">
        <w:t>engagement and</w:t>
      </w:r>
      <w:r w:rsidR="00751006">
        <w:t xml:space="preserve"> outreach</w:t>
      </w:r>
      <w:r w:rsidR="00DE3BC4">
        <w:t xml:space="preserve">. </w:t>
      </w:r>
      <w:r w:rsidR="00023D3F">
        <w:t xml:space="preserve">This information </w:t>
      </w:r>
      <w:r>
        <w:t>should</w:t>
      </w:r>
      <w:r w:rsidR="00023D3F">
        <w:t xml:space="preserve"> be provided by the Marketing Manager in the Marketing and Communications Plan and based on market analysis and segmentation studies.</w:t>
      </w:r>
    </w:p>
    <w:p w14:paraId="551DA64E" w14:textId="4DBF2712" w:rsidR="009A0947" w:rsidRDefault="005F7E1B" w:rsidP="00115848">
      <w:pPr>
        <w:pStyle w:val="NoSpacing"/>
        <w:rPr>
          <w:b/>
        </w:rPr>
      </w:pPr>
      <w:r>
        <w:rPr>
          <w:b/>
        </w:rPr>
        <w:t xml:space="preserve">Typical </w:t>
      </w:r>
      <w:r w:rsidR="00EA6086">
        <w:rPr>
          <w:b/>
        </w:rPr>
        <w:t xml:space="preserve">options </w:t>
      </w:r>
      <w:r>
        <w:rPr>
          <w:b/>
        </w:rPr>
        <w:t xml:space="preserve">to </w:t>
      </w:r>
      <w:r w:rsidR="00EA6086">
        <w:rPr>
          <w:b/>
        </w:rPr>
        <w:t xml:space="preserve">structure </w:t>
      </w:r>
      <w:r w:rsidR="0052337D">
        <w:rPr>
          <w:b/>
        </w:rPr>
        <w:t>member-consumer</w:t>
      </w:r>
      <w:r w:rsidR="00EA6086">
        <w:rPr>
          <w:b/>
        </w:rPr>
        <w:t xml:space="preserve"> participation include the following</w:t>
      </w:r>
      <w:r w:rsidR="009A0947">
        <w:rPr>
          <w:b/>
        </w:rPr>
        <w:t>:</w:t>
      </w:r>
    </w:p>
    <w:p w14:paraId="2871B1FB" w14:textId="019BDD4C" w:rsidR="003F0A87" w:rsidRDefault="009A0947" w:rsidP="007C5CAB">
      <w:pPr>
        <w:pStyle w:val="ListParagraph"/>
        <w:numPr>
          <w:ilvl w:val="0"/>
          <w:numId w:val="236"/>
        </w:numPr>
        <w:spacing w:after="160" w:line="259" w:lineRule="auto"/>
        <w:jc w:val="left"/>
      </w:pPr>
      <w:r w:rsidRPr="0098188C">
        <w:rPr>
          <w:rStyle w:val="Emphasis1"/>
          <w:color w:val="auto"/>
        </w:rPr>
        <w:lastRenderedPageBreak/>
        <w:t xml:space="preserve">Selling or </w:t>
      </w:r>
      <w:r w:rsidR="00B74E5F" w:rsidRPr="0098188C">
        <w:rPr>
          <w:rStyle w:val="Emphasis1"/>
          <w:color w:val="auto"/>
        </w:rPr>
        <w:t>l</w:t>
      </w:r>
      <w:r w:rsidRPr="0098188C">
        <w:rPr>
          <w:rStyle w:val="Emphasis1"/>
          <w:color w:val="auto"/>
        </w:rPr>
        <w:t xml:space="preserve">easing </w:t>
      </w:r>
      <w:r w:rsidR="00B74E5F" w:rsidRPr="0098188C">
        <w:rPr>
          <w:rStyle w:val="Emphasis1"/>
          <w:color w:val="auto"/>
        </w:rPr>
        <w:t>p</w:t>
      </w:r>
      <w:r w:rsidRPr="007B67CB">
        <w:rPr>
          <w:rStyle w:val="Emphasis1"/>
          <w:color w:val="auto"/>
        </w:rPr>
        <w:t>anels</w:t>
      </w:r>
      <w:r w:rsidR="00007A8D" w:rsidRPr="007B67CB">
        <w:rPr>
          <w:b/>
        </w:rPr>
        <w:t xml:space="preserve">: </w:t>
      </w:r>
      <w:r w:rsidR="00D2201B" w:rsidRPr="005C17D3">
        <w:t>Under this option,</w:t>
      </w:r>
      <w:r w:rsidR="00D2201B" w:rsidRPr="0098188C">
        <w:rPr>
          <w:b/>
        </w:rPr>
        <w:t xml:space="preserve"> </w:t>
      </w:r>
      <w:r w:rsidR="00D2201B" w:rsidRPr="005C17D3">
        <w:t>c</w:t>
      </w:r>
      <w:r w:rsidR="00F659CF" w:rsidRPr="00BE034D">
        <w:t>onsumer</w:t>
      </w:r>
      <w:r w:rsidRPr="00BE034D">
        <w:t>s purchase one or more panels in a community solar system operated by a cooperative</w:t>
      </w:r>
      <w:r w:rsidR="00007A8D">
        <w:t>. Consumers</w:t>
      </w:r>
      <w:r w:rsidRPr="00BE034D">
        <w:t xml:space="preserve"> own all </w:t>
      </w:r>
      <w:r w:rsidR="00EA6086">
        <w:t xml:space="preserve">of </w:t>
      </w:r>
      <w:r w:rsidRPr="00BE034D">
        <w:t>the benefits of the panels</w:t>
      </w:r>
      <w:r w:rsidR="00EA6086">
        <w:t>,</w:t>
      </w:r>
      <w:r w:rsidRPr="00BE034D">
        <w:t xml:space="preserve"> including energy output, RECs, and potential tax benefits for the life of the system</w:t>
      </w:r>
      <w:r w:rsidR="003F0A87">
        <w:t>.</w:t>
      </w:r>
      <w:r w:rsidRPr="00954E3C">
        <w:t xml:space="preserve"> </w:t>
      </w:r>
      <w:r w:rsidR="001B23A6">
        <w:t>Note that for consumer</w:t>
      </w:r>
      <w:r w:rsidR="00FF7F84">
        <w:t>s</w:t>
      </w:r>
      <w:r w:rsidR="001B23A6">
        <w:t xml:space="preserve"> to avail themselves of any tax benefits, they must be the owner of the panel and </w:t>
      </w:r>
      <w:r w:rsidR="00FF7F84">
        <w:t xml:space="preserve">be able to </w:t>
      </w:r>
      <w:r w:rsidR="001B23A6">
        <w:t xml:space="preserve">demonstrate that the solar power is used before other power from the cooperative. </w:t>
      </w:r>
      <w:r w:rsidR="0098188C">
        <w:t xml:space="preserve">The cooperative should refer the consumer to their </w:t>
      </w:r>
      <w:r w:rsidR="00984BE7">
        <w:t xml:space="preserve">own </w:t>
      </w:r>
      <w:r w:rsidR="0098188C">
        <w:t>tax advisor to make this determination</w:t>
      </w:r>
      <w:r w:rsidR="005C3DB7">
        <w:t>;</w:t>
      </w:r>
      <w:r w:rsidR="0098188C">
        <w:t xml:space="preserve"> the co</w:t>
      </w:r>
      <w:r w:rsidR="005C3DB7">
        <w:t>-</w:t>
      </w:r>
      <w:r w:rsidR="0098188C">
        <w:t>op should not</w:t>
      </w:r>
      <w:r w:rsidR="00984BE7">
        <w:t xml:space="preserve"> imply that tax benefits are </w:t>
      </w:r>
      <w:r w:rsidR="007B67CB">
        <w:t xml:space="preserve">in any way </w:t>
      </w:r>
      <w:r w:rsidR="00984BE7">
        <w:t xml:space="preserve">guaranteed. </w:t>
      </w:r>
      <w:r w:rsidR="00D2201B">
        <w:t>T</w:t>
      </w:r>
      <w:r w:rsidRPr="00954E3C">
        <w:t>he cost of maintenance and insurance is included in the purchase price</w:t>
      </w:r>
      <w:r w:rsidR="000F5A50">
        <w:t>,</w:t>
      </w:r>
      <w:r w:rsidRPr="00954E3C">
        <w:t xml:space="preserve"> and the ownership model provides a payback in the form of lower utility bills throughout the lifetime of the array, up to 50 years. </w:t>
      </w:r>
      <w:r w:rsidR="00202CEB">
        <w:t>Although</w:t>
      </w:r>
      <w:r w:rsidR="00202CEB" w:rsidRPr="00954E3C">
        <w:t xml:space="preserve"> </w:t>
      </w:r>
      <w:r w:rsidR="004638A6">
        <w:t>consume</w:t>
      </w:r>
      <w:r w:rsidR="004638A6" w:rsidRPr="00954E3C">
        <w:t xml:space="preserve">rs </w:t>
      </w:r>
      <w:r w:rsidRPr="00954E3C">
        <w:t>own their panels, the utility maintains ownership of the common assets</w:t>
      </w:r>
      <w:r w:rsidR="00202CEB">
        <w:t>,</w:t>
      </w:r>
      <w:r w:rsidR="00007A8D">
        <w:t xml:space="preserve"> such as land, racking, wiring, and inverters</w:t>
      </w:r>
      <w:r w:rsidR="00202CEB">
        <w:t>,</w:t>
      </w:r>
      <w:r w:rsidR="00D2201B">
        <w:t xml:space="preserve"> and performs operation and maintenance services for all system components, including the consumer-owned panels</w:t>
      </w:r>
      <w:r w:rsidRPr="00954E3C">
        <w:t xml:space="preserve">. This model </w:t>
      </w:r>
      <w:r w:rsidR="002D28D7">
        <w:t xml:space="preserve">typically requires a PV system sized </w:t>
      </w:r>
      <w:r w:rsidRPr="00954E3C">
        <w:t xml:space="preserve">at 500 kW </w:t>
      </w:r>
      <w:r w:rsidR="002D28D7">
        <w:t>or</w:t>
      </w:r>
      <w:r w:rsidRPr="00954E3C">
        <w:t xml:space="preserve"> </w:t>
      </w:r>
      <w:r w:rsidRPr="00954E3C">
        <w:rPr>
          <w:noProof/>
        </w:rPr>
        <w:t>above</w:t>
      </w:r>
      <w:r w:rsidRPr="00954E3C">
        <w:t xml:space="preserve"> and is the best </w:t>
      </w:r>
      <w:r w:rsidR="00202CEB">
        <w:t>way</w:t>
      </w:r>
      <w:r w:rsidR="00202CEB" w:rsidRPr="00954E3C">
        <w:t xml:space="preserve"> </w:t>
      </w:r>
      <w:r w:rsidRPr="00954E3C">
        <w:t xml:space="preserve">to attract commercial and industrial participants. </w:t>
      </w:r>
      <w:r w:rsidR="00B74E5F">
        <w:t>Participation costs are</w:t>
      </w:r>
      <w:r>
        <w:t xml:space="preserve"> typically</w:t>
      </w:r>
      <w:r w:rsidR="00007A8D">
        <w:t xml:space="preserve"> quoted on a per</w:t>
      </w:r>
      <w:r w:rsidR="00202CEB">
        <w:t>-</w:t>
      </w:r>
      <w:r w:rsidR="00007A8D">
        <w:t>panel</w:t>
      </w:r>
      <w:r w:rsidR="00D2201B">
        <w:t xml:space="preserve"> or per</w:t>
      </w:r>
      <w:r w:rsidR="00202CEB">
        <w:t>-</w:t>
      </w:r>
      <w:r w:rsidR="00D2201B">
        <w:t>kW of capacity basis</w:t>
      </w:r>
      <w:r w:rsidR="00B74E5F">
        <w:t>. Pricing is based</w:t>
      </w:r>
      <w:r>
        <w:t xml:space="preserve"> on the capital cost of the panels. </w:t>
      </w:r>
      <w:r w:rsidR="007B67CB">
        <w:t xml:space="preserve">The cooperative should check with </w:t>
      </w:r>
      <w:r w:rsidR="0088695E">
        <w:t xml:space="preserve">its </w:t>
      </w:r>
      <w:r w:rsidR="007B67CB">
        <w:t xml:space="preserve">CPA firm to determine </w:t>
      </w:r>
      <w:r w:rsidR="00467B3A">
        <w:t xml:space="preserve">whether </w:t>
      </w:r>
      <w:r w:rsidR="007B67CB">
        <w:t>a lease for accounting purposes is present for the common assets.</w:t>
      </w:r>
    </w:p>
    <w:p w14:paraId="5E40E6DB" w14:textId="77777777" w:rsidR="00BB1E05" w:rsidRDefault="00BB1E05" w:rsidP="00BB1E05">
      <w:pPr>
        <w:pStyle w:val="ListParagraph"/>
        <w:numPr>
          <w:ilvl w:val="0"/>
          <w:numId w:val="0"/>
        </w:numPr>
        <w:spacing w:after="160" w:line="259" w:lineRule="auto"/>
        <w:ind w:left="720"/>
        <w:jc w:val="left"/>
      </w:pPr>
    </w:p>
    <w:p w14:paraId="2CC5A7B4" w14:textId="1B80A95D" w:rsidR="009A0947" w:rsidRPr="00954E3C" w:rsidRDefault="009A0947" w:rsidP="007C5CAB">
      <w:pPr>
        <w:pStyle w:val="ListParagraph"/>
        <w:numPr>
          <w:ilvl w:val="0"/>
          <w:numId w:val="236"/>
        </w:numPr>
        <w:spacing w:after="160" w:line="259" w:lineRule="auto"/>
        <w:jc w:val="left"/>
      </w:pPr>
      <w:r w:rsidRPr="003F0A87">
        <w:rPr>
          <w:rStyle w:val="Emphasis1"/>
          <w:color w:val="auto"/>
        </w:rPr>
        <w:t xml:space="preserve">Selling or </w:t>
      </w:r>
      <w:r w:rsidR="00B74E5F" w:rsidRPr="003F0A87">
        <w:rPr>
          <w:rStyle w:val="Emphasis1"/>
          <w:color w:val="auto"/>
        </w:rPr>
        <w:t>s</w:t>
      </w:r>
      <w:r w:rsidRPr="003F0A87">
        <w:rPr>
          <w:rStyle w:val="Emphasis1"/>
          <w:color w:val="auto"/>
        </w:rPr>
        <w:t xml:space="preserve">ubscribing </w:t>
      </w:r>
      <w:r w:rsidR="00B74E5F" w:rsidRPr="003F0A87">
        <w:rPr>
          <w:rStyle w:val="Emphasis1"/>
          <w:color w:val="auto"/>
        </w:rPr>
        <w:t>c</w:t>
      </w:r>
      <w:r w:rsidRPr="003F0A87">
        <w:rPr>
          <w:rStyle w:val="Emphasis1"/>
          <w:color w:val="auto"/>
        </w:rPr>
        <w:t xml:space="preserve">apacity and </w:t>
      </w:r>
      <w:r w:rsidR="00B74E5F" w:rsidRPr="003F0A87">
        <w:rPr>
          <w:rStyle w:val="Emphasis1"/>
          <w:color w:val="auto"/>
        </w:rPr>
        <w:t>a</w:t>
      </w:r>
      <w:r w:rsidRPr="003F0A87">
        <w:rPr>
          <w:rStyle w:val="Emphasis1"/>
          <w:color w:val="auto"/>
        </w:rPr>
        <w:t>ttributes</w:t>
      </w:r>
      <w:r w:rsidR="00B74E5F" w:rsidRPr="000F5A50">
        <w:rPr>
          <w:rStyle w:val="Emphasis1"/>
          <w:color w:val="auto"/>
        </w:rPr>
        <w:t>:</w:t>
      </w:r>
      <w:r w:rsidR="00B74E5F" w:rsidRPr="003F0A87">
        <w:rPr>
          <w:rStyle w:val="Emphasis1"/>
          <w:b w:val="0"/>
        </w:rPr>
        <w:t xml:space="preserve"> </w:t>
      </w:r>
      <w:r>
        <w:t xml:space="preserve">In this arrangement, </w:t>
      </w:r>
      <w:r w:rsidR="00F659CF">
        <w:t>consumer</w:t>
      </w:r>
      <w:r>
        <w:t>s purchase the output and attributes of</w:t>
      </w:r>
      <w:r w:rsidRPr="00954E3C">
        <w:t xml:space="preserve"> solar panels</w:t>
      </w:r>
      <w:r>
        <w:t xml:space="preserve"> </w:t>
      </w:r>
      <w:r w:rsidRPr="00954E3C">
        <w:t>owned by the utility company</w:t>
      </w:r>
      <w:r>
        <w:t xml:space="preserve"> or </w:t>
      </w:r>
      <w:r w:rsidR="004B2A3B">
        <w:t>a third</w:t>
      </w:r>
      <w:r w:rsidR="00202CEB">
        <w:t xml:space="preserve"> </w:t>
      </w:r>
      <w:r>
        <w:t>party</w:t>
      </w:r>
      <w:r w:rsidRPr="00954E3C">
        <w:t xml:space="preserve"> </w:t>
      </w:r>
      <w:r w:rsidR="00202CEB">
        <w:t>that</w:t>
      </w:r>
      <w:r w:rsidR="00202CEB" w:rsidRPr="00954E3C">
        <w:t xml:space="preserve"> </w:t>
      </w:r>
      <w:r w:rsidRPr="00954E3C">
        <w:t xml:space="preserve">maintains control over the facility. </w:t>
      </w:r>
      <w:r w:rsidR="00B74E5F" w:rsidRPr="009C03DE">
        <w:t>Consumers obtain legally binding conveyance of PV system benefits as determined by the contract</w:t>
      </w:r>
      <w:r w:rsidR="00B74E5F">
        <w:t xml:space="preserve"> and typically</w:t>
      </w:r>
      <w:r>
        <w:t xml:space="preserve"> receive benefits based on the actual output of their </w:t>
      </w:r>
      <w:r w:rsidR="00D2201B">
        <w:t>proportional share (</w:t>
      </w:r>
      <w:r>
        <w:t>percentage</w:t>
      </w:r>
      <w:r w:rsidR="00D2201B">
        <w:t>)</w:t>
      </w:r>
      <w:r>
        <w:t xml:space="preserve"> of the community PV system.</w:t>
      </w:r>
      <w:r w:rsidR="003F0A87">
        <w:t xml:space="preserve"> </w:t>
      </w:r>
      <w:r w:rsidR="00B74E5F">
        <w:t>Typically, t</w:t>
      </w:r>
      <w:r w:rsidRPr="00954E3C">
        <w:t xml:space="preserve">he cost of </w:t>
      </w:r>
      <w:r w:rsidR="00B74E5F">
        <w:t xml:space="preserve">participation </w:t>
      </w:r>
      <w:r>
        <w:t>take</w:t>
      </w:r>
      <w:r w:rsidR="00B74E5F">
        <w:t>s</w:t>
      </w:r>
      <w:r>
        <w:t xml:space="preserve"> the form of pre</w:t>
      </w:r>
      <w:r w:rsidR="00953DD6">
        <w:t>-</w:t>
      </w:r>
      <w:r>
        <w:t>payment</w:t>
      </w:r>
      <w:r w:rsidR="00B74E5F">
        <w:t xml:space="preserve">, </w:t>
      </w:r>
      <w:r>
        <w:t>an</w:t>
      </w:r>
      <w:r w:rsidR="00B74E5F">
        <w:t xml:space="preserve"> ongoing </w:t>
      </w:r>
      <w:r>
        <w:t>electricity rate, or period subscription payment</w:t>
      </w:r>
      <w:r w:rsidR="00B74E5F">
        <w:t xml:space="preserve"> based on the system output</w:t>
      </w:r>
      <w:r w:rsidR="00FF5829">
        <w:t xml:space="preserve"> ownership</w:t>
      </w:r>
      <w:r w:rsidR="00B74E5F">
        <w:t>. These costs can be</w:t>
      </w:r>
      <w:r w:rsidRPr="00954E3C">
        <w:t xml:space="preserve"> added to a </w:t>
      </w:r>
      <w:r w:rsidR="00F659CF">
        <w:t>consumer</w:t>
      </w:r>
      <w:r w:rsidRPr="00954E3C">
        <w:t>’s monthly electricity bill</w:t>
      </w:r>
      <w:r w:rsidR="00AC3C1F">
        <w:t>, subject to state law</w:t>
      </w:r>
      <w:r w:rsidR="00B74E5F">
        <w:t xml:space="preserve">. Bill credits for the </w:t>
      </w:r>
      <w:r w:rsidRPr="00954E3C">
        <w:t>energy p</w:t>
      </w:r>
      <w:r>
        <w:t>roduced</w:t>
      </w:r>
      <w:r w:rsidR="00B74E5F">
        <w:t xml:space="preserve"> are</w:t>
      </w:r>
      <w:r w:rsidR="00B74E5F" w:rsidRPr="00954E3C">
        <w:t xml:space="preserve"> </w:t>
      </w:r>
      <w:r w:rsidRPr="00954E3C">
        <w:t xml:space="preserve">then </w:t>
      </w:r>
      <w:r w:rsidR="00B74E5F">
        <w:t xml:space="preserve">added to </w:t>
      </w:r>
      <w:r w:rsidRPr="00954E3C">
        <w:t>the same bill</w:t>
      </w:r>
      <w:r w:rsidR="008C574C">
        <w:t>.</w:t>
      </w:r>
      <w:r w:rsidR="003F0A87">
        <w:t xml:space="preserve"> </w:t>
      </w:r>
      <w:r>
        <w:t xml:space="preserve">Capacity can be sold in </w:t>
      </w:r>
      <w:r w:rsidR="00202CEB">
        <w:t>“</w:t>
      </w:r>
      <w:r>
        <w:t>blocks</w:t>
      </w:r>
      <w:r w:rsidR="00202CEB">
        <w:t>”</w:t>
      </w:r>
      <w:r>
        <w:t xml:space="preserve"> or </w:t>
      </w:r>
      <w:r w:rsidR="00202CEB">
        <w:t xml:space="preserve">by </w:t>
      </w:r>
      <w:r w:rsidR="002D28D7">
        <w:t xml:space="preserve">the </w:t>
      </w:r>
      <w:r>
        <w:t>number of panels</w:t>
      </w:r>
      <w:r w:rsidR="002D28D7">
        <w:t xml:space="preserve"> </w:t>
      </w:r>
      <w:r w:rsidR="00FF5829">
        <w:t>from which</w:t>
      </w:r>
      <w:r w:rsidR="002D28D7">
        <w:t xml:space="preserve"> the electricity is purchased</w:t>
      </w:r>
      <w:r w:rsidR="00FF5829">
        <w:t>.</w:t>
      </w:r>
      <w:r>
        <w:t xml:space="preserve"> Attributes </w:t>
      </w:r>
      <w:r w:rsidR="002D28D7">
        <w:t xml:space="preserve">purchased </w:t>
      </w:r>
      <w:r>
        <w:t>can include RECs</w:t>
      </w:r>
      <w:r w:rsidR="008C574C">
        <w:t>, tax credits</w:t>
      </w:r>
      <w:r w:rsidR="00202CEB">
        <w:t>,</w:t>
      </w:r>
      <w:r>
        <w:t xml:space="preserve"> and/or bill credits. Pricing is typically based on the levelized cost of energy</w:t>
      </w:r>
      <w:r w:rsidR="00202CEB">
        <w:t>,</w:t>
      </w:r>
      <w:r>
        <w:t xml:space="preserve"> including cost of delivery and overhead.</w:t>
      </w:r>
      <w:r w:rsidR="007E3C88">
        <w:t xml:space="preserve"> The cooperative should check with </w:t>
      </w:r>
      <w:r w:rsidR="0088695E">
        <w:t>its</w:t>
      </w:r>
      <w:r w:rsidR="007E3C88">
        <w:t xml:space="preserve"> CPA firm to determine </w:t>
      </w:r>
      <w:r w:rsidR="00A76487">
        <w:t xml:space="preserve">whether </w:t>
      </w:r>
      <w:r w:rsidR="007E3C88">
        <w:t>a lease is present under this scenario.</w:t>
      </w:r>
    </w:p>
    <w:p w14:paraId="35BF5CBD" w14:textId="77777777" w:rsidR="00B74E5F" w:rsidRPr="00BE034D" w:rsidRDefault="00B74E5F" w:rsidP="00115848">
      <w:pPr>
        <w:pStyle w:val="ListParagraph"/>
        <w:numPr>
          <w:ilvl w:val="0"/>
          <w:numId w:val="0"/>
        </w:numPr>
        <w:spacing w:after="160" w:line="259" w:lineRule="auto"/>
        <w:ind w:left="720"/>
        <w:jc w:val="left"/>
        <w:rPr>
          <w:rStyle w:val="Emphasis1"/>
          <w:b w:val="0"/>
          <w:color w:val="auto"/>
        </w:rPr>
      </w:pPr>
    </w:p>
    <w:p w14:paraId="095588EB" w14:textId="15A86E07" w:rsidR="008C574C" w:rsidRDefault="009A0947" w:rsidP="007C5CAB">
      <w:pPr>
        <w:pStyle w:val="ListParagraph"/>
        <w:numPr>
          <w:ilvl w:val="0"/>
          <w:numId w:val="236"/>
        </w:numPr>
        <w:spacing w:after="160" w:line="259" w:lineRule="auto"/>
        <w:jc w:val="left"/>
      </w:pPr>
      <w:r w:rsidRPr="00BE034D">
        <w:rPr>
          <w:rStyle w:val="Emphasis1"/>
          <w:color w:val="auto"/>
        </w:rPr>
        <w:t xml:space="preserve">Selling or </w:t>
      </w:r>
      <w:r w:rsidR="008C574C">
        <w:rPr>
          <w:rStyle w:val="Emphasis1"/>
          <w:color w:val="auto"/>
        </w:rPr>
        <w:t>s</w:t>
      </w:r>
      <w:r w:rsidRPr="00BE034D">
        <w:rPr>
          <w:rStyle w:val="Emphasis1"/>
          <w:color w:val="auto"/>
        </w:rPr>
        <w:t xml:space="preserve">ubscribing </w:t>
      </w:r>
      <w:r w:rsidR="008C574C">
        <w:rPr>
          <w:rStyle w:val="Emphasis1"/>
          <w:color w:val="auto"/>
        </w:rPr>
        <w:t>e</w:t>
      </w:r>
      <w:r w:rsidRPr="00BE034D">
        <w:rPr>
          <w:rStyle w:val="Emphasis1"/>
          <w:color w:val="auto"/>
        </w:rPr>
        <w:t xml:space="preserve">nergy </w:t>
      </w:r>
      <w:r w:rsidR="008C574C">
        <w:rPr>
          <w:rStyle w:val="Emphasis1"/>
          <w:color w:val="auto"/>
        </w:rPr>
        <w:t>b</w:t>
      </w:r>
      <w:r w:rsidRPr="00BE034D">
        <w:rPr>
          <w:rStyle w:val="Emphasis1"/>
          <w:color w:val="auto"/>
        </w:rPr>
        <w:t>locks</w:t>
      </w:r>
      <w:r w:rsidR="008C574C">
        <w:rPr>
          <w:rStyle w:val="Emphasis1"/>
          <w:color w:val="auto"/>
        </w:rPr>
        <w:t xml:space="preserve">: </w:t>
      </w:r>
      <w:r w:rsidR="008C574C" w:rsidRPr="00BE034D">
        <w:t>In this model, the</w:t>
      </w:r>
      <w:r w:rsidR="008C574C">
        <w:rPr>
          <w:b/>
        </w:rPr>
        <w:t xml:space="preserve"> </w:t>
      </w:r>
      <w:r w:rsidR="008C574C">
        <w:t>s</w:t>
      </w:r>
      <w:r w:rsidRPr="00BE034D">
        <w:t>ubscriber pays a fee to receive PV system benefits as determined by the cooperative.</w:t>
      </w:r>
      <w:r w:rsidRPr="00954E3C">
        <w:t xml:space="preserve"> </w:t>
      </w:r>
      <w:r w:rsidR="00202CEB">
        <w:t xml:space="preserve">It </w:t>
      </w:r>
      <w:r w:rsidR="008C574C">
        <w:t>a</w:t>
      </w:r>
      <w:r w:rsidRPr="00954E3C">
        <w:t xml:space="preserve">llows participants to buy </w:t>
      </w:r>
      <w:r>
        <w:t xml:space="preserve">blocks of </w:t>
      </w:r>
      <w:r w:rsidRPr="00954E3C">
        <w:t>clean power from a shared solar array owned by a utility or third</w:t>
      </w:r>
      <w:r w:rsidR="00202CEB">
        <w:t xml:space="preserve"> </w:t>
      </w:r>
      <w:r w:rsidRPr="00954E3C">
        <w:t>party.</w:t>
      </w:r>
      <w:r>
        <w:t xml:space="preserve"> </w:t>
      </w:r>
      <w:r w:rsidRPr="00954E3C">
        <w:t xml:space="preserve">The cost of </w:t>
      </w:r>
      <w:r w:rsidR="00AA0AE6">
        <w:t xml:space="preserve">the </w:t>
      </w:r>
      <w:r w:rsidRPr="00954E3C">
        <w:t>solar energy</w:t>
      </w:r>
      <w:r>
        <w:t xml:space="preserve"> block</w:t>
      </w:r>
      <w:r w:rsidRPr="00954E3C">
        <w:t xml:space="preserve"> is added to a </w:t>
      </w:r>
      <w:r w:rsidR="00F659CF">
        <w:t>consumer</w:t>
      </w:r>
      <w:r w:rsidRPr="00954E3C">
        <w:t>’s monthly electricity bill, and the value of the clean energy purchased is t</w:t>
      </w:r>
      <w:r>
        <w:t>hen deducted from the same bill</w:t>
      </w:r>
      <w:r w:rsidR="008C574C">
        <w:t xml:space="preserve"> via a credit</w:t>
      </w:r>
      <w:r>
        <w:t>. These program</w:t>
      </w:r>
      <w:r w:rsidR="00AA0AE6">
        <w:t>s</w:t>
      </w:r>
      <w:r>
        <w:t xml:space="preserve"> differ from capacity models in that energy blocks are guaranteed and independent from the actual system production. </w:t>
      </w:r>
      <w:r w:rsidRPr="00954E3C">
        <w:t>Essentially, subscribers are</w:t>
      </w:r>
      <w:r w:rsidR="00FF5829">
        <w:t xml:space="preserve"> funding the project by</w:t>
      </w:r>
      <w:r w:rsidRPr="00954E3C">
        <w:t xml:space="preserve"> buying power at a </w:t>
      </w:r>
      <w:r w:rsidR="008C574C">
        <w:t>different</w:t>
      </w:r>
      <w:r w:rsidR="008C574C" w:rsidRPr="00954E3C">
        <w:t xml:space="preserve"> </w:t>
      </w:r>
      <w:r w:rsidRPr="00954E3C">
        <w:t xml:space="preserve">rate. </w:t>
      </w:r>
      <w:r w:rsidR="007E3C88">
        <w:t xml:space="preserve">The cooperative should check with </w:t>
      </w:r>
      <w:r w:rsidR="00467B3A">
        <w:t xml:space="preserve">its </w:t>
      </w:r>
      <w:r w:rsidR="007E3C88">
        <w:t xml:space="preserve">CPA firm to determine </w:t>
      </w:r>
      <w:r w:rsidR="00467B3A">
        <w:t xml:space="preserve">whether </w:t>
      </w:r>
      <w:r w:rsidR="007E3C88">
        <w:t>a lease is present under this scenario.</w:t>
      </w:r>
    </w:p>
    <w:p w14:paraId="31725313" w14:textId="625924BB" w:rsidR="009A0947" w:rsidRDefault="009A0947" w:rsidP="00BB1E05">
      <w:pPr>
        <w:pStyle w:val="ListParagraph"/>
        <w:numPr>
          <w:ilvl w:val="0"/>
          <w:numId w:val="0"/>
        </w:numPr>
        <w:spacing w:after="160" w:line="259" w:lineRule="auto"/>
        <w:ind w:left="720" w:firstLine="45"/>
        <w:jc w:val="left"/>
      </w:pPr>
    </w:p>
    <w:p w14:paraId="386A4A9B" w14:textId="57FFB6D5" w:rsidR="00977AFD" w:rsidRPr="00BB1E05" w:rsidRDefault="009A0947" w:rsidP="007C5CAB">
      <w:pPr>
        <w:pStyle w:val="ListParagraph"/>
        <w:numPr>
          <w:ilvl w:val="0"/>
          <w:numId w:val="236"/>
        </w:numPr>
        <w:spacing w:after="160" w:line="259" w:lineRule="auto"/>
        <w:jc w:val="left"/>
        <w:rPr>
          <w:b/>
        </w:rPr>
      </w:pPr>
      <w:r w:rsidRPr="00BB1E05">
        <w:rPr>
          <w:rStyle w:val="Emphasis1"/>
          <w:color w:val="auto"/>
        </w:rPr>
        <w:t xml:space="preserve">Green </w:t>
      </w:r>
      <w:r w:rsidR="005C33ED" w:rsidRPr="00BB1E05">
        <w:rPr>
          <w:rStyle w:val="Emphasis1"/>
          <w:color w:val="auto"/>
        </w:rPr>
        <w:t xml:space="preserve">power </w:t>
      </w:r>
      <w:r w:rsidR="00FF5829" w:rsidRPr="00BB1E05">
        <w:rPr>
          <w:rStyle w:val="Emphasis1"/>
          <w:color w:val="auto"/>
        </w:rPr>
        <w:t>or REC</w:t>
      </w:r>
      <w:r w:rsidRPr="00BB1E05">
        <w:rPr>
          <w:rStyle w:val="Emphasis1"/>
          <w:color w:val="auto"/>
        </w:rPr>
        <w:t xml:space="preserve"> </w:t>
      </w:r>
      <w:r w:rsidR="008C574C" w:rsidRPr="00BB1E05">
        <w:rPr>
          <w:rStyle w:val="Emphasis1"/>
          <w:color w:val="auto"/>
        </w:rPr>
        <w:t>p</w:t>
      </w:r>
      <w:r w:rsidRPr="00BB1E05">
        <w:rPr>
          <w:rStyle w:val="Emphasis1"/>
          <w:color w:val="auto"/>
        </w:rPr>
        <w:t>urchasing</w:t>
      </w:r>
      <w:r w:rsidR="008C574C" w:rsidRPr="00BB1E05">
        <w:rPr>
          <w:rStyle w:val="Emphasis1"/>
          <w:color w:val="auto"/>
        </w:rPr>
        <w:t xml:space="preserve">: </w:t>
      </w:r>
      <w:r w:rsidR="008C574C" w:rsidRPr="00BE034D">
        <w:t>In this approach, the</w:t>
      </w:r>
      <w:r w:rsidR="008C574C" w:rsidRPr="00BB1E05">
        <w:rPr>
          <w:b/>
        </w:rPr>
        <w:t xml:space="preserve"> </w:t>
      </w:r>
      <w:r w:rsidR="008C574C">
        <w:t>s</w:t>
      </w:r>
      <w:r w:rsidRPr="00BE034D">
        <w:t xml:space="preserve">ubscriber purchases a portion of </w:t>
      </w:r>
      <w:r w:rsidR="00FF5829">
        <w:t xml:space="preserve">the environmentally beneficial </w:t>
      </w:r>
      <w:r w:rsidRPr="00BE034D">
        <w:t xml:space="preserve">solar </w:t>
      </w:r>
      <w:r w:rsidR="00FF5829">
        <w:t>“non-energy attributes</w:t>
      </w:r>
      <w:r w:rsidRPr="00BE034D">
        <w:t>” from the community solar system</w:t>
      </w:r>
      <w:r w:rsidR="008C574C">
        <w:t xml:space="preserve"> operated by the utility</w:t>
      </w:r>
      <w:r w:rsidRPr="00BB1E05">
        <w:rPr>
          <w:b/>
        </w:rPr>
        <w:t>.</w:t>
      </w:r>
      <w:r w:rsidRPr="00954E3C">
        <w:t xml:space="preserve"> While technically not “community solar,” </w:t>
      </w:r>
      <w:r>
        <w:t xml:space="preserve">this option </w:t>
      </w:r>
      <w:r w:rsidR="00AA0AE6">
        <w:t xml:space="preserve">provides </w:t>
      </w:r>
      <w:r>
        <w:t xml:space="preserve">access to the attributes of solar power </w:t>
      </w:r>
      <w:r w:rsidR="00AA0AE6">
        <w:t>in the form of REC</w:t>
      </w:r>
      <w:r>
        <w:t>s</w:t>
      </w:r>
      <w:r w:rsidRPr="00954E3C">
        <w:t xml:space="preserve">. Green </w:t>
      </w:r>
      <w:r w:rsidR="00202CEB">
        <w:t>p</w:t>
      </w:r>
      <w:r w:rsidR="00202CEB" w:rsidRPr="00954E3C">
        <w:t xml:space="preserve">ower </w:t>
      </w:r>
      <w:r w:rsidRPr="00954E3C">
        <w:t xml:space="preserve">programs tend to be sized </w:t>
      </w:r>
      <w:r w:rsidR="00AA0AE6">
        <w:t xml:space="preserve">at </w:t>
      </w:r>
      <w:r w:rsidRPr="00954E3C">
        <w:t xml:space="preserve">100 kW or less. RECs sold to </w:t>
      </w:r>
      <w:r w:rsidR="00F659CF">
        <w:t>consumer</w:t>
      </w:r>
      <w:r w:rsidRPr="00954E3C">
        <w:t xml:space="preserve">s </w:t>
      </w:r>
      <w:r w:rsidR="00527BED">
        <w:t>cannot</w:t>
      </w:r>
      <w:r w:rsidRPr="00954E3C">
        <w:t xml:space="preserve"> be used toward a utility’s RPS</w:t>
      </w:r>
      <w:r>
        <w:t>.</w:t>
      </w:r>
      <w:r w:rsidR="00977AFD" w:rsidRPr="00BB1E05">
        <w:rPr>
          <w:b/>
        </w:rPr>
        <w:br w:type="page"/>
      </w:r>
    </w:p>
    <w:p w14:paraId="01C36A00" w14:textId="77777777" w:rsidR="00115848" w:rsidRDefault="00115848" w:rsidP="00115848">
      <w:pPr>
        <w:jc w:val="left"/>
        <w:rPr>
          <w:b/>
        </w:rPr>
      </w:pPr>
    </w:p>
    <w:p w14:paraId="1CE25273" w14:textId="02D36D94" w:rsidR="009A0947" w:rsidRDefault="009A0947" w:rsidP="00115848">
      <w:pPr>
        <w:jc w:val="left"/>
        <w:rPr>
          <w:b/>
        </w:rPr>
      </w:pPr>
      <w:r w:rsidRPr="00306C44">
        <w:rPr>
          <w:b/>
        </w:rPr>
        <w:t>Benefits</w:t>
      </w:r>
    </w:p>
    <w:tbl>
      <w:tblPr>
        <w:tblStyle w:val="GridTable4-Accent21"/>
        <w:tblW w:w="4999" w:type="pct"/>
        <w:tblLook w:val="04A0" w:firstRow="1" w:lastRow="0" w:firstColumn="1" w:lastColumn="0" w:noHBand="0" w:noVBand="1"/>
      </w:tblPr>
      <w:tblGrid>
        <w:gridCol w:w="3079"/>
        <w:gridCol w:w="2339"/>
        <w:gridCol w:w="2791"/>
        <w:gridCol w:w="1941"/>
      </w:tblGrid>
      <w:tr w:rsidR="009A0947" w:rsidRPr="003F0A87" w14:paraId="5A5FA84A" w14:textId="77777777" w:rsidTr="00731B6E">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17" w:type="pct"/>
          </w:tcPr>
          <w:p w14:paraId="3181C6F7" w14:textId="77777777" w:rsidR="009A0947" w:rsidRPr="003F0A87" w:rsidRDefault="00F659CF" w:rsidP="00115848">
            <w:pPr>
              <w:jc w:val="left"/>
              <w:rPr>
                <w:rFonts w:ascii="Segoe UI" w:hAnsi="Segoe UI" w:cs="Segoe UI"/>
                <w:b w:val="0"/>
                <w:sz w:val="24"/>
              </w:rPr>
            </w:pPr>
            <w:r w:rsidRPr="003F0A87">
              <w:rPr>
                <w:rFonts w:ascii="Segoe UI" w:hAnsi="Segoe UI" w:cs="Segoe UI"/>
                <w:sz w:val="24"/>
              </w:rPr>
              <w:t>Consumer</w:t>
            </w:r>
            <w:r w:rsidR="009A0947" w:rsidRPr="003F0A87">
              <w:rPr>
                <w:rFonts w:ascii="Segoe UI" w:hAnsi="Segoe UI" w:cs="Segoe UI"/>
                <w:sz w:val="24"/>
              </w:rPr>
              <w:t xml:space="preserve"> Ownership</w:t>
            </w:r>
          </w:p>
        </w:tc>
        <w:tc>
          <w:tcPr>
            <w:tcW w:w="1152" w:type="pct"/>
          </w:tcPr>
          <w:p w14:paraId="5ABACC9E" w14:textId="77777777" w:rsidR="009A0947" w:rsidRPr="003F0A87" w:rsidRDefault="009A0947" w:rsidP="00115848">
            <w:pPr>
              <w:jc w:val="left"/>
              <w:cnfStyle w:val="100000000000" w:firstRow="1" w:lastRow="0" w:firstColumn="0" w:lastColumn="0" w:oddVBand="0" w:evenVBand="0" w:oddHBand="0" w:evenHBand="0" w:firstRowFirstColumn="0" w:firstRowLastColumn="0" w:lastRowFirstColumn="0" w:lastRowLastColumn="0"/>
              <w:rPr>
                <w:rFonts w:ascii="Segoe UI" w:hAnsi="Segoe UI" w:cs="Segoe UI"/>
                <w:sz w:val="24"/>
              </w:rPr>
            </w:pPr>
            <w:r w:rsidRPr="003F0A87">
              <w:rPr>
                <w:rFonts w:ascii="Segoe UI" w:hAnsi="Segoe UI" w:cs="Segoe UI"/>
                <w:sz w:val="24"/>
              </w:rPr>
              <w:t xml:space="preserve">Capacity </w:t>
            </w:r>
            <w:r w:rsidR="005F7E1B">
              <w:rPr>
                <w:rFonts w:ascii="Segoe UI" w:hAnsi="Segoe UI" w:cs="Segoe UI"/>
                <w:sz w:val="24"/>
              </w:rPr>
              <w:t>Purchase</w:t>
            </w:r>
          </w:p>
        </w:tc>
        <w:tc>
          <w:tcPr>
            <w:tcW w:w="1375" w:type="pct"/>
          </w:tcPr>
          <w:p w14:paraId="4B48AFE6" w14:textId="77777777" w:rsidR="009A0947" w:rsidRPr="003F0A87" w:rsidRDefault="009A0947" w:rsidP="00115848">
            <w:pPr>
              <w:jc w:val="left"/>
              <w:cnfStyle w:val="100000000000" w:firstRow="1" w:lastRow="0" w:firstColumn="0" w:lastColumn="0" w:oddVBand="0" w:evenVBand="0" w:oddHBand="0" w:evenHBand="0" w:firstRowFirstColumn="0" w:firstRowLastColumn="0" w:lastRowFirstColumn="0" w:lastRowLastColumn="0"/>
              <w:rPr>
                <w:rFonts w:ascii="Segoe UI" w:hAnsi="Segoe UI" w:cs="Segoe UI"/>
                <w:sz w:val="24"/>
              </w:rPr>
            </w:pPr>
            <w:r w:rsidRPr="003F0A87">
              <w:rPr>
                <w:rFonts w:ascii="Segoe UI" w:hAnsi="Segoe UI" w:cs="Segoe UI"/>
                <w:sz w:val="24"/>
              </w:rPr>
              <w:t xml:space="preserve">Energy </w:t>
            </w:r>
            <w:r w:rsidR="00FF5829">
              <w:rPr>
                <w:rFonts w:ascii="Segoe UI" w:hAnsi="Segoe UI" w:cs="Segoe UI"/>
                <w:sz w:val="24"/>
              </w:rPr>
              <w:t xml:space="preserve">Block </w:t>
            </w:r>
            <w:r w:rsidR="005F7E1B">
              <w:rPr>
                <w:rFonts w:ascii="Segoe UI" w:hAnsi="Segoe UI" w:cs="Segoe UI"/>
                <w:sz w:val="24"/>
              </w:rPr>
              <w:t>Purchase</w:t>
            </w:r>
          </w:p>
        </w:tc>
        <w:tc>
          <w:tcPr>
            <w:tcW w:w="957" w:type="pct"/>
          </w:tcPr>
          <w:p w14:paraId="3E90F6FA" w14:textId="77777777" w:rsidR="009A0947" w:rsidRPr="003F0A87" w:rsidRDefault="009A0947" w:rsidP="00115848">
            <w:pPr>
              <w:jc w:val="left"/>
              <w:cnfStyle w:val="100000000000" w:firstRow="1" w:lastRow="0" w:firstColumn="0" w:lastColumn="0" w:oddVBand="0" w:evenVBand="0" w:oddHBand="0" w:evenHBand="0" w:firstRowFirstColumn="0" w:firstRowLastColumn="0" w:lastRowFirstColumn="0" w:lastRowLastColumn="0"/>
              <w:rPr>
                <w:rFonts w:ascii="Segoe UI" w:hAnsi="Segoe UI" w:cs="Segoe UI"/>
                <w:sz w:val="24"/>
              </w:rPr>
            </w:pPr>
            <w:r w:rsidRPr="003F0A87">
              <w:rPr>
                <w:rFonts w:ascii="Segoe UI" w:hAnsi="Segoe UI" w:cs="Segoe UI"/>
                <w:sz w:val="24"/>
              </w:rPr>
              <w:t xml:space="preserve">Green Power </w:t>
            </w:r>
            <w:r w:rsidR="00FF5829">
              <w:rPr>
                <w:rFonts w:ascii="Segoe UI" w:hAnsi="Segoe UI" w:cs="Segoe UI"/>
                <w:sz w:val="24"/>
              </w:rPr>
              <w:t xml:space="preserve">REC </w:t>
            </w:r>
            <w:r w:rsidRPr="003F0A87">
              <w:rPr>
                <w:rFonts w:ascii="Segoe UI" w:hAnsi="Segoe UI" w:cs="Segoe UI"/>
                <w:sz w:val="24"/>
              </w:rPr>
              <w:t>Purchas</w:t>
            </w:r>
            <w:r w:rsidR="005F7E1B">
              <w:rPr>
                <w:rFonts w:ascii="Segoe UI" w:hAnsi="Segoe UI" w:cs="Segoe UI"/>
                <w:sz w:val="24"/>
              </w:rPr>
              <w:t>e</w:t>
            </w:r>
          </w:p>
        </w:tc>
      </w:tr>
      <w:tr w:rsidR="009A0947" w:rsidRPr="003F0A87" w14:paraId="12EDDF06" w14:textId="77777777" w:rsidTr="00731B6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17" w:type="pct"/>
          </w:tcPr>
          <w:p w14:paraId="22C80610" w14:textId="77777777" w:rsidR="009A0947" w:rsidRPr="00731B6E" w:rsidRDefault="009A0947" w:rsidP="00115848">
            <w:pPr>
              <w:pStyle w:val="ListParagraph"/>
              <w:ind w:left="337" w:hanging="270"/>
              <w:jc w:val="left"/>
              <w:rPr>
                <w:b w:val="0"/>
                <w:sz w:val="20"/>
              </w:rPr>
            </w:pPr>
            <w:r w:rsidRPr="00731B6E">
              <w:rPr>
                <w:b w:val="0"/>
                <w:sz w:val="20"/>
              </w:rPr>
              <w:t>Maintain ownership of common assets</w:t>
            </w:r>
          </w:p>
          <w:p w14:paraId="6E9D4BDB" w14:textId="057A929C" w:rsidR="009A0947" w:rsidRPr="00731B6E" w:rsidRDefault="00FF5829" w:rsidP="00115848">
            <w:pPr>
              <w:pStyle w:val="ListParagraph"/>
              <w:ind w:left="337" w:hanging="270"/>
              <w:jc w:val="left"/>
              <w:rPr>
                <w:b w:val="0"/>
                <w:sz w:val="20"/>
              </w:rPr>
            </w:pPr>
            <w:r w:rsidRPr="00731B6E">
              <w:rPr>
                <w:b w:val="0"/>
                <w:sz w:val="20"/>
              </w:rPr>
              <w:t>P</w:t>
            </w:r>
            <w:r w:rsidR="009A0947" w:rsidRPr="00731B6E">
              <w:rPr>
                <w:b w:val="0"/>
                <w:sz w:val="20"/>
              </w:rPr>
              <w:t>anels</w:t>
            </w:r>
            <w:r w:rsidRPr="00731B6E">
              <w:rPr>
                <w:b w:val="0"/>
                <w:sz w:val="20"/>
              </w:rPr>
              <w:t xml:space="preserve"> are funded </w:t>
            </w:r>
            <w:r w:rsidR="009A0947" w:rsidRPr="00731B6E">
              <w:rPr>
                <w:b w:val="0"/>
                <w:sz w:val="20"/>
              </w:rPr>
              <w:t xml:space="preserve">by </w:t>
            </w:r>
            <w:r w:rsidR="0052337D">
              <w:rPr>
                <w:b w:val="0"/>
                <w:sz w:val="20"/>
              </w:rPr>
              <w:t>member-consumer</w:t>
            </w:r>
            <w:r w:rsidR="009A0947" w:rsidRPr="00731B6E">
              <w:rPr>
                <w:b w:val="0"/>
                <w:sz w:val="20"/>
              </w:rPr>
              <w:t>s, either up</w:t>
            </w:r>
            <w:r w:rsidR="00527BED">
              <w:rPr>
                <w:b w:val="0"/>
                <w:sz w:val="20"/>
              </w:rPr>
              <w:t>-</w:t>
            </w:r>
            <w:r w:rsidR="009A0947" w:rsidRPr="00731B6E">
              <w:rPr>
                <w:b w:val="0"/>
                <w:sz w:val="20"/>
              </w:rPr>
              <w:t>front or financed</w:t>
            </w:r>
          </w:p>
          <w:p w14:paraId="23740BAB" w14:textId="77777777" w:rsidR="009A0947" w:rsidRPr="00731B6E" w:rsidRDefault="009A0947" w:rsidP="00115848">
            <w:pPr>
              <w:pStyle w:val="ListParagraph"/>
              <w:ind w:left="337" w:hanging="270"/>
              <w:jc w:val="left"/>
              <w:rPr>
                <w:b w:val="0"/>
                <w:sz w:val="20"/>
              </w:rPr>
            </w:pPr>
            <w:r w:rsidRPr="00731B6E">
              <w:rPr>
                <w:b w:val="0"/>
                <w:sz w:val="20"/>
              </w:rPr>
              <w:t>This approach leads to clear and equitable pricing, especially if the project will expand and pricing will change</w:t>
            </w:r>
          </w:p>
          <w:p w14:paraId="35F06362" w14:textId="77777777" w:rsidR="009A0947" w:rsidRPr="00731B6E" w:rsidRDefault="009A0947" w:rsidP="00115848">
            <w:pPr>
              <w:pStyle w:val="ListParagraph"/>
              <w:ind w:left="337" w:hanging="270"/>
              <w:jc w:val="left"/>
              <w:rPr>
                <w:b w:val="0"/>
                <w:sz w:val="20"/>
              </w:rPr>
            </w:pPr>
            <w:r w:rsidRPr="00731B6E">
              <w:rPr>
                <w:b w:val="0"/>
                <w:sz w:val="20"/>
              </w:rPr>
              <w:t>Maximize</w:t>
            </w:r>
            <w:r w:rsidR="00FF5829" w:rsidRPr="00731B6E">
              <w:rPr>
                <w:b w:val="0"/>
                <w:sz w:val="20"/>
              </w:rPr>
              <w:t>s</w:t>
            </w:r>
            <w:r w:rsidRPr="00731B6E">
              <w:rPr>
                <w:b w:val="0"/>
                <w:sz w:val="20"/>
              </w:rPr>
              <w:t xml:space="preserve"> </w:t>
            </w:r>
            <w:r w:rsidR="009901C0">
              <w:rPr>
                <w:b w:val="0"/>
                <w:sz w:val="20"/>
              </w:rPr>
              <w:t>consum</w:t>
            </w:r>
            <w:r w:rsidR="009901C0" w:rsidRPr="00731B6E">
              <w:rPr>
                <w:b w:val="0"/>
                <w:sz w:val="20"/>
              </w:rPr>
              <w:t xml:space="preserve">er’s </w:t>
            </w:r>
            <w:r w:rsidRPr="00731B6E">
              <w:rPr>
                <w:b w:val="0"/>
                <w:sz w:val="20"/>
              </w:rPr>
              <w:t>pride of ownership</w:t>
            </w:r>
          </w:p>
          <w:p w14:paraId="62216C48" w14:textId="77777777" w:rsidR="009A0947" w:rsidRPr="00731B6E" w:rsidRDefault="008C574C" w:rsidP="00115848">
            <w:pPr>
              <w:pStyle w:val="ListParagraph"/>
              <w:ind w:left="337" w:hanging="270"/>
              <w:jc w:val="left"/>
              <w:rPr>
                <w:b w:val="0"/>
                <w:sz w:val="20"/>
              </w:rPr>
            </w:pPr>
            <w:r w:rsidRPr="00731B6E">
              <w:rPr>
                <w:b w:val="0"/>
                <w:sz w:val="20"/>
              </w:rPr>
              <w:t xml:space="preserve">Offers the </w:t>
            </w:r>
            <w:r w:rsidR="009A0947" w:rsidRPr="00731B6E">
              <w:rPr>
                <w:b w:val="0"/>
                <w:sz w:val="20"/>
              </w:rPr>
              <w:t>longest</w:t>
            </w:r>
            <w:r w:rsidRPr="00731B6E">
              <w:rPr>
                <w:b w:val="0"/>
                <w:sz w:val="20"/>
              </w:rPr>
              <w:t>-term</w:t>
            </w:r>
            <w:r w:rsidR="009A0947" w:rsidRPr="00731B6E">
              <w:rPr>
                <w:b w:val="0"/>
                <w:sz w:val="20"/>
              </w:rPr>
              <w:t xml:space="preserve"> </w:t>
            </w:r>
            <w:r w:rsidR="009901C0">
              <w:rPr>
                <w:b w:val="0"/>
                <w:sz w:val="20"/>
              </w:rPr>
              <w:t>consumer</w:t>
            </w:r>
            <w:r w:rsidR="009A0947" w:rsidRPr="00731B6E">
              <w:rPr>
                <w:b w:val="0"/>
                <w:sz w:val="20"/>
              </w:rPr>
              <w:t xml:space="preserve"> engagement</w:t>
            </w:r>
          </w:p>
          <w:p w14:paraId="37440383" w14:textId="77777777" w:rsidR="009A0947" w:rsidRPr="003F0A87" w:rsidRDefault="00527BED" w:rsidP="00115848">
            <w:pPr>
              <w:pStyle w:val="ListParagraph"/>
              <w:ind w:left="337" w:hanging="270"/>
              <w:jc w:val="left"/>
              <w:rPr>
                <w:sz w:val="20"/>
              </w:rPr>
            </w:pPr>
            <w:r>
              <w:rPr>
                <w:b w:val="0"/>
                <w:sz w:val="20"/>
              </w:rPr>
              <w:t>Administers</w:t>
            </w:r>
            <w:r w:rsidRPr="00731B6E">
              <w:rPr>
                <w:b w:val="0"/>
                <w:sz w:val="20"/>
              </w:rPr>
              <w:t xml:space="preserve"> </w:t>
            </w:r>
            <w:r>
              <w:rPr>
                <w:b w:val="0"/>
                <w:sz w:val="20"/>
              </w:rPr>
              <w:t>b</w:t>
            </w:r>
            <w:r w:rsidRPr="00731B6E">
              <w:rPr>
                <w:b w:val="0"/>
                <w:sz w:val="20"/>
              </w:rPr>
              <w:t xml:space="preserve">ill </w:t>
            </w:r>
            <w:r w:rsidR="009A0947" w:rsidRPr="00731B6E">
              <w:rPr>
                <w:b w:val="0"/>
                <w:sz w:val="20"/>
              </w:rPr>
              <w:t>credits either in-house or</w:t>
            </w:r>
            <w:r>
              <w:rPr>
                <w:b w:val="0"/>
                <w:sz w:val="20"/>
              </w:rPr>
              <w:t xml:space="preserve"> via</w:t>
            </w:r>
            <w:r w:rsidR="009A0947" w:rsidRPr="00731B6E">
              <w:rPr>
                <w:b w:val="0"/>
                <w:sz w:val="20"/>
              </w:rPr>
              <w:t xml:space="preserve"> third-party expertise</w:t>
            </w:r>
          </w:p>
        </w:tc>
        <w:tc>
          <w:tcPr>
            <w:tcW w:w="1152" w:type="pct"/>
          </w:tcPr>
          <w:p w14:paraId="47478E02" w14:textId="093B1FDB"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Provide</w:t>
            </w:r>
            <w:r w:rsidR="00FF5829">
              <w:rPr>
                <w:sz w:val="20"/>
              </w:rPr>
              <w:t>s</w:t>
            </w:r>
            <w:r w:rsidRPr="003F0A87">
              <w:rPr>
                <w:sz w:val="20"/>
              </w:rPr>
              <w:t xml:space="preserve"> </w:t>
            </w:r>
            <w:r w:rsidR="0052337D">
              <w:rPr>
                <w:sz w:val="20"/>
              </w:rPr>
              <w:t>member-consumer</w:t>
            </w:r>
            <w:r w:rsidR="009901C0">
              <w:rPr>
                <w:sz w:val="20"/>
              </w:rPr>
              <w:t>s</w:t>
            </w:r>
            <w:r w:rsidRPr="003F0A87">
              <w:rPr>
                <w:sz w:val="20"/>
              </w:rPr>
              <w:t xml:space="preserve"> with a locked-in discount to their electricity rates</w:t>
            </w:r>
          </w:p>
          <w:p w14:paraId="1F1FBF44"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 xml:space="preserve">Provides a more direct link between actual system output </w:t>
            </w:r>
            <w:r w:rsidR="008C574C" w:rsidRPr="003F0A87">
              <w:rPr>
                <w:sz w:val="20"/>
              </w:rPr>
              <w:t xml:space="preserve">and </w:t>
            </w:r>
            <w:r w:rsidRPr="003F0A87">
              <w:rPr>
                <w:sz w:val="20"/>
              </w:rPr>
              <w:t>energy value</w:t>
            </w:r>
          </w:p>
          <w:p w14:paraId="1FF953B2"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 xml:space="preserve">Can help </w:t>
            </w:r>
            <w:r w:rsidR="00FF5829">
              <w:rPr>
                <w:sz w:val="20"/>
              </w:rPr>
              <w:t xml:space="preserve">in </w:t>
            </w:r>
            <w:r w:rsidRPr="003F0A87">
              <w:rPr>
                <w:sz w:val="20"/>
              </w:rPr>
              <w:t xml:space="preserve">communicating concepts like intermittency to consumers </w:t>
            </w:r>
          </w:p>
          <w:p w14:paraId="3B0C8BC9"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Allow</w:t>
            </w:r>
            <w:r w:rsidR="00527BED">
              <w:rPr>
                <w:sz w:val="20"/>
              </w:rPr>
              <w:t>s</w:t>
            </w:r>
            <w:r w:rsidRPr="003F0A87">
              <w:rPr>
                <w:sz w:val="20"/>
              </w:rPr>
              <w:t xml:space="preserve"> for flat or escalating rates for 20–25 years</w:t>
            </w:r>
          </w:p>
          <w:p w14:paraId="6B5B79BB" w14:textId="77777777" w:rsidR="009A0947" w:rsidRPr="003F0A87" w:rsidRDefault="009A0947" w:rsidP="00115848">
            <w:pPr>
              <w:pStyle w:val="ListParagraph"/>
              <w:numPr>
                <w:ilvl w:val="0"/>
                <w:numId w:val="0"/>
              </w:numPr>
              <w:ind w:left="337"/>
              <w:jc w:val="left"/>
              <w:cnfStyle w:val="000000100000" w:firstRow="0" w:lastRow="0" w:firstColumn="0" w:lastColumn="0" w:oddVBand="0" w:evenVBand="0" w:oddHBand="1" w:evenHBand="0" w:firstRowFirstColumn="0" w:firstRowLastColumn="0" w:lastRowFirstColumn="0" w:lastRowLastColumn="0"/>
              <w:rPr>
                <w:sz w:val="20"/>
              </w:rPr>
            </w:pPr>
          </w:p>
        </w:tc>
        <w:tc>
          <w:tcPr>
            <w:tcW w:w="1375" w:type="pct"/>
          </w:tcPr>
          <w:p w14:paraId="2F59E15D"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Allow</w:t>
            </w:r>
            <w:r w:rsidR="00527BED">
              <w:rPr>
                <w:sz w:val="20"/>
              </w:rPr>
              <w:t>s</w:t>
            </w:r>
            <w:r w:rsidRPr="003F0A87">
              <w:rPr>
                <w:sz w:val="20"/>
              </w:rPr>
              <w:t xml:space="preserve"> for the solar electricity to be paid for on a monthly basis or a one-time, up</w:t>
            </w:r>
            <w:r w:rsidR="00527BED">
              <w:rPr>
                <w:sz w:val="20"/>
              </w:rPr>
              <w:t>-</w:t>
            </w:r>
            <w:r w:rsidRPr="003F0A87">
              <w:rPr>
                <w:sz w:val="20"/>
              </w:rPr>
              <w:t>front payment</w:t>
            </w:r>
          </w:p>
          <w:p w14:paraId="26276BF4" w14:textId="402E4F44"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 xml:space="preserve">Provides a flexible model for </w:t>
            </w:r>
            <w:r w:rsidR="0052337D">
              <w:rPr>
                <w:sz w:val="20"/>
              </w:rPr>
              <w:t>member-consumer</w:t>
            </w:r>
            <w:r w:rsidR="00AA0AE6" w:rsidRPr="003F0A87">
              <w:rPr>
                <w:sz w:val="20"/>
              </w:rPr>
              <w:t>s</w:t>
            </w:r>
            <w:r w:rsidRPr="003F0A87">
              <w:rPr>
                <w:sz w:val="20"/>
              </w:rPr>
              <w:t xml:space="preserve"> to enter and exit</w:t>
            </w:r>
          </w:p>
          <w:p w14:paraId="516527D6" w14:textId="60DF8F5E"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 xml:space="preserve">Reduces risk to </w:t>
            </w:r>
            <w:r w:rsidR="0052337D">
              <w:rPr>
                <w:sz w:val="20"/>
              </w:rPr>
              <w:t>member-consumer</w:t>
            </w:r>
            <w:r w:rsidRPr="003F0A87">
              <w:rPr>
                <w:sz w:val="20"/>
              </w:rPr>
              <w:t xml:space="preserve"> in receiving </w:t>
            </w:r>
            <w:r w:rsidR="00AA0AE6" w:rsidRPr="003F0A87">
              <w:rPr>
                <w:sz w:val="20"/>
              </w:rPr>
              <w:t xml:space="preserve">the </w:t>
            </w:r>
            <w:r w:rsidRPr="003F0A87">
              <w:rPr>
                <w:sz w:val="20"/>
              </w:rPr>
              <w:t>value of PV output</w:t>
            </w:r>
          </w:p>
          <w:p w14:paraId="30B61F6D" w14:textId="44CB84D4"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Charge</w:t>
            </w:r>
            <w:r w:rsidR="00527BED">
              <w:rPr>
                <w:sz w:val="20"/>
              </w:rPr>
              <w:t>s</w:t>
            </w:r>
            <w:r w:rsidRPr="003F0A87">
              <w:rPr>
                <w:sz w:val="20"/>
              </w:rPr>
              <w:t xml:space="preserve"> a </w:t>
            </w:r>
            <w:r w:rsidR="0052337D">
              <w:rPr>
                <w:sz w:val="20"/>
              </w:rPr>
              <w:t>member-consumer</w:t>
            </w:r>
            <w:r w:rsidRPr="003F0A87">
              <w:rPr>
                <w:sz w:val="20"/>
              </w:rPr>
              <w:t>ship or sign-up fee</w:t>
            </w:r>
          </w:p>
          <w:p w14:paraId="55E0548A"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Implement</w:t>
            </w:r>
            <w:r w:rsidR="00527BED">
              <w:rPr>
                <w:sz w:val="20"/>
              </w:rPr>
              <w:t>s</w:t>
            </w:r>
            <w:r w:rsidRPr="003F0A87">
              <w:rPr>
                <w:sz w:val="20"/>
              </w:rPr>
              <w:t xml:space="preserve"> an early termination fee</w:t>
            </w:r>
          </w:p>
          <w:p w14:paraId="1A1817F7"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Offer</w:t>
            </w:r>
            <w:r w:rsidR="00527BED">
              <w:rPr>
                <w:sz w:val="20"/>
              </w:rPr>
              <w:t>s</w:t>
            </w:r>
            <w:r w:rsidRPr="003F0A87">
              <w:rPr>
                <w:sz w:val="20"/>
              </w:rPr>
              <w:t xml:space="preserve"> </w:t>
            </w:r>
            <w:r w:rsidR="009901C0">
              <w:rPr>
                <w:sz w:val="20"/>
              </w:rPr>
              <w:t>consum</w:t>
            </w:r>
            <w:r w:rsidR="009901C0" w:rsidRPr="003F0A87">
              <w:rPr>
                <w:sz w:val="20"/>
              </w:rPr>
              <w:t xml:space="preserve">ers </w:t>
            </w:r>
            <w:r w:rsidRPr="003F0A87">
              <w:rPr>
                <w:sz w:val="20"/>
              </w:rPr>
              <w:t>immediate or eventual savings</w:t>
            </w:r>
          </w:p>
        </w:tc>
        <w:tc>
          <w:tcPr>
            <w:tcW w:w="957" w:type="pct"/>
          </w:tcPr>
          <w:p w14:paraId="295C0C70"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Reduce</w:t>
            </w:r>
            <w:r w:rsidR="00527BED">
              <w:rPr>
                <w:sz w:val="20"/>
              </w:rPr>
              <w:t>s</w:t>
            </w:r>
            <w:r w:rsidRPr="003F0A87">
              <w:rPr>
                <w:sz w:val="20"/>
              </w:rPr>
              <w:t xml:space="preserve"> contractual and reporting complexity</w:t>
            </w:r>
          </w:p>
          <w:p w14:paraId="4B55F6E2" w14:textId="1FFE9FA2"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 xml:space="preserve">Allows cooperative to charge a premium </w:t>
            </w:r>
            <w:r w:rsidR="00BB1E05">
              <w:rPr>
                <w:sz w:val="20"/>
              </w:rPr>
              <w:t>for the renewable attributes of the power generated</w:t>
            </w:r>
          </w:p>
          <w:p w14:paraId="3BED1FE8" w14:textId="77777777" w:rsidR="009A0947" w:rsidRPr="003F0A87" w:rsidRDefault="009A0947" w:rsidP="00115848">
            <w:pPr>
              <w:pStyle w:val="ListParagraph"/>
              <w:ind w:left="337" w:hanging="270"/>
              <w:jc w:val="left"/>
              <w:cnfStyle w:val="000000100000" w:firstRow="0" w:lastRow="0" w:firstColumn="0" w:lastColumn="0" w:oddVBand="0" w:evenVBand="0" w:oddHBand="1" w:evenHBand="0" w:firstRowFirstColumn="0" w:firstRowLastColumn="0" w:lastRowFirstColumn="0" w:lastRowLastColumn="0"/>
              <w:rPr>
                <w:sz w:val="20"/>
              </w:rPr>
            </w:pPr>
            <w:r w:rsidRPr="003F0A87">
              <w:rPr>
                <w:sz w:val="20"/>
              </w:rPr>
              <w:t>Manage</w:t>
            </w:r>
            <w:r w:rsidR="00527BED">
              <w:rPr>
                <w:sz w:val="20"/>
              </w:rPr>
              <w:t>s</w:t>
            </w:r>
            <w:r w:rsidRPr="003F0A87">
              <w:rPr>
                <w:sz w:val="20"/>
              </w:rPr>
              <w:t xml:space="preserve"> </w:t>
            </w:r>
            <w:r w:rsidR="009901C0">
              <w:rPr>
                <w:sz w:val="20"/>
              </w:rPr>
              <w:t>consumer</w:t>
            </w:r>
            <w:r w:rsidR="009901C0" w:rsidRPr="003F0A87">
              <w:rPr>
                <w:sz w:val="20"/>
              </w:rPr>
              <w:t xml:space="preserve"> </w:t>
            </w:r>
            <w:r w:rsidRPr="003F0A87">
              <w:rPr>
                <w:sz w:val="20"/>
              </w:rPr>
              <w:t>dissatisfaction</w:t>
            </w:r>
          </w:p>
        </w:tc>
      </w:tr>
    </w:tbl>
    <w:p w14:paraId="4A91B78E" w14:textId="77777777" w:rsidR="00565A0E" w:rsidRDefault="00565A0E" w:rsidP="00115848">
      <w:pPr>
        <w:pStyle w:val="ListParagraph"/>
        <w:numPr>
          <w:ilvl w:val="0"/>
          <w:numId w:val="0"/>
        </w:numPr>
        <w:spacing w:after="160" w:line="259" w:lineRule="auto"/>
        <w:jc w:val="left"/>
        <w:rPr>
          <w:b/>
        </w:rPr>
      </w:pPr>
    </w:p>
    <w:tbl>
      <w:tblPr>
        <w:tblW w:w="5003" w:type="pct"/>
        <w:tblLook w:val="04A0" w:firstRow="1" w:lastRow="0" w:firstColumn="1" w:lastColumn="0" w:noHBand="0" w:noVBand="1"/>
      </w:tblPr>
      <w:tblGrid>
        <w:gridCol w:w="874"/>
        <w:gridCol w:w="9284"/>
      </w:tblGrid>
      <w:tr w:rsidR="00023D3F" w:rsidRPr="00EA7241" w14:paraId="2BE503AD" w14:textId="77777777" w:rsidTr="0069171D">
        <w:tc>
          <w:tcPr>
            <w:tcW w:w="430" w:type="pct"/>
            <w:shd w:val="clear" w:color="auto" w:fill="7E94C3" w:themeFill="text2" w:themeFillTint="99"/>
          </w:tcPr>
          <w:p w14:paraId="533B9C46" w14:textId="77777777" w:rsidR="00023D3F" w:rsidRPr="00EA7241" w:rsidRDefault="00023D3F" w:rsidP="00115848">
            <w:pPr>
              <w:jc w:val="left"/>
              <w:rPr>
                <w:sz w:val="40"/>
                <w:szCs w:val="40"/>
              </w:rPr>
            </w:pPr>
            <w:r w:rsidRPr="00EA7241">
              <w:rPr>
                <w:sz w:val="40"/>
                <w:szCs w:val="40"/>
              </w:rPr>
              <w:t>E</w:t>
            </w:r>
          </w:p>
        </w:tc>
        <w:tc>
          <w:tcPr>
            <w:tcW w:w="4570" w:type="pct"/>
            <w:shd w:val="clear" w:color="auto" w:fill="2E74B5" w:themeFill="accent2" w:themeFillShade="BF"/>
          </w:tcPr>
          <w:p w14:paraId="30E71388" w14:textId="77777777" w:rsidR="00023D3F" w:rsidRPr="00EA7241" w:rsidRDefault="00023D3F" w:rsidP="00115848">
            <w:pPr>
              <w:jc w:val="left"/>
              <w:rPr>
                <w:sz w:val="40"/>
                <w:szCs w:val="40"/>
              </w:rPr>
            </w:pPr>
            <w:r w:rsidRPr="00EA7241">
              <w:rPr>
                <w:sz w:val="40"/>
                <w:szCs w:val="40"/>
              </w:rPr>
              <w:t>Pricing</w:t>
            </w:r>
          </w:p>
        </w:tc>
      </w:tr>
    </w:tbl>
    <w:p w14:paraId="0BCAD154" w14:textId="77777777" w:rsidR="00023D3F" w:rsidRDefault="00023D3F" w:rsidP="00115848">
      <w:pPr>
        <w:pStyle w:val="ListParagraph"/>
        <w:numPr>
          <w:ilvl w:val="0"/>
          <w:numId w:val="0"/>
        </w:numPr>
        <w:spacing w:after="160" w:line="259" w:lineRule="auto"/>
        <w:jc w:val="left"/>
        <w:rPr>
          <w:b/>
        </w:rPr>
      </w:pPr>
    </w:p>
    <w:p w14:paraId="7ECD2FF2" w14:textId="77777777" w:rsidR="00565A0E" w:rsidRDefault="00565A0E" w:rsidP="00115848">
      <w:pPr>
        <w:pStyle w:val="ListParagraph"/>
        <w:numPr>
          <w:ilvl w:val="0"/>
          <w:numId w:val="0"/>
        </w:numPr>
        <w:spacing w:after="160" w:line="259" w:lineRule="auto"/>
        <w:jc w:val="left"/>
      </w:pPr>
      <w:r>
        <w:rPr>
          <w:b/>
        </w:rPr>
        <w:t xml:space="preserve">Considerations: </w:t>
      </w:r>
      <w:r>
        <w:t>When establishing a pricing model, consideration should be given to the following key questions:</w:t>
      </w:r>
    </w:p>
    <w:p w14:paraId="20B54C1B" w14:textId="77777777" w:rsidR="00565A0E" w:rsidRDefault="00565A0E" w:rsidP="00115848">
      <w:pPr>
        <w:pStyle w:val="ListParagraph"/>
        <w:numPr>
          <w:ilvl w:val="0"/>
          <w:numId w:val="13"/>
        </w:numPr>
        <w:spacing w:after="160" w:line="259" w:lineRule="auto"/>
        <w:jc w:val="left"/>
      </w:pPr>
      <w:r>
        <w:t xml:space="preserve">Can the cooperative recoup the programmatic costs? </w:t>
      </w:r>
    </w:p>
    <w:p w14:paraId="66355E94" w14:textId="77777777" w:rsidR="00565A0E" w:rsidRDefault="00565A0E" w:rsidP="00115848">
      <w:pPr>
        <w:pStyle w:val="ListParagraph"/>
        <w:numPr>
          <w:ilvl w:val="0"/>
          <w:numId w:val="13"/>
        </w:numPr>
        <w:spacing w:after="160" w:line="259" w:lineRule="auto"/>
        <w:jc w:val="left"/>
      </w:pPr>
      <w:r>
        <w:t>How important is high subscribership?</w:t>
      </w:r>
    </w:p>
    <w:p w14:paraId="287A4B81" w14:textId="77777777" w:rsidR="00565A0E" w:rsidRDefault="00565A0E" w:rsidP="00115848">
      <w:pPr>
        <w:pStyle w:val="ListParagraph"/>
        <w:numPr>
          <w:ilvl w:val="0"/>
          <w:numId w:val="13"/>
        </w:numPr>
        <w:spacing w:after="160" w:line="259" w:lineRule="auto"/>
        <w:jc w:val="left"/>
      </w:pPr>
      <w:r>
        <w:t>Is the pricing applicable or comparable to third-party offerings?</w:t>
      </w:r>
    </w:p>
    <w:p w14:paraId="76AF5160" w14:textId="77777777" w:rsidR="00565A0E" w:rsidRDefault="00565A0E" w:rsidP="00115848">
      <w:pPr>
        <w:pStyle w:val="ListParagraph"/>
        <w:numPr>
          <w:ilvl w:val="0"/>
          <w:numId w:val="13"/>
        </w:numPr>
        <w:spacing w:after="160" w:line="259" w:lineRule="auto"/>
        <w:jc w:val="left"/>
      </w:pPr>
      <w:r>
        <w:t>What policy, legal, and regulatory restrictions limit pricing options?</w:t>
      </w:r>
    </w:p>
    <w:p w14:paraId="3ED1D4F3" w14:textId="77777777" w:rsidR="00565A0E" w:rsidRDefault="00565A0E" w:rsidP="00115848">
      <w:pPr>
        <w:pStyle w:val="ListParagraph"/>
        <w:numPr>
          <w:ilvl w:val="0"/>
          <w:numId w:val="13"/>
        </w:numPr>
        <w:spacing w:after="160" w:line="259" w:lineRule="auto"/>
        <w:jc w:val="left"/>
      </w:pPr>
      <w:r>
        <w:t>Are consumers looking to hedge long</w:t>
      </w:r>
      <w:r w:rsidR="00527BED">
        <w:t>-</w:t>
      </w:r>
      <w:r>
        <w:t>term power costs?</w:t>
      </w:r>
    </w:p>
    <w:p w14:paraId="12E33889" w14:textId="77777777" w:rsidR="00565A0E" w:rsidRDefault="00565A0E" w:rsidP="00115848">
      <w:pPr>
        <w:pStyle w:val="ListParagraph"/>
        <w:numPr>
          <w:ilvl w:val="0"/>
          <w:numId w:val="13"/>
        </w:numPr>
        <w:spacing w:after="160" w:line="259" w:lineRule="auto"/>
        <w:jc w:val="left"/>
      </w:pPr>
      <w:r>
        <w:t>What is the appetite for up-front payments? Are lower initial cost</w:t>
      </w:r>
      <w:r w:rsidR="00527BED">
        <w:t>s</w:t>
      </w:r>
      <w:r>
        <w:t xml:space="preserve"> more important </w:t>
      </w:r>
      <w:r w:rsidR="00527BED">
        <w:t xml:space="preserve">than </w:t>
      </w:r>
      <w:r>
        <w:t>long-term value?</w:t>
      </w:r>
    </w:p>
    <w:p w14:paraId="31FC9379" w14:textId="6A2DFF60" w:rsidR="00565A0E" w:rsidRDefault="007934C9" w:rsidP="00115848">
      <w:pPr>
        <w:pStyle w:val="ListParagraph"/>
        <w:numPr>
          <w:ilvl w:val="0"/>
          <w:numId w:val="13"/>
        </w:numPr>
        <w:spacing w:after="160" w:line="259" w:lineRule="auto"/>
        <w:jc w:val="left"/>
      </w:pPr>
      <w:r>
        <w:t>E</w:t>
      </w:r>
      <w:r w:rsidR="00565A0E">
        <w:t>as</w:t>
      </w:r>
      <w:r>
        <w:t>e</w:t>
      </w:r>
      <w:r w:rsidR="00565A0E">
        <w:t xml:space="preserve"> or difficult</w:t>
      </w:r>
      <w:r>
        <w:t>y</w:t>
      </w:r>
      <w:r w:rsidR="00565A0E">
        <w:t xml:space="preserve"> for consumers enter</w:t>
      </w:r>
      <w:r>
        <w:t>ing</w:t>
      </w:r>
      <w:r w:rsidR="00565A0E">
        <w:t xml:space="preserve"> and exit</w:t>
      </w:r>
      <w:r>
        <w:t>ing</w:t>
      </w:r>
      <w:r w:rsidR="00565A0E">
        <w:t xml:space="preserve"> the program?</w:t>
      </w:r>
    </w:p>
    <w:p w14:paraId="41B2492C" w14:textId="77777777" w:rsidR="00565A0E" w:rsidRDefault="00565A0E" w:rsidP="00115848">
      <w:pPr>
        <w:pStyle w:val="ListParagraph"/>
        <w:numPr>
          <w:ilvl w:val="0"/>
          <w:numId w:val="13"/>
        </w:numPr>
        <w:spacing w:after="160" w:line="259" w:lineRule="auto"/>
        <w:jc w:val="left"/>
      </w:pPr>
      <w:r>
        <w:t>How should excess generation be handled?</w:t>
      </w:r>
    </w:p>
    <w:p w14:paraId="6FADEA02" w14:textId="77777777" w:rsidR="00565A0E" w:rsidRDefault="00565A0E" w:rsidP="00115848">
      <w:pPr>
        <w:pStyle w:val="ListParagraph"/>
        <w:numPr>
          <w:ilvl w:val="0"/>
          <w:numId w:val="13"/>
        </w:numPr>
        <w:spacing w:after="160" w:line="259" w:lineRule="auto"/>
        <w:jc w:val="left"/>
      </w:pPr>
      <w:r>
        <w:t xml:space="preserve">Is the cost of starting or maintaining an on-bill financing program worthwhile?  </w:t>
      </w:r>
    </w:p>
    <w:p w14:paraId="7DF7446F" w14:textId="77777777" w:rsidR="00DE1DBC" w:rsidRDefault="00565A0E" w:rsidP="00115848">
      <w:pPr>
        <w:jc w:val="left"/>
      </w:pPr>
      <w:r w:rsidRPr="00565A0E">
        <w:rPr>
          <w:b/>
        </w:rPr>
        <w:t>Options</w:t>
      </w:r>
      <w:r>
        <w:rPr>
          <w:b/>
        </w:rPr>
        <w:t>:</w:t>
      </w:r>
      <w:r w:rsidRPr="00565A0E">
        <w:rPr>
          <w:b/>
        </w:rPr>
        <w:t xml:space="preserve"> </w:t>
      </w:r>
      <w:r w:rsidR="002711E8">
        <w:t xml:space="preserve">The ownership model typically drives the community solar program goals. </w:t>
      </w:r>
      <w:r w:rsidR="009A0947">
        <w:t xml:space="preserve">Unfortunately, there are no simple answers to establishing the optimal pricing model. </w:t>
      </w:r>
      <w:r w:rsidR="00DE1DBC">
        <w:t>The choices largely coalesce into three “knobs” to the community solar offering that the co-op can adjust:</w:t>
      </w:r>
    </w:p>
    <w:p w14:paraId="12096451" w14:textId="01AB0721" w:rsidR="00DE1DBC" w:rsidRDefault="00DE1DBC" w:rsidP="00115848">
      <w:pPr>
        <w:pStyle w:val="ListParagraph"/>
        <w:numPr>
          <w:ilvl w:val="0"/>
          <w:numId w:val="12"/>
        </w:numPr>
        <w:spacing w:after="160" w:line="259" w:lineRule="auto"/>
        <w:jc w:val="left"/>
      </w:pPr>
      <w:r>
        <w:t xml:space="preserve">Amount of money provided by </w:t>
      </w:r>
      <w:r w:rsidR="0052337D">
        <w:t>member-consumer</w:t>
      </w:r>
      <w:r>
        <w:t xml:space="preserve"> up</w:t>
      </w:r>
      <w:r w:rsidR="00C53C4F">
        <w:t xml:space="preserve"> </w:t>
      </w:r>
      <w:r>
        <w:t>front</w:t>
      </w:r>
    </w:p>
    <w:p w14:paraId="0D5A32FF" w14:textId="1F69BD29" w:rsidR="00DE1DBC" w:rsidRDefault="00DE1DBC" w:rsidP="00115848">
      <w:pPr>
        <w:pStyle w:val="ListParagraph"/>
        <w:numPr>
          <w:ilvl w:val="0"/>
          <w:numId w:val="12"/>
        </w:numPr>
        <w:spacing w:after="160" w:line="259" w:lineRule="auto"/>
        <w:jc w:val="left"/>
      </w:pPr>
      <w:r>
        <w:lastRenderedPageBreak/>
        <w:t xml:space="preserve">Amount of money paid by </w:t>
      </w:r>
      <w:r w:rsidR="0052337D">
        <w:t>member-consumer</w:t>
      </w:r>
      <w:r>
        <w:t xml:space="preserve"> on a monthly basis</w:t>
      </w:r>
    </w:p>
    <w:p w14:paraId="5863239F" w14:textId="7774B5B2" w:rsidR="00DE1DBC" w:rsidRDefault="00DE1DBC" w:rsidP="00115848">
      <w:pPr>
        <w:pStyle w:val="ListParagraph"/>
        <w:numPr>
          <w:ilvl w:val="0"/>
          <w:numId w:val="12"/>
        </w:numPr>
        <w:spacing w:after="160" w:line="259" w:lineRule="auto"/>
        <w:jc w:val="left"/>
      </w:pPr>
      <w:r>
        <w:t>Rate paid for excess energy produced</w:t>
      </w:r>
      <w:r w:rsidR="00CD0630">
        <w:t xml:space="preserve">, </w:t>
      </w:r>
      <w:r w:rsidR="00BB1E05">
        <w:t xml:space="preserve">often but not exclusively </w:t>
      </w:r>
      <w:r w:rsidR="00CD0630">
        <w:t>based on timing of generation</w:t>
      </w:r>
    </w:p>
    <w:p w14:paraId="6E5A736F" w14:textId="0FB407B6" w:rsidR="00023D3F" w:rsidRDefault="00023D3F" w:rsidP="00115848">
      <w:pPr>
        <w:spacing w:after="160" w:line="259" w:lineRule="auto"/>
        <w:jc w:val="left"/>
      </w:pPr>
      <w:r>
        <w:t xml:space="preserve">This </w:t>
      </w:r>
      <w:r w:rsidR="00527BED">
        <w:t xml:space="preserve">decision </w:t>
      </w:r>
      <w:r>
        <w:t>can be one of the most difficult in this entire process</w:t>
      </w:r>
      <w:r w:rsidR="00527BED">
        <w:t>,</w:t>
      </w:r>
      <w:r>
        <w:t xml:space="preserve"> and will require inputs from all primary contributors. </w:t>
      </w:r>
      <w:r w:rsidR="00CD0630">
        <w:t xml:space="preserve">The </w:t>
      </w:r>
      <w:r w:rsidR="0054481B">
        <w:t xml:space="preserve">Business and </w:t>
      </w:r>
      <w:r>
        <w:t>Finance Manager should develop financial models to provide case scenarios</w:t>
      </w:r>
      <w:r w:rsidR="00527BED">
        <w:t>,</w:t>
      </w:r>
      <w:r w:rsidR="00CD0630">
        <w:t xml:space="preserve"> with the </w:t>
      </w:r>
      <w:r w:rsidR="00AD3491">
        <w:t xml:space="preserve">Marketing </w:t>
      </w:r>
      <w:r>
        <w:t>Manager provid</w:t>
      </w:r>
      <w:r w:rsidR="00CD0630">
        <w:t>ing</w:t>
      </w:r>
      <w:r>
        <w:t xml:space="preserve"> </w:t>
      </w:r>
      <w:r w:rsidR="0069171D">
        <w:t xml:space="preserve">supporting </w:t>
      </w:r>
      <w:r>
        <w:t>market analysis</w:t>
      </w:r>
      <w:r w:rsidR="0069171D">
        <w:t xml:space="preserve">. Legal </w:t>
      </w:r>
      <w:r w:rsidR="00D6321D">
        <w:t xml:space="preserve">counsel </w:t>
      </w:r>
      <w:r w:rsidR="00C1162F">
        <w:t xml:space="preserve">and/or the cooperative’s CPA firm </w:t>
      </w:r>
      <w:r w:rsidR="0069171D">
        <w:t xml:space="preserve">will need to establish guidelines to </w:t>
      </w:r>
      <w:r w:rsidR="00527BED">
        <w:t xml:space="preserve">deal with </w:t>
      </w:r>
      <w:r w:rsidR="0069171D">
        <w:t xml:space="preserve">additional SEC or IRS regulations. </w:t>
      </w:r>
      <w:r>
        <w:t xml:space="preserve"> </w:t>
      </w:r>
    </w:p>
    <w:p w14:paraId="1F0B6003" w14:textId="77777777" w:rsidR="009A6B55" w:rsidRDefault="009A6B55" w:rsidP="007C729B">
      <w:pPr>
        <w:jc w:val="left"/>
        <w:rPr>
          <w:rFonts w:ascii="Segoe UI" w:eastAsiaTheme="majorEastAsia" w:hAnsi="Segoe UI" w:cstheme="majorBidi"/>
          <w:caps/>
          <w:color w:val="007D39"/>
          <w:sz w:val="36"/>
          <w:szCs w:val="72"/>
        </w:rPr>
      </w:pPr>
      <w:r>
        <w:br w:type="page"/>
      </w:r>
    </w:p>
    <w:p w14:paraId="126F2224" w14:textId="64B87589" w:rsidR="004B1148" w:rsidRDefault="004B1148" w:rsidP="002A603F">
      <w:pPr>
        <w:pStyle w:val="Heading1"/>
      </w:pPr>
      <w:bookmarkStart w:id="9" w:name="_Toc461195855"/>
      <w:r>
        <w:lastRenderedPageBreak/>
        <w:t>Risk Mitigation Planning</w:t>
      </w:r>
      <w:bookmarkEnd w:id="9"/>
    </w:p>
    <w:p w14:paraId="4C7D8AC1" w14:textId="7C539B72" w:rsidR="000B2169" w:rsidRDefault="008C574C" w:rsidP="00115848">
      <w:pPr>
        <w:jc w:val="left"/>
      </w:pPr>
      <w:r>
        <w:t xml:space="preserve">Different community solar models have different advantages and disadvantages that must be explored. </w:t>
      </w:r>
      <w:r w:rsidR="004B1148">
        <w:t xml:space="preserve">A key aspect of developing a business case </w:t>
      </w:r>
      <w:r w:rsidR="0069171D">
        <w:t xml:space="preserve">is </w:t>
      </w:r>
      <w:r w:rsidR="004E5FD7">
        <w:t xml:space="preserve">to </w:t>
      </w:r>
      <w:r w:rsidR="0069171D">
        <w:t>understand</w:t>
      </w:r>
      <w:r w:rsidR="004B1148">
        <w:t xml:space="preserve"> the </w:t>
      </w:r>
      <w:r>
        <w:t xml:space="preserve">various </w:t>
      </w:r>
      <w:r w:rsidR="004B1148">
        <w:t>risk</w:t>
      </w:r>
      <w:r>
        <w:t xml:space="preserve">s </w:t>
      </w:r>
      <w:r w:rsidR="004E5FD7">
        <w:t>posed by</w:t>
      </w:r>
      <w:r>
        <w:t xml:space="preserve"> </w:t>
      </w:r>
      <w:r w:rsidR="00C92632">
        <w:t xml:space="preserve">selection </w:t>
      </w:r>
      <w:r>
        <w:t>of</w:t>
      </w:r>
      <w:r w:rsidR="004E5FD7">
        <w:t xml:space="preserve"> the various</w:t>
      </w:r>
      <w:r>
        <w:t xml:space="preserve"> business models. </w:t>
      </w:r>
      <w:r w:rsidR="00C92632">
        <w:t>This activity is continuous throughout the planning process</w:t>
      </w:r>
      <w:r w:rsidR="007934C9">
        <w:t xml:space="preserve"> and should include legal counsel</w:t>
      </w:r>
      <w:r w:rsidR="00C92632">
        <w:t>. Below are some highlights of key questions to consider during the planning process</w:t>
      </w:r>
      <w:r w:rsidR="004E5FD7">
        <w:t>. Each</w:t>
      </w:r>
      <w:r w:rsidR="00C92632">
        <w:t xml:space="preserve"> should be reviewed periodically:  </w:t>
      </w:r>
    </w:p>
    <w:p w14:paraId="0740F97D" w14:textId="43FA0E03" w:rsidR="000B2169" w:rsidRDefault="00115848" w:rsidP="007C729B">
      <w:pPr>
        <w:pStyle w:val="ListParagraph"/>
        <w:numPr>
          <w:ilvl w:val="0"/>
          <w:numId w:val="14"/>
        </w:numPr>
      </w:pPr>
      <w:r>
        <w:rPr>
          <w:noProof/>
        </w:rPr>
        <mc:AlternateContent>
          <mc:Choice Requires="wps">
            <w:drawing>
              <wp:anchor distT="0" distB="0" distL="114300" distR="114300" simplePos="0" relativeHeight="251658245" behindDoc="0" locked="0" layoutInCell="1" allowOverlap="1" wp14:anchorId="4B0EB467" wp14:editId="3161A74F">
                <wp:simplePos x="0" y="0"/>
                <wp:positionH relativeFrom="column">
                  <wp:posOffset>3546475</wp:posOffset>
                </wp:positionH>
                <wp:positionV relativeFrom="paragraph">
                  <wp:posOffset>86360</wp:posOffset>
                </wp:positionV>
                <wp:extent cx="2742565" cy="4947285"/>
                <wp:effectExtent l="57150" t="38100" r="76835" b="100965"/>
                <wp:wrapTight wrapText="bothSides">
                  <wp:wrapPolygon edited="0">
                    <wp:start x="-450" y="-166"/>
                    <wp:lineTo x="-300" y="21958"/>
                    <wp:lineTo x="21905" y="21958"/>
                    <wp:lineTo x="22055" y="-166"/>
                    <wp:lineTo x="-450" y="-166"/>
                  </wp:wrapPolygon>
                </wp:wrapTight>
                <wp:docPr id="8" name="Text Box 8"/>
                <wp:cNvGraphicFramePr/>
                <a:graphic xmlns:a="http://schemas.openxmlformats.org/drawingml/2006/main">
                  <a:graphicData uri="http://schemas.microsoft.com/office/word/2010/wordprocessingShape">
                    <wps:wsp>
                      <wps:cNvSpPr txBox="1"/>
                      <wps:spPr>
                        <a:xfrm>
                          <a:off x="0" y="0"/>
                          <a:ext cx="2742565" cy="4947285"/>
                        </a:xfrm>
                        <a:prstGeom prst="rect">
                          <a:avLst/>
                        </a:prstGeom>
                        <a:ln>
                          <a:solidFill>
                            <a:srgbClr val="C00000"/>
                          </a:solidFill>
                        </a:ln>
                      </wps:spPr>
                      <wps:style>
                        <a:lnRef idx="1">
                          <a:schemeClr val="accent2"/>
                        </a:lnRef>
                        <a:fillRef idx="2">
                          <a:schemeClr val="accent2"/>
                        </a:fillRef>
                        <a:effectRef idx="1">
                          <a:schemeClr val="accent2"/>
                        </a:effectRef>
                        <a:fontRef idx="minor">
                          <a:schemeClr val="dk1"/>
                        </a:fontRef>
                      </wps:style>
                      <wps:txbx>
                        <w:txbxContent>
                          <w:p w14:paraId="1F09D6E2" w14:textId="77777777" w:rsidR="00541D5C" w:rsidRPr="00CA4722" w:rsidRDefault="00541D5C" w:rsidP="00CA4722">
                            <w:pPr>
                              <w:pStyle w:val="NoSpacing"/>
                              <w:rPr>
                                <w:color w:val="FF0000"/>
                                <w:sz w:val="32"/>
                              </w:rPr>
                            </w:pPr>
                            <w:r w:rsidRPr="00CA4722">
                              <w:rPr>
                                <w:color w:val="FF0000"/>
                                <w:sz w:val="32"/>
                              </w:rPr>
                              <w:t xml:space="preserve">Insurance Checklist for </w:t>
                            </w:r>
                          </w:p>
                          <w:p w14:paraId="5A7FBD47" w14:textId="77777777" w:rsidR="00541D5C" w:rsidRPr="00CA4722" w:rsidRDefault="00541D5C" w:rsidP="00CA4722">
                            <w:pPr>
                              <w:pStyle w:val="NoSpacing"/>
                              <w:rPr>
                                <w:color w:val="FF0000"/>
                                <w:sz w:val="32"/>
                              </w:rPr>
                            </w:pPr>
                            <w:r w:rsidRPr="00CA4722">
                              <w:rPr>
                                <w:color w:val="FF0000"/>
                                <w:sz w:val="32"/>
                              </w:rPr>
                              <w:t xml:space="preserve">Large-Scale Solar Facilities </w:t>
                            </w:r>
                          </w:p>
                          <w:p w14:paraId="57854C0E" w14:textId="25530F62" w:rsidR="00541D5C" w:rsidRPr="00CA4722" w:rsidRDefault="00541D5C" w:rsidP="00CA4722">
                            <w:pPr>
                              <w:spacing w:after="0" w:line="360" w:lineRule="auto"/>
                              <w:jc w:val="left"/>
                              <w:rPr>
                                <w:color w:val="C00000"/>
                                <w:szCs w:val="28"/>
                              </w:rPr>
                            </w:pPr>
                            <w:r w:rsidRPr="00CA4722">
                              <w:rPr>
                                <w:color w:val="C00000"/>
                                <w:szCs w:val="28"/>
                              </w:rPr>
                              <w:t>(</w:t>
                            </w:r>
                            <w:proofErr w:type="gramStart"/>
                            <w:r w:rsidRPr="00CA4722">
                              <w:rPr>
                                <w:color w:val="C00000"/>
                                <w:szCs w:val="28"/>
                              </w:rPr>
                              <w:t>not</w:t>
                            </w:r>
                            <w:proofErr w:type="gramEnd"/>
                            <w:r>
                              <w:rPr>
                                <w:color w:val="C00000"/>
                                <w:szCs w:val="28"/>
                              </w:rPr>
                              <w:t xml:space="preserve"> </w:t>
                            </w:r>
                            <w:r w:rsidRPr="00CA4722">
                              <w:rPr>
                                <w:color w:val="C00000"/>
                                <w:szCs w:val="28"/>
                              </w:rPr>
                              <w:t>an ex</w:t>
                            </w:r>
                            <w:r>
                              <w:rPr>
                                <w:color w:val="C00000"/>
                                <w:szCs w:val="28"/>
                              </w:rPr>
                              <w:t>haust</w:t>
                            </w:r>
                            <w:r w:rsidRPr="00CA4722">
                              <w:rPr>
                                <w:color w:val="C00000"/>
                                <w:szCs w:val="28"/>
                              </w:rPr>
                              <w:t>ive list)</w:t>
                            </w:r>
                          </w:p>
                          <w:p w14:paraId="7D98C565"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Property coverage for wind/hail, vandalism, automobiles, natural and man-made disasters, terrorism</w:t>
                            </w:r>
                          </w:p>
                          <w:p w14:paraId="68D9A20F"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Liability coverage for site visitors, guests, children trespassing, vendor’s employees</w:t>
                            </w:r>
                          </w:p>
                          <w:p w14:paraId="002B08B9"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Pollution liability coverage</w:t>
                            </w:r>
                          </w:p>
                          <w:p w14:paraId="0DFA4A92"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Cyber insurance for new software applications</w:t>
                            </w:r>
                          </w:p>
                          <w:p w14:paraId="560B80B5" w14:textId="7E404A6A"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Directors’</w:t>
                            </w:r>
                            <w:r>
                              <w:rPr>
                                <w:color w:val="C00000"/>
                                <w:sz w:val="20"/>
                                <w:szCs w:val="20"/>
                              </w:rPr>
                              <w:t>, officers’,</w:t>
                            </w:r>
                            <w:r w:rsidRPr="00115848">
                              <w:rPr>
                                <w:color w:val="C00000"/>
                                <w:sz w:val="20"/>
                                <w:szCs w:val="20"/>
                              </w:rPr>
                              <w:t xml:space="preserve"> and managers’ coverage for </w:t>
                            </w:r>
                            <w:r>
                              <w:rPr>
                                <w:color w:val="C00000"/>
                                <w:sz w:val="20"/>
                                <w:szCs w:val="20"/>
                              </w:rPr>
                              <w:t>member-consumer</w:t>
                            </w:r>
                            <w:r w:rsidRPr="00115848">
                              <w:rPr>
                                <w:color w:val="C00000"/>
                                <w:sz w:val="20"/>
                                <w:szCs w:val="20"/>
                              </w:rPr>
                              <w:t xml:space="preserve"> suits alleging wrongful decision making</w:t>
                            </w:r>
                          </w:p>
                          <w:p w14:paraId="12557468" w14:textId="51DEC842"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Bonds for construction, right-of-way restoration</w:t>
                            </w:r>
                            <w:r>
                              <w:rPr>
                                <w:color w:val="C00000"/>
                                <w:sz w:val="20"/>
                                <w:szCs w:val="20"/>
                              </w:rPr>
                              <w:t xml:space="preserve"> (Insurance typically does not cover defective work, work stoppage, other contract deliverables)</w:t>
                            </w:r>
                          </w:p>
                          <w:p w14:paraId="735F7EDD"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Workers’ compensation and employers’ liability protection for injured workers</w:t>
                            </w:r>
                          </w:p>
                          <w:p w14:paraId="3192D042" w14:textId="566EA9E5"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Review and consultation on</w:t>
                            </w:r>
                            <w:r>
                              <w:rPr>
                                <w:color w:val="C00000"/>
                                <w:sz w:val="20"/>
                                <w:szCs w:val="20"/>
                              </w:rPr>
                              <w:t xml:space="preserve"> </w:t>
                            </w:r>
                            <w:r w:rsidRPr="00115848">
                              <w:rPr>
                                <w:color w:val="C00000"/>
                                <w:sz w:val="20"/>
                                <w:szCs w:val="20"/>
                              </w:rPr>
                              <w:t>insurance provisions in vendors’ contracts</w:t>
                            </w:r>
                            <w:r>
                              <w:rPr>
                                <w:color w:val="C00000"/>
                                <w:sz w:val="20"/>
                                <w:szCs w:val="20"/>
                              </w:rPr>
                              <w:t xml:space="preserve"> (Ask to have co-op named as an additional insured on vendor’s insurance policies)</w:t>
                            </w:r>
                          </w:p>
                          <w:p w14:paraId="684C4413"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Safety and loss prevention consulting services</w:t>
                            </w:r>
                          </w:p>
                          <w:p w14:paraId="50DC6D69"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Business interruption insurance</w:t>
                            </w:r>
                          </w:p>
                          <w:p w14:paraId="725B2843" w14:textId="77777777" w:rsidR="00541D5C" w:rsidRPr="00115848" w:rsidRDefault="00541D5C" w:rsidP="006171A8">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279.25pt;margin-top:6.8pt;width:215.95pt;height:389.5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" fillcolor="#adccea [1621]" strokecolor="#c00000">
                <v:fill color2="#e6eff8 [501]" rotate="t" angle="180" colors="0 #9dcfff;22938f #badcff;1 #e3f1ff" focus="100%" type="gradient"/>
                <v:shadow on="t" color="black" opacity="24903f" origin=",.5" offset="0,.55556mm"/>
                <v:textbox>
                  <w:txbxContent>
                    <w:p w14:paraId="1F09D6E2" w14:textId="77777777" w:rsidR="00541D5C" w:rsidRPr="00CA4722" w:rsidRDefault="00541D5C" w:rsidP="00CA4722">
                      <w:pPr>
                        <w:pStyle w:val="NoSpacing"/>
                        <w:rPr>
                          <w:color w:val="FF0000"/>
                          <w:sz w:val="32"/>
                        </w:rPr>
                      </w:pPr>
                      <w:r w:rsidRPr="00CA4722">
                        <w:rPr>
                          <w:color w:val="FF0000"/>
                          <w:sz w:val="32"/>
                        </w:rPr>
                        <w:t xml:space="preserve">Insurance Checklist for </w:t>
                      </w:r>
                    </w:p>
                    <w:p w14:paraId="5A7FBD47" w14:textId="77777777" w:rsidR="00541D5C" w:rsidRPr="00CA4722" w:rsidRDefault="00541D5C" w:rsidP="00CA4722">
                      <w:pPr>
                        <w:pStyle w:val="NoSpacing"/>
                        <w:rPr>
                          <w:color w:val="FF0000"/>
                          <w:sz w:val="32"/>
                        </w:rPr>
                      </w:pPr>
                      <w:r w:rsidRPr="00CA4722">
                        <w:rPr>
                          <w:color w:val="FF0000"/>
                          <w:sz w:val="32"/>
                        </w:rPr>
                        <w:t xml:space="preserve">Large-Scale Solar Facilities </w:t>
                      </w:r>
                    </w:p>
                    <w:p w14:paraId="57854C0E" w14:textId="25530F62" w:rsidR="00541D5C" w:rsidRPr="00CA4722" w:rsidRDefault="00541D5C" w:rsidP="00CA4722">
                      <w:pPr>
                        <w:spacing w:after="0" w:line="360" w:lineRule="auto"/>
                        <w:jc w:val="left"/>
                        <w:rPr>
                          <w:color w:val="C00000"/>
                          <w:szCs w:val="28"/>
                        </w:rPr>
                      </w:pPr>
                      <w:r w:rsidRPr="00CA4722">
                        <w:rPr>
                          <w:color w:val="C00000"/>
                          <w:szCs w:val="28"/>
                        </w:rPr>
                        <w:t>(</w:t>
                      </w:r>
                      <w:proofErr w:type="gramStart"/>
                      <w:r w:rsidRPr="00CA4722">
                        <w:rPr>
                          <w:color w:val="C00000"/>
                          <w:szCs w:val="28"/>
                        </w:rPr>
                        <w:t>not</w:t>
                      </w:r>
                      <w:proofErr w:type="gramEnd"/>
                      <w:r>
                        <w:rPr>
                          <w:color w:val="C00000"/>
                          <w:szCs w:val="28"/>
                        </w:rPr>
                        <w:t xml:space="preserve"> </w:t>
                      </w:r>
                      <w:r w:rsidRPr="00CA4722">
                        <w:rPr>
                          <w:color w:val="C00000"/>
                          <w:szCs w:val="28"/>
                        </w:rPr>
                        <w:t>an ex</w:t>
                      </w:r>
                      <w:r>
                        <w:rPr>
                          <w:color w:val="C00000"/>
                          <w:szCs w:val="28"/>
                        </w:rPr>
                        <w:t>haust</w:t>
                      </w:r>
                      <w:r w:rsidRPr="00CA4722">
                        <w:rPr>
                          <w:color w:val="C00000"/>
                          <w:szCs w:val="28"/>
                        </w:rPr>
                        <w:t>ive list)</w:t>
                      </w:r>
                    </w:p>
                    <w:p w14:paraId="7D98C565"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Property coverage for wind/hail, vandalism, automobiles, natural and man-made disasters, terrorism</w:t>
                      </w:r>
                    </w:p>
                    <w:p w14:paraId="68D9A20F"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Liability coverage for site visitors, guests, children trespassing, vendor’s employees</w:t>
                      </w:r>
                    </w:p>
                    <w:p w14:paraId="002B08B9"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Pollution liability coverage</w:t>
                      </w:r>
                    </w:p>
                    <w:p w14:paraId="0DFA4A92"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Cyber insurance for new software applications</w:t>
                      </w:r>
                    </w:p>
                    <w:p w14:paraId="560B80B5" w14:textId="7E404A6A"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Directors’</w:t>
                      </w:r>
                      <w:r>
                        <w:rPr>
                          <w:color w:val="C00000"/>
                          <w:sz w:val="20"/>
                          <w:szCs w:val="20"/>
                        </w:rPr>
                        <w:t>, officers’,</w:t>
                      </w:r>
                      <w:r w:rsidRPr="00115848">
                        <w:rPr>
                          <w:color w:val="C00000"/>
                          <w:sz w:val="20"/>
                          <w:szCs w:val="20"/>
                        </w:rPr>
                        <w:t xml:space="preserve"> and managers’ coverage for </w:t>
                      </w:r>
                      <w:r>
                        <w:rPr>
                          <w:color w:val="C00000"/>
                          <w:sz w:val="20"/>
                          <w:szCs w:val="20"/>
                        </w:rPr>
                        <w:t>member-consumer</w:t>
                      </w:r>
                      <w:r w:rsidRPr="00115848">
                        <w:rPr>
                          <w:color w:val="C00000"/>
                          <w:sz w:val="20"/>
                          <w:szCs w:val="20"/>
                        </w:rPr>
                        <w:t xml:space="preserve"> suits alleging wrongful decision making</w:t>
                      </w:r>
                    </w:p>
                    <w:p w14:paraId="12557468" w14:textId="51DEC842"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Bonds for construction, right-of-way restoration</w:t>
                      </w:r>
                      <w:r>
                        <w:rPr>
                          <w:color w:val="C00000"/>
                          <w:sz w:val="20"/>
                          <w:szCs w:val="20"/>
                        </w:rPr>
                        <w:t xml:space="preserve"> (Insurance typically does not cover defective work, work stoppage, other contract deliverables)</w:t>
                      </w:r>
                    </w:p>
                    <w:p w14:paraId="735F7EDD"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Workers’ compensation and employers’ liability protection for injured workers</w:t>
                      </w:r>
                    </w:p>
                    <w:p w14:paraId="3192D042" w14:textId="566EA9E5"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Review and consultation on</w:t>
                      </w:r>
                      <w:r>
                        <w:rPr>
                          <w:color w:val="C00000"/>
                          <w:sz w:val="20"/>
                          <w:szCs w:val="20"/>
                        </w:rPr>
                        <w:t xml:space="preserve"> </w:t>
                      </w:r>
                      <w:r w:rsidRPr="00115848">
                        <w:rPr>
                          <w:color w:val="C00000"/>
                          <w:sz w:val="20"/>
                          <w:szCs w:val="20"/>
                        </w:rPr>
                        <w:t>insurance provisions in vendors’ contracts</w:t>
                      </w:r>
                      <w:r>
                        <w:rPr>
                          <w:color w:val="C00000"/>
                          <w:sz w:val="20"/>
                          <w:szCs w:val="20"/>
                        </w:rPr>
                        <w:t xml:space="preserve"> (Ask to have co-op named as an additional insured on vendor’s insurance policies)</w:t>
                      </w:r>
                    </w:p>
                    <w:p w14:paraId="684C4413"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Safety and loss prevention consulting services</w:t>
                      </w:r>
                    </w:p>
                    <w:p w14:paraId="50DC6D69" w14:textId="77777777" w:rsidR="00541D5C" w:rsidRPr="00115848" w:rsidRDefault="00541D5C" w:rsidP="007C5CAB">
                      <w:pPr>
                        <w:pStyle w:val="ListParagraph"/>
                        <w:numPr>
                          <w:ilvl w:val="0"/>
                          <w:numId w:val="33"/>
                        </w:numPr>
                        <w:spacing w:after="0" w:line="240" w:lineRule="auto"/>
                        <w:contextualSpacing w:val="0"/>
                        <w:jc w:val="left"/>
                        <w:rPr>
                          <w:color w:val="C00000"/>
                          <w:sz w:val="20"/>
                          <w:szCs w:val="20"/>
                        </w:rPr>
                      </w:pPr>
                      <w:r w:rsidRPr="00115848">
                        <w:rPr>
                          <w:color w:val="C00000"/>
                          <w:sz w:val="20"/>
                          <w:szCs w:val="20"/>
                        </w:rPr>
                        <w:t>Business interruption insurance</w:t>
                      </w:r>
                    </w:p>
                    <w:p w14:paraId="725B2843" w14:textId="77777777" w:rsidR="00541D5C" w:rsidRPr="00115848" w:rsidRDefault="00541D5C" w:rsidP="006171A8">
                      <w:pPr>
                        <w:rPr>
                          <w:color w:val="C00000"/>
                        </w:rPr>
                      </w:pPr>
                    </w:p>
                  </w:txbxContent>
                </v:textbox>
                <w10:wrap type="tight"/>
              </v:shape>
            </w:pict>
          </mc:Fallback>
        </mc:AlternateContent>
      </w:r>
      <w:r w:rsidR="000B2169">
        <w:t>Operations</w:t>
      </w:r>
    </w:p>
    <w:p w14:paraId="62AFEF0C" w14:textId="77777777" w:rsidR="00B0294D" w:rsidRDefault="00B0294D" w:rsidP="00115848">
      <w:pPr>
        <w:pStyle w:val="ListParagraph"/>
        <w:numPr>
          <w:ilvl w:val="1"/>
          <w:numId w:val="14"/>
        </w:numPr>
        <w:jc w:val="left"/>
      </w:pPr>
      <w:r>
        <w:t>Who will do the work? Is it more cost</w:t>
      </w:r>
      <w:r w:rsidR="00DE13F1">
        <w:t>-</w:t>
      </w:r>
      <w:r>
        <w:t xml:space="preserve">effective to </w:t>
      </w:r>
      <w:r w:rsidR="004E5FD7">
        <w:t xml:space="preserve">perform with cooperative staff or </w:t>
      </w:r>
      <w:r>
        <w:t>outsource?</w:t>
      </w:r>
    </w:p>
    <w:p w14:paraId="127299DF" w14:textId="77777777" w:rsidR="000B2169" w:rsidRDefault="000B2169" w:rsidP="00115848">
      <w:pPr>
        <w:pStyle w:val="ListParagraph"/>
        <w:numPr>
          <w:ilvl w:val="0"/>
          <w:numId w:val="14"/>
        </w:numPr>
        <w:jc w:val="left"/>
      </w:pPr>
      <w:r>
        <w:t xml:space="preserve">Market </w:t>
      </w:r>
    </w:p>
    <w:p w14:paraId="5185B2D0" w14:textId="77777777" w:rsidR="00B0294D" w:rsidRDefault="00B0294D" w:rsidP="00115848">
      <w:pPr>
        <w:pStyle w:val="ListParagraph"/>
        <w:numPr>
          <w:ilvl w:val="1"/>
          <w:numId w:val="14"/>
        </w:numPr>
        <w:jc w:val="left"/>
      </w:pPr>
      <w:r>
        <w:t>What is the cost of community solar compared to retail power?</w:t>
      </w:r>
    </w:p>
    <w:p w14:paraId="1129B540" w14:textId="5F1CC8C9" w:rsidR="00B0294D" w:rsidRDefault="00B0294D" w:rsidP="00115848">
      <w:pPr>
        <w:pStyle w:val="ListParagraph"/>
        <w:numPr>
          <w:ilvl w:val="1"/>
          <w:numId w:val="14"/>
        </w:numPr>
        <w:jc w:val="left"/>
      </w:pPr>
      <w:r>
        <w:t xml:space="preserve">What is the competition offering? What are they saying and what is the price? </w:t>
      </w:r>
    </w:p>
    <w:p w14:paraId="081B0A02" w14:textId="7D71CA13" w:rsidR="00B0294D" w:rsidRDefault="00B0294D" w:rsidP="00115848">
      <w:pPr>
        <w:pStyle w:val="ListParagraph"/>
        <w:numPr>
          <w:ilvl w:val="1"/>
          <w:numId w:val="14"/>
        </w:numPr>
        <w:jc w:val="left"/>
      </w:pPr>
      <w:r>
        <w:t xml:space="preserve">How much will it cost to </w:t>
      </w:r>
      <w:r w:rsidR="006037C5">
        <w:t xml:space="preserve">get </w:t>
      </w:r>
      <w:r w:rsidR="0052337D">
        <w:t>member-consumer</w:t>
      </w:r>
      <w:r w:rsidR="000C3FFE">
        <w:t>s</w:t>
      </w:r>
      <w:r w:rsidR="006037C5">
        <w:t xml:space="preserve"> to participate in the community solar program</w:t>
      </w:r>
      <w:r w:rsidR="00E1789A">
        <w:t>?</w:t>
      </w:r>
    </w:p>
    <w:p w14:paraId="105B9338" w14:textId="6482E8BA" w:rsidR="000B2169" w:rsidRDefault="0052337D" w:rsidP="00115848">
      <w:pPr>
        <w:pStyle w:val="ListParagraph"/>
        <w:numPr>
          <w:ilvl w:val="0"/>
          <w:numId w:val="14"/>
        </w:numPr>
        <w:jc w:val="left"/>
      </w:pPr>
      <w:r>
        <w:t>Member-</w:t>
      </w:r>
      <w:r w:rsidR="00AB670F">
        <w:t xml:space="preserve">Consumer </w:t>
      </w:r>
      <w:r w:rsidR="000B2169">
        <w:t>Engagement</w:t>
      </w:r>
    </w:p>
    <w:p w14:paraId="242B906E" w14:textId="74B2CFE4" w:rsidR="00B0294D" w:rsidRDefault="00B0294D" w:rsidP="00115848">
      <w:pPr>
        <w:pStyle w:val="ListParagraph"/>
        <w:numPr>
          <w:ilvl w:val="1"/>
          <w:numId w:val="14"/>
        </w:numPr>
        <w:jc w:val="left"/>
      </w:pPr>
      <w:r>
        <w:t>What do you</w:t>
      </w:r>
      <w:r w:rsidR="004B2A3B">
        <w:t>r</w:t>
      </w:r>
      <w:r>
        <w:t xml:space="preserve"> </w:t>
      </w:r>
      <w:r w:rsidR="0052337D">
        <w:t>member-consumer</w:t>
      </w:r>
      <w:r>
        <w:t xml:space="preserve">s want? What does the market research say? How does </w:t>
      </w:r>
      <w:r w:rsidR="00527BED">
        <w:t xml:space="preserve">it </w:t>
      </w:r>
      <w:r>
        <w:t xml:space="preserve">line up with </w:t>
      </w:r>
      <w:r w:rsidR="004E5FD7">
        <w:t>the cooperative’s</w:t>
      </w:r>
      <w:r>
        <w:t xml:space="preserve"> value statement? How does </w:t>
      </w:r>
      <w:r w:rsidR="00527BED">
        <w:t xml:space="preserve">it </w:t>
      </w:r>
      <w:r>
        <w:t>inform your pricing?</w:t>
      </w:r>
    </w:p>
    <w:p w14:paraId="36509192" w14:textId="77777777" w:rsidR="00B0294D" w:rsidRDefault="00B0294D" w:rsidP="00115848">
      <w:pPr>
        <w:pStyle w:val="ListParagraph"/>
        <w:numPr>
          <w:ilvl w:val="1"/>
          <w:numId w:val="14"/>
        </w:numPr>
        <w:jc w:val="left"/>
      </w:pPr>
      <w:r>
        <w:t>What happens if you do nothing?</w:t>
      </w:r>
    </w:p>
    <w:p w14:paraId="4BED5E10" w14:textId="77777777" w:rsidR="000B2169" w:rsidRDefault="000B2169" w:rsidP="00115848">
      <w:pPr>
        <w:pStyle w:val="ListParagraph"/>
        <w:numPr>
          <w:ilvl w:val="0"/>
          <w:numId w:val="14"/>
        </w:numPr>
        <w:jc w:val="left"/>
      </w:pPr>
      <w:r>
        <w:t>Finances</w:t>
      </w:r>
    </w:p>
    <w:p w14:paraId="6C3E6559" w14:textId="77777777" w:rsidR="00B0294D" w:rsidRDefault="00B0294D" w:rsidP="00115848">
      <w:pPr>
        <w:pStyle w:val="ListParagraph"/>
        <w:numPr>
          <w:ilvl w:val="1"/>
          <w:numId w:val="14"/>
        </w:numPr>
        <w:jc w:val="left"/>
      </w:pPr>
      <w:r>
        <w:t>Can you harness RECs, ITCs,</w:t>
      </w:r>
      <w:r w:rsidR="00527BED">
        <w:t xml:space="preserve"> or</w:t>
      </w:r>
      <w:r>
        <w:t xml:space="preserve"> MACR</w:t>
      </w:r>
      <w:r w:rsidR="00E1789A">
        <w:t>S</w:t>
      </w:r>
      <w:r>
        <w:t xml:space="preserve">? How does ownership choice affect finances? </w:t>
      </w:r>
    </w:p>
    <w:p w14:paraId="30C309DC" w14:textId="77777777" w:rsidR="00B0294D" w:rsidRDefault="00B0294D" w:rsidP="00115848">
      <w:pPr>
        <w:pStyle w:val="ListParagraph"/>
        <w:numPr>
          <w:ilvl w:val="1"/>
          <w:numId w:val="14"/>
        </w:numPr>
        <w:jc w:val="left"/>
      </w:pPr>
      <w:r>
        <w:t>What are the non-system costs</w:t>
      </w:r>
      <w:r w:rsidR="00527BED">
        <w:t>,</w:t>
      </w:r>
      <w:r>
        <w:t xml:space="preserve"> such as administration and marketing?</w:t>
      </w:r>
    </w:p>
    <w:p w14:paraId="455E0095" w14:textId="77777777" w:rsidR="0016297F" w:rsidRDefault="00B0294D" w:rsidP="00115848">
      <w:pPr>
        <w:pStyle w:val="ListParagraph"/>
        <w:numPr>
          <w:ilvl w:val="1"/>
          <w:numId w:val="14"/>
        </w:numPr>
        <w:jc w:val="left"/>
      </w:pPr>
      <w:r>
        <w:t>What is your break-even point for subscriptions? Wh</w:t>
      </w:r>
      <w:r w:rsidR="0016297F">
        <w:t>at happens if no one subscribes?</w:t>
      </w:r>
    </w:p>
    <w:p w14:paraId="42492ECB" w14:textId="20C621ED" w:rsidR="0016297F" w:rsidRDefault="0016297F" w:rsidP="00115848">
      <w:pPr>
        <w:pStyle w:val="ListParagraph"/>
        <w:numPr>
          <w:ilvl w:val="1"/>
          <w:numId w:val="14"/>
        </w:numPr>
        <w:jc w:val="left"/>
      </w:pPr>
      <w:r>
        <w:t xml:space="preserve">Can you structure the program so that participating </w:t>
      </w:r>
      <w:r w:rsidR="0052337D">
        <w:t>member-consumer</w:t>
      </w:r>
      <w:r>
        <w:t xml:space="preserve">s support the full cost of the program and nonparticipating </w:t>
      </w:r>
      <w:r w:rsidR="0052337D">
        <w:t>member-consumer</w:t>
      </w:r>
      <w:r>
        <w:t>s are</w:t>
      </w:r>
      <w:r w:rsidR="00E65732">
        <w:t xml:space="preserve"> not subsidizing the participants</w:t>
      </w:r>
      <w:r>
        <w:t>?</w:t>
      </w:r>
    </w:p>
    <w:p w14:paraId="0C94F359" w14:textId="32FA0EC7" w:rsidR="0016297F" w:rsidRDefault="0016297F" w:rsidP="00115848">
      <w:pPr>
        <w:pStyle w:val="ListParagraph"/>
        <w:numPr>
          <w:ilvl w:val="1"/>
          <w:numId w:val="14"/>
        </w:numPr>
        <w:jc w:val="left"/>
      </w:pPr>
      <w:r>
        <w:lastRenderedPageBreak/>
        <w:t xml:space="preserve">Have you considered reserving a portion </w:t>
      </w:r>
      <w:r w:rsidR="00527BED">
        <w:t xml:space="preserve">of solar </w:t>
      </w:r>
      <w:r>
        <w:t xml:space="preserve">for low-income participants and </w:t>
      </w:r>
      <w:r w:rsidR="00527BED">
        <w:t xml:space="preserve">waiving </w:t>
      </w:r>
      <w:r>
        <w:t xml:space="preserve">the minimum level of participation for these </w:t>
      </w:r>
      <w:r w:rsidR="00E700B3">
        <w:t>consumers</w:t>
      </w:r>
      <w:r w:rsidR="00AC3C1F">
        <w:t>, if legally permitted</w:t>
      </w:r>
      <w:r>
        <w:t>? Is that cost built into the program?</w:t>
      </w:r>
    </w:p>
    <w:p w14:paraId="49484964" w14:textId="77777777" w:rsidR="000B2169" w:rsidRDefault="000B2169" w:rsidP="00115848">
      <w:pPr>
        <w:pStyle w:val="ListParagraph"/>
        <w:numPr>
          <w:ilvl w:val="0"/>
          <w:numId w:val="14"/>
        </w:numPr>
        <w:jc w:val="left"/>
      </w:pPr>
      <w:r>
        <w:t xml:space="preserve">Technology </w:t>
      </w:r>
    </w:p>
    <w:p w14:paraId="753453AC" w14:textId="77777777" w:rsidR="00B0294D" w:rsidRDefault="00B0294D" w:rsidP="00115848">
      <w:pPr>
        <w:pStyle w:val="ListParagraph"/>
        <w:numPr>
          <w:ilvl w:val="1"/>
          <w:numId w:val="14"/>
        </w:numPr>
        <w:jc w:val="left"/>
      </w:pPr>
      <w:r>
        <w:t xml:space="preserve">How does this impact the T&amp;D system? How does it compare to </w:t>
      </w:r>
      <w:r w:rsidR="004B2A3B">
        <w:t>third-</w:t>
      </w:r>
      <w:r w:rsidR="00E1789A">
        <w:t>p</w:t>
      </w:r>
      <w:r>
        <w:t>arty rooftop</w:t>
      </w:r>
      <w:r w:rsidR="00E700B3">
        <w:t xml:space="preserve"> solar</w:t>
      </w:r>
      <w:r>
        <w:t>?</w:t>
      </w:r>
    </w:p>
    <w:p w14:paraId="737ADF39" w14:textId="77777777" w:rsidR="00B0294D" w:rsidRDefault="00B0294D" w:rsidP="00115848">
      <w:pPr>
        <w:pStyle w:val="ListParagraph"/>
        <w:numPr>
          <w:ilvl w:val="1"/>
          <w:numId w:val="14"/>
        </w:numPr>
        <w:jc w:val="left"/>
      </w:pPr>
      <w:r>
        <w:t>What will it take to maintain the system?</w:t>
      </w:r>
    </w:p>
    <w:p w14:paraId="4BD283B8" w14:textId="77777777" w:rsidR="00B0294D" w:rsidRDefault="00B0294D" w:rsidP="00115848">
      <w:pPr>
        <w:pStyle w:val="ListParagraph"/>
        <w:numPr>
          <w:ilvl w:val="1"/>
          <w:numId w:val="14"/>
        </w:numPr>
        <w:jc w:val="left"/>
      </w:pPr>
      <w:r>
        <w:t xml:space="preserve">What happens if technology changes or </w:t>
      </w:r>
      <w:r w:rsidR="00E700B3">
        <w:t xml:space="preserve">the </w:t>
      </w:r>
      <w:r>
        <w:t>vendor goes out of business?</w:t>
      </w:r>
    </w:p>
    <w:p w14:paraId="661406FA" w14:textId="0A5C4331" w:rsidR="0069171D" w:rsidRDefault="0069171D" w:rsidP="007C729B">
      <w:pPr>
        <w:pStyle w:val="ListParagraph"/>
        <w:numPr>
          <w:ilvl w:val="1"/>
          <w:numId w:val="14"/>
        </w:numPr>
      </w:pPr>
      <w:r>
        <w:t>What data require</w:t>
      </w:r>
      <w:r w:rsidR="00DF764F">
        <w:t>s</w:t>
      </w:r>
      <w:r>
        <w:t xml:space="preserve"> confidential management? </w:t>
      </w:r>
    </w:p>
    <w:p w14:paraId="295C9C8F" w14:textId="31A468CE" w:rsidR="0069171D" w:rsidRDefault="0069171D" w:rsidP="007C729B">
      <w:pPr>
        <w:pStyle w:val="ListParagraph"/>
        <w:numPr>
          <w:ilvl w:val="1"/>
          <w:numId w:val="14"/>
        </w:numPr>
      </w:pPr>
      <w:r>
        <w:t xml:space="preserve">Can </w:t>
      </w:r>
      <w:r w:rsidR="004E5FD7">
        <w:t xml:space="preserve">the solar system </w:t>
      </w:r>
      <w:r>
        <w:t>software be integrated easily</w:t>
      </w:r>
      <w:r w:rsidR="00E700B3">
        <w:t>,</w:t>
      </w:r>
      <w:r>
        <w:t xml:space="preserve"> and does it meet</w:t>
      </w:r>
      <w:r w:rsidR="0060407B">
        <w:t xml:space="preserve"> legal requirements </w:t>
      </w:r>
      <w:r w:rsidR="00BB1E05">
        <w:t>and industry</w:t>
      </w:r>
      <w:r>
        <w:t xml:space="preserve"> cyber security standards?</w:t>
      </w:r>
      <w:r w:rsidR="00BB1E05">
        <w:rPr>
          <w:rStyle w:val="FootnoteReference"/>
        </w:rPr>
        <w:footnoteReference w:id="4"/>
      </w:r>
    </w:p>
    <w:p w14:paraId="60EED777" w14:textId="77777777" w:rsidR="000B2169" w:rsidRDefault="000B2169" w:rsidP="007C729B">
      <w:pPr>
        <w:pStyle w:val="ListParagraph"/>
        <w:numPr>
          <w:ilvl w:val="0"/>
          <w:numId w:val="14"/>
        </w:numPr>
      </w:pPr>
      <w:r>
        <w:t>Timing</w:t>
      </w:r>
    </w:p>
    <w:p w14:paraId="45CCCEF1" w14:textId="77777777" w:rsidR="00B0294D" w:rsidRDefault="00B0294D" w:rsidP="007C729B">
      <w:pPr>
        <w:pStyle w:val="ListParagraph"/>
        <w:numPr>
          <w:ilvl w:val="1"/>
          <w:numId w:val="14"/>
        </w:numPr>
      </w:pPr>
      <w:r>
        <w:t>What are the key timelines</w:t>
      </w:r>
      <w:r w:rsidR="0016297F">
        <w:t>?</w:t>
      </w:r>
    </w:p>
    <w:p w14:paraId="5D2BBDCE" w14:textId="77777777" w:rsidR="004E5FD7" w:rsidRDefault="004E5FD7" w:rsidP="007C729B">
      <w:pPr>
        <w:pStyle w:val="ListParagraph"/>
        <w:numPr>
          <w:ilvl w:val="1"/>
          <w:numId w:val="14"/>
        </w:numPr>
      </w:pPr>
      <w:r>
        <w:t>Is the schedule reasonable?</w:t>
      </w:r>
    </w:p>
    <w:p w14:paraId="721D61E6" w14:textId="77777777" w:rsidR="000B2169" w:rsidRDefault="000B2169" w:rsidP="007C729B">
      <w:pPr>
        <w:pStyle w:val="ListParagraph"/>
        <w:numPr>
          <w:ilvl w:val="0"/>
          <w:numId w:val="14"/>
        </w:numPr>
      </w:pPr>
      <w:r>
        <w:t xml:space="preserve">Legal and </w:t>
      </w:r>
      <w:r w:rsidR="00E700B3">
        <w:t>Regulatory</w:t>
      </w:r>
    </w:p>
    <w:p w14:paraId="6C419B21" w14:textId="1BEC73D6" w:rsidR="00B0294D" w:rsidRDefault="00B0294D" w:rsidP="007C729B">
      <w:pPr>
        <w:pStyle w:val="ListParagraph"/>
        <w:numPr>
          <w:ilvl w:val="1"/>
          <w:numId w:val="14"/>
        </w:numPr>
      </w:pPr>
      <w:r>
        <w:t xml:space="preserve">Do you have the right expertise to consider potential </w:t>
      </w:r>
      <w:r w:rsidR="00533AEA">
        <w:t xml:space="preserve">implications </w:t>
      </w:r>
      <w:r w:rsidR="008F0CB4">
        <w:t xml:space="preserve">regarding </w:t>
      </w:r>
      <w:r w:rsidR="00533AEA">
        <w:t>enabling statu</w:t>
      </w:r>
      <w:r w:rsidR="008F0CB4">
        <w:t>t</w:t>
      </w:r>
      <w:r w:rsidR="00533AEA">
        <w:t xml:space="preserve">es, bylaws, </w:t>
      </w:r>
      <w:r w:rsidR="009929EB">
        <w:t xml:space="preserve">accounting, </w:t>
      </w:r>
      <w:r w:rsidR="007C4E05">
        <w:t>legal</w:t>
      </w:r>
      <w:r w:rsidR="00533AEA">
        <w:t xml:space="preserve"> (environmental, land-use, zoning</w:t>
      </w:r>
      <w:r w:rsidR="007C4E05">
        <w:t>,</w:t>
      </w:r>
      <w:r w:rsidR="00533AEA">
        <w:t xml:space="preserve"> renewable, utility,</w:t>
      </w:r>
      <w:r w:rsidR="009929EB">
        <w:t xml:space="preserve"> </w:t>
      </w:r>
      <w:r>
        <w:t>tax</w:t>
      </w:r>
      <w:r w:rsidR="00533AEA">
        <w:t>,</w:t>
      </w:r>
      <w:r>
        <w:t xml:space="preserve"> security</w:t>
      </w:r>
      <w:r w:rsidR="008F0CB4" w:rsidRPr="00C3438E">
        <w:t>)</w:t>
      </w:r>
      <w:r w:rsidR="008F0CB4">
        <w:t>,</w:t>
      </w:r>
      <w:r w:rsidR="00533AEA">
        <w:t xml:space="preserve"> and existing financial issues?</w:t>
      </w:r>
    </w:p>
    <w:p w14:paraId="2BE93474" w14:textId="43D320BB" w:rsidR="0016297F" w:rsidRPr="00C3438E" w:rsidRDefault="0016297F" w:rsidP="007C729B">
      <w:pPr>
        <w:pStyle w:val="ListParagraph"/>
        <w:numPr>
          <w:ilvl w:val="1"/>
          <w:numId w:val="14"/>
        </w:numPr>
      </w:pPr>
      <w:r>
        <w:t>Have you coordinated with y</w:t>
      </w:r>
      <w:r w:rsidR="0069171D">
        <w:t>our G&amp;T or any other co</w:t>
      </w:r>
      <w:r w:rsidR="00E700B3">
        <w:t>-</w:t>
      </w:r>
      <w:r w:rsidR="0069171D">
        <w:t>ops</w:t>
      </w:r>
      <w:r w:rsidR="004574A4">
        <w:t xml:space="preserve"> </w:t>
      </w:r>
      <w:r w:rsidR="004574A4" w:rsidRPr="00C3438E">
        <w:t>(in compliance with antitrust law)</w:t>
      </w:r>
      <w:r w:rsidR="004B2A3B" w:rsidRPr="00C3438E">
        <w:t>?</w:t>
      </w:r>
    </w:p>
    <w:p w14:paraId="52801B50" w14:textId="4F2F4271" w:rsidR="00533AEA" w:rsidRDefault="00533AEA" w:rsidP="00BB1E05">
      <w:pPr>
        <w:pStyle w:val="ListParagraph"/>
        <w:numPr>
          <w:ilvl w:val="1"/>
          <w:numId w:val="14"/>
        </w:numPr>
      </w:pPr>
      <w:r>
        <w:t>Does the structure meet renewable portfolio requirements?</w:t>
      </w:r>
    </w:p>
    <w:p w14:paraId="2C8E1C89" w14:textId="77777777" w:rsidR="000B2169" w:rsidRDefault="000B2169" w:rsidP="007C729B">
      <w:pPr>
        <w:pStyle w:val="ListParagraph"/>
        <w:numPr>
          <w:ilvl w:val="0"/>
          <w:numId w:val="14"/>
        </w:numPr>
      </w:pPr>
      <w:r>
        <w:t>Political</w:t>
      </w:r>
    </w:p>
    <w:p w14:paraId="62E977CD" w14:textId="77777777" w:rsidR="00B0294D" w:rsidRDefault="0016297F" w:rsidP="007C729B">
      <w:pPr>
        <w:pStyle w:val="ListParagraph"/>
        <w:numPr>
          <w:ilvl w:val="1"/>
          <w:numId w:val="14"/>
        </w:numPr>
      </w:pPr>
      <w:r>
        <w:t>Will this help or hurt your goals?</w:t>
      </w:r>
    </w:p>
    <w:p w14:paraId="461A8A2D" w14:textId="77777777" w:rsidR="000B2169" w:rsidRDefault="000B2169" w:rsidP="007C729B">
      <w:pPr>
        <w:pStyle w:val="ListParagraph"/>
        <w:numPr>
          <w:ilvl w:val="0"/>
          <w:numId w:val="14"/>
        </w:numPr>
      </w:pPr>
      <w:r>
        <w:t>Environmental</w:t>
      </w:r>
    </w:p>
    <w:p w14:paraId="0333B4A5" w14:textId="77777777" w:rsidR="0016297F" w:rsidRDefault="0016297F" w:rsidP="007C729B">
      <w:pPr>
        <w:pStyle w:val="ListParagraph"/>
        <w:numPr>
          <w:ilvl w:val="1"/>
          <w:numId w:val="14"/>
        </w:numPr>
      </w:pPr>
      <w:r>
        <w:t xml:space="preserve">What land options are available? Can </w:t>
      </w:r>
      <w:r w:rsidR="004B2A3B">
        <w:t>third</w:t>
      </w:r>
      <w:r w:rsidR="00E700B3">
        <w:t xml:space="preserve"> </w:t>
      </w:r>
      <w:r w:rsidR="004B2A3B">
        <w:t>p</w:t>
      </w:r>
      <w:r>
        <w:t>arties procure land more easily</w:t>
      </w:r>
      <w:r w:rsidR="004B2A3B">
        <w:t>?</w:t>
      </w:r>
    </w:p>
    <w:p w14:paraId="71A5DEAD" w14:textId="77777777" w:rsidR="001908DA" w:rsidRDefault="001908DA" w:rsidP="007C729B">
      <w:pPr>
        <w:pStyle w:val="ListParagraph"/>
        <w:numPr>
          <w:ilvl w:val="1"/>
          <w:numId w:val="14"/>
        </w:numPr>
      </w:pPr>
      <w:r>
        <w:t>Does the site pose a “glare” problem for a nearby airport?</w:t>
      </w:r>
    </w:p>
    <w:p w14:paraId="035C90A9" w14:textId="77777777" w:rsidR="0016297F" w:rsidRDefault="000B2169" w:rsidP="007C729B">
      <w:pPr>
        <w:pStyle w:val="ListParagraph"/>
        <w:numPr>
          <w:ilvl w:val="0"/>
          <w:numId w:val="14"/>
        </w:numPr>
      </w:pPr>
      <w:r>
        <w:t>Decommissioning</w:t>
      </w:r>
    </w:p>
    <w:p w14:paraId="1126468A" w14:textId="77777777" w:rsidR="0016297F" w:rsidRDefault="0016297F" w:rsidP="007C729B">
      <w:pPr>
        <w:pStyle w:val="ListParagraph"/>
        <w:numPr>
          <w:ilvl w:val="1"/>
          <w:numId w:val="14"/>
        </w:numPr>
      </w:pPr>
      <w:r>
        <w:t xml:space="preserve">Does your </w:t>
      </w:r>
      <w:r w:rsidR="00E700B3">
        <w:t xml:space="preserve">Project Manager </w:t>
      </w:r>
      <w:r>
        <w:t>understand documentation and standards requirements for land reclamation</w:t>
      </w:r>
      <w:r w:rsidR="004B2A3B">
        <w:t>?</w:t>
      </w:r>
    </w:p>
    <w:p w14:paraId="046CD6E1" w14:textId="77777777" w:rsidR="001908DA" w:rsidRDefault="001908DA" w:rsidP="007C729B">
      <w:pPr>
        <w:pStyle w:val="ListParagraph"/>
        <w:numPr>
          <w:ilvl w:val="1"/>
          <w:numId w:val="14"/>
        </w:numPr>
      </w:pPr>
      <w:r>
        <w:t>How will the materials and components be disposed</w:t>
      </w:r>
      <w:r w:rsidR="00E700B3">
        <w:t xml:space="preserve"> of</w:t>
      </w:r>
      <w:r>
        <w:t>? Is recycling an option?</w:t>
      </w:r>
    </w:p>
    <w:p w14:paraId="5E7C38CC" w14:textId="5924907D" w:rsidR="000B2169" w:rsidRDefault="00DA156D" w:rsidP="007C729B">
      <w:r>
        <w:t xml:space="preserve">This process of risk assessment and mitigation is ongoing and will </w:t>
      </w:r>
      <w:r w:rsidR="00E700B3">
        <w:t xml:space="preserve">recur </w:t>
      </w:r>
      <w:r>
        <w:t xml:space="preserve">throughout the planning phase. It is intertwined with the scoping of duties outlined in the next section. </w:t>
      </w:r>
    </w:p>
    <w:p w14:paraId="5E9BD9C0" w14:textId="77777777" w:rsidR="0069171D" w:rsidRDefault="0069171D" w:rsidP="007C729B">
      <w:pPr>
        <w:jc w:val="left"/>
      </w:pPr>
      <w:r>
        <w:br w:type="page"/>
      </w:r>
    </w:p>
    <w:p w14:paraId="1BFD8D51" w14:textId="77777777" w:rsidR="00DA156D" w:rsidRPr="00504365" w:rsidRDefault="00791C0C" w:rsidP="002A603F">
      <w:pPr>
        <w:pStyle w:val="Heading1"/>
      </w:pPr>
      <w:bookmarkStart w:id="10" w:name="_Ref441071053"/>
      <w:bookmarkStart w:id="11" w:name="_Toc461195856"/>
      <w:r w:rsidRPr="00504365">
        <w:rPr>
          <w:rStyle w:val="Heading2Char"/>
          <w:caps w:val="0"/>
          <w:color w:val="FFCC99"/>
          <w:sz w:val="44"/>
        </w:rPr>
        <w:lastRenderedPageBreak/>
        <w:t xml:space="preserve">Developing a </w:t>
      </w:r>
      <w:r w:rsidR="00DA156D" w:rsidRPr="00504365">
        <w:rPr>
          <w:rStyle w:val="Heading2Char"/>
          <w:caps w:val="0"/>
          <w:color w:val="FFCC99"/>
          <w:sz w:val="44"/>
        </w:rPr>
        <w:t xml:space="preserve">Scope of Work and </w:t>
      </w:r>
      <w:r w:rsidRPr="00504365">
        <w:rPr>
          <w:rStyle w:val="Heading2Char"/>
          <w:caps w:val="0"/>
          <w:color w:val="FFCC99"/>
          <w:sz w:val="44"/>
        </w:rPr>
        <w:t>Staffing Plan</w:t>
      </w:r>
      <w:bookmarkEnd w:id="8"/>
      <w:bookmarkEnd w:id="10"/>
      <w:bookmarkEnd w:id="11"/>
    </w:p>
    <w:p w14:paraId="69232BD9" w14:textId="77777777" w:rsidR="00241897" w:rsidRDefault="00101C72" w:rsidP="00977AFD">
      <w:pPr>
        <w:jc w:val="left"/>
      </w:pPr>
      <w:r w:rsidRPr="00101C72">
        <w:rPr>
          <w:noProof/>
        </w:rPr>
        <mc:AlternateContent>
          <mc:Choice Requires="wps">
            <w:drawing>
              <wp:anchor distT="0" distB="0" distL="114300" distR="114300" simplePos="0" relativeHeight="251658242" behindDoc="1" locked="0" layoutInCell="1" allowOverlap="1" wp14:anchorId="178DE391" wp14:editId="6283A09A">
                <wp:simplePos x="0" y="0"/>
                <wp:positionH relativeFrom="margin">
                  <wp:posOffset>3789680</wp:posOffset>
                </wp:positionH>
                <wp:positionV relativeFrom="paragraph">
                  <wp:posOffset>40005</wp:posOffset>
                </wp:positionV>
                <wp:extent cx="2362200" cy="7157720"/>
                <wp:effectExtent l="57150" t="38100" r="76200" b="100330"/>
                <wp:wrapTight wrapText="bothSides">
                  <wp:wrapPolygon edited="0">
                    <wp:start x="-523" y="-115"/>
                    <wp:lineTo x="-348" y="21845"/>
                    <wp:lineTo x="21948" y="21845"/>
                    <wp:lineTo x="22123" y="-115"/>
                    <wp:lineTo x="-523" y="-115"/>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1577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879EF04" w14:textId="77777777" w:rsidR="00541D5C" w:rsidRPr="003C3FA3" w:rsidRDefault="00541D5C" w:rsidP="003F7D5A">
                            <w:pPr>
                              <w:spacing w:after="120" w:line="240" w:lineRule="auto"/>
                              <w:jc w:val="left"/>
                              <w:rPr>
                                <w:b/>
                                <w:sz w:val="20"/>
                              </w:rPr>
                            </w:pPr>
                            <w:r>
                              <w:rPr>
                                <w:b/>
                                <w:sz w:val="20"/>
                              </w:rPr>
                              <w:t>Do you have the bandwidth?</w:t>
                            </w:r>
                          </w:p>
                          <w:p w14:paraId="38D333A3" w14:textId="77777777" w:rsidR="00541D5C" w:rsidRPr="003C3FA3" w:rsidRDefault="00541D5C" w:rsidP="003F7D5A">
                            <w:pPr>
                              <w:jc w:val="left"/>
                              <w:rPr>
                                <w:sz w:val="20"/>
                              </w:rPr>
                            </w:pPr>
                            <w:r w:rsidRPr="003C3FA3">
                              <w:rPr>
                                <w:sz w:val="20"/>
                              </w:rPr>
                              <w:t>It is important to note that the steps listed in this document do not need to be performed in</w:t>
                            </w:r>
                            <w:r>
                              <w:rPr>
                                <w:sz w:val="20"/>
                              </w:rPr>
                              <w:t xml:space="preserve"> </w:t>
                            </w:r>
                            <w:r w:rsidRPr="003C3FA3">
                              <w:rPr>
                                <w:sz w:val="20"/>
                              </w:rPr>
                              <w:t xml:space="preserve">house. </w:t>
                            </w:r>
                          </w:p>
                          <w:p w14:paraId="1970BD1F" w14:textId="77777777" w:rsidR="00541D5C" w:rsidRPr="003C3FA3" w:rsidRDefault="00541D5C" w:rsidP="003F7D5A">
                            <w:pPr>
                              <w:jc w:val="left"/>
                              <w:rPr>
                                <w:sz w:val="20"/>
                              </w:rPr>
                            </w:pPr>
                            <w:r w:rsidRPr="003C3FA3">
                              <w:rPr>
                                <w:sz w:val="20"/>
                              </w:rPr>
                              <w:t>Community solar developers</w:t>
                            </w:r>
                            <w:r>
                              <w:rPr>
                                <w:sz w:val="20"/>
                              </w:rPr>
                              <w:t>,</w:t>
                            </w:r>
                            <w:r w:rsidRPr="003C3FA3">
                              <w:rPr>
                                <w:sz w:val="20"/>
                              </w:rPr>
                              <w:t xml:space="preserve"> such as </w:t>
                            </w:r>
                            <w:r>
                              <w:rPr>
                                <w:sz w:val="20"/>
                              </w:rPr>
                              <w:t xml:space="preserve">the </w:t>
                            </w:r>
                            <w:r w:rsidRPr="003C3FA3">
                              <w:rPr>
                                <w:sz w:val="20"/>
                              </w:rPr>
                              <w:t>National Renewable</w:t>
                            </w:r>
                            <w:r>
                              <w:rPr>
                                <w:sz w:val="20"/>
                              </w:rPr>
                              <w:t>s</w:t>
                            </w:r>
                            <w:r w:rsidRPr="003C3FA3">
                              <w:rPr>
                                <w:sz w:val="20"/>
                              </w:rPr>
                              <w:t xml:space="preserve"> Cooperative Organization and Clean Energy Collective</w:t>
                            </w:r>
                            <w:r>
                              <w:rPr>
                                <w:sz w:val="20"/>
                              </w:rPr>
                              <w:t>,</w:t>
                            </w:r>
                            <w:r w:rsidRPr="003C3FA3">
                              <w:rPr>
                                <w:sz w:val="20"/>
                              </w:rPr>
                              <w:t xml:space="preserve"> among others</w:t>
                            </w:r>
                            <w:r>
                              <w:rPr>
                                <w:sz w:val="20"/>
                              </w:rPr>
                              <w:t>,</w:t>
                            </w:r>
                            <w:r w:rsidRPr="003C3FA3">
                              <w:rPr>
                                <w:sz w:val="20"/>
                              </w:rPr>
                              <w:t xml:space="preserve"> have specialized expertise and can manage most, if not all, </w:t>
                            </w:r>
                            <w:r>
                              <w:rPr>
                                <w:sz w:val="20"/>
                              </w:rPr>
                              <w:t xml:space="preserve">of </w:t>
                            </w:r>
                            <w:r w:rsidRPr="003C3FA3">
                              <w:rPr>
                                <w:sz w:val="20"/>
                              </w:rPr>
                              <w:t xml:space="preserve">the challenges described in this document. </w:t>
                            </w:r>
                          </w:p>
                          <w:p w14:paraId="15141DFD" w14:textId="77777777" w:rsidR="00541D5C" w:rsidRDefault="00541D5C" w:rsidP="003F7D5A">
                            <w:pPr>
                              <w:jc w:val="left"/>
                              <w:rPr>
                                <w:sz w:val="20"/>
                              </w:rPr>
                            </w:pPr>
                            <w:r>
                              <w:rPr>
                                <w:sz w:val="20"/>
                              </w:rPr>
                              <w:t>Although</w:t>
                            </w:r>
                            <w:r w:rsidRPr="003C3FA3">
                              <w:rPr>
                                <w:sz w:val="20"/>
                              </w:rPr>
                              <w:t xml:space="preserve"> </w:t>
                            </w:r>
                            <w:r>
                              <w:rPr>
                                <w:sz w:val="20"/>
                              </w:rPr>
                              <w:t>third</w:t>
                            </w:r>
                            <w:r w:rsidRPr="003C3FA3">
                              <w:rPr>
                                <w:sz w:val="20"/>
                              </w:rPr>
                              <w:t xml:space="preserve"> parties do charge for these services, it can still be less expensive to outsource </w:t>
                            </w:r>
                            <w:r>
                              <w:rPr>
                                <w:sz w:val="20"/>
                              </w:rPr>
                              <w:t xml:space="preserve">either </w:t>
                            </w:r>
                            <w:r w:rsidRPr="003C3FA3">
                              <w:rPr>
                                <w:sz w:val="20"/>
                              </w:rPr>
                              <w:t>all or a portion of these tasks. This decision is largely predicated on the size</w:t>
                            </w:r>
                            <w:r>
                              <w:rPr>
                                <w:sz w:val="20"/>
                              </w:rPr>
                              <w:t xml:space="preserve"> and </w:t>
                            </w:r>
                            <w:r w:rsidRPr="003C3FA3">
                              <w:rPr>
                                <w:sz w:val="20"/>
                              </w:rPr>
                              <w:t>complexity</w:t>
                            </w:r>
                            <w:r>
                              <w:rPr>
                                <w:sz w:val="20"/>
                              </w:rPr>
                              <w:t xml:space="preserve"> of the program, as well as the</w:t>
                            </w:r>
                            <w:r w:rsidRPr="003C3FA3">
                              <w:rPr>
                                <w:sz w:val="20"/>
                              </w:rPr>
                              <w:t xml:space="preserve"> experience of the cooperative. </w:t>
                            </w:r>
                          </w:p>
                          <w:p w14:paraId="3FCF3094" w14:textId="77777777" w:rsidR="00541D5C" w:rsidRPr="005063D1" w:rsidRDefault="00541D5C" w:rsidP="003F7D5A">
                            <w:pPr>
                              <w:pStyle w:val="NoSpacing"/>
                              <w:rPr>
                                <w:sz w:val="20"/>
                              </w:rPr>
                            </w:pPr>
                            <w:r w:rsidRPr="005063D1">
                              <w:rPr>
                                <w:sz w:val="20"/>
                              </w:rPr>
                              <w:t xml:space="preserve">Key </w:t>
                            </w:r>
                            <w:r>
                              <w:rPr>
                                <w:sz w:val="20"/>
                              </w:rPr>
                              <w:t>q</w:t>
                            </w:r>
                            <w:r w:rsidRPr="005063D1">
                              <w:rPr>
                                <w:sz w:val="20"/>
                              </w:rPr>
                              <w:t>uestions:</w:t>
                            </w:r>
                          </w:p>
                          <w:p w14:paraId="0A87640D" w14:textId="77777777" w:rsidR="00541D5C" w:rsidRDefault="00541D5C" w:rsidP="003F7D5A">
                            <w:pPr>
                              <w:pStyle w:val="NoSpacing"/>
                              <w:rPr>
                                <w:sz w:val="20"/>
                              </w:rPr>
                            </w:pPr>
                            <w:r w:rsidRPr="005063D1">
                              <w:rPr>
                                <w:sz w:val="20"/>
                              </w:rPr>
                              <w:t>Does the co</w:t>
                            </w:r>
                            <w:r>
                              <w:rPr>
                                <w:sz w:val="20"/>
                              </w:rPr>
                              <w:t>-</w:t>
                            </w:r>
                            <w:r w:rsidRPr="005063D1">
                              <w:rPr>
                                <w:sz w:val="20"/>
                              </w:rPr>
                              <w:t xml:space="preserve">op have </w:t>
                            </w:r>
                            <w:r>
                              <w:rPr>
                                <w:sz w:val="20"/>
                              </w:rPr>
                              <w:t xml:space="preserve">the </w:t>
                            </w:r>
                            <w:r w:rsidRPr="005063D1">
                              <w:rPr>
                                <w:sz w:val="20"/>
                              </w:rPr>
                              <w:t>skills and/or capacity to</w:t>
                            </w:r>
                            <w:r>
                              <w:rPr>
                                <w:sz w:val="20"/>
                              </w:rPr>
                              <w:t xml:space="preserve"> do the following</w:t>
                            </w:r>
                            <w:r w:rsidRPr="005063D1">
                              <w:rPr>
                                <w:sz w:val="20"/>
                              </w:rPr>
                              <w:t>:</w:t>
                            </w:r>
                          </w:p>
                          <w:p w14:paraId="071608BD" w14:textId="77777777" w:rsidR="00541D5C" w:rsidRPr="005063D1" w:rsidRDefault="00541D5C" w:rsidP="003F7D5A">
                            <w:pPr>
                              <w:pStyle w:val="NoSpacing"/>
                              <w:rPr>
                                <w:sz w:val="20"/>
                              </w:rPr>
                            </w:pPr>
                          </w:p>
                          <w:p w14:paraId="7359EF1B" w14:textId="77777777" w:rsidR="00541D5C" w:rsidRDefault="00541D5C" w:rsidP="007C5CAB">
                            <w:pPr>
                              <w:pStyle w:val="ListParagraph"/>
                              <w:numPr>
                                <w:ilvl w:val="0"/>
                                <w:numId w:val="64"/>
                              </w:numPr>
                              <w:jc w:val="left"/>
                              <w:rPr>
                                <w:sz w:val="20"/>
                              </w:rPr>
                            </w:pPr>
                            <w:r>
                              <w:rPr>
                                <w:sz w:val="20"/>
                              </w:rPr>
                              <w:t>Perform adequate market analysis and segmentation?</w:t>
                            </w:r>
                          </w:p>
                          <w:p w14:paraId="5C36E4B4" w14:textId="77777777" w:rsidR="00541D5C" w:rsidRDefault="00541D5C" w:rsidP="007C5CAB">
                            <w:pPr>
                              <w:pStyle w:val="ListParagraph"/>
                              <w:numPr>
                                <w:ilvl w:val="0"/>
                                <w:numId w:val="64"/>
                              </w:numPr>
                              <w:jc w:val="left"/>
                              <w:rPr>
                                <w:sz w:val="20"/>
                              </w:rPr>
                            </w:pPr>
                            <w:r>
                              <w:rPr>
                                <w:sz w:val="20"/>
                              </w:rPr>
                              <w:t>Integrate required software?</w:t>
                            </w:r>
                          </w:p>
                          <w:p w14:paraId="40F0BE02" w14:textId="77777777" w:rsidR="00541D5C" w:rsidRDefault="00541D5C" w:rsidP="007C5CAB">
                            <w:pPr>
                              <w:pStyle w:val="ListParagraph"/>
                              <w:numPr>
                                <w:ilvl w:val="0"/>
                                <w:numId w:val="64"/>
                              </w:numPr>
                              <w:jc w:val="left"/>
                              <w:rPr>
                                <w:sz w:val="20"/>
                              </w:rPr>
                            </w:pPr>
                            <w:r>
                              <w:rPr>
                                <w:sz w:val="20"/>
                              </w:rPr>
                              <w:t>Understand and address legal and regulatory concerns?</w:t>
                            </w:r>
                          </w:p>
                          <w:p w14:paraId="6EB62CCA" w14:textId="77777777" w:rsidR="00541D5C" w:rsidRDefault="00541D5C" w:rsidP="007C5CAB">
                            <w:pPr>
                              <w:pStyle w:val="ListParagraph"/>
                              <w:numPr>
                                <w:ilvl w:val="0"/>
                                <w:numId w:val="64"/>
                              </w:numPr>
                              <w:jc w:val="left"/>
                              <w:rPr>
                                <w:sz w:val="20"/>
                              </w:rPr>
                            </w:pPr>
                            <w:r>
                              <w:rPr>
                                <w:sz w:val="20"/>
                              </w:rPr>
                              <w:t>Design, procure, and commission the PV asset?</w:t>
                            </w:r>
                          </w:p>
                          <w:p w14:paraId="5DE127F5" w14:textId="77777777" w:rsidR="00541D5C" w:rsidRDefault="00541D5C" w:rsidP="007C5CAB">
                            <w:pPr>
                              <w:pStyle w:val="ListParagraph"/>
                              <w:numPr>
                                <w:ilvl w:val="0"/>
                                <w:numId w:val="64"/>
                              </w:numPr>
                              <w:jc w:val="left"/>
                              <w:rPr>
                                <w:sz w:val="20"/>
                              </w:rPr>
                            </w:pPr>
                            <w:r>
                              <w:rPr>
                                <w:sz w:val="20"/>
                              </w:rPr>
                              <w:t>Perform the necessary business model analysis?</w:t>
                            </w:r>
                          </w:p>
                          <w:p w14:paraId="21C6D578" w14:textId="6EB51101" w:rsidR="00541D5C" w:rsidRDefault="00541D5C" w:rsidP="003F7D5A">
                            <w:pPr>
                              <w:jc w:val="left"/>
                              <w:rPr>
                                <w:sz w:val="20"/>
                              </w:rPr>
                            </w:pPr>
                            <w:r>
                              <w:rPr>
                                <w:sz w:val="20"/>
                              </w:rPr>
                              <w:t xml:space="preserve">A list of tools and resources </w:t>
                            </w:r>
                            <w:r w:rsidRPr="004F4C74">
                              <w:rPr>
                                <w:sz w:val="20"/>
                              </w:rPr>
                              <w:t xml:space="preserve">is </w:t>
                            </w:r>
                            <w:r w:rsidRPr="005C1DC2">
                              <w:rPr>
                                <w:sz w:val="20"/>
                              </w:rPr>
                              <w:t xml:space="preserve">included in </w:t>
                            </w:r>
                            <w:r>
                              <w:rPr>
                                <w:sz w:val="20"/>
                              </w:rPr>
                              <w:t>the Resources Section at the end of this module</w:t>
                            </w:r>
                            <w:r w:rsidRPr="005C1DC2">
                              <w:rPr>
                                <w:sz w:val="20"/>
                              </w:rPr>
                              <w:t>,</w:t>
                            </w:r>
                            <w:r>
                              <w:rPr>
                                <w:color w:val="FF0000"/>
                                <w:sz w:val="20"/>
                              </w:rPr>
                              <w:t xml:space="preserve"> </w:t>
                            </w:r>
                            <w:r>
                              <w:rPr>
                                <w:sz w:val="20"/>
                              </w:rPr>
                              <w:t xml:space="preserve">in addition to a list of vendors and consultants that specialize in community solar. </w:t>
                            </w:r>
                            <w:r>
                              <w:rPr>
                                <w:sz w:val="20"/>
                                <w:szCs w:val="20"/>
                              </w:rPr>
                              <w:t>NRECA does not endorse or recommend the use of particular vendors.</w:t>
                            </w:r>
                          </w:p>
                          <w:p w14:paraId="495F0F8A" w14:textId="77777777" w:rsidR="00541D5C" w:rsidRDefault="00541D5C" w:rsidP="00301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298.4pt;margin-top:3.15pt;width:186pt;height:563.6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" fillcolor="#adccea [1621]" strokecolor="#4e92d1 [3045]">
                <v:fill color2="#e6eff8 [501]" rotate="t" angle="180" colors="0 #9dcfff;22938f #badcff;1 #e3f1ff" focus="100%" type="gradient"/>
                <v:shadow on="t" color="black" opacity="24903f" origin=",.5" offset="0,.55556mm"/>
                <v:textbox>
                  <w:txbxContent>
                    <w:p w14:paraId="3879EF04" w14:textId="77777777" w:rsidR="00541D5C" w:rsidRPr="003C3FA3" w:rsidRDefault="00541D5C" w:rsidP="003F7D5A">
                      <w:pPr>
                        <w:spacing w:after="120" w:line="240" w:lineRule="auto"/>
                        <w:jc w:val="left"/>
                        <w:rPr>
                          <w:b/>
                          <w:sz w:val="20"/>
                        </w:rPr>
                      </w:pPr>
                      <w:r>
                        <w:rPr>
                          <w:b/>
                          <w:sz w:val="20"/>
                        </w:rPr>
                        <w:t>Do you have the bandwidth?</w:t>
                      </w:r>
                    </w:p>
                    <w:p w14:paraId="38D333A3" w14:textId="77777777" w:rsidR="00541D5C" w:rsidRPr="003C3FA3" w:rsidRDefault="00541D5C" w:rsidP="003F7D5A">
                      <w:pPr>
                        <w:jc w:val="left"/>
                        <w:rPr>
                          <w:sz w:val="20"/>
                        </w:rPr>
                      </w:pPr>
                      <w:r w:rsidRPr="003C3FA3">
                        <w:rPr>
                          <w:sz w:val="20"/>
                        </w:rPr>
                        <w:t>It is important to note that the steps listed in this document do not need to be performed in</w:t>
                      </w:r>
                      <w:r>
                        <w:rPr>
                          <w:sz w:val="20"/>
                        </w:rPr>
                        <w:t xml:space="preserve"> </w:t>
                      </w:r>
                      <w:r w:rsidRPr="003C3FA3">
                        <w:rPr>
                          <w:sz w:val="20"/>
                        </w:rPr>
                        <w:t xml:space="preserve">house. </w:t>
                      </w:r>
                    </w:p>
                    <w:p w14:paraId="1970BD1F" w14:textId="77777777" w:rsidR="00541D5C" w:rsidRPr="003C3FA3" w:rsidRDefault="00541D5C" w:rsidP="003F7D5A">
                      <w:pPr>
                        <w:jc w:val="left"/>
                        <w:rPr>
                          <w:sz w:val="20"/>
                        </w:rPr>
                      </w:pPr>
                      <w:r w:rsidRPr="003C3FA3">
                        <w:rPr>
                          <w:sz w:val="20"/>
                        </w:rPr>
                        <w:t>Community solar developers</w:t>
                      </w:r>
                      <w:r>
                        <w:rPr>
                          <w:sz w:val="20"/>
                        </w:rPr>
                        <w:t>,</w:t>
                      </w:r>
                      <w:r w:rsidRPr="003C3FA3">
                        <w:rPr>
                          <w:sz w:val="20"/>
                        </w:rPr>
                        <w:t xml:space="preserve"> such as </w:t>
                      </w:r>
                      <w:r>
                        <w:rPr>
                          <w:sz w:val="20"/>
                        </w:rPr>
                        <w:t xml:space="preserve">the </w:t>
                      </w:r>
                      <w:r w:rsidRPr="003C3FA3">
                        <w:rPr>
                          <w:sz w:val="20"/>
                        </w:rPr>
                        <w:t>National Renewable</w:t>
                      </w:r>
                      <w:r>
                        <w:rPr>
                          <w:sz w:val="20"/>
                        </w:rPr>
                        <w:t>s</w:t>
                      </w:r>
                      <w:r w:rsidRPr="003C3FA3">
                        <w:rPr>
                          <w:sz w:val="20"/>
                        </w:rPr>
                        <w:t xml:space="preserve"> Cooperative Organization and Clean Energy Collective</w:t>
                      </w:r>
                      <w:r>
                        <w:rPr>
                          <w:sz w:val="20"/>
                        </w:rPr>
                        <w:t>,</w:t>
                      </w:r>
                      <w:r w:rsidRPr="003C3FA3">
                        <w:rPr>
                          <w:sz w:val="20"/>
                        </w:rPr>
                        <w:t xml:space="preserve"> among others</w:t>
                      </w:r>
                      <w:r>
                        <w:rPr>
                          <w:sz w:val="20"/>
                        </w:rPr>
                        <w:t>,</w:t>
                      </w:r>
                      <w:r w:rsidRPr="003C3FA3">
                        <w:rPr>
                          <w:sz w:val="20"/>
                        </w:rPr>
                        <w:t xml:space="preserve"> have specialized expertise and can manage most, if not all, </w:t>
                      </w:r>
                      <w:r>
                        <w:rPr>
                          <w:sz w:val="20"/>
                        </w:rPr>
                        <w:t xml:space="preserve">of </w:t>
                      </w:r>
                      <w:r w:rsidRPr="003C3FA3">
                        <w:rPr>
                          <w:sz w:val="20"/>
                        </w:rPr>
                        <w:t xml:space="preserve">the challenges described in this document. </w:t>
                      </w:r>
                    </w:p>
                    <w:p w14:paraId="15141DFD" w14:textId="77777777" w:rsidR="00541D5C" w:rsidRDefault="00541D5C" w:rsidP="003F7D5A">
                      <w:pPr>
                        <w:jc w:val="left"/>
                        <w:rPr>
                          <w:sz w:val="20"/>
                        </w:rPr>
                      </w:pPr>
                      <w:r>
                        <w:rPr>
                          <w:sz w:val="20"/>
                        </w:rPr>
                        <w:t>Although</w:t>
                      </w:r>
                      <w:r w:rsidRPr="003C3FA3">
                        <w:rPr>
                          <w:sz w:val="20"/>
                        </w:rPr>
                        <w:t xml:space="preserve"> </w:t>
                      </w:r>
                      <w:r>
                        <w:rPr>
                          <w:sz w:val="20"/>
                        </w:rPr>
                        <w:t>third</w:t>
                      </w:r>
                      <w:r w:rsidRPr="003C3FA3">
                        <w:rPr>
                          <w:sz w:val="20"/>
                        </w:rPr>
                        <w:t xml:space="preserve"> parties do charge for these services, it can still be less expensive to outsource </w:t>
                      </w:r>
                      <w:r>
                        <w:rPr>
                          <w:sz w:val="20"/>
                        </w:rPr>
                        <w:t xml:space="preserve">either </w:t>
                      </w:r>
                      <w:r w:rsidRPr="003C3FA3">
                        <w:rPr>
                          <w:sz w:val="20"/>
                        </w:rPr>
                        <w:t>all or a portion of these tasks. This decision is largely predicated on the size</w:t>
                      </w:r>
                      <w:r>
                        <w:rPr>
                          <w:sz w:val="20"/>
                        </w:rPr>
                        <w:t xml:space="preserve"> and </w:t>
                      </w:r>
                      <w:r w:rsidRPr="003C3FA3">
                        <w:rPr>
                          <w:sz w:val="20"/>
                        </w:rPr>
                        <w:t>complexity</w:t>
                      </w:r>
                      <w:r>
                        <w:rPr>
                          <w:sz w:val="20"/>
                        </w:rPr>
                        <w:t xml:space="preserve"> of the program, as well as the</w:t>
                      </w:r>
                      <w:r w:rsidRPr="003C3FA3">
                        <w:rPr>
                          <w:sz w:val="20"/>
                        </w:rPr>
                        <w:t xml:space="preserve"> experience of the cooperative. </w:t>
                      </w:r>
                    </w:p>
                    <w:p w14:paraId="3FCF3094" w14:textId="77777777" w:rsidR="00541D5C" w:rsidRPr="005063D1" w:rsidRDefault="00541D5C" w:rsidP="003F7D5A">
                      <w:pPr>
                        <w:pStyle w:val="NoSpacing"/>
                        <w:rPr>
                          <w:sz w:val="20"/>
                        </w:rPr>
                      </w:pPr>
                      <w:r w:rsidRPr="005063D1">
                        <w:rPr>
                          <w:sz w:val="20"/>
                        </w:rPr>
                        <w:t xml:space="preserve">Key </w:t>
                      </w:r>
                      <w:r>
                        <w:rPr>
                          <w:sz w:val="20"/>
                        </w:rPr>
                        <w:t>q</w:t>
                      </w:r>
                      <w:r w:rsidRPr="005063D1">
                        <w:rPr>
                          <w:sz w:val="20"/>
                        </w:rPr>
                        <w:t>uestions:</w:t>
                      </w:r>
                    </w:p>
                    <w:p w14:paraId="0A87640D" w14:textId="77777777" w:rsidR="00541D5C" w:rsidRDefault="00541D5C" w:rsidP="003F7D5A">
                      <w:pPr>
                        <w:pStyle w:val="NoSpacing"/>
                        <w:rPr>
                          <w:sz w:val="20"/>
                        </w:rPr>
                      </w:pPr>
                      <w:r w:rsidRPr="005063D1">
                        <w:rPr>
                          <w:sz w:val="20"/>
                        </w:rPr>
                        <w:t>Does the co</w:t>
                      </w:r>
                      <w:r>
                        <w:rPr>
                          <w:sz w:val="20"/>
                        </w:rPr>
                        <w:t>-</w:t>
                      </w:r>
                      <w:r w:rsidRPr="005063D1">
                        <w:rPr>
                          <w:sz w:val="20"/>
                        </w:rPr>
                        <w:t xml:space="preserve">op have </w:t>
                      </w:r>
                      <w:r>
                        <w:rPr>
                          <w:sz w:val="20"/>
                        </w:rPr>
                        <w:t xml:space="preserve">the </w:t>
                      </w:r>
                      <w:r w:rsidRPr="005063D1">
                        <w:rPr>
                          <w:sz w:val="20"/>
                        </w:rPr>
                        <w:t>skills and/or capacity to</w:t>
                      </w:r>
                      <w:r>
                        <w:rPr>
                          <w:sz w:val="20"/>
                        </w:rPr>
                        <w:t xml:space="preserve"> do the following</w:t>
                      </w:r>
                      <w:r w:rsidRPr="005063D1">
                        <w:rPr>
                          <w:sz w:val="20"/>
                        </w:rPr>
                        <w:t>:</w:t>
                      </w:r>
                    </w:p>
                    <w:p w14:paraId="071608BD" w14:textId="77777777" w:rsidR="00541D5C" w:rsidRPr="005063D1" w:rsidRDefault="00541D5C" w:rsidP="003F7D5A">
                      <w:pPr>
                        <w:pStyle w:val="NoSpacing"/>
                        <w:rPr>
                          <w:sz w:val="20"/>
                        </w:rPr>
                      </w:pPr>
                    </w:p>
                    <w:p w14:paraId="7359EF1B" w14:textId="77777777" w:rsidR="00541D5C" w:rsidRDefault="00541D5C" w:rsidP="007C5CAB">
                      <w:pPr>
                        <w:pStyle w:val="ListParagraph"/>
                        <w:numPr>
                          <w:ilvl w:val="0"/>
                          <w:numId w:val="64"/>
                        </w:numPr>
                        <w:jc w:val="left"/>
                        <w:rPr>
                          <w:sz w:val="20"/>
                        </w:rPr>
                      </w:pPr>
                      <w:r>
                        <w:rPr>
                          <w:sz w:val="20"/>
                        </w:rPr>
                        <w:t>Perform adequate market analysis and segmentation?</w:t>
                      </w:r>
                    </w:p>
                    <w:p w14:paraId="5C36E4B4" w14:textId="77777777" w:rsidR="00541D5C" w:rsidRDefault="00541D5C" w:rsidP="007C5CAB">
                      <w:pPr>
                        <w:pStyle w:val="ListParagraph"/>
                        <w:numPr>
                          <w:ilvl w:val="0"/>
                          <w:numId w:val="64"/>
                        </w:numPr>
                        <w:jc w:val="left"/>
                        <w:rPr>
                          <w:sz w:val="20"/>
                        </w:rPr>
                      </w:pPr>
                      <w:r>
                        <w:rPr>
                          <w:sz w:val="20"/>
                        </w:rPr>
                        <w:t>Integrate required software?</w:t>
                      </w:r>
                    </w:p>
                    <w:p w14:paraId="40F0BE02" w14:textId="77777777" w:rsidR="00541D5C" w:rsidRDefault="00541D5C" w:rsidP="007C5CAB">
                      <w:pPr>
                        <w:pStyle w:val="ListParagraph"/>
                        <w:numPr>
                          <w:ilvl w:val="0"/>
                          <w:numId w:val="64"/>
                        </w:numPr>
                        <w:jc w:val="left"/>
                        <w:rPr>
                          <w:sz w:val="20"/>
                        </w:rPr>
                      </w:pPr>
                      <w:r>
                        <w:rPr>
                          <w:sz w:val="20"/>
                        </w:rPr>
                        <w:t>Understand and address legal and regulatory concerns?</w:t>
                      </w:r>
                    </w:p>
                    <w:p w14:paraId="6EB62CCA" w14:textId="77777777" w:rsidR="00541D5C" w:rsidRDefault="00541D5C" w:rsidP="007C5CAB">
                      <w:pPr>
                        <w:pStyle w:val="ListParagraph"/>
                        <w:numPr>
                          <w:ilvl w:val="0"/>
                          <w:numId w:val="64"/>
                        </w:numPr>
                        <w:jc w:val="left"/>
                        <w:rPr>
                          <w:sz w:val="20"/>
                        </w:rPr>
                      </w:pPr>
                      <w:r>
                        <w:rPr>
                          <w:sz w:val="20"/>
                        </w:rPr>
                        <w:t>Design, procure, and commission the PV asset?</w:t>
                      </w:r>
                    </w:p>
                    <w:p w14:paraId="5DE127F5" w14:textId="77777777" w:rsidR="00541D5C" w:rsidRDefault="00541D5C" w:rsidP="007C5CAB">
                      <w:pPr>
                        <w:pStyle w:val="ListParagraph"/>
                        <w:numPr>
                          <w:ilvl w:val="0"/>
                          <w:numId w:val="64"/>
                        </w:numPr>
                        <w:jc w:val="left"/>
                        <w:rPr>
                          <w:sz w:val="20"/>
                        </w:rPr>
                      </w:pPr>
                      <w:r>
                        <w:rPr>
                          <w:sz w:val="20"/>
                        </w:rPr>
                        <w:t>Perform the necessary business model analysis?</w:t>
                      </w:r>
                    </w:p>
                    <w:p w14:paraId="21C6D578" w14:textId="6EB51101" w:rsidR="00541D5C" w:rsidRDefault="00541D5C" w:rsidP="003F7D5A">
                      <w:pPr>
                        <w:jc w:val="left"/>
                        <w:rPr>
                          <w:sz w:val="20"/>
                        </w:rPr>
                      </w:pPr>
                      <w:r>
                        <w:rPr>
                          <w:sz w:val="20"/>
                        </w:rPr>
                        <w:t xml:space="preserve">A list of tools and resources </w:t>
                      </w:r>
                      <w:r w:rsidRPr="004F4C74">
                        <w:rPr>
                          <w:sz w:val="20"/>
                        </w:rPr>
                        <w:t xml:space="preserve">is </w:t>
                      </w:r>
                      <w:r w:rsidRPr="005C1DC2">
                        <w:rPr>
                          <w:sz w:val="20"/>
                        </w:rPr>
                        <w:t xml:space="preserve">included in </w:t>
                      </w:r>
                      <w:r>
                        <w:rPr>
                          <w:sz w:val="20"/>
                        </w:rPr>
                        <w:t>the Resources Section at the end of this module</w:t>
                      </w:r>
                      <w:r w:rsidRPr="005C1DC2">
                        <w:rPr>
                          <w:sz w:val="20"/>
                        </w:rPr>
                        <w:t>,</w:t>
                      </w:r>
                      <w:r>
                        <w:rPr>
                          <w:color w:val="FF0000"/>
                          <w:sz w:val="20"/>
                        </w:rPr>
                        <w:t xml:space="preserve"> </w:t>
                      </w:r>
                      <w:r>
                        <w:rPr>
                          <w:sz w:val="20"/>
                        </w:rPr>
                        <w:t xml:space="preserve">in addition to a list of vendors and consultants that specialize in community solar. </w:t>
                      </w:r>
                      <w:r>
                        <w:rPr>
                          <w:sz w:val="20"/>
                          <w:szCs w:val="20"/>
                        </w:rPr>
                        <w:t>NRECA does not endorse or recommend the use of particular vendors.</w:t>
                      </w:r>
                    </w:p>
                    <w:p w14:paraId="495F0F8A" w14:textId="77777777" w:rsidR="00541D5C" w:rsidRDefault="00541D5C" w:rsidP="00301574"/>
                  </w:txbxContent>
                </v:textbox>
                <w10:wrap type="tight" anchorx="margin"/>
              </v:shape>
            </w:pict>
          </mc:Fallback>
        </mc:AlternateContent>
      </w:r>
      <w:r w:rsidR="0069171D">
        <w:t>T</w:t>
      </w:r>
      <w:r w:rsidR="00241897">
        <w:t>he executive</w:t>
      </w:r>
      <w:r w:rsidR="001908DA">
        <w:t xml:space="preserve"> team</w:t>
      </w:r>
      <w:r w:rsidR="00241897">
        <w:t xml:space="preserve"> </w:t>
      </w:r>
      <w:r w:rsidR="00DA156D">
        <w:t>is responsible for developing</w:t>
      </w:r>
      <w:r w:rsidR="00241897">
        <w:t xml:space="preserve"> a staffing plan.</w:t>
      </w:r>
      <w:r w:rsidR="009822B7">
        <w:t xml:space="preserve"> </w:t>
      </w:r>
      <w:r w:rsidR="00241897">
        <w:t xml:space="preserve">Sufficient capacity and expertise </w:t>
      </w:r>
      <w:r w:rsidR="001C2B87">
        <w:t>are</w:t>
      </w:r>
      <w:r w:rsidR="00241897">
        <w:t xml:space="preserve"> essential to ensure the success of a community solar program</w:t>
      </w:r>
      <w:r w:rsidR="004566B2">
        <w:t xml:space="preserve"> – </w:t>
      </w:r>
      <w:r w:rsidR="00241897">
        <w:t>most notably the appointment of a dedicated full</w:t>
      </w:r>
      <w:r w:rsidR="001C2B87">
        <w:t>-</w:t>
      </w:r>
      <w:r w:rsidR="00241897">
        <w:t xml:space="preserve">time </w:t>
      </w:r>
      <w:r w:rsidR="00425FEB">
        <w:t>CSP</w:t>
      </w:r>
      <w:r w:rsidR="00241897">
        <w:t xml:space="preserve"> Manager. </w:t>
      </w:r>
    </w:p>
    <w:p w14:paraId="0556125B" w14:textId="77777777" w:rsidR="009822B7" w:rsidRDefault="00241897" w:rsidP="00977AFD">
      <w:pPr>
        <w:jc w:val="left"/>
      </w:pPr>
      <w:r>
        <w:t xml:space="preserve">The staffing plan must also consider the resources needed from other departments </w:t>
      </w:r>
      <w:r w:rsidR="003D53D4">
        <w:t xml:space="preserve">that are </w:t>
      </w:r>
      <w:r>
        <w:t xml:space="preserve">critical to the program’s success, as discussed below. </w:t>
      </w:r>
      <w:r w:rsidR="009822B7">
        <w:t>This section provides a basic outline for the scope of duties and expertise needed in the planning and operation of a community solar program.</w:t>
      </w:r>
      <w:r w:rsidR="006306AA">
        <w:t xml:space="preserve"> It does not explain how to do the work; rather</w:t>
      </w:r>
      <w:r w:rsidR="003D53D4">
        <w:t>,</w:t>
      </w:r>
      <w:r w:rsidR="006306AA">
        <w:t xml:space="preserve"> it provides </w:t>
      </w:r>
      <w:r w:rsidR="003D53D4">
        <w:t xml:space="preserve">the </w:t>
      </w:r>
      <w:r w:rsidR="006306AA">
        <w:t>scope of what needs to be done.</w:t>
      </w:r>
    </w:p>
    <w:p w14:paraId="520ADD76" w14:textId="77777777" w:rsidR="00301574" w:rsidRDefault="00241897" w:rsidP="00977AFD">
      <w:pPr>
        <w:jc w:val="left"/>
      </w:pPr>
      <w:r>
        <w:t>Note that s</w:t>
      </w:r>
      <w:r w:rsidR="00101C72">
        <w:t>taffing demands will be highest during initial stages of the project, especially regarding project planning, development, marketing</w:t>
      </w:r>
      <w:r w:rsidR="003D53D4">
        <w:t>,</w:t>
      </w:r>
      <w:r w:rsidR="0069171D">
        <w:t xml:space="preserve"> and commissioning</w:t>
      </w:r>
      <w:r w:rsidR="00101C72">
        <w:t xml:space="preserve">. However, </w:t>
      </w:r>
      <w:r w:rsidR="00425FEB">
        <w:t>CSP</w:t>
      </w:r>
      <w:r w:rsidR="00101C72">
        <w:t xml:space="preserve">s require administration throughout the life of the project, including areas such as solar operations and maintenance, billing, and managing </w:t>
      </w:r>
      <w:r w:rsidR="00F659CF">
        <w:t>subscriber</w:t>
      </w:r>
      <w:r w:rsidR="00101C72">
        <w:t xml:space="preserve"> turnover.</w:t>
      </w:r>
    </w:p>
    <w:p w14:paraId="05DEDEBF" w14:textId="6AC7EAA4" w:rsidR="00E815B3" w:rsidRDefault="00241897" w:rsidP="00977AFD">
      <w:pPr>
        <w:jc w:val="left"/>
      </w:pPr>
      <w:r>
        <w:t xml:space="preserve">In addition to selecting a </w:t>
      </w:r>
      <w:r w:rsidR="003D53D4">
        <w:t xml:space="preserve">Project Manager </w:t>
      </w:r>
      <w:r>
        <w:t xml:space="preserve">to oversee the deployment of a PV system, community solar will require a dedicated person or staff within the </w:t>
      </w:r>
      <w:r w:rsidRPr="00241897">
        <w:t>cooperative’s</w:t>
      </w:r>
      <w:r>
        <w:t xml:space="preserve"> </w:t>
      </w:r>
      <w:r w:rsidR="00CF2482">
        <w:t>m</w:t>
      </w:r>
      <w:r>
        <w:t xml:space="preserve">arketing and/or </w:t>
      </w:r>
      <w:r w:rsidR="00CF2482">
        <w:t>c</w:t>
      </w:r>
      <w:r>
        <w:t>ommunications department for the program to be successful. It is important to note that this is not a part</w:t>
      </w:r>
      <w:r w:rsidR="003D53D4">
        <w:t>-</w:t>
      </w:r>
      <w:r>
        <w:t>time effort</w:t>
      </w:r>
      <w:r w:rsidR="00C8246D">
        <w:t xml:space="preserve"> – </w:t>
      </w:r>
      <w:r>
        <w:t xml:space="preserve">market research and </w:t>
      </w:r>
      <w:r w:rsidR="003A7D46">
        <w:t xml:space="preserve">consumer </w:t>
      </w:r>
      <w:r w:rsidR="00F659CF">
        <w:t xml:space="preserve">support </w:t>
      </w:r>
      <w:r>
        <w:t xml:space="preserve">will be needed to ensure </w:t>
      </w:r>
      <w:r w:rsidR="00F659CF">
        <w:t>consumer</w:t>
      </w:r>
      <w:r>
        <w:t xml:space="preserve"> subscription and retention. A well</w:t>
      </w:r>
      <w:r w:rsidR="00CF2482">
        <w:t>-</w:t>
      </w:r>
      <w:r>
        <w:t>run program also requires IT investments to streamline billing, accounting, and reporting needs</w:t>
      </w:r>
      <w:r w:rsidR="003D53D4">
        <w:t>,</w:t>
      </w:r>
      <w:r>
        <w:t xml:space="preserve"> as well as the marketing program. Additionally, legal counsel is necessary to </w:t>
      </w:r>
      <w:r w:rsidR="004574A4">
        <w:t xml:space="preserve">help mitigate risk throughout the project and </w:t>
      </w:r>
      <w:r>
        <w:t xml:space="preserve">ensure compliance with </w:t>
      </w:r>
      <w:r w:rsidR="00601B0C">
        <w:t>IRS</w:t>
      </w:r>
      <w:r>
        <w:t xml:space="preserve">, </w:t>
      </w:r>
      <w:r w:rsidR="00601B0C">
        <w:t>Federal Energy Regulatory Commission (</w:t>
      </w:r>
      <w:r>
        <w:t>FERC</w:t>
      </w:r>
      <w:r w:rsidR="00601B0C">
        <w:t>)</w:t>
      </w:r>
      <w:r>
        <w:t>, and SEC rules and regulations. Specific activities required from each of these departments are summarized in</w:t>
      </w:r>
      <w:r w:rsidR="00E815B3">
        <w:t xml:space="preserve"> Figure 2 below.  </w:t>
      </w:r>
    </w:p>
    <w:p w14:paraId="2E1E9915" w14:textId="77777777" w:rsidR="00E815B3" w:rsidRDefault="00E815B3" w:rsidP="007C729B">
      <w:pPr>
        <w:rPr>
          <w:rStyle w:val="Emphasis1"/>
        </w:rPr>
      </w:pPr>
      <w:bookmarkStart w:id="12" w:name="_Ref441064085"/>
    </w:p>
    <w:p w14:paraId="3F0C4795" w14:textId="77777777" w:rsidR="00E815B3" w:rsidRDefault="00E815B3">
      <w:pPr>
        <w:jc w:val="left"/>
        <w:rPr>
          <w:rStyle w:val="Emphasis1"/>
        </w:rPr>
      </w:pPr>
      <w:r>
        <w:rPr>
          <w:rStyle w:val="Emphasis1"/>
        </w:rPr>
        <w:br w:type="page"/>
      </w:r>
    </w:p>
    <w:p w14:paraId="196A3F6B" w14:textId="77B64764" w:rsidR="00B57B17" w:rsidRPr="00E815B3" w:rsidRDefault="00FC3524" w:rsidP="00E815B3">
      <w:pPr>
        <w:rPr>
          <w:rStyle w:val="Emphasis1"/>
          <w:sz w:val="32"/>
          <w:szCs w:val="28"/>
        </w:rPr>
      </w:pPr>
      <w:r w:rsidRPr="00E815B3">
        <w:rPr>
          <w:rStyle w:val="Emphasis1"/>
          <w:sz w:val="32"/>
          <w:szCs w:val="28"/>
        </w:rPr>
        <w:lastRenderedPageBreak/>
        <w:t>F</w:t>
      </w:r>
      <w:r w:rsidR="00B57B17" w:rsidRPr="00E815B3">
        <w:rPr>
          <w:rStyle w:val="Emphasis1"/>
          <w:sz w:val="32"/>
          <w:szCs w:val="28"/>
        </w:rPr>
        <w:t xml:space="preserve">igure </w:t>
      </w:r>
      <w:r w:rsidR="00B57B17" w:rsidRPr="00E815B3">
        <w:rPr>
          <w:rStyle w:val="Emphasis1"/>
          <w:sz w:val="32"/>
          <w:szCs w:val="28"/>
        </w:rPr>
        <w:fldChar w:fldCharType="begin"/>
      </w:r>
      <w:r w:rsidR="00B57B17" w:rsidRPr="00E815B3">
        <w:rPr>
          <w:rStyle w:val="Emphasis1"/>
          <w:sz w:val="32"/>
          <w:szCs w:val="28"/>
        </w:rPr>
        <w:instrText xml:space="preserve"> SEQ Figure \* ARABIC </w:instrText>
      </w:r>
      <w:r w:rsidR="00B57B17" w:rsidRPr="00E815B3">
        <w:rPr>
          <w:rStyle w:val="Emphasis1"/>
          <w:sz w:val="32"/>
          <w:szCs w:val="28"/>
        </w:rPr>
        <w:fldChar w:fldCharType="separate"/>
      </w:r>
      <w:r w:rsidR="00B914D9">
        <w:rPr>
          <w:rStyle w:val="Emphasis1"/>
          <w:noProof/>
          <w:sz w:val="32"/>
          <w:szCs w:val="28"/>
        </w:rPr>
        <w:t>2</w:t>
      </w:r>
      <w:r w:rsidR="00B57B17" w:rsidRPr="00E815B3">
        <w:rPr>
          <w:rStyle w:val="Emphasis1"/>
          <w:sz w:val="32"/>
          <w:szCs w:val="28"/>
        </w:rPr>
        <w:fldChar w:fldCharType="end"/>
      </w:r>
      <w:bookmarkEnd w:id="12"/>
      <w:r w:rsidR="00E56317" w:rsidRPr="00E815B3">
        <w:rPr>
          <w:rStyle w:val="Emphasis1"/>
          <w:sz w:val="32"/>
          <w:szCs w:val="28"/>
        </w:rPr>
        <w:t>:</w:t>
      </w:r>
      <w:r w:rsidR="00B57B17" w:rsidRPr="00E815B3">
        <w:rPr>
          <w:rStyle w:val="Emphasis1"/>
          <w:sz w:val="32"/>
          <w:szCs w:val="28"/>
        </w:rPr>
        <w:t xml:space="preserve"> Staffing a </w:t>
      </w:r>
      <w:r w:rsidR="00AA6715" w:rsidRPr="00E815B3">
        <w:rPr>
          <w:rStyle w:val="Emphasis1"/>
          <w:sz w:val="32"/>
          <w:szCs w:val="28"/>
        </w:rPr>
        <w:t>C</w:t>
      </w:r>
      <w:r w:rsidR="00B57B17" w:rsidRPr="00E815B3">
        <w:rPr>
          <w:rStyle w:val="Emphasis1"/>
          <w:sz w:val="32"/>
          <w:szCs w:val="28"/>
        </w:rPr>
        <w:t xml:space="preserve">ommunity </w:t>
      </w:r>
      <w:r w:rsidR="00AA6715" w:rsidRPr="00E815B3">
        <w:rPr>
          <w:rStyle w:val="Emphasis1"/>
          <w:sz w:val="32"/>
          <w:szCs w:val="28"/>
        </w:rPr>
        <w:t>S</w:t>
      </w:r>
      <w:r w:rsidR="00B57B17" w:rsidRPr="00E815B3">
        <w:rPr>
          <w:rStyle w:val="Emphasis1"/>
          <w:sz w:val="32"/>
          <w:szCs w:val="28"/>
        </w:rPr>
        <w:t xml:space="preserve">olar </w:t>
      </w:r>
      <w:r w:rsidR="00AA6715" w:rsidRPr="00E815B3">
        <w:rPr>
          <w:rStyle w:val="Emphasis1"/>
          <w:sz w:val="32"/>
          <w:szCs w:val="28"/>
        </w:rPr>
        <w:t>T</w:t>
      </w:r>
      <w:r w:rsidR="00B57B17" w:rsidRPr="00E815B3">
        <w:rPr>
          <w:rStyle w:val="Emphasis1"/>
          <w:sz w:val="32"/>
          <w:szCs w:val="28"/>
        </w:rPr>
        <w:t>eam</w:t>
      </w:r>
      <w:r w:rsidR="00E2360C">
        <w:rPr>
          <w:rStyle w:val="Emphasis1"/>
          <w:sz w:val="32"/>
          <w:szCs w:val="28"/>
        </w:rPr>
        <w:t xml:space="preserve"> </w:t>
      </w:r>
    </w:p>
    <w:p w14:paraId="1C0FB8AD" w14:textId="4EC85663" w:rsidR="00B57B17" w:rsidRDefault="00241897" w:rsidP="007C729B">
      <w:pPr>
        <w:keepNext/>
        <w:spacing w:after="0" w:line="240" w:lineRule="auto"/>
      </w:pPr>
      <w:r>
        <w:rPr>
          <w:noProof/>
        </w:rPr>
        <w:drawing>
          <wp:inline distT="0" distB="0" distL="0" distR="0" wp14:anchorId="3167DE00" wp14:editId="1AD7460A">
            <wp:extent cx="5974080" cy="5212080"/>
            <wp:effectExtent l="0" t="0" r="762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22C7F4B" w14:textId="77777777" w:rsidR="00301574" w:rsidRDefault="00301574" w:rsidP="007C729B">
      <w:pPr>
        <w:spacing w:after="0" w:line="240" w:lineRule="auto"/>
      </w:pPr>
    </w:p>
    <w:p w14:paraId="201C2DCD" w14:textId="77777777" w:rsidR="00DB21C7" w:rsidRDefault="00DB21C7" w:rsidP="007C729B">
      <w:pPr>
        <w:spacing w:after="0" w:line="240" w:lineRule="auto"/>
      </w:pPr>
    </w:p>
    <w:p w14:paraId="7415C4DF" w14:textId="77777777" w:rsidR="00DB21C7" w:rsidRDefault="00DB21C7" w:rsidP="007C729B">
      <w:r>
        <w:br w:type="page"/>
      </w:r>
    </w:p>
    <w:p w14:paraId="022E9015" w14:textId="77777777" w:rsidR="009822B7" w:rsidRPr="00E815B3" w:rsidRDefault="009822B7" w:rsidP="00E815B3">
      <w:pPr>
        <w:pStyle w:val="Heading3"/>
      </w:pPr>
      <w:bookmarkStart w:id="13" w:name="_Ref441056057"/>
      <w:bookmarkStart w:id="14" w:name="_Ref441071066"/>
      <w:r w:rsidRPr="00E815B3">
        <w:lastRenderedPageBreak/>
        <w:t>Project Management</w:t>
      </w:r>
    </w:p>
    <w:p w14:paraId="4F5A2CDA" w14:textId="77777777" w:rsidR="009822B7" w:rsidRDefault="009822B7" w:rsidP="00115848">
      <w:pPr>
        <w:jc w:val="left"/>
      </w:pPr>
      <w:r>
        <w:t xml:space="preserve">Many programs require a full-time </w:t>
      </w:r>
      <w:r w:rsidR="00CD27FB">
        <w:t xml:space="preserve">Project Manager </w:t>
      </w:r>
      <w:r>
        <w:t xml:space="preserve">during the planning of the community solar program as well as the procurement and construction phases. </w:t>
      </w:r>
      <w:r w:rsidR="00BF652F">
        <w:t xml:space="preserve">The tasks listed below can be performed by a combination of staff, contractors, and developers. It is the </w:t>
      </w:r>
      <w:r w:rsidR="00CD27FB">
        <w:t xml:space="preserve">Project Manager’s </w:t>
      </w:r>
      <w:r w:rsidR="00BF652F">
        <w:t>job to ensure they have been done.</w:t>
      </w:r>
    </w:p>
    <w:p w14:paraId="51777C04" w14:textId="77777777" w:rsidR="0069171D" w:rsidRPr="00E815B3" w:rsidRDefault="0069171D" w:rsidP="007C729B">
      <w:pPr>
        <w:pStyle w:val="Caption"/>
        <w:keepNext/>
        <w:rPr>
          <w:rStyle w:val="Emphasis1"/>
        </w:rPr>
      </w:pPr>
      <w:r w:rsidRPr="00E815B3">
        <w:rPr>
          <w:rStyle w:val="Emphasis1"/>
        </w:rPr>
        <w:t xml:space="preserve">Table </w:t>
      </w:r>
      <w:r w:rsidRPr="00E815B3">
        <w:rPr>
          <w:rStyle w:val="Emphasis1"/>
        </w:rPr>
        <w:fldChar w:fldCharType="begin"/>
      </w:r>
      <w:r w:rsidRPr="00E815B3">
        <w:rPr>
          <w:rStyle w:val="Emphasis1"/>
        </w:rPr>
        <w:instrText xml:space="preserve"> SEQ Table \* ARABIC </w:instrText>
      </w:r>
      <w:r w:rsidRPr="00E815B3">
        <w:rPr>
          <w:rStyle w:val="Emphasis1"/>
        </w:rPr>
        <w:fldChar w:fldCharType="separate"/>
      </w:r>
      <w:r w:rsidR="00B914D9">
        <w:rPr>
          <w:rStyle w:val="Emphasis1"/>
          <w:noProof/>
        </w:rPr>
        <w:t>2</w:t>
      </w:r>
      <w:r w:rsidRPr="00E815B3">
        <w:rPr>
          <w:rStyle w:val="Emphasis1"/>
        </w:rPr>
        <w:fldChar w:fldCharType="end"/>
      </w:r>
      <w:r w:rsidR="00710D1F" w:rsidRPr="00E815B3">
        <w:rPr>
          <w:rStyle w:val="Emphasis1"/>
        </w:rPr>
        <w:t xml:space="preserve">: </w:t>
      </w:r>
      <w:r w:rsidRPr="00E815B3">
        <w:rPr>
          <w:rStyle w:val="Emphasis1"/>
        </w:rPr>
        <w:t>Project Manager</w:t>
      </w:r>
      <w:r w:rsidR="00F75E4E" w:rsidRPr="00E815B3">
        <w:rPr>
          <w:rStyle w:val="Emphasis1"/>
        </w:rPr>
        <w:t>’s</w:t>
      </w:r>
      <w:r w:rsidRPr="00E815B3">
        <w:rPr>
          <w:rStyle w:val="Emphasis1"/>
        </w:rPr>
        <w:t xml:space="preserve"> Planning Checklist</w:t>
      </w:r>
    </w:p>
    <w:tbl>
      <w:tblPr>
        <w:tblW w:w="10264" w:type="dxa"/>
        <w:tblInd w:w="-10" w:type="dxa"/>
        <w:tblLook w:val="04A0" w:firstRow="1" w:lastRow="0" w:firstColumn="1" w:lastColumn="0" w:noHBand="0" w:noVBand="1"/>
      </w:tblPr>
      <w:tblGrid>
        <w:gridCol w:w="540"/>
        <w:gridCol w:w="4680"/>
        <w:gridCol w:w="720"/>
        <w:gridCol w:w="720"/>
        <w:gridCol w:w="720"/>
        <w:gridCol w:w="720"/>
        <w:gridCol w:w="720"/>
        <w:gridCol w:w="720"/>
        <w:gridCol w:w="724"/>
      </w:tblGrid>
      <w:tr w:rsidR="0001409B" w:rsidRPr="0001792B" w14:paraId="7EC13865" w14:textId="77777777" w:rsidTr="0001409B">
        <w:trPr>
          <w:trHeight w:val="330"/>
        </w:trPr>
        <w:tc>
          <w:tcPr>
            <w:tcW w:w="5220" w:type="dxa"/>
            <w:gridSpan w:val="2"/>
            <w:tcBorders>
              <w:top w:val="single" w:sz="8" w:space="0" w:color="auto"/>
              <w:left w:val="single" w:sz="8" w:space="0" w:color="auto"/>
              <w:bottom w:val="single" w:sz="4" w:space="0" w:color="auto"/>
              <w:right w:val="single" w:sz="8" w:space="0" w:color="auto"/>
            </w:tcBorders>
            <w:shd w:val="clear" w:color="000000" w:fill="B1A0C7"/>
            <w:vAlign w:val="center"/>
            <w:hideMark/>
          </w:tcPr>
          <w:p w14:paraId="6FDD879B" w14:textId="77777777" w:rsidR="0001409B" w:rsidRPr="0001409B" w:rsidRDefault="0001409B" w:rsidP="007C729B">
            <w:pPr>
              <w:spacing w:after="0"/>
              <w:rPr>
                <w:rFonts w:ascii="Calibri" w:hAnsi="Calibri"/>
                <w:b/>
                <w:bCs/>
                <w:sz w:val="24"/>
                <w:szCs w:val="24"/>
              </w:rPr>
            </w:pPr>
            <w:r w:rsidRPr="0001409B">
              <w:rPr>
                <w:rFonts w:ascii="Calibri" w:hAnsi="Calibri"/>
                <w:b/>
                <w:bCs/>
                <w:sz w:val="24"/>
                <w:szCs w:val="24"/>
              </w:rPr>
              <w:t>Project Management Planning</w:t>
            </w:r>
          </w:p>
        </w:tc>
        <w:tc>
          <w:tcPr>
            <w:tcW w:w="720" w:type="dxa"/>
            <w:tcBorders>
              <w:top w:val="single" w:sz="8" w:space="0" w:color="auto"/>
              <w:left w:val="nil"/>
              <w:bottom w:val="single" w:sz="8" w:space="0" w:color="auto"/>
              <w:right w:val="nil"/>
            </w:tcBorders>
            <w:shd w:val="clear" w:color="auto" w:fill="auto"/>
            <w:vAlign w:val="center"/>
            <w:hideMark/>
          </w:tcPr>
          <w:p w14:paraId="20A84391" w14:textId="77777777" w:rsidR="0001409B" w:rsidRPr="0001409B" w:rsidRDefault="0001409B" w:rsidP="007C729B">
            <w:pPr>
              <w:spacing w:after="0"/>
              <w:jc w:val="center"/>
              <w:rPr>
                <w:rFonts w:ascii="Calibri" w:hAnsi="Calibri"/>
                <w:b/>
                <w:sz w:val="20"/>
                <w:szCs w:val="20"/>
              </w:rPr>
            </w:pPr>
            <w:r w:rsidRPr="0001409B">
              <w:rPr>
                <w:rFonts w:ascii="Calibri" w:hAnsi="Calibri"/>
                <w:b/>
                <w:sz w:val="20"/>
                <w:szCs w:val="20"/>
              </w:rPr>
              <w:t>CEO</w:t>
            </w:r>
          </w:p>
        </w:tc>
        <w:tc>
          <w:tcPr>
            <w:tcW w:w="7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234C7B2" w14:textId="77777777" w:rsidR="0001409B" w:rsidRPr="0001409B" w:rsidRDefault="0001409B" w:rsidP="007C729B">
            <w:pPr>
              <w:spacing w:after="0"/>
              <w:jc w:val="center"/>
              <w:rPr>
                <w:rFonts w:ascii="Calibri" w:hAnsi="Calibri"/>
                <w:b/>
                <w:sz w:val="20"/>
                <w:szCs w:val="20"/>
              </w:rPr>
            </w:pPr>
            <w:r w:rsidRPr="0001409B">
              <w:rPr>
                <w:rFonts w:ascii="Calibri" w:hAnsi="Calibri"/>
                <w:b/>
                <w:sz w:val="20"/>
                <w:szCs w:val="20"/>
              </w:rPr>
              <w:t>LEG</w:t>
            </w:r>
          </w:p>
        </w:tc>
        <w:tc>
          <w:tcPr>
            <w:tcW w:w="720" w:type="dxa"/>
            <w:tcBorders>
              <w:top w:val="single" w:sz="8" w:space="0" w:color="auto"/>
              <w:left w:val="single" w:sz="4" w:space="0" w:color="auto"/>
              <w:bottom w:val="single" w:sz="8" w:space="0" w:color="auto"/>
              <w:right w:val="nil"/>
            </w:tcBorders>
            <w:shd w:val="clear" w:color="auto" w:fill="auto"/>
            <w:vAlign w:val="center"/>
            <w:hideMark/>
          </w:tcPr>
          <w:p w14:paraId="6DDDF671" w14:textId="77777777" w:rsidR="0001409B" w:rsidRPr="0001409B" w:rsidRDefault="0001409B" w:rsidP="007C729B">
            <w:pPr>
              <w:spacing w:after="0"/>
              <w:jc w:val="center"/>
              <w:rPr>
                <w:rFonts w:ascii="Calibri" w:hAnsi="Calibri"/>
                <w:b/>
                <w:sz w:val="20"/>
                <w:szCs w:val="20"/>
              </w:rPr>
            </w:pPr>
            <w:r w:rsidRPr="0001409B">
              <w:rPr>
                <w:rFonts w:ascii="Calibri" w:hAnsi="Calibri"/>
                <w:b/>
                <w:sz w:val="20"/>
                <w:szCs w:val="20"/>
              </w:rPr>
              <w:t>BOD</w:t>
            </w:r>
          </w:p>
        </w:tc>
        <w:tc>
          <w:tcPr>
            <w:tcW w:w="720" w:type="dxa"/>
            <w:tcBorders>
              <w:top w:val="single" w:sz="8" w:space="0" w:color="auto"/>
              <w:left w:val="single" w:sz="4" w:space="0" w:color="auto"/>
              <w:bottom w:val="single" w:sz="8" w:space="0" w:color="auto"/>
              <w:right w:val="nil"/>
            </w:tcBorders>
            <w:shd w:val="clear" w:color="auto" w:fill="auto"/>
            <w:vAlign w:val="center"/>
            <w:hideMark/>
          </w:tcPr>
          <w:p w14:paraId="774433C6" w14:textId="77777777" w:rsidR="0001409B" w:rsidRPr="0001409B" w:rsidRDefault="0001409B" w:rsidP="007C729B">
            <w:pPr>
              <w:spacing w:after="0"/>
              <w:jc w:val="center"/>
              <w:rPr>
                <w:rFonts w:ascii="Calibri" w:hAnsi="Calibri"/>
                <w:b/>
                <w:sz w:val="20"/>
                <w:szCs w:val="20"/>
              </w:rPr>
            </w:pPr>
            <w:r w:rsidRPr="0001409B">
              <w:rPr>
                <w:rFonts w:ascii="Calibri" w:hAnsi="Calibri"/>
                <w:b/>
                <w:sz w:val="20"/>
                <w:szCs w:val="20"/>
              </w:rPr>
              <w:t>MKT</w:t>
            </w:r>
          </w:p>
        </w:tc>
        <w:tc>
          <w:tcPr>
            <w:tcW w:w="720" w:type="dxa"/>
            <w:tcBorders>
              <w:top w:val="single" w:sz="8" w:space="0" w:color="auto"/>
              <w:left w:val="single" w:sz="4" w:space="0" w:color="auto"/>
              <w:bottom w:val="single" w:sz="8" w:space="0" w:color="auto"/>
              <w:right w:val="nil"/>
            </w:tcBorders>
            <w:shd w:val="clear" w:color="auto" w:fill="auto"/>
            <w:vAlign w:val="center"/>
            <w:hideMark/>
          </w:tcPr>
          <w:p w14:paraId="0E833456" w14:textId="77777777" w:rsidR="0001409B" w:rsidRPr="0001409B" w:rsidRDefault="0001409B" w:rsidP="007C729B">
            <w:pPr>
              <w:spacing w:after="0"/>
              <w:jc w:val="center"/>
              <w:rPr>
                <w:rFonts w:ascii="Calibri" w:hAnsi="Calibri"/>
                <w:b/>
                <w:sz w:val="20"/>
                <w:szCs w:val="20"/>
              </w:rPr>
            </w:pPr>
            <w:r w:rsidRPr="0001409B">
              <w:rPr>
                <w:rFonts w:ascii="Calibri" w:hAnsi="Calibri"/>
                <w:b/>
                <w:sz w:val="20"/>
                <w:szCs w:val="20"/>
              </w:rPr>
              <w:t>IT</w:t>
            </w:r>
          </w:p>
        </w:tc>
        <w:tc>
          <w:tcPr>
            <w:tcW w:w="720" w:type="dxa"/>
            <w:tcBorders>
              <w:top w:val="single" w:sz="8" w:space="0" w:color="auto"/>
              <w:left w:val="single" w:sz="4" w:space="0" w:color="auto"/>
              <w:bottom w:val="single" w:sz="8" w:space="0" w:color="auto"/>
              <w:right w:val="nil"/>
            </w:tcBorders>
            <w:shd w:val="clear" w:color="auto" w:fill="auto"/>
            <w:vAlign w:val="center"/>
            <w:hideMark/>
          </w:tcPr>
          <w:p w14:paraId="5A7B6F07" w14:textId="77777777" w:rsidR="0001409B" w:rsidRPr="0001409B" w:rsidRDefault="0001409B" w:rsidP="007C729B">
            <w:pPr>
              <w:spacing w:after="0"/>
              <w:jc w:val="center"/>
              <w:rPr>
                <w:rFonts w:ascii="Calibri" w:hAnsi="Calibri"/>
                <w:b/>
                <w:sz w:val="20"/>
                <w:szCs w:val="20"/>
              </w:rPr>
            </w:pPr>
            <w:r w:rsidRPr="0001409B">
              <w:rPr>
                <w:rFonts w:ascii="Calibri" w:hAnsi="Calibri"/>
                <w:b/>
                <w:sz w:val="20"/>
                <w:szCs w:val="20"/>
              </w:rPr>
              <w:t>FIN</w:t>
            </w:r>
          </w:p>
        </w:tc>
        <w:tc>
          <w:tcPr>
            <w:tcW w:w="72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C5F4AB1" w14:textId="77777777" w:rsidR="0001409B" w:rsidRPr="0001409B" w:rsidRDefault="0001409B" w:rsidP="007C729B">
            <w:pPr>
              <w:spacing w:after="0"/>
              <w:jc w:val="center"/>
              <w:rPr>
                <w:rFonts w:ascii="Calibri" w:hAnsi="Calibri"/>
                <w:b/>
                <w:sz w:val="20"/>
                <w:szCs w:val="20"/>
              </w:rPr>
            </w:pPr>
            <w:r w:rsidRPr="0001409B">
              <w:rPr>
                <w:rFonts w:ascii="Calibri" w:hAnsi="Calibri"/>
                <w:b/>
                <w:sz w:val="20"/>
                <w:szCs w:val="20"/>
              </w:rPr>
              <w:t>PM</w:t>
            </w:r>
          </w:p>
        </w:tc>
      </w:tr>
      <w:tr w:rsidR="0001409B" w:rsidRPr="0001792B" w14:paraId="6848B501" w14:textId="77777777" w:rsidTr="0001409B">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9D8190" w14:textId="77777777" w:rsidR="0001409B" w:rsidRDefault="0001409B"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80" w:type="dxa"/>
            <w:tcBorders>
              <w:top w:val="nil"/>
              <w:left w:val="nil"/>
              <w:bottom w:val="single" w:sz="4" w:space="0" w:color="auto"/>
              <w:right w:val="single" w:sz="4" w:space="0" w:color="auto"/>
            </w:tcBorders>
            <w:shd w:val="clear" w:color="000000" w:fill="404040"/>
            <w:vAlign w:val="center"/>
            <w:hideMark/>
          </w:tcPr>
          <w:p w14:paraId="1680495B" w14:textId="77777777" w:rsidR="0001409B" w:rsidRPr="0001792B" w:rsidRDefault="0001409B" w:rsidP="007C729B">
            <w:pPr>
              <w:spacing w:after="0"/>
              <w:contextualSpacing/>
              <w:jc w:val="left"/>
              <w:rPr>
                <w:rFonts w:ascii="Calibri" w:hAnsi="Calibri"/>
                <w:b/>
                <w:bCs/>
                <w:color w:val="FFFFFF"/>
                <w:sz w:val="20"/>
                <w:szCs w:val="20"/>
              </w:rPr>
            </w:pPr>
            <w:r>
              <w:rPr>
                <w:rFonts w:ascii="Calibri" w:hAnsi="Calibri"/>
                <w:b/>
                <w:bCs/>
                <w:color w:val="FFFFFF"/>
                <w:sz w:val="20"/>
                <w:szCs w:val="20"/>
              </w:rPr>
              <w:t>Develop Engineering Design and System Configuration Plan</w:t>
            </w:r>
          </w:p>
        </w:tc>
        <w:tc>
          <w:tcPr>
            <w:tcW w:w="720" w:type="dxa"/>
            <w:tcBorders>
              <w:top w:val="nil"/>
              <w:left w:val="nil"/>
              <w:bottom w:val="single" w:sz="4" w:space="0" w:color="auto"/>
              <w:right w:val="single" w:sz="4" w:space="0" w:color="auto"/>
            </w:tcBorders>
            <w:shd w:val="clear" w:color="000000" w:fill="404040"/>
            <w:noWrap/>
            <w:vAlign w:val="center"/>
            <w:hideMark/>
          </w:tcPr>
          <w:p w14:paraId="528AEBF1"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68A6C1F"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bottom"/>
            <w:hideMark/>
          </w:tcPr>
          <w:p w14:paraId="7762A67E" w14:textId="77777777" w:rsidR="0001409B" w:rsidRPr="0001792B" w:rsidRDefault="0001409B" w:rsidP="007C729B">
            <w:pPr>
              <w:spacing w:after="0"/>
              <w:rPr>
                <w:rFonts w:ascii="Calibri" w:hAnsi="Calibri"/>
                <w:color w:val="000000"/>
                <w:sz w:val="20"/>
                <w:szCs w:val="20"/>
              </w:rPr>
            </w:pPr>
            <w:r w:rsidRPr="0001792B">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E9A29AF"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B3DE66F"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0BDEB38"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4" w:type="dxa"/>
            <w:tcBorders>
              <w:top w:val="nil"/>
              <w:left w:val="nil"/>
              <w:bottom w:val="single" w:sz="4" w:space="0" w:color="auto"/>
              <w:right w:val="single" w:sz="4" w:space="0" w:color="auto"/>
            </w:tcBorders>
            <w:shd w:val="clear" w:color="000000" w:fill="B1A0C7"/>
            <w:noWrap/>
            <w:vAlign w:val="center"/>
            <w:hideMark/>
          </w:tcPr>
          <w:p w14:paraId="00F59458"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r>
      <w:tr w:rsidR="0001409B" w:rsidRPr="0001792B" w14:paraId="4D4FA2D2" w14:textId="77777777" w:rsidTr="009B06B9">
        <w:trPr>
          <w:trHeight w:val="2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54DAAE" w14:textId="77777777" w:rsidR="0001409B" w:rsidRDefault="0001409B"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80" w:type="dxa"/>
            <w:tcBorders>
              <w:top w:val="nil"/>
              <w:left w:val="nil"/>
              <w:bottom w:val="single" w:sz="4" w:space="0" w:color="auto"/>
              <w:right w:val="single" w:sz="4" w:space="0" w:color="auto"/>
            </w:tcBorders>
            <w:shd w:val="clear" w:color="000000" w:fill="404040"/>
            <w:vAlign w:val="center"/>
            <w:hideMark/>
          </w:tcPr>
          <w:p w14:paraId="7A56190D" w14:textId="77777777" w:rsidR="0001409B" w:rsidRPr="0001792B" w:rsidRDefault="0001409B" w:rsidP="007C729B">
            <w:pPr>
              <w:spacing w:after="0"/>
              <w:contextualSpacing/>
              <w:jc w:val="left"/>
              <w:rPr>
                <w:rFonts w:ascii="Calibri" w:hAnsi="Calibri"/>
                <w:b/>
                <w:bCs/>
                <w:color w:val="FFFFFF"/>
                <w:sz w:val="20"/>
                <w:szCs w:val="20"/>
              </w:rPr>
            </w:pPr>
            <w:r w:rsidRPr="0001792B">
              <w:rPr>
                <w:rFonts w:ascii="Calibri" w:hAnsi="Calibri"/>
                <w:b/>
                <w:bCs/>
                <w:color w:val="FFFFFF"/>
                <w:sz w:val="20"/>
                <w:szCs w:val="20"/>
              </w:rPr>
              <w:t xml:space="preserve">Develop </w:t>
            </w:r>
            <w:r>
              <w:rPr>
                <w:rFonts w:ascii="Calibri" w:hAnsi="Calibri"/>
                <w:b/>
                <w:bCs/>
                <w:color w:val="FFFFFF"/>
                <w:sz w:val="20"/>
                <w:szCs w:val="20"/>
              </w:rPr>
              <w:t>the Siting Options Document</w:t>
            </w:r>
          </w:p>
        </w:tc>
        <w:tc>
          <w:tcPr>
            <w:tcW w:w="720" w:type="dxa"/>
            <w:tcBorders>
              <w:top w:val="nil"/>
              <w:left w:val="nil"/>
              <w:bottom w:val="single" w:sz="4" w:space="0" w:color="auto"/>
              <w:right w:val="single" w:sz="4" w:space="0" w:color="auto"/>
            </w:tcBorders>
            <w:shd w:val="clear" w:color="000000" w:fill="404040"/>
            <w:noWrap/>
            <w:vAlign w:val="center"/>
            <w:hideMark/>
          </w:tcPr>
          <w:p w14:paraId="540C11BD"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6E116FFA"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E01AE60"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18B69BA"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C63B7AC"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088A16AE"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4" w:type="dxa"/>
            <w:tcBorders>
              <w:top w:val="nil"/>
              <w:left w:val="nil"/>
              <w:bottom w:val="single" w:sz="4" w:space="0" w:color="auto"/>
              <w:right w:val="single" w:sz="4" w:space="0" w:color="auto"/>
            </w:tcBorders>
            <w:shd w:val="clear" w:color="000000" w:fill="B1A0C7"/>
            <w:noWrap/>
            <w:vAlign w:val="center"/>
            <w:hideMark/>
          </w:tcPr>
          <w:p w14:paraId="3494D8D8"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r>
      <w:tr w:rsidR="0001409B" w:rsidRPr="0001792B" w14:paraId="66BE82FB" w14:textId="77777777" w:rsidTr="009B06B9">
        <w:trPr>
          <w:trHeight w:val="290"/>
        </w:trPr>
        <w:tc>
          <w:tcPr>
            <w:tcW w:w="540" w:type="dxa"/>
            <w:tcBorders>
              <w:top w:val="single" w:sz="4" w:space="0" w:color="auto"/>
              <w:left w:val="single" w:sz="4" w:space="0" w:color="auto"/>
              <w:right w:val="single" w:sz="4" w:space="0" w:color="auto"/>
            </w:tcBorders>
            <w:shd w:val="clear" w:color="auto" w:fill="auto"/>
            <w:noWrap/>
            <w:vAlign w:val="center"/>
          </w:tcPr>
          <w:p w14:paraId="03262FA7" w14:textId="77777777" w:rsidR="0001409B" w:rsidRPr="00F06FA0" w:rsidRDefault="0001409B" w:rsidP="007C729B">
            <w:pPr>
              <w:contextualSpacing/>
              <w:jc w:val="center"/>
              <w:rPr>
                <w:color w:val="3C3C3C" w:themeColor="background2" w:themeShade="40"/>
                <w:sz w:val="20"/>
                <w:szCs w:val="20"/>
              </w:rPr>
            </w:pPr>
            <w:r w:rsidRPr="00E34747">
              <w:rPr>
                <w:color w:val="3C3C3C" w:themeColor="background2" w:themeShade="40"/>
                <w:sz w:val="32"/>
                <w:szCs w:val="32"/>
              </w:rPr>
              <w:sym w:font="Wingdings" w:char="F0A8"/>
            </w:r>
          </w:p>
        </w:tc>
        <w:tc>
          <w:tcPr>
            <w:tcW w:w="4680" w:type="dxa"/>
            <w:tcBorders>
              <w:top w:val="single" w:sz="4" w:space="0" w:color="auto"/>
              <w:left w:val="single" w:sz="4" w:space="0" w:color="auto"/>
              <w:right w:val="single" w:sz="4" w:space="0" w:color="auto"/>
            </w:tcBorders>
            <w:shd w:val="clear" w:color="000000" w:fill="404040"/>
          </w:tcPr>
          <w:p w14:paraId="6AFED994" w14:textId="77777777" w:rsidR="0001409B" w:rsidRPr="00F06FA0" w:rsidRDefault="0001409B" w:rsidP="007C729B">
            <w:pPr>
              <w:spacing w:after="0"/>
              <w:contextualSpacing/>
              <w:jc w:val="left"/>
              <w:rPr>
                <w:rFonts w:ascii="Calibri" w:hAnsi="Calibri"/>
                <w:b/>
                <w:bCs/>
                <w:color w:val="FFFFFF"/>
                <w:sz w:val="20"/>
                <w:szCs w:val="20"/>
              </w:rPr>
            </w:pPr>
            <w:r w:rsidRPr="000B3FB3">
              <w:rPr>
                <w:rFonts w:ascii="Calibri" w:hAnsi="Calibri"/>
                <w:b/>
                <w:bCs/>
                <w:color w:val="FFFFFF"/>
                <w:sz w:val="20"/>
                <w:szCs w:val="20"/>
              </w:rPr>
              <w:t xml:space="preserve">Ensure the following </w:t>
            </w:r>
            <w:r w:rsidR="00CD27FB">
              <w:rPr>
                <w:rFonts w:ascii="Calibri" w:hAnsi="Calibri"/>
                <w:b/>
                <w:bCs/>
                <w:color w:val="FFFFFF"/>
                <w:sz w:val="20"/>
                <w:szCs w:val="20"/>
              </w:rPr>
              <w:t>p</w:t>
            </w:r>
            <w:r w:rsidRPr="000B3FB3">
              <w:rPr>
                <w:rFonts w:ascii="Calibri" w:hAnsi="Calibri"/>
                <w:b/>
                <w:bCs/>
                <w:color w:val="FFFFFF"/>
                <w:sz w:val="20"/>
                <w:szCs w:val="20"/>
              </w:rPr>
              <w:t xml:space="preserve">lanning </w:t>
            </w:r>
            <w:r w:rsidR="00CD27FB">
              <w:rPr>
                <w:rFonts w:ascii="Calibri" w:hAnsi="Calibri"/>
                <w:b/>
                <w:bCs/>
                <w:color w:val="FFFFFF"/>
                <w:sz w:val="20"/>
                <w:szCs w:val="20"/>
              </w:rPr>
              <w:t>d</w:t>
            </w:r>
            <w:r w:rsidR="00CD27FB" w:rsidRPr="000B3FB3">
              <w:rPr>
                <w:rFonts w:ascii="Calibri" w:hAnsi="Calibri"/>
                <w:b/>
                <w:bCs/>
                <w:color w:val="FFFFFF"/>
                <w:sz w:val="20"/>
                <w:szCs w:val="20"/>
              </w:rPr>
              <w:t xml:space="preserve">ocuments </w:t>
            </w:r>
            <w:r w:rsidRPr="000B3FB3">
              <w:rPr>
                <w:rFonts w:ascii="Calibri" w:hAnsi="Calibri"/>
                <w:b/>
                <w:bCs/>
                <w:color w:val="FFFFFF"/>
                <w:sz w:val="20"/>
                <w:szCs w:val="20"/>
              </w:rPr>
              <w:t xml:space="preserve">have been submitted to CEO for </w:t>
            </w:r>
            <w:r w:rsidR="00F82FE9" w:rsidRPr="000B3FB3">
              <w:rPr>
                <w:rFonts w:ascii="Calibri" w:hAnsi="Calibri"/>
                <w:b/>
                <w:bCs/>
                <w:color w:val="FFFFFF"/>
                <w:sz w:val="20"/>
                <w:szCs w:val="20"/>
              </w:rPr>
              <w:t>review/approval</w:t>
            </w:r>
            <w:r w:rsidR="00F82FE9">
              <w:rPr>
                <w:rFonts w:ascii="Calibri" w:hAnsi="Calibri"/>
                <w:b/>
                <w:bCs/>
                <w:color w:val="FFFFFF"/>
                <w:sz w:val="20"/>
                <w:szCs w:val="20"/>
              </w:rPr>
              <w:t>:</w:t>
            </w:r>
          </w:p>
        </w:tc>
        <w:tc>
          <w:tcPr>
            <w:tcW w:w="720" w:type="dxa"/>
            <w:tcBorders>
              <w:top w:val="nil"/>
              <w:left w:val="nil"/>
              <w:bottom w:val="single" w:sz="4" w:space="0" w:color="auto"/>
              <w:right w:val="single" w:sz="4" w:space="0" w:color="auto"/>
            </w:tcBorders>
            <w:shd w:val="clear" w:color="000000" w:fill="404040"/>
            <w:noWrap/>
            <w:vAlign w:val="center"/>
          </w:tcPr>
          <w:p w14:paraId="4DEE00A6"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tcPr>
          <w:p w14:paraId="3E9BB0DA"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75DC7F26"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2706BA7C"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tcPr>
          <w:p w14:paraId="482CED41"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7E96B804" w14:textId="77777777" w:rsidR="0001409B" w:rsidRPr="0001792B" w:rsidRDefault="0001409B" w:rsidP="007C729B">
            <w:pPr>
              <w:spacing w:after="0"/>
              <w:jc w:val="center"/>
              <w:rPr>
                <w:rFonts w:ascii="Calibri" w:hAnsi="Calibri"/>
                <w:b/>
                <w:bCs/>
                <w:color w:val="000000"/>
                <w:sz w:val="20"/>
                <w:szCs w:val="20"/>
              </w:rPr>
            </w:pPr>
          </w:p>
        </w:tc>
        <w:tc>
          <w:tcPr>
            <w:tcW w:w="724" w:type="dxa"/>
            <w:tcBorders>
              <w:top w:val="nil"/>
              <w:left w:val="nil"/>
              <w:bottom w:val="single" w:sz="4" w:space="0" w:color="auto"/>
              <w:right w:val="single" w:sz="4" w:space="0" w:color="auto"/>
            </w:tcBorders>
            <w:shd w:val="clear" w:color="000000" w:fill="B1A0C7"/>
            <w:noWrap/>
            <w:vAlign w:val="center"/>
          </w:tcPr>
          <w:p w14:paraId="771E76BF"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73CF01FB" w14:textId="77777777" w:rsidTr="009B06B9">
        <w:trPr>
          <w:trHeight w:val="251"/>
        </w:trPr>
        <w:tc>
          <w:tcPr>
            <w:tcW w:w="540" w:type="dxa"/>
            <w:tcBorders>
              <w:top w:val="nil"/>
              <w:left w:val="single" w:sz="4" w:space="0" w:color="auto"/>
              <w:right w:val="single" w:sz="4" w:space="0" w:color="auto"/>
            </w:tcBorders>
            <w:shd w:val="clear" w:color="auto" w:fill="auto"/>
            <w:noWrap/>
            <w:vAlign w:val="center"/>
          </w:tcPr>
          <w:p w14:paraId="35B3D24B"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right w:val="single" w:sz="4" w:space="0" w:color="auto"/>
            </w:tcBorders>
            <w:shd w:val="clear" w:color="000000" w:fill="404040"/>
          </w:tcPr>
          <w:p w14:paraId="4E974B6E" w14:textId="77777777" w:rsidR="0001409B" w:rsidRPr="00F06FA0" w:rsidRDefault="0001409B" w:rsidP="007C729B">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Value Proposition Document</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1D35A00B"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2D497ABF"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76F6C66D"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C4D79B"/>
            <w:noWrap/>
            <w:vAlign w:val="center"/>
          </w:tcPr>
          <w:p w14:paraId="74274A04"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224F7690"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5D843692" w14:textId="77777777" w:rsidR="0001409B" w:rsidRPr="0001792B" w:rsidRDefault="0001409B" w:rsidP="007C729B">
            <w:pPr>
              <w:spacing w:after="0"/>
              <w:jc w:val="center"/>
              <w:rPr>
                <w:rFonts w:ascii="Calibri" w:hAnsi="Calibri"/>
                <w:b/>
                <w:bCs/>
                <w:color w:val="000000"/>
                <w:sz w:val="20"/>
                <w:szCs w:val="20"/>
              </w:rPr>
            </w:pPr>
          </w:p>
        </w:tc>
        <w:tc>
          <w:tcPr>
            <w:tcW w:w="724" w:type="dxa"/>
            <w:tcBorders>
              <w:top w:val="nil"/>
              <w:left w:val="nil"/>
              <w:bottom w:val="single" w:sz="4" w:space="0" w:color="auto"/>
              <w:right w:val="single" w:sz="4" w:space="0" w:color="auto"/>
            </w:tcBorders>
            <w:shd w:val="clear" w:color="000000" w:fill="B1A0C7"/>
            <w:noWrap/>
            <w:vAlign w:val="center"/>
          </w:tcPr>
          <w:p w14:paraId="342E6B16"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31666E04" w14:textId="77777777" w:rsidTr="009B06B9">
        <w:trPr>
          <w:trHeight w:val="386"/>
        </w:trPr>
        <w:tc>
          <w:tcPr>
            <w:tcW w:w="540" w:type="dxa"/>
            <w:tcBorders>
              <w:top w:val="nil"/>
              <w:left w:val="single" w:sz="4" w:space="0" w:color="auto"/>
              <w:right w:val="single" w:sz="4" w:space="0" w:color="auto"/>
            </w:tcBorders>
            <w:shd w:val="clear" w:color="auto" w:fill="auto"/>
            <w:noWrap/>
            <w:vAlign w:val="center"/>
          </w:tcPr>
          <w:p w14:paraId="678BF5F7"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right w:val="single" w:sz="4" w:space="0" w:color="auto"/>
            </w:tcBorders>
            <w:shd w:val="clear" w:color="000000" w:fill="404040"/>
          </w:tcPr>
          <w:p w14:paraId="7F67E143" w14:textId="77777777" w:rsidR="0001409B" w:rsidRPr="00F06FA0" w:rsidRDefault="0001409B" w:rsidP="007C729B">
            <w:pPr>
              <w:spacing w:after="0"/>
              <w:ind w:left="730" w:hanging="72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 xml:space="preserve">Engineering Design and System Configuration </w:t>
            </w:r>
            <w:r w:rsidR="002F4789" w:rsidRPr="00F06FA0">
              <w:rPr>
                <w:rFonts w:ascii="Calibri" w:hAnsi="Calibri"/>
                <w:b/>
                <w:bCs/>
                <w:color w:val="FFFFFF"/>
                <w:sz w:val="20"/>
                <w:szCs w:val="20"/>
              </w:rPr>
              <w:t>Plan</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4F39D40E"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7888FBB8"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3A2DAB7E"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0518DF1D"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tcPr>
          <w:p w14:paraId="263402F3"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3461EC96" w14:textId="77777777" w:rsidR="0001409B" w:rsidRPr="0001792B" w:rsidRDefault="0001409B" w:rsidP="007C729B">
            <w:pPr>
              <w:spacing w:after="0"/>
              <w:jc w:val="center"/>
              <w:rPr>
                <w:rFonts w:ascii="Calibri" w:hAnsi="Calibri"/>
                <w:b/>
                <w:bCs/>
                <w:color w:val="000000"/>
                <w:sz w:val="20"/>
                <w:szCs w:val="20"/>
              </w:rPr>
            </w:pPr>
          </w:p>
        </w:tc>
        <w:tc>
          <w:tcPr>
            <w:tcW w:w="724" w:type="dxa"/>
            <w:tcBorders>
              <w:top w:val="nil"/>
              <w:left w:val="nil"/>
              <w:bottom w:val="single" w:sz="4" w:space="0" w:color="auto"/>
              <w:right w:val="single" w:sz="4" w:space="0" w:color="auto"/>
            </w:tcBorders>
            <w:shd w:val="clear" w:color="000000" w:fill="B1A0C7"/>
            <w:noWrap/>
            <w:vAlign w:val="center"/>
          </w:tcPr>
          <w:p w14:paraId="2BBDF4D6"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6C011E1A" w14:textId="77777777" w:rsidTr="009B06B9">
        <w:trPr>
          <w:trHeight w:val="251"/>
        </w:trPr>
        <w:tc>
          <w:tcPr>
            <w:tcW w:w="540" w:type="dxa"/>
            <w:tcBorders>
              <w:top w:val="nil"/>
              <w:left w:val="single" w:sz="4" w:space="0" w:color="auto"/>
              <w:right w:val="single" w:sz="4" w:space="0" w:color="auto"/>
            </w:tcBorders>
            <w:shd w:val="clear" w:color="auto" w:fill="auto"/>
            <w:noWrap/>
            <w:vAlign w:val="center"/>
          </w:tcPr>
          <w:p w14:paraId="419752BD"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right w:val="single" w:sz="4" w:space="0" w:color="auto"/>
            </w:tcBorders>
            <w:shd w:val="clear" w:color="000000" w:fill="404040"/>
          </w:tcPr>
          <w:p w14:paraId="654DFAD8" w14:textId="77777777" w:rsidR="0001409B" w:rsidRPr="00F06FA0" w:rsidRDefault="0001409B" w:rsidP="007C729B">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Pr>
                <w:rFonts w:ascii="Calibri" w:hAnsi="Calibri"/>
                <w:b/>
                <w:bCs/>
                <w:color w:val="FFFFFF"/>
                <w:sz w:val="20"/>
                <w:szCs w:val="20"/>
              </w:rPr>
              <w:t>S</w:t>
            </w:r>
            <w:r w:rsidRPr="00F06FA0">
              <w:rPr>
                <w:rFonts w:ascii="Calibri" w:hAnsi="Calibri"/>
                <w:b/>
                <w:bCs/>
                <w:color w:val="FFFFFF"/>
                <w:sz w:val="20"/>
                <w:szCs w:val="20"/>
              </w:rPr>
              <w:t>iting Options Document</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7B9D16AB"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547B9508"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241137F0"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439BB878"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tcPr>
          <w:p w14:paraId="4800BBF8"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5F37F3E8" w14:textId="77777777" w:rsidR="0001409B" w:rsidRPr="0001792B" w:rsidRDefault="0001409B" w:rsidP="007C729B">
            <w:pPr>
              <w:spacing w:after="0"/>
              <w:jc w:val="center"/>
              <w:rPr>
                <w:rFonts w:ascii="Calibri" w:hAnsi="Calibri"/>
                <w:b/>
                <w:bCs/>
                <w:color w:val="000000"/>
                <w:sz w:val="20"/>
                <w:szCs w:val="20"/>
              </w:rPr>
            </w:pPr>
          </w:p>
        </w:tc>
        <w:tc>
          <w:tcPr>
            <w:tcW w:w="724" w:type="dxa"/>
            <w:tcBorders>
              <w:top w:val="nil"/>
              <w:left w:val="nil"/>
              <w:bottom w:val="single" w:sz="4" w:space="0" w:color="auto"/>
              <w:right w:val="single" w:sz="4" w:space="0" w:color="auto"/>
            </w:tcBorders>
            <w:shd w:val="clear" w:color="000000" w:fill="B1A0C7"/>
            <w:noWrap/>
            <w:vAlign w:val="center"/>
          </w:tcPr>
          <w:p w14:paraId="0094EAD2"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67871461" w14:textId="77777777" w:rsidTr="009B06B9">
        <w:trPr>
          <w:trHeight w:val="296"/>
        </w:trPr>
        <w:tc>
          <w:tcPr>
            <w:tcW w:w="540" w:type="dxa"/>
            <w:tcBorders>
              <w:top w:val="nil"/>
              <w:left w:val="single" w:sz="4" w:space="0" w:color="auto"/>
              <w:right w:val="single" w:sz="4" w:space="0" w:color="auto"/>
            </w:tcBorders>
            <w:shd w:val="clear" w:color="auto" w:fill="auto"/>
            <w:noWrap/>
            <w:vAlign w:val="center"/>
          </w:tcPr>
          <w:p w14:paraId="01ECC4E9"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right w:val="single" w:sz="4" w:space="0" w:color="auto"/>
            </w:tcBorders>
            <w:shd w:val="clear" w:color="000000" w:fill="404040"/>
          </w:tcPr>
          <w:p w14:paraId="734AC83A" w14:textId="77777777" w:rsidR="0001409B" w:rsidRPr="00F06FA0" w:rsidRDefault="0001409B" w:rsidP="007C729B">
            <w:pPr>
              <w:spacing w:after="0"/>
              <w:ind w:left="730" w:hanging="73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Recommendation of Community Solar Business and Financial Model</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16F05202"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1C86E7BA"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7E748B9B"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581CAC9F"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tcPr>
          <w:p w14:paraId="5F173E94"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DA9694"/>
            <w:noWrap/>
            <w:vAlign w:val="center"/>
          </w:tcPr>
          <w:p w14:paraId="19C8A669" w14:textId="77777777" w:rsidR="0001409B" w:rsidRPr="0001792B" w:rsidRDefault="0001409B" w:rsidP="007C729B">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724" w:type="dxa"/>
            <w:tcBorders>
              <w:top w:val="nil"/>
              <w:left w:val="nil"/>
              <w:bottom w:val="single" w:sz="4" w:space="0" w:color="auto"/>
              <w:right w:val="single" w:sz="4" w:space="0" w:color="auto"/>
            </w:tcBorders>
            <w:shd w:val="clear" w:color="000000" w:fill="B1A0C7"/>
            <w:noWrap/>
            <w:vAlign w:val="center"/>
          </w:tcPr>
          <w:p w14:paraId="41A4BA2C"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6855BBE4" w14:textId="77777777" w:rsidTr="009B06B9">
        <w:trPr>
          <w:trHeight w:val="188"/>
        </w:trPr>
        <w:tc>
          <w:tcPr>
            <w:tcW w:w="540" w:type="dxa"/>
            <w:tcBorders>
              <w:top w:val="nil"/>
              <w:left w:val="single" w:sz="4" w:space="0" w:color="auto"/>
              <w:right w:val="single" w:sz="4" w:space="0" w:color="auto"/>
            </w:tcBorders>
            <w:shd w:val="clear" w:color="auto" w:fill="auto"/>
            <w:noWrap/>
            <w:vAlign w:val="center"/>
          </w:tcPr>
          <w:p w14:paraId="4425CABE"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right w:val="single" w:sz="4" w:space="0" w:color="auto"/>
            </w:tcBorders>
            <w:shd w:val="clear" w:color="000000" w:fill="404040"/>
          </w:tcPr>
          <w:p w14:paraId="78DFBE60" w14:textId="77777777" w:rsidR="0001409B" w:rsidRPr="00E1725E" w:rsidRDefault="0001409B" w:rsidP="007C729B">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Marketing and Communications Plan</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3A976389"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5CD23F95"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08DE158B"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C4D79B"/>
            <w:noWrap/>
            <w:vAlign w:val="center"/>
          </w:tcPr>
          <w:p w14:paraId="4AED23E0"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068632ED"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655C6CD0" w14:textId="77777777" w:rsidR="0001409B" w:rsidRPr="0001792B" w:rsidRDefault="0001409B" w:rsidP="007C729B">
            <w:pPr>
              <w:spacing w:after="0"/>
              <w:jc w:val="center"/>
              <w:rPr>
                <w:rFonts w:ascii="Calibri" w:hAnsi="Calibri"/>
                <w:b/>
                <w:bCs/>
                <w:color w:val="000000"/>
                <w:sz w:val="20"/>
                <w:szCs w:val="20"/>
              </w:rPr>
            </w:pPr>
          </w:p>
        </w:tc>
        <w:tc>
          <w:tcPr>
            <w:tcW w:w="724" w:type="dxa"/>
            <w:tcBorders>
              <w:top w:val="nil"/>
              <w:left w:val="nil"/>
              <w:bottom w:val="single" w:sz="4" w:space="0" w:color="auto"/>
              <w:right w:val="single" w:sz="4" w:space="0" w:color="auto"/>
            </w:tcBorders>
            <w:shd w:val="clear" w:color="000000" w:fill="B1A0C7"/>
            <w:noWrap/>
            <w:vAlign w:val="center"/>
          </w:tcPr>
          <w:p w14:paraId="25C742AD"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7CAC72D5" w14:textId="77777777" w:rsidTr="009B06B9">
        <w:trPr>
          <w:trHeight w:val="494"/>
        </w:trPr>
        <w:tc>
          <w:tcPr>
            <w:tcW w:w="540" w:type="dxa"/>
            <w:tcBorders>
              <w:top w:val="nil"/>
              <w:left w:val="single" w:sz="4" w:space="0" w:color="auto"/>
              <w:right w:val="single" w:sz="4" w:space="0" w:color="auto"/>
            </w:tcBorders>
            <w:shd w:val="clear" w:color="auto" w:fill="auto"/>
            <w:noWrap/>
            <w:vAlign w:val="center"/>
          </w:tcPr>
          <w:p w14:paraId="3C15F9E3"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right w:val="single" w:sz="4" w:space="0" w:color="auto"/>
            </w:tcBorders>
            <w:shd w:val="clear" w:color="000000" w:fill="404040"/>
          </w:tcPr>
          <w:p w14:paraId="32204E0F" w14:textId="77777777" w:rsidR="0001409B" w:rsidRPr="00E1725E" w:rsidRDefault="0001409B" w:rsidP="007C729B">
            <w:pPr>
              <w:spacing w:after="0"/>
              <w:ind w:left="730" w:hanging="72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Information Technology System Integration Plan</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1C5F7210"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14A796C6"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7C4FDDED"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1F01CF8D"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538DD5"/>
            <w:noWrap/>
            <w:vAlign w:val="center"/>
          </w:tcPr>
          <w:p w14:paraId="238410D7"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tcPr>
          <w:p w14:paraId="1C86DFED" w14:textId="77777777" w:rsidR="0001409B" w:rsidRPr="0001792B" w:rsidRDefault="0001409B" w:rsidP="007C729B">
            <w:pPr>
              <w:spacing w:after="0"/>
              <w:jc w:val="center"/>
              <w:rPr>
                <w:rFonts w:ascii="Calibri" w:hAnsi="Calibri"/>
                <w:b/>
                <w:bCs/>
                <w:color w:val="000000"/>
                <w:sz w:val="20"/>
                <w:szCs w:val="20"/>
              </w:rPr>
            </w:pPr>
          </w:p>
        </w:tc>
        <w:tc>
          <w:tcPr>
            <w:tcW w:w="724" w:type="dxa"/>
            <w:tcBorders>
              <w:top w:val="nil"/>
              <w:left w:val="nil"/>
              <w:bottom w:val="single" w:sz="4" w:space="0" w:color="auto"/>
              <w:right w:val="single" w:sz="4" w:space="0" w:color="auto"/>
            </w:tcBorders>
            <w:shd w:val="clear" w:color="000000" w:fill="B1A0C7"/>
            <w:noWrap/>
            <w:vAlign w:val="center"/>
          </w:tcPr>
          <w:p w14:paraId="7D493613"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2A2C204F" w14:textId="77777777" w:rsidTr="009B06B9">
        <w:trPr>
          <w:trHeight w:val="197"/>
        </w:trPr>
        <w:tc>
          <w:tcPr>
            <w:tcW w:w="540" w:type="dxa"/>
            <w:tcBorders>
              <w:top w:val="nil"/>
              <w:left w:val="single" w:sz="4" w:space="0" w:color="auto"/>
              <w:right w:val="single" w:sz="4" w:space="0" w:color="auto"/>
            </w:tcBorders>
            <w:shd w:val="clear" w:color="auto" w:fill="auto"/>
            <w:noWrap/>
            <w:vAlign w:val="center"/>
          </w:tcPr>
          <w:p w14:paraId="7EBE4000"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right w:val="single" w:sz="4" w:space="0" w:color="auto"/>
            </w:tcBorders>
            <w:shd w:val="clear" w:color="000000" w:fill="404040"/>
          </w:tcPr>
          <w:p w14:paraId="63AA2C1F" w14:textId="77777777" w:rsidR="0001409B" w:rsidRDefault="0001409B" w:rsidP="007C729B">
            <w:pPr>
              <w:spacing w:after="0"/>
              <w:ind w:left="730" w:hanging="720"/>
              <w:contextualSpacing/>
              <w:jc w:val="left"/>
              <w:rPr>
                <w:color w:val="FFFFFF" w:themeColor="background1"/>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Pr>
                <w:rFonts w:ascii="Calibri" w:hAnsi="Calibri"/>
                <w:b/>
                <w:bCs/>
                <w:color w:val="FFFFFF"/>
                <w:sz w:val="20"/>
                <w:szCs w:val="20"/>
              </w:rPr>
              <w:t>Financial</w:t>
            </w:r>
            <w:r w:rsidRPr="00E1725E">
              <w:rPr>
                <w:rFonts w:ascii="Calibri" w:hAnsi="Calibri"/>
                <w:b/>
                <w:bCs/>
                <w:color w:val="FFFFFF"/>
                <w:sz w:val="20"/>
                <w:szCs w:val="20"/>
              </w:rPr>
              <w:t xml:space="preserve"> Plan</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126B7F4D" w14:textId="77777777" w:rsidR="0001409B" w:rsidRPr="0001792B" w:rsidRDefault="0001409B" w:rsidP="007C729B">
            <w:pPr>
              <w:spacing w:after="0"/>
              <w:contextualSpacing/>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40FF5EE0" w14:textId="77777777" w:rsidR="0001409B" w:rsidRPr="0001792B" w:rsidRDefault="0001409B" w:rsidP="007C729B">
            <w:pPr>
              <w:spacing w:after="0"/>
              <w:contextualSpacing/>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bottom"/>
          </w:tcPr>
          <w:p w14:paraId="1FE7902B" w14:textId="77777777" w:rsidR="0001409B" w:rsidRPr="0001792B" w:rsidRDefault="0001409B" w:rsidP="007C729B">
            <w:pPr>
              <w:spacing w:after="0"/>
              <w:contextualSpacing/>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11927E77" w14:textId="77777777" w:rsidR="0001409B" w:rsidRPr="0001792B" w:rsidRDefault="0001409B" w:rsidP="007C729B">
            <w:pPr>
              <w:spacing w:after="0"/>
              <w:contextualSpacing/>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404040"/>
            <w:noWrap/>
            <w:vAlign w:val="center"/>
          </w:tcPr>
          <w:p w14:paraId="3C0A6197" w14:textId="77777777" w:rsidR="0001409B" w:rsidRPr="0001792B" w:rsidRDefault="0001409B" w:rsidP="007C729B">
            <w:pPr>
              <w:spacing w:after="0"/>
              <w:contextualSpacing/>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DA9694"/>
            <w:noWrap/>
            <w:vAlign w:val="center"/>
          </w:tcPr>
          <w:p w14:paraId="754EA6D5" w14:textId="77777777" w:rsidR="0001409B" w:rsidRPr="0001792B" w:rsidRDefault="0001409B" w:rsidP="007C729B">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724" w:type="dxa"/>
            <w:tcBorders>
              <w:top w:val="nil"/>
              <w:left w:val="nil"/>
              <w:bottom w:val="single" w:sz="4" w:space="0" w:color="auto"/>
              <w:right w:val="single" w:sz="4" w:space="0" w:color="auto"/>
            </w:tcBorders>
            <w:shd w:val="clear" w:color="000000" w:fill="B1A0C7"/>
            <w:noWrap/>
            <w:vAlign w:val="center"/>
          </w:tcPr>
          <w:p w14:paraId="6563366F" w14:textId="77777777" w:rsidR="0001409B" w:rsidRPr="0001792B" w:rsidRDefault="0001409B" w:rsidP="007C729B">
            <w:pPr>
              <w:spacing w:after="0"/>
              <w:contextualSpacing/>
              <w:jc w:val="center"/>
              <w:rPr>
                <w:rFonts w:ascii="Calibri" w:hAnsi="Calibri"/>
                <w:b/>
                <w:bCs/>
                <w:color w:val="000000"/>
                <w:sz w:val="20"/>
                <w:szCs w:val="20"/>
              </w:rPr>
            </w:pPr>
          </w:p>
        </w:tc>
      </w:tr>
      <w:tr w:rsidR="0001409B" w:rsidRPr="0001792B" w14:paraId="6E021390" w14:textId="77777777" w:rsidTr="009B06B9">
        <w:trPr>
          <w:trHeight w:val="323"/>
        </w:trPr>
        <w:tc>
          <w:tcPr>
            <w:tcW w:w="540" w:type="dxa"/>
            <w:tcBorders>
              <w:top w:val="nil"/>
              <w:left w:val="single" w:sz="4" w:space="0" w:color="auto"/>
              <w:bottom w:val="single" w:sz="4" w:space="0" w:color="auto"/>
              <w:right w:val="single" w:sz="4" w:space="0" w:color="auto"/>
            </w:tcBorders>
            <w:shd w:val="clear" w:color="auto" w:fill="auto"/>
            <w:noWrap/>
            <w:vAlign w:val="center"/>
          </w:tcPr>
          <w:p w14:paraId="79E04452" w14:textId="77777777" w:rsidR="0001409B" w:rsidRPr="00E34747" w:rsidRDefault="0001409B" w:rsidP="007C729B">
            <w:pPr>
              <w:contextualSpacing/>
              <w:jc w:val="center"/>
              <w:rPr>
                <w:color w:val="3C3C3C" w:themeColor="background2" w:themeShade="40"/>
                <w:sz w:val="32"/>
                <w:szCs w:val="32"/>
              </w:rPr>
            </w:pPr>
          </w:p>
        </w:tc>
        <w:tc>
          <w:tcPr>
            <w:tcW w:w="4680" w:type="dxa"/>
            <w:tcBorders>
              <w:top w:val="nil"/>
              <w:left w:val="single" w:sz="4" w:space="0" w:color="auto"/>
              <w:bottom w:val="single" w:sz="4" w:space="0" w:color="auto"/>
              <w:right w:val="single" w:sz="4" w:space="0" w:color="auto"/>
            </w:tcBorders>
            <w:shd w:val="clear" w:color="000000" w:fill="404040"/>
          </w:tcPr>
          <w:p w14:paraId="2BAA04E3" w14:textId="1281909D" w:rsidR="0001409B" w:rsidRPr="00E1725E" w:rsidRDefault="0001409B" w:rsidP="007A1FDA">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Risk Mitigation Plan</w:t>
            </w:r>
          </w:p>
        </w:tc>
        <w:tc>
          <w:tcPr>
            <w:tcW w:w="720" w:type="dxa"/>
            <w:tcBorders>
              <w:top w:val="nil"/>
              <w:left w:val="single" w:sz="4" w:space="0" w:color="auto"/>
              <w:bottom w:val="single" w:sz="4" w:space="0" w:color="auto"/>
              <w:right w:val="single" w:sz="4" w:space="0" w:color="auto"/>
            </w:tcBorders>
            <w:shd w:val="clear" w:color="000000" w:fill="FABF8F"/>
            <w:noWrap/>
            <w:vAlign w:val="center"/>
          </w:tcPr>
          <w:p w14:paraId="348A3F20"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95B3D7"/>
            <w:noWrap/>
            <w:vAlign w:val="center"/>
          </w:tcPr>
          <w:p w14:paraId="36A46D1E"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bottom"/>
          </w:tcPr>
          <w:p w14:paraId="5CFADE1B" w14:textId="77777777" w:rsidR="0001409B" w:rsidRPr="0001792B" w:rsidRDefault="0001409B" w:rsidP="007C729B">
            <w:pPr>
              <w:spacing w:after="0"/>
              <w:rPr>
                <w:rFonts w:ascii="Calibri" w:hAnsi="Calibri"/>
                <w:color w:val="000000"/>
                <w:sz w:val="20"/>
                <w:szCs w:val="20"/>
              </w:rPr>
            </w:pPr>
          </w:p>
        </w:tc>
        <w:tc>
          <w:tcPr>
            <w:tcW w:w="720" w:type="dxa"/>
            <w:tcBorders>
              <w:top w:val="nil"/>
              <w:left w:val="nil"/>
              <w:bottom w:val="single" w:sz="4" w:space="0" w:color="auto"/>
              <w:right w:val="single" w:sz="4" w:space="0" w:color="auto"/>
            </w:tcBorders>
            <w:shd w:val="clear" w:color="000000" w:fill="C4D79B"/>
            <w:noWrap/>
            <w:vAlign w:val="center"/>
          </w:tcPr>
          <w:p w14:paraId="1F279338" w14:textId="77777777" w:rsidR="0001409B" w:rsidRPr="0001792B" w:rsidRDefault="0001409B" w:rsidP="007C729B">
            <w:pPr>
              <w:spacing w:after="0"/>
              <w:jc w:val="center"/>
              <w:rPr>
                <w:rFonts w:ascii="Calibri" w:hAnsi="Calibri"/>
                <w:b/>
                <w:bCs/>
                <w:color w:val="000000"/>
                <w:sz w:val="20"/>
                <w:szCs w:val="20"/>
              </w:rPr>
            </w:pPr>
          </w:p>
        </w:tc>
        <w:tc>
          <w:tcPr>
            <w:tcW w:w="720" w:type="dxa"/>
            <w:tcBorders>
              <w:top w:val="nil"/>
              <w:left w:val="nil"/>
              <w:bottom w:val="single" w:sz="4" w:space="0" w:color="auto"/>
              <w:right w:val="single" w:sz="4" w:space="0" w:color="auto"/>
            </w:tcBorders>
            <w:shd w:val="clear" w:color="000000" w:fill="538DD5"/>
            <w:noWrap/>
            <w:vAlign w:val="center"/>
          </w:tcPr>
          <w:p w14:paraId="4C4783EA"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DA9694"/>
            <w:noWrap/>
            <w:vAlign w:val="center"/>
          </w:tcPr>
          <w:p w14:paraId="6E9C872A" w14:textId="77777777" w:rsidR="0001409B" w:rsidRPr="0001792B" w:rsidRDefault="0001409B" w:rsidP="007C729B">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724" w:type="dxa"/>
            <w:tcBorders>
              <w:top w:val="nil"/>
              <w:left w:val="nil"/>
              <w:bottom w:val="single" w:sz="4" w:space="0" w:color="auto"/>
              <w:right w:val="single" w:sz="4" w:space="0" w:color="auto"/>
            </w:tcBorders>
            <w:shd w:val="clear" w:color="000000" w:fill="B1A0C7"/>
            <w:noWrap/>
            <w:vAlign w:val="center"/>
          </w:tcPr>
          <w:p w14:paraId="05FA4A53" w14:textId="77777777" w:rsidR="0001409B" w:rsidRPr="0001792B" w:rsidRDefault="0001409B" w:rsidP="007C729B">
            <w:pPr>
              <w:spacing w:after="0"/>
              <w:jc w:val="center"/>
              <w:rPr>
                <w:rFonts w:ascii="Calibri" w:hAnsi="Calibri"/>
                <w:b/>
                <w:bCs/>
                <w:color w:val="000000"/>
                <w:sz w:val="20"/>
                <w:szCs w:val="20"/>
              </w:rPr>
            </w:pPr>
          </w:p>
        </w:tc>
      </w:tr>
      <w:tr w:rsidR="0001409B" w:rsidRPr="0001792B" w14:paraId="7A4AA795" w14:textId="77777777" w:rsidTr="0001409B">
        <w:trPr>
          <w:trHeight w:val="5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56B1B" w14:textId="77777777" w:rsidR="0001409B" w:rsidRDefault="0001409B"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80" w:type="dxa"/>
            <w:tcBorders>
              <w:top w:val="single" w:sz="4" w:space="0" w:color="auto"/>
              <w:left w:val="nil"/>
              <w:bottom w:val="single" w:sz="4" w:space="0" w:color="auto"/>
              <w:right w:val="single" w:sz="4" w:space="0" w:color="auto"/>
            </w:tcBorders>
            <w:shd w:val="clear" w:color="000000" w:fill="404040"/>
            <w:hideMark/>
          </w:tcPr>
          <w:p w14:paraId="2ADAC4F3" w14:textId="77777777" w:rsidR="0001409B" w:rsidRDefault="0001409B" w:rsidP="007C729B">
            <w:pPr>
              <w:spacing w:after="0"/>
              <w:contextualSpacing/>
              <w:jc w:val="left"/>
              <w:rPr>
                <w:rFonts w:ascii="Calibri" w:hAnsi="Calibri"/>
                <w:b/>
                <w:bCs/>
                <w:color w:val="FFFFFF"/>
                <w:sz w:val="20"/>
                <w:szCs w:val="20"/>
              </w:rPr>
            </w:pPr>
            <w:r w:rsidRPr="0001792B">
              <w:rPr>
                <w:rFonts w:ascii="Calibri" w:hAnsi="Calibri"/>
                <w:b/>
                <w:bCs/>
                <w:color w:val="FFFFFF"/>
                <w:sz w:val="20"/>
                <w:szCs w:val="20"/>
              </w:rPr>
              <w:t xml:space="preserve">Consolidate and </w:t>
            </w:r>
            <w:r w:rsidR="00CD27FB">
              <w:rPr>
                <w:rFonts w:ascii="Calibri" w:hAnsi="Calibri"/>
                <w:b/>
                <w:bCs/>
                <w:color w:val="FFFFFF"/>
                <w:sz w:val="20"/>
                <w:szCs w:val="20"/>
              </w:rPr>
              <w:t>p</w:t>
            </w:r>
            <w:r w:rsidR="00CD27FB" w:rsidRPr="0001792B">
              <w:rPr>
                <w:rFonts w:ascii="Calibri" w:hAnsi="Calibri"/>
                <w:b/>
                <w:bCs/>
                <w:color w:val="FFFFFF"/>
                <w:sz w:val="20"/>
                <w:szCs w:val="20"/>
              </w:rPr>
              <w:t xml:space="preserve">roduce </w:t>
            </w:r>
            <w:r w:rsidR="00546B07">
              <w:rPr>
                <w:rFonts w:ascii="Calibri" w:hAnsi="Calibri"/>
                <w:b/>
                <w:bCs/>
                <w:color w:val="FFFFFF"/>
                <w:sz w:val="20"/>
                <w:szCs w:val="20"/>
              </w:rPr>
              <w:t>c</w:t>
            </w:r>
            <w:r w:rsidR="00546B07" w:rsidRPr="0001792B">
              <w:rPr>
                <w:rFonts w:ascii="Calibri" w:hAnsi="Calibri"/>
                <w:b/>
                <w:bCs/>
                <w:color w:val="FFFFFF"/>
                <w:sz w:val="20"/>
                <w:szCs w:val="20"/>
              </w:rPr>
              <w:t xml:space="preserve">ommunity </w:t>
            </w:r>
            <w:r w:rsidR="00546B07">
              <w:rPr>
                <w:rFonts w:ascii="Calibri" w:hAnsi="Calibri"/>
                <w:b/>
                <w:bCs/>
                <w:color w:val="FFFFFF"/>
                <w:sz w:val="20"/>
                <w:szCs w:val="20"/>
              </w:rPr>
              <w:t>s</w:t>
            </w:r>
            <w:r w:rsidR="00546B07" w:rsidRPr="0001792B">
              <w:rPr>
                <w:rFonts w:ascii="Calibri" w:hAnsi="Calibri"/>
                <w:b/>
                <w:bCs/>
                <w:color w:val="FFFFFF"/>
                <w:sz w:val="20"/>
                <w:szCs w:val="20"/>
              </w:rPr>
              <w:t xml:space="preserve">olar </w:t>
            </w:r>
            <w:r w:rsidR="00546B07">
              <w:rPr>
                <w:rFonts w:ascii="Calibri" w:hAnsi="Calibri"/>
                <w:b/>
                <w:bCs/>
                <w:color w:val="FFFFFF"/>
                <w:sz w:val="20"/>
                <w:szCs w:val="20"/>
              </w:rPr>
              <w:t>b</w:t>
            </w:r>
            <w:r w:rsidR="00546B07" w:rsidRPr="0001792B">
              <w:rPr>
                <w:rFonts w:ascii="Calibri" w:hAnsi="Calibri"/>
                <w:b/>
                <w:bCs/>
                <w:color w:val="FFFFFF"/>
                <w:sz w:val="20"/>
                <w:szCs w:val="20"/>
              </w:rPr>
              <w:t xml:space="preserve">usiness </w:t>
            </w:r>
            <w:r w:rsidR="00546B07">
              <w:rPr>
                <w:rFonts w:ascii="Calibri" w:hAnsi="Calibri"/>
                <w:b/>
                <w:bCs/>
                <w:color w:val="FFFFFF"/>
                <w:sz w:val="20"/>
                <w:szCs w:val="20"/>
              </w:rPr>
              <w:t>c</w:t>
            </w:r>
            <w:r w:rsidR="00546B07" w:rsidRPr="0001792B">
              <w:rPr>
                <w:rFonts w:ascii="Calibri" w:hAnsi="Calibri"/>
                <w:b/>
                <w:bCs/>
                <w:color w:val="FFFFFF"/>
                <w:sz w:val="20"/>
                <w:szCs w:val="20"/>
              </w:rPr>
              <w:t xml:space="preserve">ase </w:t>
            </w:r>
            <w:r w:rsidRPr="0001792B">
              <w:rPr>
                <w:rFonts w:ascii="Calibri" w:hAnsi="Calibri"/>
                <w:b/>
                <w:bCs/>
                <w:color w:val="FFFFFF"/>
                <w:sz w:val="20"/>
                <w:szCs w:val="20"/>
              </w:rPr>
              <w:t>that includes</w:t>
            </w:r>
            <w:r w:rsidR="00CD27FB">
              <w:rPr>
                <w:rFonts w:ascii="Calibri" w:hAnsi="Calibri"/>
                <w:b/>
                <w:bCs/>
                <w:color w:val="FFFFFF"/>
                <w:sz w:val="20"/>
                <w:szCs w:val="20"/>
              </w:rPr>
              <w:t xml:space="preserve"> the following:</w:t>
            </w:r>
          </w:p>
          <w:p w14:paraId="25C26576"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Strategic </w:t>
            </w:r>
            <w:r w:rsidR="00CD27FB">
              <w:rPr>
                <w:rFonts w:ascii="Calibri" w:hAnsi="Calibri"/>
                <w:b/>
                <w:bCs/>
                <w:color w:val="FFFFFF"/>
                <w:sz w:val="20"/>
                <w:szCs w:val="20"/>
              </w:rPr>
              <w:t>rationale</w:t>
            </w:r>
          </w:p>
          <w:p w14:paraId="2DBB28C6"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Program </w:t>
            </w:r>
            <w:r w:rsidR="00CD27FB">
              <w:rPr>
                <w:rFonts w:ascii="Calibri" w:hAnsi="Calibri"/>
                <w:b/>
                <w:bCs/>
                <w:color w:val="FFFFFF"/>
                <w:sz w:val="20"/>
                <w:szCs w:val="20"/>
              </w:rPr>
              <w:t>goals</w:t>
            </w:r>
            <w:r>
              <w:rPr>
                <w:rFonts w:ascii="Calibri" w:hAnsi="Calibri"/>
                <w:b/>
                <w:bCs/>
                <w:color w:val="FFFFFF"/>
                <w:sz w:val="20"/>
                <w:szCs w:val="20"/>
              </w:rPr>
              <w:t xml:space="preserve">, </w:t>
            </w:r>
            <w:r w:rsidR="00CD27FB">
              <w:rPr>
                <w:rFonts w:ascii="Calibri" w:hAnsi="Calibri"/>
                <w:b/>
                <w:bCs/>
                <w:color w:val="FFFFFF"/>
                <w:sz w:val="20"/>
                <w:szCs w:val="20"/>
              </w:rPr>
              <w:t>overall value proposition</w:t>
            </w:r>
            <w:r>
              <w:rPr>
                <w:rFonts w:ascii="Calibri" w:hAnsi="Calibri"/>
                <w:b/>
                <w:bCs/>
                <w:color w:val="FFFFFF"/>
                <w:sz w:val="20"/>
                <w:szCs w:val="20"/>
              </w:rPr>
              <w:t xml:space="preserve">, and </w:t>
            </w:r>
            <w:r w:rsidR="00CD27FB">
              <w:rPr>
                <w:rFonts w:ascii="Calibri" w:hAnsi="Calibri"/>
                <w:b/>
                <w:bCs/>
                <w:color w:val="FFFFFF"/>
                <w:sz w:val="20"/>
                <w:szCs w:val="20"/>
              </w:rPr>
              <w:t>success factors</w:t>
            </w:r>
          </w:p>
          <w:p w14:paraId="001803A8"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Proposed </w:t>
            </w:r>
            <w:r w:rsidR="00CD27FB">
              <w:rPr>
                <w:rFonts w:ascii="Calibri" w:hAnsi="Calibri"/>
                <w:b/>
                <w:bCs/>
                <w:color w:val="FFFFFF"/>
                <w:sz w:val="20"/>
                <w:szCs w:val="20"/>
              </w:rPr>
              <w:t>scope</w:t>
            </w:r>
            <w:r>
              <w:rPr>
                <w:rFonts w:ascii="Calibri" w:hAnsi="Calibri"/>
                <w:b/>
                <w:bCs/>
                <w:color w:val="FFFFFF"/>
                <w:sz w:val="20"/>
                <w:szCs w:val="20"/>
              </w:rPr>
              <w:t xml:space="preserve">, </w:t>
            </w:r>
            <w:r w:rsidR="00CD27FB">
              <w:rPr>
                <w:rFonts w:ascii="Calibri" w:hAnsi="Calibri"/>
                <w:b/>
                <w:bCs/>
                <w:color w:val="FFFFFF"/>
                <w:sz w:val="20"/>
                <w:szCs w:val="20"/>
              </w:rPr>
              <w:t>scale</w:t>
            </w:r>
            <w:r>
              <w:rPr>
                <w:rFonts w:ascii="Calibri" w:hAnsi="Calibri"/>
                <w:b/>
                <w:bCs/>
                <w:color w:val="FFFFFF"/>
                <w:sz w:val="20"/>
                <w:szCs w:val="20"/>
              </w:rPr>
              <w:t xml:space="preserve">, and </w:t>
            </w:r>
            <w:r w:rsidR="00CD27FB">
              <w:rPr>
                <w:rFonts w:ascii="Calibri" w:hAnsi="Calibri"/>
                <w:b/>
                <w:bCs/>
                <w:color w:val="FFFFFF"/>
                <w:sz w:val="20"/>
                <w:szCs w:val="20"/>
              </w:rPr>
              <w:t>technology infrastructure</w:t>
            </w:r>
          </w:p>
          <w:p w14:paraId="345101B3"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Proposed </w:t>
            </w:r>
            <w:r w:rsidR="00CD27FB">
              <w:rPr>
                <w:rFonts w:ascii="Calibri" w:hAnsi="Calibri"/>
                <w:b/>
                <w:bCs/>
                <w:color w:val="FFFFFF"/>
                <w:sz w:val="20"/>
                <w:szCs w:val="20"/>
              </w:rPr>
              <w:t>software strategy</w:t>
            </w:r>
          </w:p>
          <w:p w14:paraId="22BAF650"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Proposed </w:t>
            </w:r>
            <w:r w:rsidR="00CD27FB">
              <w:rPr>
                <w:rFonts w:ascii="Calibri" w:hAnsi="Calibri"/>
                <w:b/>
                <w:bCs/>
                <w:color w:val="FFFFFF"/>
                <w:sz w:val="20"/>
                <w:szCs w:val="20"/>
              </w:rPr>
              <w:t>financing strategy</w:t>
            </w:r>
          </w:p>
          <w:p w14:paraId="79882AB5"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Proposed </w:t>
            </w:r>
            <w:r w:rsidR="00CD27FB">
              <w:rPr>
                <w:rFonts w:ascii="Calibri" w:hAnsi="Calibri"/>
                <w:b/>
                <w:bCs/>
                <w:color w:val="FFFFFF"/>
                <w:sz w:val="20"/>
                <w:szCs w:val="20"/>
              </w:rPr>
              <w:t>marketing strategy</w:t>
            </w:r>
          </w:p>
          <w:p w14:paraId="77DB652D"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Consumer </w:t>
            </w:r>
            <w:r w:rsidR="00CD27FB">
              <w:rPr>
                <w:rFonts w:ascii="Calibri" w:hAnsi="Calibri"/>
                <w:b/>
                <w:bCs/>
                <w:color w:val="FFFFFF"/>
                <w:sz w:val="20"/>
                <w:szCs w:val="20"/>
              </w:rPr>
              <w:t>value proposition</w:t>
            </w:r>
            <w:r>
              <w:rPr>
                <w:rFonts w:ascii="Calibri" w:hAnsi="Calibri"/>
                <w:b/>
                <w:bCs/>
                <w:color w:val="FFFFFF"/>
                <w:sz w:val="20"/>
                <w:szCs w:val="20"/>
              </w:rPr>
              <w:t xml:space="preserve">, </w:t>
            </w:r>
            <w:r w:rsidR="00CD27FB">
              <w:rPr>
                <w:rFonts w:ascii="Calibri" w:hAnsi="Calibri"/>
                <w:b/>
                <w:bCs/>
                <w:color w:val="FFFFFF"/>
                <w:sz w:val="20"/>
                <w:szCs w:val="20"/>
              </w:rPr>
              <w:t>pricing</w:t>
            </w:r>
            <w:r>
              <w:rPr>
                <w:rFonts w:ascii="Calibri" w:hAnsi="Calibri"/>
                <w:b/>
                <w:bCs/>
                <w:color w:val="FFFFFF"/>
                <w:sz w:val="20"/>
                <w:szCs w:val="20"/>
              </w:rPr>
              <w:t xml:space="preserve">, </w:t>
            </w:r>
            <w:r w:rsidR="00CD27FB">
              <w:rPr>
                <w:rFonts w:ascii="Calibri" w:hAnsi="Calibri"/>
                <w:b/>
                <w:bCs/>
                <w:color w:val="FFFFFF"/>
                <w:sz w:val="20"/>
                <w:szCs w:val="20"/>
              </w:rPr>
              <w:t>participation</w:t>
            </w:r>
            <w:r>
              <w:rPr>
                <w:rFonts w:ascii="Calibri" w:hAnsi="Calibri"/>
                <w:b/>
                <w:bCs/>
                <w:color w:val="FFFFFF"/>
                <w:sz w:val="20"/>
                <w:szCs w:val="20"/>
              </w:rPr>
              <w:t xml:space="preserve">, and </w:t>
            </w:r>
            <w:r w:rsidR="00CD27FB">
              <w:rPr>
                <w:rFonts w:ascii="Calibri" w:hAnsi="Calibri"/>
                <w:b/>
                <w:bCs/>
                <w:color w:val="FFFFFF"/>
                <w:sz w:val="20"/>
                <w:szCs w:val="20"/>
              </w:rPr>
              <w:t>care</w:t>
            </w:r>
          </w:p>
          <w:p w14:paraId="36C56044" w14:textId="77777777" w:rsidR="0001409B"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Regulatory and </w:t>
            </w:r>
            <w:r w:rsidR="00CD27FB">
              <w:rPr>
                <w:rFonts w:ascii="Calibri" w:hAnsi="Calibri"/>
                <w:b/>
                <w:bCs/>
                <w:color w:val="FFFFFF"/>
                <w:sz w:val="20"/>
                <w:szCs w:val="20"/>
              </w:rPr>
              <w:t>legal overview</w:t>
            </w:r>
          </w:p>
          <w:p w14:paraId="4D0AE05A" w14:textId="77777777" w:rsidR="0001409B" w:rsidRPr="003C75C3" w:rsidRDefault="0001409B" w:rsidP="007C5CAB">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Next </w:t>
            </w:r>
            <w:r w:rsidR="00CD27FB">
              <w:rPr>
                <w:rFonts w:ascii="Calibri" w:hAnsi="Calibri"/>
                <w:b/>
                <w:bCs/>
                <w:color w:val="FFFFFF"/>
                <w:sz w:val="20"/>
                <w:szCs w:val="20"/>
              </w:rPr>
              <w:t>steps</w:t>
            </w:r>
          </w:p>
        </w:tc>
        <w:tc>
          <w:tcPr>
            <w:tcW w:w="720" w:type="dxa"/>
            <w:tcBorders>
              <w:top w:val="nil"/>
              <w:left w:val="nil"/>
              <w:bottom w:val="single" w:sz="4" w:space="0" w:color="auto"/>
              <w:right w:val="single" w:sz="4" w:space="0" w:color="auto"/>
            </w:tcBorders>
            <w:shd w:val="clear" w:color="000000" w:fill="FABF8F"/>
            <w:vAlign w:val="center"/>
            <w:hideMark/>
          </w:tcPr>
          <w:p w14:paraId="354DB9C2"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vAlign w:val="bottom"/>
            <w:hideMark/>
          </w:tcPr>
          <w:p w14:paraId="01DC11E2" w14:textId="77777777" w:rsidR="0001409B" w:rsidRPr="0001792B" w:rsidRDefault="0001409B" w:rsidP="007C729B">
            <w:pPr>
              <w:spacing w:after="0"/>
              <w:rPr>
                <w:rFonts w:ascii="Calibri" w:hAnsi="Calibri"/>
                <w:color w:val="000000"/>
                <w:sz w:val="20"/>
                <w:szCs w:val="20"/>
              </w:rPr>
            </w:pPr>
            <w:r w:rsidRPr="0001792B">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404040"/>
            <w:vAlign w:val="bottom"/>
            <w:hideMark/>
          </w:tcPr>
          <w:p w14:paraId="72A6CCBC" w14:textId="77777777" w:rsidR="0001409B" w:rsidRPr="0001792B" w:rsidRDefault="0001409B" w:rsidP="007C729B">
            <w:pPr>
              <w:spacing w:after="0"/>
              <w:rPr>
                <w:rFonts w:ascii="Calibri" w:hAnsi="Calibri"/>
                <w:color w:val="000000"/>
                <w:sz w:val="20"/>
                <w:szCs w:val="20"/>
              </w:rPr>
            </w:pPr>
            <w:r w:rsidRPr="0001792B">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404040"/>
            <w:vAlign w:val="bottom"/>
            <w:hideMark/>
          </w:tcPr>
          <w:p w14:paraId="04094D00" w14:textId="77777777" w:rsidR="0001409B" w:rsidRPr="0001792B" w:rsidRDefault="0001409B" w:rsidP="007C729B">
            <w:pPr>
              <w:spacing w:after="0"/>
              <w:rPr>
                <w:rFonts w:ascii="Calibri" w:hAnsi="Calibri"/>
                <w:color w:val="000000"/>
                <w:sz w:val="20"/>
                <w:szCs w:val="20"/>
              </w:rPr>
            </w:pPr>
            <w:r w:rsidRPr="0001792B">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404040"/>
            <w:vAlign w:val="bottom"/>
            <w:hideMark/>
          </w:tcPr>
          <w:p w14:paraId="73DBB76A" w14:textId="77777777" w:rsidR="0001409B" w:rsidRPr="0001792B" w:rsidRDefault="0001409B" w:rsidP="007C729B">
            <w:pPr>
              <w:spacing w:after="0"/>
              <w:rPr>
                <w:rFonts w:ascii="Calibri" w:hAnsi="Calibri"/>
                <w:color w:val="000000"/>
                <w:sz w:val="20"/>
                <w:szCs w:val="20"/>
              </w:rPr>
            </w:pPr>
            <w:r w:rsidRPr="0001792B">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404040"/>
            <w:vAlign w:val="bottom"/>
            <w:hideMark/>
          </w:tcPr>
          <w:p w14:paraId="4F18431C" w14:textId="77777777" w:rsidR="0001409B" w:rsidRPr="0001792B" w:rsidRDefault="0001409B" w:rsidP="007C729B">
            <w:pPr>
              <w:spacing w:after="0"/>
              <w:rPr>
                <w:rFonts w:ascii="Calibri" w:hAnsi="Calibri"/>
                <w:color w:val="000000"/>
                <w:sz w:val="20"/>
                <w:szCs w:val="20"/>
              </w:rPr>
            </w:pPr>
            <w:r w:rsidRPr="0001792B">
              <w:rPr>
                <w:rFonts w:ascii="Calibri" w:hAnsi="Calibri"/>
                <w:color w:val="000000"/>
                <w:sz w:val="20"/>
                <w:szCs w:val="20"/>
              </w:rPr>
              <w:t> </w:t>
            </w:r>
          </w:p>
        </w:tc>
        <w:tc>
          <w:tcPr>
            <w:tcW w:w="724" w:type="dxa"/>
            <w:tcBorders>
              <w:top w:val="nil"/>
              <w:left w:val="nil"/>
              <w:bottom w:val="single" w:sz="4" w:space="0" w:color="auto"/>
              <w:right w:val="single" w:sz="4" w:space="0" w:color="auto"/>
            </w:tcBorders>
            <w:shd w:val="clear" w:color="000000" w:fill="B1A0C7"/>
            <w:vAlign w:val="center"/>
            <w:hideMark/>
          </w:tcPr>
          <w:p w14:paraId="70D36EB2" w14:textId="77777777" w:rsidR="0001409B" w:rsidRPr="0001792B" w:rsidRDefault="0001409B" w:rsidP="007C729B">
            <w:pPr>
              <w:spacing w:after="0"/>
              <w:jc w:val="center"/>
              <w:rPr>
                <w:rFonts w:ascii="Calibri" w:hAnsi="Calibri"/>
                <w:b/>
                <w:bCs/>
                <w:color w:val="000000"/>
                <w:sz w:val="20"/>
                <w:szCs w:val="20"/>
              </w:rPr>
            </w:pPr>
            <w:r w:rsidRPr="0001792B">
              <w:rPr>
                <w:rFonts w:ascii="Calibri" w:hAnsi="Calibri"/>
                <w:b/>
                <w:bCs/>
                <w:color w:val="000000"/>
                <w:sz w:val="20"/>
                <w:szCs w:val="20"/>
              </w:rPr>
              <w:t> </w:t>
            </w:r>
          </w:p>
        </w:tc>
      </w:tr>
    </w:tbl>
    <w:p w14:paraId="3B4FB386" w14:textId="77777777" w:rsidR="000D5AFD" w:rsidRPr="00AA4BDE" w:rsidRDefault="000D5AFD" w:rsidP="000D5AFD">
      <w:pPr>
        <w:pStyle w:val="Heading3"/>
      </w:pPr>
      <w:r w:rsidRPr="00AA4BDE">
        <w:lastRenderedPageBreak/>
        <w:t>Project Manager Business Case Contribution and Planning Overview</w:t>
      </w:r>
    </w:p>
    <w:p w14:paraId="7BA6F0A5" w14:textId="77777777" w:rsidR="000D5AFD" w:rsidRDefault="000D5AFD" w:rsidP="000D5AFD">
      <w:pPr>
        <w:jc w:val="left"/>
        <w:rPr>
          <w:rFonts w:eastAsiaTheme="majorEastAsia"/>
        </w:rPr>
      </w:pPr>
      <w:r>
        <w:rPr>
          <w:rFonts w:eastAsiaTheme="majorEastAsia"/>
        </w:rPr>
        <w:t>The business case itself will be compiled by the Project Manager, with contributions from internal staff or external consultants. The approach used in this document uses two phases in the business case development process. The first phase centers on the exploration of options (business models, software needs, marketing tactics), with suggested approaches for CEO approval. The second phase integrates the selected program structures into a single integrated program plan for Board approval. In practice, the business case development process is likely to be far more iterative.</w:t>
      </w:r>
    </w:p>
    <w:p w14:paraId="71A8221B" w14:textId="1612B57A" w:rsidR="0069171D" w:rsidRDefault="0069171D" w:rsidP="00115848">
      <w:pPr>
        <w:jc w:val="left"/>
        <w:rPr>
          <w:rFonts w:eastAsiaTheme="majorEastAsia"/>
        </w:rPr>
      </w:pPr>
      <w:r>
        <w:rPr>
          <w:rFonts w:eastAsiaTheme="majorEastAsia"/>
        </w:rPr>
        <w:t>The business case itself will be compiled by the Project Manager</w:t>
      </w:r>
      <w:r w:rsidR="00A27581">
        <w:rPr>
          <w:rFonts w:eastAsiaTheme="majorEastAsia"/>
        </w:rPr>
        <w:t>,</w:t>
      </w:r>
      <w:r>
        <w:rPr>
          <w:rFonts w:eastAsiaTheme="majorEastAsia"/>
        </w:rPr>
        <w:t xml:space="preserve"> with contributions from </w:t>
      </w:r>
      <w:r w:rsidR="006F3C2B">
        <w:rPr>
          <w:rFonts w:eastAsiaTheme="majorEastAsia"/>
        </w:rPr>
        <w:t xml:space="preserve">internal </w:t>
      </w:r>
      <w:r>
        <w:rPr>
          <w:rFonts w:eastAsiaTheme="majorEastAsia"/>
        </w:rPr>
        <w:t xml:space="preserve">staff or external consultants. The approach used in this document uses two phases in </w:t>
      </w:r>
      <w:r w:rsidR="00831280">
        <w:rPr>
          <w:rFonts w:eastAsiaTheme="majorEastAsia"/>
        </w:rPr>
        <w:t xml:space="preserve">the </w:t>
      </w:r>
      <w:r>
        <w:rPr>
          <w:rFonts w:eastAsiaTheme="majorEastAsia"/>
        </w:rPr>
        <w:t xml:space="preserve">business case development process. The first phase centers on the exploration of options (business models, software needs, </w:t>
      </w:r>
      <w:proofErr w:type="gramStart"/>
      <w:r>
        <w:rPr>
          <w:rFonts w:eastAsiaTheme="majorEastAsia"/>
        </w:rPr>
        <w:t>marketing</w:t>
      </w:r>
      <w:proofErr w:type="gramEnd"/>
      <w:r>
        <w:rPr>
          <w:rFonts w:eastAsiaTheme="majorEastAsia"/>
        </w:rPr>
        <w:t xml:space="preserve"> tactics) with suggested approaches for CEO approval. The second phase integrates the selected program structures into a single integrated program plan for </w:t>
      </w:r>
      <w:r w:rsidR="00A27581">
        <w:rPr>
          <w:rFonts w:eastAsiaTheme="majorEastAsia"/>
        </w:rPr>
        <w:t xml:space="preserve">Board </w:t>
      </w:r>
      <w:r>
        <w:rPr>
          <w:rFonts w:eastAsiaTheme="majorEastAsia"/>
        </w:rPr>
        <w:t xml:space="preserve">approval. In practice, the business case development process is likely far more iterative.  </w:t>
      </w:r>
    </w:p>
    <w:p w14:paraId="5A314A5C" w14:textId="0F959441" w:rsidR="0069171D" w:rsidRDefault="00EC70C7" w:rsidP="00115848">
      <w:pPr>
        <w:jc w:val="left"/>
        <w:rPr>
          <w:rFonts w:eastAsiaTheme="majorEastAsia"/>
        </w:rPr>
      </w:pPr>
      <w:r>
        <w:rPr>
          <w:rFonts w:eastAsiaTheme="majorEastAsia"/>
        </w:rPr>
        <w:t>Before</w:t>
      </w:r>
      <w:r w:rsidR="0069171D">
        <w:rPr>
          <w:rFonts w:eastAsiaTheme="majorEastAsia"/>
        </w:rPr>
        <w:t xml:space="preserve"> creation of the finalized business case, the Project Manager would oversee the development of the following documents by various staff for CEO review and approval:</w:t>
      </w:r>
    </w:p>
    <w:p w14:paraId="2FFEA2A2" w14:textId="77777777" w:rsidR="0069171D" w:rsidRDefault="0069171D" w:rsidP="007C5CAB">
      <w:pPr>
        <w:pStyle w:val="ListParagraph"/>
        <w:numPr>
          <w:ilvl w:val="0"/>
          <w:numId w:val="43"/>
        </w:numPr>
        <w:spacing w:before="120" w:after="120" w:line="240" w:lineRule="auto"/>
        <w:jc w:val="left"/>
        <w:rPr>
          <w:rFonts w:eastAsiaTheme="majorEastAsia"/>
        </w:rPr>
      </w:pPr>
      <w:r>
        <w:rPr>
          <w:rFonts w:eastAsiaTheme="majorEastAsia"/>
        </w:rPr>
        <w:t>Value Proposition Document (Marketing Manager)</w:t>
      </w:r>
    </w:p>
    <w:p w14:paraId="56B1FA51" w14:textId="77777777" w:rsidR="0069171D" w:rsidRDefault="0069171D" w:rsidP="007C5CAB">
      <w:pPr>
        <w:pStyle w:val="ListParagraph"/>
        <w:numPr>
          <w:ilvl w:val="0"/>
          <w:numId w:val="43"/>
        </w:numPr>
        <w:spacing w:before="120" w:after="120" w:line="240" w:lineRule="auto"/>
        <w:jc w:val="left"/>
        <w:rPr>
          <w:rFonts w:eastAsiaTheme="majorEastAsia"/>
        </w:rPr>
      </w:pPr>
      <w:r>
        <w:rPr>
          <w:rFonts w:eastAsiaTheme="majorEastAsia"/>
        </w:rPr>
        <w:t xml:space="preserve">Engineering Design and System Configuration </w:t>
      </w:r>
      <w:r w:rsidR="002F4789">
        <w:rPr>
          <w:rFonts w:eastAsiaTheme="majorEastAsia"/>
        </w:rPr>
        <w:t xml:space="preserve">Plan </w:t>
      </w:r>
      <w:r>
        <w:rPr>
          <w:rFonts w:eastAsiaTheme="majorEastAsia"/>
        </w:rPr>
        <w:t xml:space="preserve">(Project Manager) </w:t>
      </w:r>
    </w:p>
    <w:p w14:paraId="04DCCAA0" w14:textId="77777777" w:rsidR="0069171D" w:rsidRDefault="0069171D" w:rsidP="007C5CAB">
      <w:pPr>
        <w:pStyle w:val="ListParagraph"/>
        <w:numPr>
          <w:ilvl w:val="0"/>
          <w:numId w:val="43"/>
        </w:numPr>
        <w:spacing w:before="120" w:after="120" w:line="240" w:lineRule="auto"/>
        <w:jc w:val="left"/>
        <w:rPr>
          <w:rFonts w:eastAsiaTheme="majorEastAsia"/>
        </w:rPr>
      </w:pPr>
      <w:r>
        <w:rPr>
          <w:rFonts w:eastAsiaTheme="majorEastAsia"/>
        </w:rPr>
        <w:t>Siting Options Document (Project Manager)</w:t>
      </w:r>
    </w:p>
    <w:p w14:paraId="2555FD65" w14:textId="77777777" w:rsidR="0069171D" w:rsidRPr="00C74AA6" w:rsidRDefault="0069171D" w:rsidP="007C5CAB">
      <w:pPr>
        <w:pStyle w:val="ListParagraph"/>
        <w:numPr>
          <w:ilvl w:val="0"/>
          <w:numId w:val="43"/>
        </w:numPr>
        <w:spacing w:before="120" w:after="120" w:line="240" w:lineRule="auto"/>
        <w:jc w:val="left"/>
        <w:rPr>
          <w:rFonts w:eastAsiaTheme="majorEastAsia"/>
        </w:rPr>
      </w:pPr>
      <w:r>
        <w:rPr>
          <w:rFonts w:eastAsiaTheme="majorEastAsia"/>
        </w:rPr>
        <w:t>Recommendation</w:t>
      </w:r>
      <w:r w:rsidRPr="00C74AA6">
        <w:rPr>
          <w:rFonts w:eastAsiaTheme="majorEastAsia"/>
        </w:rPr>
        <w:t xml:space="preserve"> of </w:t>
      </w:r>
      <w:r w:rsidRPr="005C17D3">
        <w:rPr>
          <w:rFonts w:eastAsiaTheme="majorEastAsia"/>
        </w:rPr>
        <w:t>Community Solar Business Model (</w:t>
      </w:r>
      <w:r w:rsidR="0054481B">
        <w:rPr>
          <w:rFonts w:eastAsiaTheme="majorEastAsia"/>
        </w:rPr>
        <w:t xml:space="preserve">Business and </w:t>
      </w:r>
      <w:r w:rsidRPr="005C17D3">
        <w:rPr>
          <w:rFonts w:eastAsiaTheme="majorEastAsia"/>
        </w:rPr>
        <w:t xml:space="preserve">Finance Manager and </w:t>
      </w:r>
      <w:r w:rsidR="00A27581">
        <w:rPr>
          <w:rFonts w:eastAsiaTheme="majorEastAsia"/>
        </w:rPr>
        <w:t>s</w:t>
      </w:r>
      <w:r w:rsidR="00A27581" w:rsidRPr="005C17D3">
        <w:rPr>
          <w:rFonts w:eastAsiaTheme="majorEastAsia"/>
        </w:rPr>
        <w:t>taff</w:t>
      </w:r>
      <w:r w:rsidRPr="005C17D3">
        <w:rPr>
          <w:rFonts w:eastAsiaTheme="majorEastAsia"/>
        </w:rPr>
        <w:t>)</w:t>
      </w:r>
    </w:p>
    <w:p w14:paraId="6EE6D80A" w14:textId="77777777" w:rsidR="0069171D" w:rsidRDefault="0069171D" w:rsidP="007C5CAB">
      <w:pPr>
        <w:pStyle w:val="ListParagraph"/>
        <w:numPr>
          <w:ilvl w:val="0"/>
          <w:numId w:val="43"/>
        </w:numPr>
        <w:spacing w:before="120" w:after="120" w:line="240" w:lineRule="auto"/>
        <w:jc w:val="left"/>
        <w:rPr>
          <w:rFonts w:eastAsiaTheme="majorEastAsia"/>
        </w:rPr>
      </w:pPr>
      <w:r>
        <w:rPr>
          <w:rFonts w:eastAsiaTheme="majorEastAsia"/>
        </w:rPr>
        <w:t>Marketing and Communications Plan (Marketing Manager)</w:t>
      </w:r>
    </w:p>
    <w:p w14:paraId="28FAFB5C" w14:textId="77777777" w:rsidR="0069171D" w:rsidRDefault="0069171D" w:rsidP="007C5CAB">
      <w:pPr>
        <w:pStyle w:val="ListParagraph"/>
        <w:numPr>
          <w:ilvl w:val="0"/>
          <w:numId w:val="43"/>
        </w:numPr>
        <w:spacing w:before="120" w:after="120" w:line="240" w:lineRule="auto"/>
        <w:jc w:val="left"/>
        <w:rPr>
          <w:rFonts w:eastAsiaTheme="majorEastAsia"/>
        </w:rPr>
      </w:pPr>
      <w:r>
        <w:rPr>
          <w:rFonts w:eastAsiaTheme="majorEastAsia"/>
        </w:rPr>
        <w:t>Information Technology System Integration Plan (IT Manager)</w:t>
      </w:r>
    </w:p>
    <w:p w14:paraId="3F89B87C" w14:textId="78654472" w:rsidR="0069171D" w:rsidRDefault="0069171D" w:rsidP="007C5CAB">
      <w:pPr>
        <w:pStyle w:val="ListParagraph"/>
        <w:numPr>
          <w:ilvl w:val="0"/>
          <w:numId w:val="43"/>
        </w:numPr>
        <w:spacing w:before="120" w:after="120" w:line="240" w:lineRule="auto"/>
        <w:jc w:val="left"/>
        <w:rPr>
          <w:rFonts w:eastAsiaTheme="majorEastAsia"/>
        </w:rPr>
      </w:pPr>
      <w:r>
        <w:rPr>
          <w:rFonts w:eastAsiaTheme="majorEastAsia"/>
        </w:rPr>
        <w:t>Risk Mitigation Plan (Staff)</w:t>
      </w:r>
    </w:p>
    <w:p w14:paraId="21775281" w14:textId="77777777" w:rsidR="0069171D" w:rsidRDefault="0069171D" w:rsidP="00115848">
      <w:pPr>
        <w:jc w:val="left"/>
        <w:rPr>
          <w:rFonts w:eastAsiaTheme="majorEastAsia"/>
        </w:rPr>
      </w:pPr>
      <w:r>
        <w:rPr>
          <w:rFonts w:eastAsiaTheme="majorEastAsia"/>
        </w:rPr>
        <w:t>In practice, the Project Manager w</w:t>
      </w:r>
      <w:r w:rsidR="00DA1C79">
        <w:rPr>
          <w:rFonts w:eastAsiaTheme="majorEastAsia"/>
        </w:rPr>
        <w:t>ill</w:t>
      </w:r>
      <w:r>
        <w:rPr>
          <w:rFonts w:eastAsiaTheme="majorEastAsia"/>
        </w:rPr>
        <w:t xml:space="preserve"> likely contribute to all of the above documents in some capacity</w:t>
      </w:r>
      <w:r w:rsidR="00A27581">
        <w:rPr>
          <w:rFonts w:eastAsiaTheme="majorEastAsia"/>
        </w:rPr>
        <w:t>,</w:t>
      </w:r>
      <w:r>
        <w:rPr>
          <w:rFonts w:eastAsiaTheme="majorEastAsia"/>
        </w:rPr>
        <w:t xml:space="preserve"> providing input on the potential system size, configuration, cost, and output developed in the Engineering Design and System Configuration Plan. It should be noted</w:t>
      </w:r>
      <w:r w:rsidR="0013287F">
        <w:rPr>
          <w:rFonts w:eastAsiaTheme="majorEastAsia"/>
        </w:rPr>
        <w:t xml:space="preserve"> that</w:t>
      </w:r>
      <w:r>
        <w:rPr>
          <w:rFonts w:eastAsiaTheme="majorEastAsia"/>
        </w:rPr>
        <w:t xml:space="preserve"> the Siting Options </w:t>
      </w:r>
      <w:r w:rsidR="0013287F">
        <w:rPr>
          <w:rFonts w:eastAsiaTheme="majorEastAsia"/>
        </w:rPr>
        <w:t xml:space="preserve">Document </w:t>
      </w:r>
      <w:r>
        <w:rPr>
          <w:rFonts w:eastAsiaTheme="majorEastAsia"/>
        </w:rPr>
        <w:t xml:space="preserve">is </w:t>
      </w:r>
      <w:r w:rsidR="0013287F">
        <w:rPr>
          <w:rFonts w:eastAsiaTheme="majorEastAsia"/>
        </w:rPr>
        <w:t xml:space="preserve">totally </w:t>
      </w:r>
      <w:r>
        <w:rPr>
          <w:rFonts w:eastAsiaTheme="majorEastAsia"/>
        </w:rPr>
        <w:t>in the Project Manager’s track. Experience has shown that siting can be the most disruptive component in launching a program</w:t>
      </w:r>
      <w:r w:rsidR="0013287F">
        <w:rPr>
          <w:rFonts w:eastAsiaTheme="majorEastAsia"/>
        </w:rPr>
        <w:t>; it</w:t>
      </w:r>
      <w:r>
        <w:rPr>
          <w:rFonts w:eastAsiaTheme="majorEastAsia"/>
        </w:rPr>
        <w:t xml:space="preserve"> is worth extra time and consideration. </w:t>
      </w:r>
    </w:p>
    <w:p w14:paraId="79A4D017" w14:textId="77777777" w:rsidR="0069171D" w:rsidRDefault="0069171D" w:rsidP="00115848">
      <w:pPr>
        <w:jc w:val="left"/>
      </w:pPr>
      <w:r>
        <w:t xml:space="preserve">In addition to siting options, the Project Manager </w:t>
      </w:r>
      <w:r w:rsidR="006D1A5C">
        <w:t xml:space="preserve">should </w:t>
      </w:r>
      <w:r>
        <w:t xml:space="preserve">work with the CEO on the development of the staffing scope of work. Experiences from cooperatives have shown that </w:t>
      </w:r>
      <w:r w:rsidR="00916225">
        <w:t xml:space="preserve">the </w:t>
      </w:r>
      <w:r>
        <w:t xml:space="preserve">Project Manager’s duties will be a full-time effort for at least a year for a cooperative’s first project. This is especially true during the construction, procurement, and commissioning of the PV </w:t>
      </w:r>
      <w:r w:rsidR="00021FED">
        <w:t>system, which</w:t>
      </w:r>
      <w:r>
        <w:t xml:space="preserve"> will require significant oversight</w:t>
      </w:r>
      <w:r w:rsidR="00021FED">
        <w:t xml:space="preserve"> and</w:t>
      </w:r>
      <w:r>
        <w:t xml:space="preserve"> during which program infrastructure will be established (setting up billing systems, launching marketing campaigns, securing financing). </w:t>
      </w:r>
    </w:p>
    <w:p w14:paraId="42CFE928" w14:textId="08A51FDB" w:rsidR="0069171D" w:rsidRDefault="00DA1C79" w:rsidP="00115848">
      <w:pPr>
        <w:pStyle w:val="Heading4"/>
        <w:jc w:val="left"/>
      </w:pPr>
      <w:r>
        <w:t>Project Manager Implementation Duties</w:t>
      </w:r>
    </w:p>
    <w:p w14:paraId="3D308577" w14:textId="5FFFCA84" w:rsidR="006A5B62" w:rsidRDefault="00DA1C79" w:rsidP="00115848">
      <w:pPr>
        <w:jc w:val="left"/>
      </w:pPr>
      <w:r>
        <w:t xml:space="preserve">The implementation duties of the Project Manager are vast and overlap with the planning duties. This guide assumes that the Marketing Manager will oversee the marketing duties, </w:t>
      </w:r>
      <w:r w:rsidR="001A134C">
        <w:t xml:space="preserve">whereas the </w:t>
      </w:r>
      <w:r>
        <w:t xml:space="preserve">IT Manager </w:t>
      </w:r>
      <w:r w:rsidR="001A134C">
        <w:t xml:space="preserve">will handle </w:t>
      </w:r>
      <w:r>
        <w:t xml:space="preserve">the software integration, and </w:t>
      </w:r>
      <w:r w:rsidR="001A134C">
        <w:t xml:space="preserve">the </w:t>
      </w:r>
      <w:r w:rsidR="0054481B">
        <w:t xml:space="preserve">Business and </w:t>
      </w:r>
      <w:r>
        <w:t xml:space="preserve">Finance Manager </w:t>
      </w:r>
      <w:r w:rsidR="006037C5">
        <w:t xml:space="preserve">will handle </w:t>
      </w:r>
      <w:r>
        <w:t xml:space="preserve">the business and administrative work. </w:t>
      </w:r>
      <w:r w:rsidR="00EC70C7">
        <w:t>T</w:t>
      </w:r>
      <w:r>
        <w:t xml:space="preserve">he Project </w:t>
      </w:r>
      <w:r w:rsidR="00F32F70">
        <w:t xml:space="preserve">Manager’s </w:t>
      </w:r>
      <w:r>
        <w:t xml:space="preserve">core duties focus on building the actual PV system. </w:t>
      </w:r>
      <w:r w:rsidR="00B141FA">
        <w:t>It is also likely that the Project Manager will need to retain and manage engineering consultants for much of the project design.</w:t>
      </w:r>
    </w:p>
    <w:p w14:paraId="097CE938" w14:textId="77777777" w:rsidR="00DA1C79" w:rsidRPr="006A5B62" w:rsidRDefault="00DA1C79" w:rsidP="00115848">
      <w:pPr>
        <w:jc w:val="left"/>
        <w:rPr>
          <w:b/>
        </w:rPr>
      </w:pPr>
      <w:r w:rsidRPr="006A5B62">
        <w:rPr>
          <w:b/>
        </w:rPr>
        <w:lastRenderedPageBreak/>
        <w:t>Th</w:t>
      </w:r>
      <w:r w:rsidR="001A134C">
        <w:rPr>
          <w:b/>
        </w:rPr>
        <w:t>e Project Manager</w:t>
      </w:r>
      <w:r w:rsidR="00FE7187">
        <w:rPr>
          <w:b/>
        </w:rPr>
        <w:t>’s</w:t>
      </w:r>
      <w:r w:rsidRPr="006A5B62">
        <w:rPr>
          <w:b/>
        </w:rPr>
        <w:t xml:space="preserve"> job </w:t>
      </w:r>
      <w:r w:rsidR="001A134C">
        <w:rPr>
          <w:b/>
        </w:rPr>
        <w:t>covers</w:t>
      </w:r>
      <w:r w:rsidRPr="006A5B62">
        <w:rPr>
          <w:b/>
        </w:rPr>
        <w:t xml:space="preserve"> 5 major </w:t>
      </w:r>
      <w:r w:rsidR="00223A87">
        <w:rPr>
          <w:b/>
        </w:rPr>
        <w:t>areas</w:t>
      </w:r>
      <w:r w:rsidRPr="006A5B62">
        <w:rPr>
          <w:b/>
        </w:rPr>
        <w:t>:</w:t>
      </w:r>
    </w:p>
    <w:p w14:paraId="180BCBA8" w14:textId="77777777" w:rsidR="00DA1C79" w:rsidRPr="00504365" w:rsidRDefault="00DA1C79" w:rsidP="007C5CAB">
      <w:pPr>
        <w:pStyle w:val="ListParagraph"/>
        <w:numPr>
          <w:ilvl w:val="0"/>
          <w:numId w:val="83"/>
        </w:numPr>
        <w:jc w:val="left"/>
      </w:pPr>
      <w:r w:rsidRPr="00504365">
        <w:t xml:space="preserve">Site </w:t>
      </w:r>
      <w:r w:rsidR="001A134C">
        <w:t>s</w:t>
      </w:r>
      <w:r w:rsidR="001A134C" w:rsidRPr="00504365">
        <w:t>election</w:t>
      </w:r>
    </w:p>
    <w:p w14:paraId="1790BC5B" w14:textId="77777777" w:rsidR="00DA1C79" w:rsidRPr="00504365" w:rsidRDefault="00DA1C79" w:rsidP="007C5CAB">
      <w:pPr>
        <w:pStyle w:val="ListParagraph"/>
        <w:numPr>
          <w:ilvl w:val="0"/>
          <w:numId w:val="83"/>
        </w:numPr>
        <w:jc w:val="left"/>
      </w:pPr>
      <w:r w:rsidRPr="00504365">
        <w:t>Permitting</w:t>
      </w:r>
    </w:p>
    <w:p w14:paraId="2696BE1C" w14:textId="77777777" w:rsidR="00DA1C79" w:rsidRPr="00504365" w:rsidRDefault="00DA1C79" w:rsidP="007C5CAB">
      <w:pPr>
        <w:pStyle w:val="ListParagraph"/>
        <w:numPr>
          <w:ilvl w:val="0"/>
          <w:numId w:val="83"/>
        </w:numPr>
        <w:jc w:val="left"/>
      </w:pPr>
      <w:r w:rsidRPr="00504365">
        <w:t xml:space="preserve">System </w:t>
      </w:r>
      <w:r w:rsidR="001A134C">
        <w:t>d</w:t>
      </w:r>
      <w:r w:rsidR="001A134C" w:rsidRPr="00504365">
        <w:t xml:space="preserve">esign </w:t>
      </w:r>
      <w:r w:rsidRPr="00504365">
        <w:t xml:space="preserve">and </w:t>
      </w:r>
      <w:r w:rsidR="001A134C">
        <w:t>p</w:t>
      </w:r>
      <w:r w:rsidR="001A134C" w:rsidRPr="00504365">
        <w:t>rocurement</w:t>
      </w:r>
    </w:p>
    <w:p w14:paraId="000803DB" w14:textId="77777777" w:rsidR="00DA1C79" w:rsidRPr="00504365" w:rsidRDefault="00DA1C79" w:rsidP="007C5CAB">
      <w:pPr>
        <w:pStyle w:val="ListParagraph"/>
        <w:numPr>
          <w:ilvl w:val="0"/>
          <w:numId w:val="83"/>
        </w:numPr>
        <w:jc w:val="left"/>
      </w:pPr>
      <w:r w:rsidRPr="00504365">
        <w:t xml:space="preserve">Site </w:t>
      </w:r>
      <w:r w:rsidR="001A134C">
        <w:t>p</w:t>
      </w:r>
      <w:r w:rsidR="001A134C" w:rsidRPr="00504365">
        <w:t xml:space="preserve">reparation </w:t>
      </w:r>
      <w:r w:rsidRPr="00504365">
        <w:t xml:space="preserve">and </w:t>
      </w:r>
      <w:r w:rsidR="001A134C">
        <w:t>i</w:t>
      </w:r>
      <w:r w:rsidR="001A134C" w:rsidRPr="00504365">
        <w:t xml:space="preserve">nstallation </w:t>
      </w:r>
    </w:p>
    <w:p w14:paraId="4E888734" w14:textId="77777777" w:rsidR="00DA1C79" w:rsidRPr="00504365" w:rsidRDefault="00DA1C79" w:rsidP="007C5CAB">
      <w:pPr>
        <w:pStyle w:val="ListParagraph"/>
        <w:numPr>
          <w:ilvl w:val="0"/>
          <w:numId w:val="83"/>
        </w:numPr>
        <w:jc w:val="left"/>
      </w:pPr>
      <w:r w:rsidRPr="00504365">
        <w:t>Commissioning</w:t>
      </w:r>
    </w:p>
    <w:p w14:paraId="66B7BAE5" w14:textId="3BB5567D" w:rsidR="00DA1C79" w:rsidRPr="00A56FEC" w:rsidRDefault="00DA1C79" w:rsidP="00115848">
      <w:pPr>
        <w:jc w:val="left"/>
        <w:rPr>
          <w:sz w:val="20"/>
          <w:szCs w:val="20"/>
        </w:rPr>
      </w:pPr>
      <w:r>
        <w:t xml:space="preserve">Below are the 5 checklists that will provide a quick summary of the work to be performed. For more information, please refer to </w:t>
      </w:r>
      <w:r w:rsidR="001A134C">
        <w:t xml:space="preserve">the </w:t>
      </w:r>
      <w:r w:rsidR="008265B1">
        <w:t xml:space="preserve">Project Manager’s </w:t>
      </w:r>
      <w:r>
        <w:t>PV Quick Start Guide</w:t>
      </w:r>
      <w:r w:rsidR="001A134C">
        <w:t>,</w:t>
      </w:r>
      <w:r>
        <w:t xml:space="preserve"> as well as Volumes II and III of NRECA's Cooperative Utility PV Manual</w:t>
      </w:r>
      <w:r w:rsidR="001A134C">
        <w:t>,</w:t>
      </w:r>
      <w:r>
        <w:t xml:space="preserve"> at </w:t>
      </w:r>
      <w:hyperlink r:id="rId28" w:history="1">
        <w:r w:rsidR="00A56FEC" w:rsidRPr="0013615B">
          <w:rPr>
            <w:rStyle w:val="Hyperlink"/>
          </w:rPr>
          <w:t>www.nreca.coop/solar</w:t>
        </w:r>
      </w:hyperlink>
      <w:r>
        <w:t>.</w:t>
      </w:r>
      <w:r w:rsidR="00A56FEC">
        <w:t xml:space="preserve"> </w:t>
      </w:r>
      <w:r w:rsidR="00A56FEC" w:rsidRPr="00A543A7">
        <w:t>(Not</w:t>
      </w:r>
      <w:r w:rsidR="00FE756E" w:rsidRPr="00A543A7">
        <w:t xml:space="preserve"> an exhaustive</w:t>
      </w:r>
      <w:r w:rsidR="00A56FEC" w:rsidRPr="00A543A7">
        <w:t xml:space="preserve"> list. Project Managers should adapt as needed.)</w:t>
      </w:r>
    </w:p>
    <w:tbl>
      <w:tblPr>
        <w:tblStyle w:val="PlainTable51"/>
        <w:tblW w:w="0" w:type="auto"/>
        <w:tblLook w:val="04A0" w:firstRow="1" w:lastRow="0" w:firstColumn="1" w:lastColumn="0" w:noHBand="0" w:noVBand="1"/>
      </w:tblPr>
      <w:tblGrid>
        <w:gridCol w:w="1016"/>
        <w:gridCol w:w="8332"/>
      </w:tblGrid>
      <w:tr w:rsidR="00DA1C79" w:rsidRPr="00115848" w14:paraId="45A8B891" w14:textId="77777777" w:rsidTr="00115848">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016" w:type="dxa"/>
          </w:tcPr>
          <w:p w14:paraId="3189C4F9" w14:textId="77777777" w:rsidR="00DA1C79" w:rsidRPr="00115848" w:rsidRDefault="00DA1C79" w:rsidP="007C729B">
            <w:pPr>
              <w:rPr>
                <w:i w:val="0"/>
                <w:sz w:val="40"/>
              </w:rPr>
            </w:pPr>
          </w:p>
        </w:tc>
        <w:tc>
          <w:tcPr>
            <w:tcW w:w="8332" w:type="dxa"/>
          </w:tcPr>
          <w:p w14:paraId="0D565FDF" w14:textId="77777777" w:rsidR="00DA1C79" w:rsidRPr="00115848" w:rsidRDefault="00DA1C79" w:rsidP="00E815B3">
            <w:pPr>
              <w:pStyle w:val="Heading5"/>
              <w:numPr>
                <w:ilvl w:val="0"/>
                <w:numId w:val="0"/>
              </w:numPr>
              <w:ind w:left="1008" w:hanging="1008"/>
              <w:outlineLvl w:val="4"/>
              <w:cnfStyle w:val="100000000000" w:firstRow="1" w:lastRow="0" w:firstColumn="0" w:lastColumn="0" w:oddVBand="0" w:evenVBand="0" w:oddHBand="0" w:evenHBand="0" w:firstRowFirstColumn="0" w:firstRowLastColumn="0" w:lastRowFirstColumn="0" w:lastRowLastColumn="0"/>
              <w:rPr>
                <w:rStyle w:val="Emphasis1"/>
                <w:i w:val="0"/>
              </w:rPr>
            </w:pPr>
            <w:bookmarkStart w:id="15" w:name="_Ref453595301"/>
            <w:r w:rsidRPr="00115848">
              <w:rPr>
                <w:rStyle w:val="Emphasis1"/>
                <w:i w:val="0"/>
              </w:rPr>
              <w:t>Tasks: Site Selection</w:t>
            </w:r>
            <w:bookmarkEnd w:id="15"/>
            <w:r w:rsidRPr="00115848">
              <w:rPr>
                <w:rStyle w:val="Emphasis1"/>
                <w:i w:val="0"/>
              </w:rPr>
              <w:t xml:space="preserve"> </w:t>
            </w:r>
          </w:p>
        </w:tc>
      </w:tr>
      <w:tr w:rsidR="00DA1C79" w:rsidRPr="00115848" w14:paraId="5E798991"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74BD623F"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06F0758"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Identify suitable sites</w:t>
            </w:r>
          </w:p>
        </w:tc>
      </w:tr>
      <w:tr w:rsidR="00DA1C79" w:rsidRPr="00115848" w14:paraId="16B4DD4E"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779F6E44"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A562ACD"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Determine land ownership</w:t>
            </w:r>
          </w:p>
        </w:tc>
      </w:tr>
      <w:tr w:rsidR="00DA1C79" w:rsidRPr="00115848" w14:paraId="5749797E"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39AC33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33FF291"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Identify current land use</w:t>
            </w:r>
          </w:p>
        </w:tc>
      </w:tr>
      <w:tr w:rsidR="00DA1C79" w:rsidRPr="00115848" w14:paraId="0F46D699" w14:textId="77777777" w:rsidTr="00115848">
        <w:trPr>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8C6C84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CFE9FD7"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Ask relevant administration having jurisdiction (AHJ) about land use restrictions and permitting requirements</w:t>
            </w:r>
          </w:p>
        </w:tc>
      </w:tr>
      <w:tr w:rsidR="00DA1C79" w:rsidRPr="00115848" w14:paraId="1CF158CA"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2BA356BE"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443827A"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Assess solar resource (primarily shading issues)</w:t>
            </w:r>
          </w:p>
        </w:tc>
      </w:tr>
      <w:tr w:rsidR="00DA1C79" w:rsidRPr="00115848" w14:paraId="4444F747"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71E80862"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D9690FC"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Identify topographic characteristics, including load-bearing properties of soil</w:t>
            </w:r>
          </w:p>
        </w:tc>
      </w:tr>
      <w:tr w:rsidR="00DA1C79" w:rsidRPr="00115848" w14:paraId="7333FB30"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24CF2FA5"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B63800B"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Assess grid connection and substation load</w:t>
            </w:r>
          </w:p>
        </w:tc>
      </w:tr>
      <w:tr w:rsidR="00DA1C79" w:rsidRPr="00115848" w14:paraId="4EF6FE35"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2C384E6F"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725C4AE"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Determine availability of water supply</w:t>
            </w:r>
          </w:p>
        </w:tc>
      </w:tr>
    </w:tbl>
    <w:p w14:paraId="3DEAEDF8" w14:textId="77777777" w:rsidR="00115848" w:rsidRDefault="00115848"/>
    <w:tbl>
      <w:tblPr>
        <w:tblStyle w:val="PlainTable51"/>
        <w:tblW w:w="0" w:type="auto"/>
        <w:tblLook w:val="04A0" w:firstRow="1" w:lastRow="0" w:firstColumn="1" w:lastColumn="0" w:noHBand="0" w:noVBand="1"/>
      </w:tblPr>
      <w:tblGrid>
        <w:gridCol w:w="1016"/>
        <w:gridCol w:w="8332"/>
      </w:tblGrid>
      <w:tr w:rsidR="00DA1C79" w:rsidRPr="00115848" w14:paraId="4EEC5A91" w14:textId="77777777" w:rsidTr="00115848">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016" w:type="dxa"/>
          </w:tcPr>
          <w:p w14:paraId="74831D87" w14:textId="77777777" w:rsidR="00DA1C79" w:rsidRPr="00115848" w:rsidRDefault="00DA1C79" w:rsidP="00E815B3">
            <w:pPr>
              <w:pStyle w:val="NoSpacing"/>
              <w:jc w:val="center"/>
              <w:rPr>
                <w:i w:val="0"/>
              </w:rPr>
            </w:pPr>
          </w:p>
        </w:tc>
        <w:tc>
          <w:tcPr>
            <w:tcW w:w="8332" w:type="dxa"/>
          </w:tcPr>
          <w:p w14:paraId="6510C1EC" w14:textId="77777777" w:rsidR="00DA1C79" w:rsidRPr="00115848" w:rsidRDefault="00DA1C79" w:rsidP="007C729B">
            <w:pPr>
              <w:pStyle w:val="NoSpacing"/>
              <w:cnfStyle w:val="100000000000" w:firstRow="1" w:lastRow="0" w:firstColumn="0" w:lastColumn="0" w:oddVBand="0" w:evenVBand="0" w:oddHBand="0" w:evenHBand="0" w:firstRowFirstColumn="0" w:firstRowLastColumn="0" w:lastRowFirstColumn="0" w:lastRowLastColumn="0"/>
              <w:rPr>
                <w:rStyle w:val="Emphasis1"/>
                <w:i w:val="0"/>
              </w:rPr>
            </w:pPr>
            <w:bookmarkStart w:id="16" w:name="_Ref453595312"/>
            <w:r w:rsidRPr="00115848">
              <w:rPr>
                <w:rStyle w:val="Emphasis1"/>
                <w:i w:val="0"/>
              </w:rPr>
              <w:t>Tasks: Permitting</w:t>
            </w:r>
            <w:bookmarkEnd w:id="16"/>
            <w:r w:rsidRPr="00115848">
              <w:rPr>
                <w:rStyle w:val="Emphasis1"/>
                <w:i w:val="0"/>
              </w:rPr>
              <w:t xml:space="preserve"> </w:t>
            </w:r>
          </w:p>
        </w:tc>
      </w:tr>
      <w:tr w:rsidR="00DA1C79" w:rsidRPr="00115848" w14:paraId="23DFCAB2"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5C5B52B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681928C"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Survey of land: elevation, grade, ground water management</w:t>
            </w:r>
          </w:p>
        </w:tc>
      </w:tr>
      <w:tr w:rsidR="00DA1C79" w:rsidRPr="00115848" w14:paraId="7079C6F4"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5B6FCD3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B211D9C"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Fire code compliance</w:t>
            </w:r>
          </w:p>
        </w:tc>
      </w:tr>
      <w:tr w:rsidR="00DA1C79" w:rsidRPr="00115848" w14:paraId="7845183F"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0AD28464"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92DACA5"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Compliance with zoning, land use regulations</w:t>
            </w:r>
          </w:p>
        </w:tc>
      </w:tr>
      <w:tr w:rsidR="00DA1C79" w:rsidRPr="00115848" w14:paraId="7A651149" w14:textId="77777777" w:rsidTr="00115848">
        <w:trPr>
          <w:trHeight w:val="441"/>
        </w:trPr>
        <w:tc>
          <w:tcPr>
            <w:cnfStyle w:val="001000000000" w:firstRow="0" w:lastRow="0" w:firstColumn="1" w:lastColumn="0" w:oddVBand="0" w:evenVBand="0" w:oddHBand="0" w:evenHBand="0" w:firstRowFirstColumn="0" w:firstRowLastColumn="0" w:lastRowFirstColumn="0" w:lastRowLastColumn="0"/>
            <w:tcW w:w="1016" w:type="dxa"/>
          </w:tcPr>
          <w:p w14:paraId="0DC00EB8"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C0156A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Geotechnical study</w:t>
            </w:r>
          </w:p>
        </w:tc>
      </w:tr>
      <w:tr w:rsidR="00DA1C79" w:rsidRPr="00115848" w14:paraId="75189B78"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12552392"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74249DD"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Soil studies (disturbance, sedimentation, erosion control)</w:t>
            </w:r>
          </w:p>
        </w:tc>
      </w:tr>
      <w:tr w:rsidR="00DA1C79" w:rsidRPr="00115848" w14:paraId="1A866F38"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4C1131E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AB4F0CB"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Environmental studies (wetland</w:t>
            </w:r>
            <w:r w:rsidR="001A134C" w:rsidRPr="00115848">
              <w:rPr>
                <w:rFonts w:ascii="Calibri" w:hAnsi="Calibri"/>
                <w:color w:val="000000"/>
              </w:rPr>
              <w:t>s</w:t>
            </w:r>
            <w:r w:rsidRPr="00115848">
              <w:rPr>
                <w:rFonts w:ascii="Calibri" w:hAnsi="Calibri"/>
                <w:color w:val="000000"/>
              </w:rPr>
              <w:t>, endangered and threatened species)</w:t>
            </w:r>
          </w:p>
        </w:tc>
      </w:tr>
      <w:tr w:rsidR="00DA1C79" w:rsidRPr="00115848" w14:paraId="40F6164C"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2657828"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9BF74F0"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Arch</w:t>
            </w:r>
            <w:r w:rsidR="001A134C" w:rsidRPr="00115848">
              <w:rPr>
                <w:rFonts w:ascii="Calibri" w:hAnsi="Calibri"/>
                <w:color w:val="000000"/>
              </w:rPr>
              <w:t>a</w:t>
            </w:r>
            <w:r w:rsidRPr="00115848">
              <w:rPr>
                <w:rFonts w:ascii="Calibri" w:hAnsi="Calibri"/>
                <w:color w:val="000000"/>
              </w:rPr>
              <w:t>eological study</w:t>
            </w:r>
          </w:p>
        </w:tc>
      </w:tr>
      <w:tr w:rsidR="00DA1C79" w:rsidRPr="00115848" w14:paraId="31CF00A8"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3BC225DF"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233A1B2"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Tree </w:t>
            </w:r>
            <w:r w:rsidR="001A134C" w:rsidRPr="00115848">
              <w:rPr>
                <w:rFonts w:ascii="Calibri" w:hAnsi="Calibri"/>
                <w:color w:val="000000"/>
              </w:rPr>
              <w:t xml:space="preserve">shading </w:t>
            </w:r>
            <w:r w:rsidRPr="00115848">
              <w:rPr>
                <w:rFonts w:ascii="Calibri" w:hAnsi="Calibri"/>
                <w:color w:val="000000"/>
              </w:rPr>
              <w:t xml:space="preserve">and </w:t>
            </w:r>
            <w:r w:rsidR="001A134C" w:rsidRPr="00115848">
              <w:rPr>
                <w:rFonts w:ascii="Calibri" w:hAnsi="Calibri"/>
                <w:color w:val="000000"/>
              </w:rPr>
              <w:t>vegetation control</w:t>
            </w:r>
          </w:p>
        </w:tc>
      </w:tr>
      <w:tr w:rsidR="00DA1C79" w:rsidRPr="00115848" w14:paraId="7BF42D7C"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6D590272" w14:textId="77777777" w:rsidR="00DA1C79" w:rsidRPr="00115848" w:rsidRDefault="00DA1C79" w:rsidP="00E815B3">
            <w:pPr>
              <w:pStyle w:val="NoSpacing"/>
              <w:jc w:val="center"/>
              <w:rPr>
                <w:i w:val="0"/>
              </w:rPr>
            </w:pPr>
            <w:r w:rsidRPr="00115848">
              <w:rPr>
                <w:i w:val="0"/>
              </w:rPr>
              <w:lastRenderedPageBreak/>
              <w:sym w:font="Wingdings" w:char="F0A8"/>
            </w:r>
          </w:p>
        </w:tc>
        <w:tc>
          <w:tcPr>
            <w:tcW w:w="8332" w:type="dxa"/>
          </w:tcPr>
          <w:p w14:paraId="0ABFD251"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Conditional </w:t>
            </w:r>
            <w:r w:rsidR="001A134C" w:rsidRPr="00115848">
              <w:rPr>
                <w:rFonts w:ascii="Calibri" w:hAnsi="Calibri"/>
                <w:color w:val="000000"/>
              </w:rPr>
              <w:t>use permit</w:t>
            </w:r>
          </w:p>
        </w:tc>
      </w:tr>
      <w:tr w:rsidR="00DA1C79" w:rsidRPr="00115848" w14:paraId="1825B9EC"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6181F9DD"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25B6B07"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FAA ocular impact study</w:t>
            </w:r>
          </w:p>
        </w:tc>
      </w:tr>
    </w:tbl>
    <w:p w14:paraId="78B80840" w14:textId="07170C4F" w:rsidR="00115848" w:rsidRDefault="00115848"/>
    <w:tbl>
      <w:tblPr>
        <w:tblStyle w:val="PlainTable51"/>
        <w:tblW w:w="0" w:type="auto"/>
        <w:tblLook w:val="04A0" w:firstRow="1" w:lastRow="0" w:firstColumn="1" w:lastColumn="0" w:noHBand="0" w:noVBand="1"/>
      </w:tblPr>
      <w:tblGrid>
        <w:gridCol w:w="1016"/>
        <w:gridCol w:w="8332"/>
      </w:tblGrid>
      <w:tr w:rsidR="00DA1C79" w:rsidRPr="00115848" w14:paraId="2048B77E" w14:textId="77777777" w:rsidTr="00115848">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016" w:type="dxa"/>
          </w:tcPr>
          <w:p w14:paraId="7A5A460F" w14:textId="77777777" w:rsidR="00DA1C79" w:rsidRPr="00115848" w:rsidRDefault="00DA1C79" w:rsidP="00E815B3">
            <w:pPr>
              <w:pStyle w:val="NoSpacing"/>
              <w:jc w:val="center"/>
              <w:rPr>
                <w:i w:val="0"/>
              </w:rPr>
            </w:pPr>
          </w:p>
        </w:tc>
        <w:tc>
          <w:tcPr>
            <w:tcW w:w="8332" w:type="dxa"/>
          </w:tcPr>
          <w:p w14:paraId="743E978B" w14:textId="77777777" w:rsidR="00DA1C79" w:rsidRPr="00115848" w:rsidRDefault="00DA1C79" w:rsidP="007C729B">
            <w:pPr>
              <w:pStyle w:val="NoSpacing"/>
              <w:cnfStyle w:val="100000000000" w:firstRow="1" w:lastRow="0" w:firstColumn="0" w:lastColumn="0" w:oddVBand="0" w:evenVBand="0" w:oddHBand="0" w:evenHBand="0" w:firstRowFirstColumn="0" w:firstRowLastColumn="0" w:lastRowFirstColumn="0" w:lastRowLastColumn="0"/>
              <w:rPr>
                <w:rStyle w:val="Emphasis1"/>
                <w:i w:val="0"/>
              </w:rPr>
            </w:pPr>
            <w:bookmarkStart w:id="17" w:name="_Ref453595318"/>
            <w:r w:rsidRPr="00115848">
              <w:rPr>
                <w:rStyle w:val="Emphasis1"/>
                <w:i w:val="0"/>
              </w:rPr>
              <w:t>Tasks: System Design and Procurement</w:t>
            </w:r>
            <w:bookmarkEnd w:id="17"/>
          </w:p>
        </w:tc>
      </w:tr>
      <w:tr w:rsidR="00DA1C79" w:rsidRPr="00115848" w14:paraId="3AAC8113"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20B42A54"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AC88BEB"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Review decision on division of labor, make any needed changes</w:t>
            </w:r>
          </w:p>
        </w:tc>
      </w:tr>
      <w:tr w:rsidR="00DA1C79" w:rsidRPr="00115848" w14:paraId="1680F3B3"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06E0936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084175B"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Identify output goal: maximum power or peak matching</w:t>
            </w:r>
          </w:p>
        </w:tc>
      </w:tr>
      <w:tr w:rsidR="00DA1C79" w:rsidRPr="00115848" w14:paraId="4E143240"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6C11D465"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30E13A4"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Select array tilt angle based on PV system latitude, orientation</w:t>
            </w:r>
            <w:r w:rsidR="001A134C" w:rsidRPr="00115848">
              <w:rPr>
                <w:rFonts w:ascii="Calibri" w:hAnsi="Calibri"/>
                <w:color w:val="000000"/>
              </w:rPr>
              <w:t>,</w:t>
            </w:r>
            <w:r w:rsidRPr="00115848">
              <w:rPr>
                <w:rFonts w:ascii="Calibri" w:hAnsi="Calibri"/>
                <w:color w:val="000000"/>
              </w:rPr>
              <w:t xml:space="preserve"> and shading conditions</w:t>
            </w:r>
          </w:p>
        </w:tc>
      </w:tr>
      <w:tr w:rsidR="00DA1C79" w:rsidRPr="00115848" w14:paraId="7A3B1586" w14:textId="77777777" w:rsidTr="00115848">
        <w:trPr>
          <w:trHeight w:val="441"/>
        </w:trPr>
        <w:tc>
          <w:tcPr>
            <w:cnfStyle w:val="001000000000" w:firstRow="0" w:lastRow="0" w:firstColumn="1" w:lastColumn="0" w:oddVBand="0" w:evenVBand="0" w:oddHBand="0" w:evenHBand="0" w:firstRowFirstColumn="0" w:firstRowLastColumn="0" w:lastRowFirstColumn="0" w:lastRowLastColumn="0"/>
            <w:tcW w:w="1016" w:type="dxa"/>
          </w:tcPr>
          <w:p w14:paraId="77D89984"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B864CBF"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Select orientation based on production goal</w:t>
            </w:r>
          </w:p>
        </w:tc>
      </w:tr>
      <w:tr w:rsidR="00DA1C79" w:rsidRPr="00115848" w14:paraId="25EEF64A"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7B5A33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E43B121"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Determine azimuth angle optimal for site</w:t>
            </w:r>
          </w:p>
        </w:tc>
      </w:tr>
      <w:tr w:rsidR="00DA1C79" w:rsidRPr="00115848" w14:paraId="558DEA44"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5B6B2A4E"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942DFBB"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Determine height of array to minimize vegetation and other obstructions </w:t>
            </w:r>
          </w:p>
        </w:tc>
      </w:tr>
      <w:tr w:rsidR="00DA1C79" w:rsidRPr="00115848" w14:paraId="561EADBE"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0610AA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5E32566"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Evaluate extent of shading using commercially available tools </w:t>
            </w:r>
          </w:p>
        </w:tc>
      </w:tr>
      <w:tr w:rsidR="00DA1C79" w:rsidRPr="00115848" w14:paraId="7BE81D2C"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71FC3D3E"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4C670F3"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Identify options for eliminating obstructions or offset arrays</w:t>
            </w:r>
          </w:p>
        </w:tc>
      </w:tr>
      <w:tr w:rsidR="00DA1C79" w:rsidRPr="00115848" w14:paraId="12CB6911"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12B42DC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54CEA76"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Assess impact of mounting system on array operating temperatures</w:t>
            </w:r>
          </w:p>
        </w:tc>
      </w:tr>
      <w:tr w:rsidR="00DA1C79" w:rsidRPr="00115848" w14:paraId="3EDAAE18"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208A6D7F"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9975D13"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Identify options for maximizing air flow around arrays</w:t>
            </w:r>
          </w:p>
        </w:tc>
      </w:tr>
      <w:tr w:rsidR="00DA1C79" w:rsidRPr="00115848" w14:paraId="3D510876"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6655A2DC"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E55D172"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Determine AC-DC ratio</w:t>
            </w:r>
          </w:p>
        </w:tc>
      </w:tr>
      <w:tr w:rsidR="00DA1C79" w:rsidRPr="00115848" w14:paraId="528E9264"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68BE6F0E"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CB76445"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Estimate energy production of PV system using a tool</w:t>
            </w:r>
          </w:p>
        </w:tc>
      </w:tr>
      <w:tr w:rsidR="00DA1C79" w:rsidRPr="00115848" w14:paraId="75F1E284"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292F2C0"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A778339"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Conduct costing and economic analyses</w:t>
            </w:r>
          </w:p>
        </w:tc>
      </w:tr>
      <w:tr w:rsidR="00DA1C79" w:rsidRPr="00115848" w14:paraId="473FE19C" w14:textId="77777777" w:rsidTr="00115848">
        <w:trPr>
          <w:trHeight w:val="441"/>
        </w:trPr>
        <w:tc>
          <w:tcPr>
            <w:cnfStyle w:val="001000000000" w:firstRow="0" w:lastRow="0" w:firstColumn="1" w:lastColumn="0" w:oddVBand="0" w:evenVBand="0" w:oddHBand="0" w:evenHBand="0" w:firstRowFirstColumn="0" w:firstRowLastColumn="0" w:lastRowFirstColumn="0" w:lastRowLastColumn="0"/>
            <w:tcW w:w="1016" w:type="dxa"/>
          </w:tcPr>
          <w:p w14:paraId="5B8BE6B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11F425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Consider the impact of clouding and seasonal variations on annual variability in PV output</w:t>
            </w:r>
          </w:p>
        </w:tc>
      </w:tr>
      <w:tr w:rsidR="00DA1C79" w:rsidRPr="00115848" w14:paraId="777FA553"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78BF02BF"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2D95ADD" w14:textId="77777777" w:rsidR="00DA1C79" w:rsidRPr="00115848" w:rsidRDefault="001A134C"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Examine i</w:t>
            </w:r>
            <w:r w:rsidR="00DA1C79" w:rsidRPr="00115848">
              <w:rPr>
                <w:rFonts w:ascii="Calibri" w:hAnsi="Calibri"/>
                <w:color w:val="000000"/>
              </w:rPr>
              <w:t>mpact of permitting process on design</w:t>
            </w:r>
          </w:p>
        </w:tc>
      </w:tr>
      <w:tr w:rsidR="00DA1C79" w:rsidRPr="00115848" w14:paraId="4DE64110"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76F66792"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5F04725"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Review the PV system design during and after permitting</w:t>
            </w:r>
          </w:p>
        </w:tc>
      </w:tr>
      <w:tr w:rsidR="00DA1C79" w:rsidRPr="00115848" w14:paraId="3F829A6D"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155AEEDD"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C8A44EA" w14:textId="77777777" w:rsidR="00DA1C79" w:rsidRPr="00115848" w:rsidRDefault="001A134C"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Select/procure equipment</w:t>
            </w:r>
          </w:p>
        </w:tc>
      </w:tr>
      <w:tr w:rsidR="00DA1C79" w:rsidRPr="00115848" w14:paraId="761861DF"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106B2423"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95612B3"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Evaluate module suppliers </w:t>
            </w:r>
          </w:p>
        </w:tc>
      </w:tr>
      <w:tr w:rsidR="00DA1C79" w:rsidRPr="00115848" w14:paraId="03E2DC17" w14:textId="77777777" w:rsidTr="00A543A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16" w:type="dxa"/>
          </w:tcPr>
          <w:p w14:paraId="206FAA2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6DFD45D" w14:textId="407FEF0A"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Coordinat</w:t>
            </w:r>
            <w:r w:rsidR="001A134C" w:rsidRPr="00115848">
              <w:rPr>
                <w:rFonts w:ascii="Calibri" w:hAnsi="Calibri"/>
                <w:color w:val="000000"/>
              </w:rPr>
              <w:t>e</w:t>
            </w:r>
            <w:r w:rsidRPr="00115848">
              <w:rPr>
                <w:rFonts w:ascii="Calibri" w:hAnsi="Calibri"/>
                <w:color w:val="000000"/>
              </w:rPr>
              <w:t xml:space="preserve"> equipment delivery</w:t>
            </w:r>
            <w:r w:rsidR="00787B4A">
              <w:rPr>
                <w:rFonts w:ascii="Calibri" w:hAnsi="Calibri"/>
                <w:color w:val="000000"/>
              </w:rPr>
              <w:t xml:space="preserve"> and confirm that equipment meets contract specification upon delivery or shortly thereafter</w:t>
            </w:r>
          </w:p>
        </w:tc>
      </w:tr>
      <w:tr w:rsidR="00DA1C79" w:rsidRPr="00115848" w14:paraId="11A8B6DD"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31220BD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22CF467"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Sourc</w:t>
            </w:r>
            <w:r w:rsidR="001A134C" w:rsidRPr="00115848">
              <w:rPr>
                <w:rFonts w:ascii="Calibri" w:hAnsi="Calibri"/>
                <w:color w:val="000000"/>
              </w:rPr>
              <w:t>e</w:t>
            </w:r>
            <w:r w:rsidRPr="00115848">
              <w:rPr>
                <w:rFonts w:ascii="Calibri" w:hAnsi="Calibri"/>
                <w:color w:val="000000"/>
              </w:rPr>
              <w:t xml:space="preserve"> balance-of-system equipment</w:t>
            </w:r>
          </w:p>
        </w:tc>
      </w:tr>
      <w:tr w:rsidR="00DA1C79" w:rsidRPr="00115848" w14:paraId="764272FA" w14:textId="77777777" w:rsidTr="001158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tcPr>
          <w:p w14:paraId="107BEC8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D2E5A13" w14:textId="77777777" w:rsidR="00DA1C79" w:rsidRPr="00115848" w:rsidRDefault="001A134C"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Oversee si</w:t>
            </w:r>
            <w:r w:rsidR="00DA1C79" w:rsidRPr="00115848">
              <w:rPr>
                <w:rFonts w:ascii="Calibri" w:hAnsi="Calibri"/>
                <w:color w:val="000000"/>
              </w:rPr>
              <w:t>te design modifications</w:t>
            </w:r>
          </w:p>
        </w:tc>
      </w:tr>
    </w:tbl>
    <w:p w14:paraId="4F55D1A3" w14:textId="77777777" w:rsidR="00016AD3" w:rsidRDefault="00016AD3" w:rsidP="007C729B">
      <w:pPr>
        <w:pStyle w:val="NoSpacing"/>
      </w:pPr>
    </w:p>
    <w:p w14:paraId="6E41C632" w14:textId="36C3C803" w:rsidR="0038077C" w:rsidRDefault="0038077C" w:rsidP="007C729B">
      <w:pPr>
        <w:pStyle w:val="NoSpacing"/>
      </w:pPr>
    </w:p>
    <w:tbl>
      <w:tblPr>
        <w:tblStyle w:val="PlainTable51"/>
        <w:tblW w:w="0" w:type="auto"/>
        <w:tblLook w:val="04A0" w:firstRow="1" w:lastRow="0" w:firstColumn="1" w:lastColumn="0" w:noHBand="0" w:noVBand="1"/>
      </w:tblPr>
      <w:tblGrid>
        <w:gridCol w:w="1016"/>
        <w:gridCol w:w="8332"/>
      </w:tblGrid>
      <w:tr w:rsidR="00DA1C79" w:rsidRPr="00115848" w14:paraId="06C671F8" w14:textId="77777777" w:rsidTr="00115848">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016" w:type="dxa"/>
          </w:tcPr>
          <w:p w14:paraId="6C5D6339" w14:textId="77777777" w:rsidR="00DA1C79" w:rsidRPr="00115848" w:rsidRDefault="00DA1C79" w:rsidP="007C729B">
            <w:pPr>
              <w:pStyle w:val="NoSpacing"/>
              <w:rPr>
                <w:i w:val="0"/>
              </w:rPr>
            </w:pPr>
          </w:p>
        </w:tc>
        <w:tc>
          <w:tcPr>
            <w:tcW w:w="8332" w:type="dxa"/>
          </w:tcPr>
          <w:p w14:paraId="55B473AC" w14:textId="77777777" w:rsidR="00DA1C79" w:rsidRPr="00115848" w:rsidRDefault="00DA1C79" w:rsidP="007C729B">
            <w:pPr>
              <w:pStyle w:val="NoSpacing"/>
              <w:cnfStyle w:val="100000000000" w:firstRow="1" w:lastRow="0" w:firstColumn="0" w:lastColumn="0" w:oddVBand="0" w:evenVBand="0" w:oddHBand="0" w:evenHBand="0" w:firstRowFirstColumn="0" w:firstRowLastColumn="0" w:lastRowFirstColumn="0" w:lastRowLastColumn="0"/>
              <w:rPr>
                <w:rStyle w:val="Emphasis1"/>
                <w:i w:val="0"/>
              </w:rPr>
            </w:pPr>
            <w:bookmarkStart w:id="18" w:name="_Ref453595325"/>
            <w:r w:rsidRPr="00115848">
              <w:rPr>
                <w:rStyle w:val="Emphasis1"/>
                <w:i w:val="0"/>
              </w:rPr>
              <w:t xml:space="preserve">Tasks: Site Preparation/Installation </w:t>
            </w:r>
            <w:bookmarkEnd w:id="18"/>
          </w:p>
        </w:tc>
      </w:tr>
      <w:tr w:rsidR="00DA1C79" w:rsidRPr="00115848" w14:paraId="5A839503"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060EDA7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2DFB085"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Level/grade the land</w:t>
            </w:r>
          </w:p>
        </w:tc>
      </w:tr>
      <w:tr w:rsidR="00DA1C79" w:rsidRPr="00115848" w14:paraId="243A9D95"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04F884DD"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D0DC490"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Improve access roads (if necessary)</w:t>
            </w:r>
          </w:p>
        </w:tc>
      </w:tr>
      <w:tr w:rsidR="00DA1C79" w:rsidRPr="00115848" w14:paraId="0AF6C1FF"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77BC2BB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8E66D2B"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Improve drainage (if necessary)</w:t>
            </w:r>
          </w:p>
        </w:tc>
      </w:tr>
      <w:tr w:rsidR="00DA1C79" w:rsidRPr="00115848" w14:paraId="579DC4A2" w14:textId="77777777" w:rsidTr="00115848">
        <w:trPr>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77D1008"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3DCC5D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Trim vegetation (as needed)</w:t>
            </w:r>
          </w:p>
        </w:tc>
      </w:tr>
      <w:tr w:rsidR="00DA1C79" w:rsidRPr="00115848" w14:paraId="6793F0B7"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5A8D4F4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A27E548"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Install perimeter fencing</w:t>
            </w:r>
          </w:p>
        </w:tc>
      </w:tr>
      <w:tr w:rsidR="00DA1C79" w:rsidRPr="00115848" w14:paraId="0F36F180"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31869C89"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42FF782"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Install site surveillance/security system</w:t>
            </w:r>
          </w:p>
        </w:tc>
      </w:tr>
      <w:tr w:rsidR="00DA1C79" w:rsidRPr="00115848" w14:paraId="6F310133"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9DB629D"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062F3D6"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Install support foundation</w:t>
            </w:r>
          </w:p>
        </w:tc>
      </w:tr>
      <w:tr w:rsidR="00DA1C79" w:rsidRPr="00115848" w14:paraId="232EF1EE"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4608050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CB5BD60"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Install racking structures</w:t>
            </w:r>
          </w:p>
        </w:tc>
      </w:tr>
      <w:tr w:rsidR="00DA1C79" w:rsidRPr="00115848" w14:paraId="2CFAC13A"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5B03FA12"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29D70BC"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Install conduits for wiring from combiner boxes to inverter DC switchgear</w:t>
            </w:r>
          </w:p>
        </w:tc>
      </w:tr>
      <w:tr w:rsidR="00DA1C79" w:rsidRPr="00115848" w14:paraId="4055804B"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2AD39B40"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2F79D2D"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Prepare inverter pad</w:t>
            </w:r>
          </w:p>
        </w:tc>
      </w:tr>
      <w:tr w:rsidR="00DA1C79" w:rsidRPr="00115848" w14:paraId="70795885"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2B2798E3"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920F590"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Install grounding system for metal structure and inverter pad</w:t>
            </w:r>
          </w:p>
        </w:tc>
      </w:tr>
      <w:tr w:rsidR="00DA1C79" w:rsidRPr="00115848" w14:paraId="74814233"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7A45E3E5"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644B283"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Install modules on racking</w:t>
            </w:r>
          </w:p>
        </w:tc>
      </w:tr>
      <w:tr w:rsidR="00DA1C79" w:rsidRPr="00115848" w14:paraId="7618F459"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1DD58CF9"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48DFC68"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Install combiner boxes on racking structures</w:t>
            </w:r>
          </w:p>
        </w:tc>
      </w:tr>
      <w:tr w:rsidR="00DA1C79" w:rsidRPr="00115848" w14:paraId="4163D9E8" w14:textId="77777777" w:rsidTr="00115848">
        <w:trPr>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66300F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F296066"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Install weather/monitoring station to verify proper operation of system</w:t>
            </w:r>
          </w:p>
        </w:tc>
      </w:tr>
      <w:tr w:rsidR="00DA1C79" w:rsidRPr="00115848" w14:paraId="5213D329" w14:textId="77777777" w:rsidTr="00A543A7">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16" w:type="dxa"/>
          </w:tcPr>
          <w:p w14:paraId="2EAB839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4E4A17C"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Install inverter(s), lightning protection/surge arrestors, and associated DC and AC switchgear</w:t>
            </w:r>
          </w:p>
        </w:tc>
      </w:tr>
      <w:tr w:rsidR="00DA1C79" w:rsidRPr="00115848" w14:paraId="5093CC1F"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5D989FD0"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337D930"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Wire modules into series strings and connect to combiner boxes</w:t>
            </w:r>
          </w:p>
        </w:tc>
      </w:tr>
      <w:tr w:rsidR="00DA1C79" w:rsidRPr="00115848" w14:paraId="279CCE72"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510A9841"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E7FCB09"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Run DC wires from combiner boxes to inverter DC switchgear</w:t>
            </w:r>
          </w:p>
        </w:tc>
      </w:tr>
      <w:tr w:rsidR="00DA1C79" w:rsidRPr="00115848" w14:paraId="7492B5A1"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45A8AB6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2C46CE6"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Run DC wires from DC switchgear to inverter</w:t>
            </w:r>
          </w:p>
        </w:tc>
      </w:tr>
      <w:tr w:rsidR="00DA1C79" w:rsidRPr="00115848" w14:paraId="4CD70354"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B4EC7E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8584189"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Connect inverter(s) to interconnection transformer and associated switchgear</w:t>
            </w:r>
          </w:p>
        </w:tc>
      </w:tr>
      <w:tr w:rsidR="00DA1C79" w:rsidRPr="00115848" w14:paraId="47A5D16C"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6FA79032"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A53B079"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Connect structure and combiner boxes to grounding</w:t>
            </w:r>
          </w:p>
        </w:tc>
      </w:tr>
      <w:tr w:rsidR="00DA1C79" w:rsidRPr="00115848" w14:paraId="3CD7EF36" w14:textId="77777777" w:rsidTr="00A543A7">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16" w:type="dxa"/>
          </w:tcPr>
          <w:p w14:paraId="3F5FF04E"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E92B288"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Connect inverter and associated equipment to grounding system and protection equipment</w:t>
            </w:r>
          </w:p>
        </w:tc>
      </w:tr>
      <w:tr w:rsidR="00DA1C79" w:rsidRPr="00115848" w14:paraId="4F1098CC"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4300C25C"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F2D11CD"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Install metering cabinet and associated telecommunications</w:t>
            </w:r>
          </w:p>
        </w:tc>
      </w:tr>
      <w:tr w:rsidR="00DA1C79" w:rsidRPr="00115848" w14:paraId="46AE6FF1" w14:textId="77777777" w:rsidTr="001158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tcPr>
          <w:p w14:paraId="4AC2B435"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A8836E3"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Connect monitoring system to co-op’s SCADA system</w:t>
            </w:r>
          </w:p>
        </w:tc>
      </w:tr>
      <w:tr w:rsidR="00DA1C79" w:rsidRPr="00115848" w14:paraId="04CCE7AC"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2D094359"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7697C28"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Connect system to electric grid</w:t>
            </w:r>
          </w:p>
        </w:tc>
      </w:tr>
    </w:tbl>
    <w:p w14:paraId="43E05C7E" w14:textId="0FDCE353" w:rsidR="0038077C" w:rsidRDefault="0038077C" w:rsidP="007C729B">
      <w:pPr>
        <w:pStyle w:val="NoSpacing"/>
      </w:pPr>
    </w:p>
    <w:p w14:paraId="2CA070ED" w14:textId="77777777" w:rsidR="00FF58B5" w:rsidRPr="00E815B3" w:rsidRDefault="00FF58B5" w:rsidP="007C729B">
      <w:pPr>
        <w:pStyle w:val="NoSpacing"/>
      </w:pPr>
    </w:p>
    <w:tbl>
      <w:tblPr>
        <w:tblStyle w:val="PlainTable51"/>
        <w:tblW w:w="0" w:type="auto"/>
        <w:tblLook w:val="04A0" w:firstRow="1" w:lastRow="0" w:firstColumn="1" w:lastColumn="0" w:noHBand="0" w:noVBand="1"/>
      </w:tblPr>
      <w:tblGrid>
        <w:gridCol w:w="1016"/>
        <w:gridCol w:w="8332"/>
      </w:tblGrid>
      <w:tr w:rsidR="00DA1C79" w:rsidRPr="00115848" w14:paraId="4281FD7E" w14:textId="77777777" w:rsidTr="00115848">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016" w:type="dxa"/>
          </w:tcPr>
          <w:p w14:paraId="114931A8" w14:textId="77777777" w:rsidR="00DA1C79" w:rsidRPr="00115848" w:rsidRDefault="00DA1C79" w:rsidP="007C729B">
            <w:pPr>
              <w:pStyle w:val="NoSpacing"/>
              <w:rPr>
                <w:i w:val="0"/>
              </w:rPr>
            </w:pPr>
          </w:p>
        </w:tc>
        <w:tc>
          <w:tcPr>
            <w:tcW w:w="8332" w:type="dxa"/>
          </w:tcPr>
          <w:p w14:paraId="4002B261" w14:textId="77777777" w:rsidR="00DA1C79" w:rsidRPr="00115848" w:rsidRDefault="00DA1C79" w:rsidP="007C729B">
            <w:pPr>
              <w:pStyle w:val="NoSpacing"/>
              <w:cnfStyle w:val="100000000000" w:firstRow="1" w:lastRow="0" w:firstColumn="0" w:lastColumn="0" w:oddVBand="0" w:evenVBand="0" w:oddHBand="0" w:evenHBand="0" w:firstRowFirstColumn="0" w:firstRowLastColumn="0" w:lastRowFirstColumn="0" w:lastRowLastColumn="0"/>
              <w:rPr>
                <w:rStyle w:val="Emphasis1"/>
                <w:i w:val="0"/>
              </w:rPr>
            </w:pPr>
            <w:bookmarkStart w:id="19" w:name="_Ref453595331"/>
            <w:r w:rsidRPr="00115848">
              <w:rPr>
                <w:rStyle w:val="Emphasis1"/>
                <w:i w:val="0"/>
              </w:rPr>
              <w:t>Tasks: Commissioning</w:t>
            </w:r>
            <w:bookmarkEnd w:id="19"/>
          </w:p>
        </w:tc>
      </w:tr>
      <w:tr w:rsidR="00DA1C79" w:rsidRPr="00115848" w14:paraId="4669F2D1"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0FE6A4D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E4E8C52"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Complete final installation details </w:t>
            </w:r>
          </w:p>
        </w:tc>
      </w:tr>
      <w:tr w:rsidR="00DA1C79" w:rsidRPr="00115848" w14:paraId="0FAE6F13"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69950B46"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5DE63FC"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Complete visual inspections </w:t>
            </w:r>
          </w:p>
        </w:tc>
      </w:tr>
      <w:tr w:rsidR="00DA1C79" w:rsidRPr="00115848" w14:paraId="0FA8748F"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1E7EC0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957280E"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Verify compliance with NEC requirements </w:t>
            </w:r>
          </w:p>
        </w:tc>
      </w:tr>
      <w:tr w:rsidR="00DA1C79" w:rsidRPr="00115848" w14:paraId="198128FF" w14:textId="77777777" w:rsidTr="00115848">
        <w:trPr>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C8C52C3"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E4FE140"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Conduct electrical verification tests </w:t>
            </w:r>
          </w:p>
        </w:tc>
      </w:tr>
      <w:tr w:rsidR="00DA1C79" w:rsidRPr="00115848" w14:paraId="7264CC42" w14:textId="77777777" w:rsidTr="00A543A7">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016" w:type="dxa"/>
          </w:tcPr>
          <w:p w14:paraId="0B0E82D3"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6BD975E"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Verify system functionality, including start-up, operations, shut-down, and emergency procedures </w:t>
            </w:r>
          </w:p>
        </w:tc>
      </w:tr>
      <w:tr w:rsidR="00DA1C79" w:rsidRPr="00115848" w14:paraId="33560DDC"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1FFCFB63"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744BEBC"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Verify that system power output and energy production meet performance expectations </w:t>
            </w:r>
          </w:p>
        </w:tc>
      </w:tr>
      <w:tr w:rsidR="00DA1C79" w:rsidRPr="00115848" w14:paraId="010B04F4"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075E896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0CA6ED7"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Complete system documentation, including changes for as-built drawings </w:t>
            </w:r>
          </w:p>
        </w:tc>
      </w:tr>
      <w:tr w:rsidR="00DA1C79" w:rsidRPr="00115848" w14:paraId="5A22F6B7"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1EC9A5C3"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8E8E842"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Conduct user orientation and training on system operation and safety </w:t>
            </w:r>
          </w:p>
        </w:tc>
      </w:tr>
      <w:tr w:rsidR="00DA1C79" w:rsidRPr="00115848" w14:paraId="7CF64AE0"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0A5FBE9F"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620A212"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Conduct hazard assessment and safety training </w:t>
            </w:r>
          </w:p>
        </w:tc>
      </w:tr>
      <w:tr w:rsidR="00DA1C79" w:rsidRPr="00115848" w14:paraId="7A87E8F2"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0FA37860"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D4DBE3D"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Verify through thermal imaging that all cabinet connections are appropriately tightened</w:t>
            </w:r>
          </w:p>
        </w:tc>
      </w:tr>
      <w:tr w:rsidR="00DA1C79" w:rsidRPr="00115848" w14:paraId="235B1646"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B00945C"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0485E6B" w14:textId="77777777" w:rsidR="00DA1C79" w:rsidRPr="00115848" w:rsidRDefault="00223A87"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Conduct final </w:t>
            </w:r>
            <w:r w:rsidR="00B857FE" w:rsidRPr="00115848">
              <w:rPr>
                <w:rFonts w:ascii="Calibri" w:hAnsi="Calibri"/>
                <w:color w:val="000000"/>
              </w:rPr>
              <w:t xml:space="preserve">inspection </w:t>
            </w:r>
          </w:p>
        </w:tc>
      </w:tr>
      <w:tr w:rsidR="00DA1C79" w:rsidRPr="00115848" w14:paraId="30B94C02" w14:textId="77777777" w:rsidTr="00115848">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78724861"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34F9FFB"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Installation contractors completes final checkout </w:t>
            </w:r>
          </w:p>
        </w:tc>
      </w:tr>
      <w:tr w:rsidR="00DA1C79" w:rsidRPr="00115848" w14:paraId="319D3E62"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FA5AAD0"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196CF59"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AHJ completes final inspection</w:t>
            </w:r>
          </w:p>
        </w:tc>
      </w:tr>
      <w:tr w:rsidR="00DA1C79" w:rsidRPr="00115848" w14:paraId="3DA0B80D" w14:textId="77777777" w:rsidTr="00115848">
        <w:trPr>
          <w:trHeight w:val="432"/>
        </w:trPr>
        <w:tc>
          <w:tcPr>
            <w:cnfStyle w:val="001000000000" w:firstRow="0" w:lastRow="0" w:firstColumn="1" w:lastColumn="0" w:oddVBand="0" w:evenVBand="0" w:oddHBand="0" w:evenHBand="0" w:firstRowFirstColumn="0" w:firstRowLastColumn="0" w:lastRowFirstColumn="0" w:lastRowLastColumn="0"/>
            <w:tcW w:w="1016" w:type="dxa"/>
          </w:tcPr>
          <w:p w14:paraId="786F002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565CE1B" w14:textId="77777777" w:rsidR="00DA1C79" w:rsidRPr="00115848" w:rsidRDefault="00223A87"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Perform operations </w:t>
            </w:r>
            <w:r w:rsidR="00DA1C79" w:rsidRPr="00115848">
              <w:rPr>
                <w:rFonts w:ascii="Calibri" w:hAnsi="Calibri"/>
                <w:color w:val="000000"/>
              </w:rPr>
              <w:t xml:space="preserve">and </w:t>
            </w:r>
            <w:r w:rsidRPr="00115848">
              <w:rPr>
                <w:rFonts w:ascii="Calibri" w:hAnsi="Calibri"/>
                <w:color w:val="000000"/>
              </w:rPr>
              <w:t xml:space="preserve">maintenance </w:t>
            </w:r>
            <w:r w:rsidR="00B53937" w:rsidRPr="00115848">
              <w:rPr>
                <w:rFonts w:ascii="Calibri" w:hAnsi="Calibri"/>
                <w:color w:val="000000"/>
              </w:rPr>
              <w:t xml:space="preserve">(O&amp;M) </w:t>
            </w:r>
            <w:r w:rsidRPr="00115848">
              <w:rPr>
                <w:rFonts w:ascii="Calibri" w:hAnsi="Calibri"/>
                <w:color w:val="000000"/>
              </w:rPr>
              <w:t>tasks</w:t>
            </w:r>
          </w:p>
        </w:tc>
      </w:tr>
      <w:tr w:rsidR="00DA1C79" w:rsidRPr="00115848" w14:paraId="706D8C1B"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59C1A72F"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5379574" w14:textId="77777777" w:rsidR="00DA1C79" w:rsidRPr="00115848" w:rsidRDefault="00223A87"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Verify o</w:t>
            </w:r>
            <w:r w:rsidR="00DA1C79" w:rsidRPr="00115848">
              <w:rPr>
                <w:rFonts w:ascii="Calibri" w:hAnsi="Calibri"/>
                <w:color w:val="000000"/>
              </w:rPr>
              <w:t xml:space="preserve">utput and performance </w:t>
            </w:r>
          </w:p>
        </w:tc>
      </w:tr>
      <w:tr w:rsidR="00DA1C79" w:rsidRPr="00115848" w14:paraId="7A5913E9" w14:textId="77777777" w:rsidTr="00115848">
        <w:trPr>
          <w:trHeight w:val="543"/>
        </w:trPr>
        <w:tc>
          <w:tcPr>
            <w:cnfStyle w:val="001000000000" w:firstRow="0" w:lastRow="0" w:firstColumn="1" w:lastColumn="0" w:oddVBand="0" w:evenVBand="0" w:oddHBand="0" w:evenHBand="0" w:firstRowFirstColumn="0" w:firstRowLastColumn="0" w:lastRowFirstColumn="0" w:lastRowLastColumn="0"/>
            <w:tcW w:w="1016" w:type="dxa"/>
          </w:tcPr>
          <w:p w14:paraId="35A4E983"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29F0A4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Confirm system availability and performance on a regular basis </w:t>
            </w:r>
          </w:p>
        </w:tc>
      </w:tr>
      <w:tr w:rsidR="00DA1C79" w:rsidRPr="00115848" w14:paraId="4513E527"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465DC99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70C11CF"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Match to predicted performance </w:t>
            </w:r>
          </w:p>
        </w:tc>
      </w:tr>
      <w:tr w:rsidR="00DA1C79" w:rsidRPr="00115848" w14:paraId="0D80AE90"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274AD06D"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C2AB578" w14:textId="77777777" w:rsidR="00DA1C79" w:rsidRPr="00115848" w:rsidRDefault="00223A87"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Institute p</w:t>
            </w:r>
            <w:r w:rsidR="00DA1C79" w:rsidRPr="00115848">
              <w:rPr>
                <w:rFonts w:ascii="Calibri" w:hAnsi="Calibri"/>
                <w:color w:val="000000"/>
              </w:rPr>
              <w:t xml:space="preserve">roject-specific maintenance plan, schedules, and responsibilities </w:t>
            </w:r>
          </w:p>
        </w:tc>
      </w:tr>
      <w:tr w:rsidR="00DA1C79" w:rsidRPr="00115848" w14:paraId="54F72EF3"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1CB5886E"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7B3FADB0"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Inspect components and wiring systems </w:t>
            </w:r>
          </w:p>
        </w:tc>
      </w:tr>
      <w:tr w:rsidR="00DA1C79" w:rsidRPr="00115848" w14:paraId="1A0D479F"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29D0FD6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51969CE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Clean modules </w:t>
            </w:r>
          </w:p>
        </w:tc>
      </w:tr>
      <w:tr w:rsidR="00DA1C79" w:rsidRPr="00115848" w14:paraId="1B790AAA" w14:textId="77777777" w:rsidTr="001158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tcPr>
          <w:p w14:paraId="0A81571D"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EF7976E"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Conduct electrical tests, performance verification </w:t>
            </w:r>
          </w:p>
        </w:tc>
      </w:tr>
      <w:tr w:rsidR="00DA1C79" w:rsidRPr="00115848" w14:paraId="53E6E065"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0D9ADBFA"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8F5AC7D"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Conduct visual inspections </w:t>
            </w:r>
          </w:p>
        </w:tc>
      </w:tr>
      <w:tr w:rsidR="00DA1C79" w:rsidRPr="00115848" w14:paraId="508E4DA5" w14:textId="77777777" w:rsidTr="001158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tcPr>
          <w:p w14:paraId="5B3B6A3E"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167A76A"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Perform thermal imaging </w:t>
            </w:r>
          </w:p>
        </w:tc>
      </w:tr>
      <w:tr w:rsidR="00DA1C79" w:rsidRPr="00115848" w14:paraId="18CE52F1"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7E459F5C"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FFF864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Inspect for water infiltration </w:t>
            </w:r>
          </w:p>
        </w:tc>
      </w:tr>
      <w:tr w:rsidR="00DA1C79" w:rsidRPr="00115848" w14:paraId="78BB9B5C" w14:textId="77777777" w:rsidTr="0011584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tcPr>
          <w:p w14:paraId="3E50AD89"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381E2D46"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Inspect for site erosion</w:t>
            </w:r>
          </w:p>
        </w:tc>
      </w:tr>
      <w:tr w:rsidR="00DA1C79" w:rsidRPr="00115848" w14:paraId="40440C3F"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50441CD2" w14:textId="77777777" w:rsidR="00DA1C79" w:rsidRPr="00115848" w:rsidRDefault="00DA1C79" w:rsidP="00E815B3">
            <w:pPr>
              <w:pStyle w:val="NoSpacing"/>
              <w:jc w:val="center"/>
              <w:rPr>
                <w:i w:val="0"/>
              </w:rPr>
            </w:pPr>
            <w:r w:rsidRPr="00115848">
              <w:rPr>
                <w:i w:val="0"/>
              </w:rPr>
              <w:lastRenderedPageBreak/>
              <w:sym w:font="Wingdings" w:char="F0A8"/>
            </w:r>
          </w:p>
        </w:tc>
        <w:tc>
          <w:tcPr>
            <w:tcW w:w="8332" w:type="dxa"/>
          </w:tcPr>
          <w:p w14:paraId="60127CA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Perform calibrations </w:t>
            </w:r>
          </w:p>
        </w:tc>
      </w:tr>
      <w:tr w:rsidR="00DA1C79" w:rsidRPr="00115848" w14:paraId="683BBB42" w14:textId="77777777" w:rsidTr="001158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tcPr>
          <w:p w14:paraId="0D96ABF9"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8503630"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Make repairs </w:t>
            </w:r>
          </w:p>
        </w:tc>
      </w:tr>
      <w:tr w:rsidR="00DA1C79" w:rsidRPr="00115848" w14:paraId="6CA732A6"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568BBB6D"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9A22661"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Conduct hazard assessment, safety training </w:t>
            </w:r>
          </w:p>
        </w:tc>
      </w:tr>
      <w:tr w:rsidR="00DA1C79" w:rsidRPr="00115848" w14:paraId="3C8A451F" w14:textId="77777777" w:rsidTr="00A543A7">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6" w:type="dxa"/>
          </w:tcPr>
          <w:p w14:paraId="654EFB38"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2208895C"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Create schedule of routine or preventative maintenance</w:t>
            </w:r>
            <w:r w:rsidR="00B141FA" w:rsidRPr="00115848">
              <w:rPr>
                <w:rFonts w:ascii="Calibri" w:hAnsi="Calibri"/>
                <w:color w:val="000000"/>
              </w:rPr>
              <w:t>, including vegetation management</w:t>
            </w:r>
          </w:p>
        </w:tc>
      </w:tr>
      <w:tr w:rsidR="00DA1C79" w:rsidRPr="00115848" w14:paraId="2EBFADD0"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1F8A80AB"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1F76E1C3" w14:textId="77777777" w:rsidR="00DA1C79" w:rsidRPr="00115848" w:rsidRDefault="00223A87"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Perform u</w:t>
            </w:r>
            <w:r w:rsidR="00DA1C79" w:rsidRPr="00115848">
              <w:rPr>
                <w:rFonts w:ascii="Calibri" w:hAnsi="Calibri"/>
                <w:color w:val="000000"/>
              </w:rPr>
              <w:t xml:space="preserve">nscheduled maintenance </w:t>
            </w:r>
          </w:p>
        </w:tc>
      </w:tr>
      <w:tr w:rsidR="00DA1C79" w:rsidRPr="00115848" w14:paraId="1BD89E5A" w14:textId="77777777" w:rsidTr="001158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tcPr>
          <w:p w14:paraId="0A7BD25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4B411BE9" w14:textId="77777777" w:rsidR="00DA1C79"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 xml:space="preserve">Replace failed component(s) </w:t>
            </w:r>
          </w:p>
        </w:tc>
      </w:tr>
      <w:tr w:rsidR="00DA1C79" w:rsidRPr="00115848" w14:paraId="520E6A6C" w14:textId="77777777" w:rsidTr="00115848">
        <w:trPr>
          <w:trHeight w:val="526"/>
        </w:trPr>
        <w:tc>
          <w:tcPr>
            <w:cnfStyle w:val="001000000000" w:firstRow="0" w:lastRow="0" w:firstColumn="1" w:lastColumn="0" w:oddVBand="0" w:evenVBand="0" w:oddHBand="0" w:evenHBand="0" w:firstRowFirstColumn="0" w:firstRowLastColumn="0" w:lastRowFirstColumn="0" w:lastRowLastColumn="0"/>
            <w:tcW w:w="1016" w:type="dxa"/>
          </w:tcPr>
          <w:p w14:paraId="603F9AF7"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0328DF62" w14:textId="77777777" w:rsidR="00DA1C79" w:rsidRPr="00115848" w:rsidRDefault="00DA1C79" w:rsidP="007C729B">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848">
              <w:rPr>
                <w:rFonts w:ascii="Calibri" w:hAnsi="Calibri"/>
                <w:color w:val="000000"/>
              </w:rPr>
              <w:t xml:space="preserve">Respond to emergencies or natural disasters </w:t>
            </w:r>
          </w:p>
        </w:tc>
      </w:tr>
      <w:tr w:rsidR="00DA1C79" w:rsidRPr="00115848" w14:paraId="056D7E0D" w14:textId="77777777" w:rsidTr="001158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tcPr>
          <w:p w14:paraId="0E159771" w14:textId="77777777" w:rsidR="00DA1C79" w:rsidRPr="00115848" w:rsidRDefault="00DA1C79" w:rsidP="00E815B3">
            <w:pPr>
              <w:pStyle w:val="NoSpacing"/>
              <w:jc w:val="center"/>
              <w:rPr>
                <w:i w:val="0"/>
              </w:rPr>
            </w:pPr>
            <w:r w:rsidRPr="00115848">
              <w:rPr>
                <w:i w:val="0"/>
              </w:rPr>
              <w:sym w:font="Wingdings" w:char="F0A8"/>
            </w:r>
          </w:p>
        </w:tc>
        <w:tc>
          <w:tcPr>
            <w:tcW w:w="8332" w:type="dxa"/>
          </w:tcPr>
          <w:p w14:paraId="6D5F8B3C" w14:textId="77777777" w:rsidR="00B141FA" w:rsidRPr="00115848" w:rsidRDefault="00DA1C79" w:rsidP="007C729B">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848">
              <w:rPr>
                <w:rFonts w:ascii="Calibri" w:hAnsi="Calibri"/>
                <w:color w:val="000000"/>
              </w:rPr>
              <w:t>Respond to security breaches</w:t>
            </w:r>
          </w:p>
        </w:tc>
      </w:tr>
    </w:tbl>
    <w:p w14:paraId="548978EF" w14:textId="77777777" w:rsidR="00731B6E" w:rsidRDefault="00731B6E" w:rsidP="007C729B">
      <w:pPr>
        <w:pStyle w:val="NoSpacing"/>
      </w:pPr>
    </w:p>
    <w:p w14:paraId="38F15C37" w14:textId="77777777" w:rsidR="00731B6E" w:rsidRDefault="00731B6E" w:rsidP="007C729B">
      <w:pPr>
        <w:jc w:val="left"/>
        <w:rPr>
          <w:rFonts w:ascii="Segoe UI Semilight" w:eastAsiaTheme="majorEastAsia" w:hAnsi="Segoe UI Semilight" w:cstheme="majorBidi"/>
          <w:color w:val="007D39"/>
          <w:sz w:val="28"/>
          <w:szCs w:val="72"/>
        </w:rPr>
      </w:pPr>
      <w:r>
        <w:br w:type="page"/>
      </w:r>
    </w:p>
    <w:p w14:paraId="1E6B7955" w14:textId="77777777" w:rsidR="00DA1C79" w:rsidRDefault="0065629A" w:rsidP="00115848">
      <w:pPr>
        <w:pStyle w:val="Heading3"/>
      </w:pPr>
      <w:r>
        <w:lastRenderedPageBreak/>
        <w:t>System Planning Documentation</w:t>
      </w:r>
    </w:p>
    <w:p w14:paraId="1C1A7312" w14:textId="77777777" w:rsidR="0065629A" w:rsidRPr="003E3415" w:rsidRDefault="0065629A" w:rsidP="00115848">
      <w:pPr>
        <w:pStyle w:val="NoSpacing"/>
        <w:spacing w:line="276" w:lineRule="auto"/>
      </w:pPr>
      <w:r>
        <w:t xml:space="preserve">A significant amount of effort will be dedicated to the creation and maintenance of PV system documentation. </w:t>
      </w:r>
      <w:r w:rsidRPr="003E3415">
        <w:t xml:space="preserve">Throughout the planning and deployment process, the </w:t>
      </w:r>
      <w:r w:rsidR="00223A87">
        <w:t>P</w:t>
      </w:r>
      <w:r w:rsidR="00223A87" w:rsidRPr="003E3415">
        <w:t xml:space="preserve">roject </w:t>
      </w:r>
      <w:r w:rsidR="00223A87">
        <w:t>M</w:t>
      </w:r>
      <w:r w:rsidR="00223A87" w:rsidRPr="003E3415">
        <w:t xml:space="preserve">anager </w:t>
      </w:r>
      <w:r>
        <w:t>should</w:t>
      </w:r>
      <w:r w:rsidRPr="003E3415">
        <w:t xml:space="preserve"> develop a detailed list of all of the documents needed during the planning, permitting, installation, commissioning, and O&amp;M phases of a PV project. </w:t>
      </w:r>
      <w:r>
        <w:t>They</w:t>
      </w:r>
      <w:r w:rsidRPr="003E3415">
        <w:t xml:space="preserve"> include the following: </w:t>
      </w:r>
    </w:p>
    <w:p w14:paraId="3DBD2E10"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Site survey study</w:t>
      </w:r>
    </w:p>
    <w:p w14:paraId="1D9D0251"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Site permits </w:t>
      </w:r>
    </w:p>
    <w:p w14:paraId="2B6EA37C"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System design and equipment specifications </w:t>
      </w:r>
    </w:p>
    <w:p w14:paraId="4E829F84"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Electrical and mechanical drawings </w:t>
      </w:r>
      <w:r w:rsidR="00FC00C4">
        <w:rPr>
          <w:rFonts w:eastAsiaTheme="minorHAnsi"/>
          <w:color w:val="000000"/>
        </w:rPr>
        <w:t xml:space="preserve">with </w:t>
      </w:r>
      <w:r w:rsidRPr="006A5B62">
        <w:rPr>
          <w:rFonts w:eastAsiaTheme="minorHAnsi"/>
          <w:color w:val="000000"/>
        </w:rPr>
        <w:t xml:space="preserve">connections requirements </w:t>
      </w:r>
    </w:p>
    <w:p w14:paraId="042E7222"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SCADA mapping </w:t>
      </w:r>
    </w:p>
    <w:p w14:paraId="04DD3A67"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Site layout and equipment locations </w:t>
      </w:r>
    </w:p>
    <w:p w14:paraId="36162FCD"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Civil plan (including access roads, water retention basins, storm water runoff) </w:t>
      </w:r>
    </w:p>
    <w:p w14:paraId="0C348FA9" w14:textId="77777777" w:rsidR="0065629A"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Environmental compliance plans</w:t>
      </w:r>
      <w:r w:rsidR="001D166D">
        <w:rPr>
          <w:rFonts w:eastAsiaTheme="minorHAnsi"/>
          <w:color w:val="000000"/>
        </w:rPr>
        <w:t>,</w:t>
      </w:r>
      <w:r w:rsidRPr="006A5B62">
        <w:rPr>
          <w:rFonts w:eastAsiaTheme="minorHAnsi"/>
          <w:color w:val="000000"/>
        </w:rPr>
        <w:t xml:space="preserve"> </w:t>
      </w:r>
      <w:r w:rsidR="00B53937">
        <w:rPr>
          <w:rFonts w:eastAsiaTheme="minorHAnsi"/>
          <w:color w:val="000000"/>
        </w:rPr>
        <w:t>if required in the</w:t>
      </w:r>
      <w:r w:rsidRPr="006A5B62">
        <w:rPr>
          <w:rFonts w:eastAsiaTheme="minorHAnsi"/>
          <w:color w:val="000000"/>
        </w:rPr>
        <w:t xml:space="preserve"> area</w:t>
      </w:r>
    </w:p>
    <w:p w14:paraId="5778051C" w14:textId="77777777" w:rsidR="00B141FA" w:rsidRPr="006A5B62" w:rsidRDefault="00223A87"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Pr>
          <w:rFonts w:eastAsiaTheme="minorHAnsi"/>
          <w:color w:val="000000"/>
        </w:rPr>
        <w:t>V</w:t>
      </w:r>
      <w:r w:rsidR="00B141FA">
        <w:rPr>
          <w:rFonts w:eastAsiaTheme="minorHAnsi"/>
          <w:color w:val="000000"/>
        </w:rPr>
        <w:t>egetation management plan</w:t>
      </w:r>
    </w:p>
    <w:p w14:paraId="3268DE49"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Installation and commissioning procedures </w:t>
      </w:r>
    </w:p>
    <w:p w14:paraId="7C246B8F" w14:textId="77777777" w:rsidR="0065629A" w:rsidRPr="006A5B62" w:rsidRDefault="00223A87"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Pr>
          <w:rFonts w:eastAsiaTheme="minorHAnsi"/>
          <w:color w:val="000000"/>
        </w:rPr>
        <w:t>Quality assurance (</w:t>
      </w:r>
      <w:r w:rsidR="0065629A" w:rsidRPr="006A5B62">
        <w:rPr>
          <w:rFonts w:eastAsiaTheme="minorHAnsi"/>
          <w:color w:val="000000"/>
        </w:rPr>
        <w:t>QA</w:t>
      </w:r>
      <w:r>
        <w:rPr>
          <w:rFonts w:eastAsiaTheme="minorHAnsi"/>
          <w:color w:val="000000"/>
        </w:rPr>
        <w:t>)</w:t>
      </w:r>
      <w:r w:rsidR="0065629A" w:rsidRPr="006A5B62">
        <w:rPr>
          <w:rFonts w:eastAsiaTheme="minorHAnsi"/>
          <w:color w:val="000000"/>
        </w:rPr>
        <w:t>/</w:t>
      </w:r>
      <w:r>
        <w:rPr>
          <w:rFonts w:eastAsiaTheme="minorHAnsi"/>
          <w:color w:val="000000"/>
        </w:rPr>
        <w:t>quality control (</w:t>
      </w:r>
      <w:r w:rsidR="0065629A" w:rsidRPr="006A5B62">
        <w:rPr>
          <w:rFonts w:eastAsiaTheme="minorHAnsi"/>
          <w:color w:val="000000"/>
        </w:rPr>
        <w:t>QC</w:t>
      </w:r>
      <w:r>
        <w:rPr>
          <w:rFonts w:eastAsiaTheme="minorHAnsi"/>
          <w:color w:val="000000"/>
        </w:rPr>
        <w:t>)</w:t>
      </w:r>
      <w:r w:rsidR="0065629A" w:rsidRPr="006A5B62">
        <w:rPr>
          <w:rFonts w:eastAsiaTheme="minorHAnsi"/>
          <w:color w:val="000000"/>
        </w:rPr>
        <w:t xml:space="preserve"> plan (responsibilities, documents control, construction process control, inspections and testing for in-process and completed work, recording of quality information) </w:t>
      </w:r>
    </w:p>
    <w:p w14:paraId="1C3F5360"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O&amp;M procedures </w:t>
      </w:r>
    </w:p>
    <w:p w14:paraId="446E3841"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Site-specific safety procedures </w:t>
      </w:r>
    </w:p>
    <w:p w14:paraId="53710029" w14:textId="77777777" w:rsidR="0065629A" w:rsidRPr="006A5B62" w:rsidRDefault="0065629A" w:rsidP="007C5CAB">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Contracts for all external contractors, including </w:t>
      </w:r>
      <w:r w:rsidR="00223A87">
        <w:rPr>
          <w:rFonts w:eastAsiaTheme="minorHAnsi"/>
          <w:color w:val="000000"/>
        </w:rPr>
        <w:t>engineering, procurement, and construction (</w:t>
      </w:r>
      <w:r w:rsidRPr="006A5B62">
        <w:rPr>
          <w:rFonts w:eastAsiaTheme="minorHAnsi"/>
          <w:color w:val="000000"/>
        </w:rPr>
        <w:t>EPC</w:t>
      </w:r>
      <w:r w:rsidR="00223A87">
        <w:rPr>
          <w:rFonts w:eastAsiaTheme="minorHAnsi"/>
          <w:color w:val="000000"/>
        </w:rPr>
        <w:t>)</w:t>
      </w:r>
      <w:r w:rsidRPr="006A5B62">
        <w:rPr>
          <w:rFonts w:eastAsiaTheme="minorHAnsi"/>
          <w:color w:val="000000"/>
        </w:rPr>
        <w:t xml:space="preserve"> and other consultants </w:t>
      </w:r>
    </w:p>
    <w:p w14:paraId="312009F9" w14:textId="77777777" w:rsidR="0065629A" w:rsidRPr="006A5B62" w:rsidRDefault="0065629A" w:rsidP="007C5CAB">
      <w:pPr>
        <w:pStyle w:val="ListParagraph"/>
        <w:numPr>
          <w:ilvl w:val="0"/>
          <w:numId w:val="63"/>
        </w:numPr>
        <w:autoSpaceDE w:val="0"/>
        <w:autoSpaceDN w:val="0"/>
        <w:adjustRightInd w:val="0"/>
        <w:spacing w:before="120" w:after="0" w:line="240" w:lineRule="auto"/>
        <w:jc w:val="left"/>
        <w:rPr>
          <w:rFonts w:eastAsiaTheme="minorHAnsi"/>
          <w:color w:val="000000"/>
        </w:rPr>
      </w:pPr>
      <w:r w:rsidRPr="006A5B62">
        <w:rPr>
          <w:rFonts w:eastAsiaTheme="minorHAnsi"/>
          <w:color w:val="000000"/>
        </w:rPr>
        <w:t xml:space="preserve">Project schedule </w:t>
      </w:r>
    </w:p>
    <w:p w14:paraId="352B7092" w14:textId="77777777" w:rsidR="0065629A" w:rsidRPr="0065629A" w:rsidRDefault="0065629A" w:rsidP="00115848">
      <w:pPr>
        <w:jc w:val="left"/>
      </w:pPr>
    </w:p>
    <w:p w14:paraId="5E8A6615" w14:textId="77777777" w:rsidR="00DA1C79" w:rsidRDefault="00DA1C79" w:rsidP="00115848">
      <w:pPr>
        <w:jc w:val="left"/>
      </w:pPr>
      <w:r>
        <w:br w:type="page"/>
      </w:r>
    </w:p>
    <w:p w14:paraId="7E7B13AF" w14:textId="44FFDA1A" w:rsidR="000339A0" w:rsidRPr="00101C72" w:rsidRDefault="000339A0" w:rsidP="00115848">
      <w:pPr>
        <w:pStyle w:val="Heading2"/>
      </w:pPr>
      <w:bookmarkStart w:id="20" w:name="_Ref441056098"/>
      <w:r>
        <w:lastRenderedPageBreak/>
        <w:t>Marketing</w:t>
      </w:r>
      <w:r w:rsidR="00F34154">
        <w:t xml:space="preserve"> and </w:t>
      </w:r>
      <w:r w:rsidR="0052337D">
        <w:t>Member-consumer</w:t>
      </w:r>
      <w:r w:rsidR="00F34154" w:rsidRPr="000C5F96">
        <w:t xml:space="preserve"> Services</w:t>
      </w:r>
      <w:r>
        <w:t xml:space="preserve"> </w:t>
      </w:r>
      <w:bookmarkEnd w:id="20"/>
    </w:p>
    <w:p w14:paraId="52AF1B88" w14:textId="5BC3B37D" w:rsidR="00F6356C" w:rsidRDefault="00A71D2F" w:rsidP="00115848">
      <w:pPr>
        <w:jc w:val="left"/>
      </w:pPr>
      <w:r>
        <w:t xml:space="preserve">The </w:t>
      </w:r>
      <w:r w:rsidR="00223A87">
        <w:t xml:space="preserve">Marketing Manager </w:t>
      </w:r>
      <w:r>
        <w:t xml:space="preserve">is responsible for developing the </w:t>
      </w:r>
      <w:r w:rsidR="00D54B8D">
        <w:t>Marketing and Communications P</w:t>
      </w:r>
      <w:r>
        <w:t xml:space="preserve">lan and ensuring its execution over the course of the program. </w:t>
      </w:r>
      <w:r w:rsidR="00F6356C">
        <w:t xml:space="preserve">Given the high costs and importance of </w:t>
      </w:r>
      <w:r w:rsidR="00F659CF">
        <w:t>consumer</w:t>
      </w:r>
      <w:r w:rsidR="00F6356C">
        <w:t xml:space="preserve"> acquisition</w:t>
      </w:r>
      <w:r w:rsidR="00C92632">
        <w:t xml:space="preserve"> and retention</w:t>
      </w:r>
      <w:r w:rsidR="00F6356C">
        <w:t xml:space="preserve">, serious consideration must be given whether to </w:t>
      </w:r>
      <w:r w:rsidR="00787B4A">
        <w:t xml:space="preserve">contract </w:t>
      </w:r>
      <w:r w:rsidR="00F6356C">
        <w:t>with an experienced company that has a dedicated call center, IT platforms, and sales and marketing experience</w:t>
      </w:r>
      <w:r w:rsidR="001B36FC">
        <w:t>,</w:t>
      </w:r>
      <w:r w:rsidR="00A40E0F">
        <w:t xml:space="preserve"> or rely on in-house talent.</w:t>
      </w:r>
    </w:p>
    <w:p w14:paraId="22C00D18" w14:textId="77777777" w:rsidR="001B1414" w:rsidRPr="00CD1E91" w:rsidRDefault="001B1414" w:rsidP="007C729B">
      <w:pPr>
        <w:pStyle w:val="Caption"/>
        <w:keepNext/>
        <w:rPr>
          <w:rStyle w:val="Emphasis1"/>
        </w:rPr>
      </w:pPr>
      <w:r w:rsidRPr="00CD1E91">
        <w:rPr>
          <w:rStyle w:val="Emphasis1"/>
        </w:rPr>
        <w:t xml:space="preserve">Table </w:t>
      </w:r>
      <w:r w:rsidRPr="00CD1E91">
        <w:rPr>
          <w:rStyle w:val="Emphasis1"/>
        </w:rPr>
        <w:fldChar w:fldCharType="begin"/>
      </w:r>
      <w:r w:rsidRPr="00CD1E91">
        <w:rPr>
          <w:rStyle w:val="Emphasis1"/>
        </w:rPr>
        <w:instrText xml:space="preserve"> SEQ Table \* ARABIC </w:instrText>
      </w:r>
      <w:r w:rsidRPr="00CD1E91">
        <w:rPr>
          <w:rStyle w:val="Emphasis1"/>
        </w:rPr>
        <w:fldChar w:fldCharType="separate"/>
      </w:r>
      <w:r w:rsidR="00B914D9">
        <w:rPr>
          <w:rStyle w:val="Emphasis1"/>
          <w:noProof/>
        </w:rPr>
        <w:t>3</w:t>
      </w:r>
      <w:r w:rsidRPr="00CD1E91">
        <w:rPr>
          <w:rStyle w:val="Emphasis1"/>
        </w:rPr>
        <w:fldChar w:fldCharType="end"/>
      </w:r>
      <w:r w:rsidR="00F74120">
        <w:rPr>
          <w:rStyle w:val="Emphasis1"/>
        </w:rPr>
        <w:t>:</w:t>
      </w:r>
      <w:r w:rsidRPr="00CD1E91">
        <w:rPr>
          <w:rStyle w:val="Emphasis1"/>
        </w:rPr>
        <w:t xml:space="preserve"> Marketing Manager Checklist</w:t>
      </w:r>
    </w:p>
    <w:tbl>
      <w:tblPr>
        <w:tblW w:w="10260" w:type="dxa"/>
        <w:tblLook w:val="04A0" w:firstRow="1" w:lastRow="0" w:firstColumn="1" w:lastColumn="0" w:noHBand="0" w:noVBand="1"/>
      </w:tblPr>
      <w:tblGrid>
        <w:gridCol w:w="561"/>
        <w:gridCol w:w="4569"/>
        <w:gridCol w:w="704"/>
        <w:gridCol w:w="704"/>
        <w:gridCol w:w="704"/>
        <w:gridCol w:w="805"/>
        <w:gridCol w:w="704"/>
        <w:gridCol w:w="704"/>
        <w:gridCol w:w="805"/>
      </w:tblGrid>
      <w:tr w:rsidR="001B1414" w:rsidRPr="00FF1BC4" w14:paraId="2C2EEEE0" w14:textId="77777777" w:rsidTr="004A1A00">
        <w:trPr>
          <w:trHeight w:val="330"/>
        </w:trPr>
        <w:tc>
          <w:tcPr>
            <w:tcW w:w="4590" w:type="dxa"/>
            <w:gridSpan w:val="2"/>
            <w:tcBorders>
              <w:top w:val="single" w:sz="4" w:space="0" w:color="auto"/>
              <w:left w:val="single" w:sz="4" w:space="0" w:color="auto"/>
              <w:bottom w:val="single" w:sz="4" w:space="0" w:color="auto"/>
              <w:right w:val="single" w:sz="4" w:space="0" w:color="auto"/>
            </w:tcBorders>
            <w:shd w:val="clear" w:color="000000" w:fill="C4D79B"/>
            <w:vAlign w:val="center"/>
          </w:tcPr>
          <w:p w14:paraId="3CC31FA5" w14:textId="20982F02" w:rsidR="001B1414" w:rsidRPr="009723E0" w:rsidRDefault="001B1414" w:rsidP="007C729B">
            <w:pPr>
              <w:spacing w:after="0"/>
              <w:contextualSpacing/>
              <w:jc w:val="center"/>
              <w:rPr>
                <w:rFonts w:ascii="Calibri" w:hAnsi="Calibri"/>
                <w:b/>
                <w:bCs/>
                <w:sz w:val="28"/>
                <w:szCs w:val="28"/>
              </w:rPr>
            </w:pPr>
            <w:r w:rsidRPr="009723E0">
              <w:rPr>
                <w:rFonts w:ascii="Calibri" w:hAnsi="Calibri"/>
                <w:b/>
                <w:bCs/>
                <w:sz w:val="28"/>
                <w:szCs w:val="28"/>
              </w:rPr>
              <w:t xml:space="preserve">MARKETING &amp; </w:t>
            </w:r>
            <w:r w:rsidR="0052337D">
              <w:rPr>
                <w:rFonts w:ascii="Calibri" w:hAnsi="Calibri"/>
                <w:b/>
                <w:bCs/>
                <w:sz w:val="28"/>
                <w:szCs w:val="28"/>
              </w:rPr>
              <w:t>MEMBER-CONSUMER</w:t>
            </w:r>
            <w:r w:rsidRPr="009723E0">
              <w:rPr>
                <w:rFonts w:ascii="Calibri" w:hAnsi="Calibri"/>
                <w:b/>
                <w:bCs/>
                <w:sz w:val="28"/>
                <w:szCs w:val="28"/>
              </w:rPr>
              <w:t xml:space="preserve"> SERVICES</w:t>
            </w:r>
          </w:p>
        </w:tc>
        <w:tc>
          <w:tcPr>
            <w:tcW w:w="630" w:type="dxa"/>
            <w:tcBorders>
              <w:top w:val="single" w:sz="4" w:space="0" w:color="auto"/>
              <w:left w:val="nil"/>
              <w:bottom w:val="single" w:sz="4" w:space="0" w:color="auto"/>
              <w:right w:val="single" w:sz="4" w:space="0" w:color="auto"/>
            </w:tcBorders>
            <w:shd w:val="clear" w:color="auto" w:fill="auto"/>
            <w:vAlign w:val="center"/>
          </w:tcPr>
          <w:p w14:paraId="24A1D330" w14:textId="77777777" w:rsidR="001B1414" w:rsidRPr="00FF1BC4" w:rsidRDefault="001B1414" w:rsidP="007C729B">
            <w:pPr>
              <w:spacing w:after="0"/>
              <w:contextualSpacing/>
              <w:jc w:val="center"/>
              <w:rPr>
                <w:rFonts w:ascii="Calibri" w:hAnsi="Calibri"/>
                <w:b/>
                <w:bCs/>
              </w:rPr>
            </w:pPr>
            <w:r w:rsidRPr="00FF1BC4">
              <w:rPr>
                <w:rFonts w:ascii="Calibri" w:hAnsi="Calibri"/>
                <w:b/>
                <w:bCs/>
              </w:rPr>
              <w:t>CEO</w:t>
            </w:r>
          </w:p>
        </w:tc>
        <w:tc>
          <w:tcPr>
            <w:tcW w:w="630" w:type="dxa"/>
            <w:tcBorders>
              <w:top w:val="single" w:sz="4" w:space="0" w:color="auto"/>
              <w:left w:val="nil"/>
              <w:bottom w:val="single" w:sz="4" w:space="0" w:color="auto"/>
              <w:right w:val="single" w:sz="4" w:space="0" w:color="auto"/>
            </w:tcBorders>
            <w:shd w:val="clear" w:color="auto" w:fill="auto"/>
            <w:vAlign w:val="center"/>
          </w:tcPr>
          <w:p w14:paraId="6F2F8E88" w14:textId="77777777" w:rsidR="001B1414" w:rsidRPr="00FF1BC4" w:rsidRDefault="001B1414" w:rsidP="007C729B">
            <w:pPr>
              <w:spacing w:after="0"/>
              <w:contextualSpacing/>
              <w:jc w:val="center"/>
              <w:rPr>
                <w:rFonts w:ascii="Calibri" w:hAnsi="Calibri"/>
                <w:b/>
                <w:bCs/>
              </w:rPr>
            </w:pPr>
            <w:r w:rsidRPr="00FF1BC4">
              <w:rPr>
                <w:rFonts w:ascii="Calibri" w:hAnsi="Calibri"/>
                <w:b/>
                <w:bCs/>
              </w:rPr>
              <w:t>LEG</w:t>
            </w:r>
          </w:p>
        </w:tc>
        <w:tc>
          <w:tcPr>
            <w:tcW w:w="630" w:type="dxa"/>
            <w:tcBorders>
              <w:top w:val="single" w:sz="4" w:space="0" w:color="auto"/>
              <w:left w:val="nil"/>
              <w:bottom w:val="single" w:sz="4" w:space="0" w:color="auto"/>
              <w:right w:val="single" w:sz="4" w:space="0" w:color="auto"/>
            </w:tcBorders>
            <w:shd w:val="clear" w:color="auto" w:fill="auto"/>
            <w:vAlign w:val="center"/>
          </w:tcPr>
          <w:p w14:paraId="0E7BFD28" w14:textId="77777777" w:rsidR="001B1414" w:rsidRPr="00FF1BC4" w:rsidRDefault="001B1414" w:rsidP="007C729B">
            <w:pPr>
              <w:spacing w:after="0"/>
              <w:contextualSpacing/>
              <w:jc w:val="center"/>
              <w:rPr>
                <w:rFonts w:ascii="Calibri" w:hAnsi="Calibri"/>
                <w:b/>
                <w:bCs/>
              </w:rPr>
            </w:pPr>
            <w:r w:rsidRPr="00FF1BC4">
              <w:rPr>
                <w:rFonts w:ascii="Calibri" w:hAnsi="Calibri"/>
                <w:b/>
                <w:bCs/>
              </w:rPr>
              <w:t>BOD</w:t>
            </w:r>
          </w:p>
        </w:tc>
        <w:tc>
          <w:tcPr>
            <w:tcW w:w="720" w:type="dxa"/>
            <w:tcBorders>
              <w:top w:val="single" w:sz="4" w:space="0" w:color="auto"/>
              <w:left w:val="nil"/>
              <w:bottom w:val="single" w:sz="4" w:space="0" w:color="auto"/>
              <w:right w:val="single" w:sz="4" w:space="0" w:color="auto"/>
            </w:tcBorders>
            <w:shd w:val="clear" w:color="auto" w:fill="auto"/>
            <w:vAlign w:val="center"/>
          </w:tcPr>
          <w:p w14:paraId="45ABA3D9" w14:textId="77777777" w:rsidR="001B1414" w:rsidRPr="00FF1BC4" w:rsidRDefault="001B1414" w:rsidP="007C729B">
            <w:pPr>
              <w:spacing w:after="0"/>
              <w:contextualSpacing/>
              <w:jc w:val="center"/>
              <w:rPr>
                <w:rFonts w:ascii="Calibri" w:hAnsi="Calibri"/>
                <w:b/>
                <w:bCs/>
              </w:rPr>
            </w:pPr>
            <w:r w:rsidRPr="00FF1BC4">
              <w:rPr>
                <w:rFonts w:ascii="Calibri" w:hAnsi="Calibri"/>
                <w:b/>
                <w:bCs/>
              </w:rPr>
              <w:t>MKT</w:t>
            </w:r>
          </w:p>
        </w:tc>
        <w:tc>
          <w:tcPr>
            <w:tcW w:w="630" w:type="dxa"/>
            <w:tcBorders>
              <w:top w:val="single" w:sz="4" w:space="0" w:color="auto"/>
              <w:left w:val="nil"/>
              <w:bottom w:val="single" w:sz="4" w:space="0" w:color="auto"/>
              <w:right w:val="single" w:sz="4" w:space="0" w:color="auto"/>
            </w:tcBorders>
            <w:shd w:val="clear" w:color="auto" w:fill="auto"/>
            <w:vAlign w:val="center"/>
          </w:tcPr>
          <w:p w14:paraId="64B99E23" w14:textId="77777777" w:rsidR="001B1414" w:rsidRPr="00FF1BC4" w:rsidRDefault="001B1414" w:rsidP="007C729B">
            <w:pPr>
              <w:spacing w:after="0"/>
              <w:contextualSpacing/>
              <w:jc w:val="center"/>
              <w:rPr>
                <w:rFonts w:ascii="Calibri" w:hAnsi="Calibri"/>
                <w:b/>
                <w:bCs/>
              </w:rPr>
            </w:pPr>
            <w:r w:rsidRPr="00FF1BC4">
              <w:rPr>
                <w:rFonts w:ascii="Calibri" w:hAnsi="Calibri"/>
                <w:b/>
                <w:bCs/>
              </w:rPr>
              <w:t>IT</w:t>
            </w:r>
          </w:p>
        </w:tc>
        <w:tc>
          <w:tcPr>
            <w:tcW w:w="630" w:type="dxa"/>
            <w:tcBorders>
              <w:top w:val="single" w:sz="4" w:space="0" w:color="auto"/>
              <w:left w:val="nil"/>
              <w:bottom w:val="single" w:sz="4" w:space="0" w:color="auto"/>
              <w:right w:val="single" w:sz="4" w:space="0" w:color="auto"/>
            </w:tcBorders>
            <w:shd w:val="clear" w:color="auto" w:fill="auto"/>
            <w:vAlign w:val="center"/>
          </w:tcPr>
          <w:p w14:paraId="3FF48A8B" w14:textId="77777777" w:rsidR="001B1414" w:rsidRPr="00FF1BC4" w:rsidRDefault="001B1414" w:rsidP="007C729B">
            <w:pPr>
              <w:spacing w:after="0"/>
              <w:contextualSpacing/>
              <w:jc w:val="center"/>
              <w:rPr>
                <w:rFonts w:ascii="Calibri" w:hAnsi="Calibri"/>
                <w:b/>
                <w:bCs/>
              </w:rPr>
            </w:pPr>
            <w:r w:rsidRPr="00FF1BC4">
              <w:rPr>
                <w:rFonts w:ascii="Calibri" w:hAnsi="Calibri"/>
                <w:b/>
                <w:bCs/>
              </w:rPr>
              <w:t>FIN</w:t>
            </w:r>
          </w:p>
        </w:tc>
        <w:tc>
          <w:tcPr>
            <w:tcW w:w="720" w:type="dxa"/>
            <w:tcBorders>
              <w:top w:val="single" w:sz="4" w:space="0" w:color="auto"/>
              <w:left w:val="nil"/>
              <w:bottom w:val="single" w:sz="4" w:space="0" w:color="auto"/>
              <w:right w:val="single" w:sz="4" w:space="0" w:color="auto"/>
            </w:tcBorders>
            <w:shd w:val="clear" w:color="auto" w:fill="auto"/>
            <w:vAlign w:val="center"/>
          </w:tcPr>
          <w:p w14:paraId="2373CA91" w14:textId="77777777" w:rsidR="001B1414" w:rsidRPr="00FF1BC4" w:rsidRDefault="001B1414" w:rsidP="007C729B">
            <w:pPr>
              <w:spacing w:after="0"/>
              <w:contextualSpacing/>
              <w:jc w:val="center"/>
              <w:rPr>
                <w:rFonts w:ascii="Calibri" w:hAnsi="Calibri"/>
                <w:b/>
                <w:bCs/>
              </w:rPr>
            </w:pPr>
            <w:r w:rsidRPr="00FF1BC4">
              <w:rPr>
                <w:rFonts w:ascii="Calibri" w:hAnsi="Calibri"/>
                <w:b/>
                <w:bCs/>
              </w:rPr>
              <w:t>PM</w:t>
            </w:r>
          </w:p>
        </w:tc>
      </w:tr>
      <w:tr w:rsidR="001B1414" w:rsidRPr="009723E0" w14:paraId="74367F41"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F8EC4D2"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43215DAB"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Conduct market research and demand analysis</w:t>
            </w:r>
          </w:p>
        </w:tc>
        <w:tc>
          <w:tcPr>
            <w:tcW w:w="630" w:type="dxa"/>
            <w:tcBorders>
              <w:top w:val="nil"/>
              <w:left w:val="nil"/>
              <w:bottom w:val="single" w:sz="4" w:space="0" w:color="auto"/>
              <w:right w:val="single" w:sz="4" w:space="0" w:color="auto"/>
            </w:tcBorders>
            <w:shd w:val="clear" w:color="000000" w:fill="404040"/>
            <w:noWrap/>
            <w:vAlign w:val="center"/>
            <w:hideMark/>
          </w:tcPr>
          <w:p w14:paraId="7213377E"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6644DCD3"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7AD874D3"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5D06AB40"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63E4A5F7"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5BFEE43"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3F247202"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64EAA278"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69BCDA38"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0D0C8F0F"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Develop communications planning timeline</w:t>
            </w:r>
          </w:p>
        </w:tc>
        <w:tc>
          <w:tcPr>
            <w:tcW w:w="630" w:type="dxa"/>
            <w:tcBorders>
              <w:top w:val="nil"/>
              <w:left w:val="nil"/>
              <w:bottom w:val="single" w:sz="4" w:space="0" w:color="auto"/>
              <w:right w:val="single" w:sz="4" w:space="0" w:color="auto"/>
            </w:tcBorders>
            <w:shd w:val="clear" w:color="000000" w:fill="404040"/>
            <w:noWrap/>
            <w:vAlign w:val="center"/>
            <w:hideMark/>
          </w:tcPr>
          <w:p w14:paraId="35D8D777"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ACEBFBA"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489E380F"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78D96A18"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47C801F8"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F006C9F"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E53EE53"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2D7FFB87"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867B7E7"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5E06D861"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 xml:space="preserve">Develop the </w:t>
            </w:r>
            <w:r w:rsidR="00F74120" w:rsidRPr="009723E0">
              <w:rPr>
                <w:rFonts w:ascii="Calibri" w:hAnsi="Calibri"/>
                <w:b/>
                <w:bCs/>
                <w:color w:val="FFFFFF"/>
                <w:sz w:val="20"/>
                <w:szCs w:val="20"/>
              </w:rPr>
              <w:t>Value Proposition Document</w:t>
            </w:r>
          </w:p>
        </w:tc>
        <w:tc>
          <w:tcPr>
            <w:tcW w:w="630" w:type="dxa"/>
            <w:tcBorders>
              <w:top w:val="nil"/>
              <w:left w:val="nil"/>
              <w:bottom w:val="single" w:sz="4" w:space="0" w:color="auto"/>
              <w:right w:val="single" w:sz="4" w:space="0" w:color="auto"/>
            </w:tcBorders>
            <w:shd w:val="clear" w:color="000000" w:fill="FABF8F"/>
            <w:noWrap/>
            <w:vAlign w:val="center"/>
            <w:hideMark/>
          </w:tcPr>
          <w:p w14:paraId="47A7FBAC"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126EC7AF"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3EEF4204"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7BC46B31"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39512B8A"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A0026F8"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72E3F020"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21BB109D" w14:textId="77777777" w:rsidTr="00CF2DAF">
        <w:trPr>
          <w:trHeight w:val="51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21E14648"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5A5202A2"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 xml:space="preserve">Create the </w:t>
            </w:r>
            <w:r w:rsidR="00B24A12" w:rsidRPr="009723E0">
              <w:rPr>
                <w:rFonts w:ascii="Calibri" w:hAnsi="Calibri"/>
                <w:b/>
                <w:bCs/>
                <w:color w:val="FFFFFF"/>
                <w:sz w:val="20"/>
                <w:szCs w:val="20"/>
              </w:rPr>
              <w:t>Sales Onboarding Document</w:t>
            </w:r>
            <w:r w:rsidRPr="009723E0">
              <w:rPr>
                <w:rFonts w:ascii="Calibri" w:hAnsi="Calibri"/>
                <w:b/>
                <w:bCs/>
                <w:color w:val="FFFFFF"/>
                <w:sz w:val="20"/>
                <w:szCs w:val="20"/>
              </w:rPr>
              <w:t xml:space="preserve">, </w:t>
            </w:r>
            <w:r w:rsidR="003A3A45">
              <w:rPr>
                <w:rFonts w:ascii="Calibri" w:hAnsi="Calibri"/>
                <w:b/>
                <w:bCs/>
                <w:color w:val="FFFFFF"/>
                <w:sz w:val="20"/>
                <w:szCs w:val="20"/>
              </w:rPr>
              <w:t xml:space="preserve">including </w:t>
            </w:r>
            <w:r w:rsidRPr="009723E0">
              <w:rPr>
                <w:rFonts w:ascii="Calibri" w:hAnsi="Calibri"/>
                <w:b/>
                <w:bCs/>
                <w:color w:val="FFFFFF"/>
                <w:sz w:val="20"/>
                <w:szCs w:val="20"/>
              </w:rPr>
              <w:t>establishing the applicatio</w:t>
            </w:r>
            <w:r>
              <w:rPr>
                <w:rFonts w:ascii="Calibri" w:hAnsi="Calibri"/>
                <w:b/>
                <w:bCs/>
                <w:color w:val="FFFFFF"/>
                <w:sz w:val="20"/>
                <w:szCs w:val="20"/>
              </w:rPr>
              <w:t>n process and enrollment options</w:t>
            </w:r>
          </w:p>
        </w:tc>
        <w:tc>
          <w:tcPr>
            <w:tcW w:w="630" w:type="dxa"/>
            <w:tcBorders>
              <w:top w:val="nil"/>
              <w:left w:val="nil"/>
              <w:bottom w:val="single" w:sz="4" w:space="0" w:color="auto"/>
              <w:right w:val="single" w:sz="4" w:space="0" w:color="auto"/>
            </w:tcBorders>
            <w:shd w:val="clear" w:color="000000" w:fill="404040"/>
            <w:vAlign w:val="center"/>
            <w:hideMark/>
          </w:tcPr>
          <w:p w14:paraId="173BEFD3"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vAlign w:val="center"/>
            <w:hideMark/>
          </w:tcPr>
          <w:p w14:paraId="716C2580"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vAlign w:val="bottom"/>
            <w:hideMark/>
          </w:tcPr>
          <w:p w14:paraId="5CE79403"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vAlign w:val="center"/>
          </w:tcPr>
          <w:p w14:paraId="3B262250"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538DD5"/>
            <w:vAlign w:val="center"/>
            <w:hideMark/>
          </w:tcPr>
          <w:p w14:paraId="40FF2E21"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vAlign w:val="center"/>
            <w:hideMark/>
          </w:tcPr>
          <w:p w14:paraId="18998461" w14:textId="77777777" w:rsidR="001B1414" w:rsidRPr="009723E0" w:rsidRDefault="001B1414" w:rsidP="007C729B">
            <w:pPr>
              <w:spacing w:after="0"/>
              <w:contextualSpacing/>
              <w:jc w:val="center"/>
              <w:rPr>
                <w:rFonts w:ascii="Calibri" w:hAnsi="Calibri"/>
                <w:b/>
                <w:bCs/>
                <w:color w:val="FF0000"/>
                <w:sz w:val="20"/>
                <w:szCs w:val="20"/>
              </w:rPr>
            </w:pPr>
            <w:r w:rsidRPr="009723E0">
              <w:rPr>
                <w:rFonts w:ascii="Calibri" w:hAnsi="Calibri"/>
                <w:b/>
                <w:bCs/>
                <w:color w:val="FF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54782F4A"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023839C7"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20790BA3"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5EC03352"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Assess the value of online consumer management tools</w:t>
            </w:r>
          </w:p>
        </w:tc>
        <w:tc>
          <w:tcPr>
            <w:tcW w:w="630" w:type="dxa"/>
            <w:tcBorders>
              <w:top w:val="nil"/>
              <w:left w:val="nil"/>
              <w:bottom w:val="single" w:sz="4" w:space="0" w:color="auto"/>
              <w:right w:val="single" w:sz="4" w:space="0" w:color="auto"/>
            </w:tcBorders>
            <w:shd w:val="clear" w:color="000000" w:fill="404040"/>
            <w:noWrap/>
            <w:vAlign w:val="center"/>
            <w:hideMark/>
          </w:tcPr>
          <w:p w14:paraId="0E7DB918"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08327B34"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13AD372F"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772ACFE0"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538DD5"/>
            <w:noWrap/>
            <w:vAlign w:val="center"/>
            <w:hideMark/>
          </w:tcPr>
          <w:p w14:paraId="4075C15B"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00879901"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6D055FC7"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56D47E56" w14:textId="77777777" w:rsidTr="00CF2DAF">
        <w:trPr>
          <w:trHeight w:val="255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420D3646"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0FE7F101" w14:textId="28099E87" w:rsidR="001B1414"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 xml:space="preserve">Develop a detailed </w:t>
            </w:r>
            <w:r w:rsidR="00D54B8D">
              <w:rPr>
                <w:rFonts w:ascii="Calibri" w:hAnsi="Calibri"/>
                <w:b/>
                <w:bCs/>
                <w:color w:val="FFFFFF"/>
                <w:sz w:val="20"/>
                <w:szCs w:val="20"/>
              </w:rPr>
              <w:t>M</w:t>
            </w:r>
            <w:r w:rsidR="00D54B8D" w:rsidRPr="009723E0">
              <w:rPr>
                <w:rFonts w:ascii="Calibri" w:hAnsi="Calibri"/>
                <w:b/>
                <w:bCs/>
                <w:color w:val="FFFFFF"/>
                <w:sz w:val="20"/>
                <w:szCs w:val="20"/>
              </w:rPr>
              <w:t>arketing</w:t>
            </w:r>
            <w:r w:rsidR="00D54B8D">
              <w:rPr>
                <w:rFonts w:ascii="Calibri" w:hAnsi="Calibri"/>
                <w:b/>
                <w:bCs/>
                <w:color w:val="FFFFFF"/>
                <w:sz w:val="20"/>
                <w:szCs w:val="20"/>
              </w:rPr>
              <w:t xml:space="preserve"> and Communications</w:t>
            </w:r>
            <w:r w:rsidR="00D54B8D" w:rsidRPr="009723E0">
              <w:rPr>
                <w:rFonts w:ascii="Calibri" w:hAnsi="Calibri"/>
                <w:b/>
                <w:bCs/>
                <w:color w:val="FFFFFF"/>
                <w:sz w:val="20"/>
                <w:szCs w:val="20"/>
              </w:rPr>
              <w:t xml:space="preserve"> </w:t>
            </w:r>
            <w:r w:rsidR="00D54B8D">
              <w:rPr>
                <w:rFonts w:ascii="Calibri" w:hAnsi="Calibri"/>
                <w:b/>
                <w:bCs/>
                <w:color w:val="FFFFFF"/>
                <w:sz w:val="20"/>
                <w:szCs w:val="20"/>
              </w:rPr>
              <w:t>P</w:t>
            </w:r>
            <w:r w:rsidR="00D54B8D" w:rsidRPr="009723E0">
              <w:rPr>
                <w:rFonts w:ascii="Calibri" w:hAnsi="Calibri"/>
                <w:b/>
                <w:bCs/>
                <w:color w:val="FFFFFF"/>
                <w:sz w:val="20"/>
                <w:szCs w:val="20"/>
              </w:rPr>
              <w:t xml:space="preserve">lan </w:t>
            </w:r>
            <w:r w:rsidRPr="009723E0">
              <w:rPr>
                <w:rFonts w:ascii="Calibri" w:hAnsi="Calibri"/>
                <w:b/>
                <w:bCs/>
                <w:color w:val="FFFFFF"/>
                <w:sz w:val="20"/>
                <w:szCs w:val="20"/>
              </w:rPr>
              <w:t>for CEO approval that includes:</w:t>
            </w:r>
          </w:p>
          <w:p w14:paraId="5015681D" w14:textId="625EE825" w:rsidR="001B1414" w:rsidRDefault="0052337D" w:rsidP="007C5CAB">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Member-consumer</w:t>
            </w:r>
            <w:r w:rsidR="001B1414">
              <w:rPr>
                <w:rFonts w:ascii="Calibri" w:hAnsi="Calibri"/>
                <w:b/>
                <w:bCs/>
                <w:color w:val="FFFFFF"/>
                <w:sz w:val="20"/>
                <w:szCs w:val="20"/>
              </w:rPr>
              <w:t xml:space="preserve"> </w:t>
            </w:r>
            <w:r w:rsidR="000B2F99">
              <w:rPr>
                <w:rFonts w:ascii="Calibri" w:hAnsi="Calibri"/>
                <w:b/>
                <w:bCs/>
                <w:color w:val="FFFFFF"/>
                <w:sz w:val="20"/>
                <w:szCs w:val="20"/>
              </w:rPr>
              <w:t>value proposition</w:t>
            </w:r>
          </w:p>
          <w:p w14:paraId="6047F594" w14:textId="77777777" w:rsidR="001B1414" w:rsidRDefault="001B1414" w:rsidP="007C5CAB">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Market </w:t>
            </w:r>
            <w:r w:rsidR="00B1297B">
              <w:rPr>
                <w:rFonts w:ascii="Calibri" w:hAnsi="Calibri"/>
                <w:b/>
                <w:bCs/>
                <w:color w:val="FFFFFF"/>
                <w:sz w:val="20"/>
                <w:szCs w:val="20"/>
              </w:rPr>
              <w:t>analysis</w:t>
            </w:r>
          </w:p>
          <w:p w14:paraId="43A50ED3" w14:textId="77777777" w:rsidR="001B1414" w:rsidRDefault="001B1414" w:rsidP="007C5CAB">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Communications strategy</w:t>
            </w:r>
          </w:p>
          <w:p w14:paraId="2E36893F" w14:textId="77777777" w:rsidR="001B1414" w:rsidRDefault="001B1414" w:rsidP="007C5CAB">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Advertising plan/</w:t>
            </w:r>
            <w:r w:rsidR="00B1297B">
              <w:rPr>
                <w:rFonts w:ascii="Calibri" w:hAnsi="Calibri"/>
                <w:b/>
                <w:bCs/>
                <w:color w:val="FFFFFF"/>
                <w:sz w:val="20"/>
                <w:szCs w:val="20"/>
              </w:rPr>
              <w:t>timeline</w:t>
            </w:r>
          </w:p>
          <w:p w14:paraId="7D3C127F" w14:textId="77777777" w:rsidR="001B1414" w:rsidRDefault="001B1414" w:rsidP="007C5CAB">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Perso</w:t>
            </w:r>
            <w:r>
              <w:rPr>
                <w:rFonts w:ascii="Calibri" w:hAnsi="Calibri"/>
                <w:b/>
                <w:bCs/>
                <w:color w:val="FFFFFF"/>
                <w:sz w:val="20"/>
                <w:szCs w:val="20"/>
              </w:rPr>
              <w:t>nnel time/material requirements</w:t>
            </w:r>
          </w:p>
          <w:p w14:paraId="049E7F76" w14:textId="77777777" w:rsidR="001B1414" w:rsidRDefault="001B1414" w:rsidP="007C5CAB">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Consumer ser</w:t>
            </w:r>
            <w:r>
              <w:rPr>
                <w:rFonts w:ascii="Calibri" w:hAnsi="Calibri"/>
                <w:b/>
                <w:bCs/>
                <w:color w:val="FFFFFF"/>
                <w:sz w:val="20"/>
                <w:szCs w:val="20"/>
              </w:rPr>
              <w:t>vice and sales training program</w:t>
            </w:r>
          </w:p>
          <w:p w14:paraId="4F8C85F1" w14:textId="77777777" w:rsidR="001B1414" w:rsidRDefault="001B1414" w:rsidP="007C5CAB">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Consumer “self-serve” automat</w:t>
            </w:r>
            <w:r>
              <w:rPr>
                <w:rFonts w:ascii="Calibri" w:hAnsi="Calibri"/>
                <w:b/>
                <w:bCs/>
                <w:color w:val="FFFFFF"/>
                <w:sz w:val="20"/>
                <w:szCs w:val="20"/>
              </w:rPr>
              <w:t>ion and data collection service</w:t>
            </w:r>
          </w:p>
          <w:p w14:paraId="5CFB519B" w14:textId="77777777" w:rsidR="001B1414" w:rsidRPr="00874F1A" w:rsidRDefault="001B1414" w:rsidP="007C5CAB">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Marketing budget</w:t>
            </w:r>
          </w:p>
        </w:tc>
        <w:tc>
          <w:tcPr>
            <w:tcW w:w="630" w:type="dxa"/>
            <w:tcBorders>
              <w:top w:val="nil"/>
              <w:left w:val="nil"/>
              <w:bottom w:val="single" w:sz="4" w:space="0" w:color="auto"/>
              <w:right w:val="single" w:sz="4" w:space="0" w:color="auto"/>
            </w:tcBorders>
            <w:shd w:val="clear" w:color="000000" w:fill="404040"/>
            <w:vAlign w:val="center"/>
            <w:hideMark/>
          </w:tcPr>
          <w:p w14:paraId="30768618"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vAlign w:val="center"/>
            <w:hideMark/>
          </w:tcPr>
          <w:p w14:paraId="4E0317F1"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vAlign w:val="bottom"/>
            <w:hideMark/>
          </w:tcPr>
          <w:p w14:paraId="67BA4E7E"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vAlign w:val="center"/>
          </w:tcPr>
          <w:p w14:paraId="71621EB9"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vAlign w:val="center"/>
            <w:hideMark/>
          </w:tcPr>
          <w:p w14:paraId="5C418F13"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vAlign w:val="center"/>
            <w:hideMark/>
          </w:tcPr>
          <w:p w14:paraId="5A1AAD15"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B1A0C7"/>
            <w:vAlign w:val="center"/>
            <w:hideMark/>
          </w:tcPr>
          <w:p w14:paraId="4C6EEF05"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4B692DEB"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0FF9C2F"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591782FA"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Develop marketing collateral – Ads, online tools, pitch book</w:t>
            </w:r>
          </w:p>
        </w:tc>
        <w:tc>
          <w:tcPr>
            <w:tcW w:w="630" w:type="dxa"/>
            <w:tcBorders>
              <w:top w:val="nil"/>
              <w:left w:val="nil"/>
              <w:bottom w:val="single" w:sz="4" w:space="0" w:color="auto"/>
              <w:right w:val="single" w:sz="4" w:space="0" w:color="auto"/>
            </w:tcBorders>
            <w:shd w:val="clear" w:color="000000" w:fill="404040"/>
            <w:noWrap/>
            <w:vAlign w:val="center"/>
            <w:hideMark/>
          </w:tcPr>
          <w:p w14:paraId="76088ABB"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0BF26F0"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00459A89"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094628FA"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639EC2EE"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CA910F2"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5CFC056E"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41FFAADF"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D136BDC"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0D1DA873"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 xml:space="preserve">Ensure </w:t>
            </w:r>
            <w:r w:rsidR="00CD1847">
              <w:rPr>
                <w:rFonts w:ascii="Calibri" w:hAnsi="Calibri"/>
                <w:b/>
                <w:bCs/>
                <w:color w:val="FFFFFF"/>
                <w:sz w:val="20"/>
                <w:szCs w:val="20"/>
              </w:rPr>
              <w:t xml:space="preserve">that </w:t>
            </w:r>
            <w:r w:rsidRPr="009723E0">
              <w:rPr>
                <w:rFonts w:ascii="Calibri" w:hAnsi="Calibri"/>
                <w:b/>
                <w:bCs/>
                <w:color w:val="FFFFFF"/>
                <w:sz w:val="20"/>
                <w:szCs w:val="20"/>
              </w:rPr>
              <w:t>marketing materials</w:t>
            </w:r>
            <w:r w:rsidR="00CD4059">
              <w:rPr>
                <w:rFonts w:ascii="Calibri" w:hAnsi="Calibri"/>
                <w:b/>
                <w:bCs/>
                <w:color w:val="FFFFFF"/>
                <w:sz w:val="20"/>
                <w:szCs w:val="20"/>
              </w:rPr>
              <w:t xml:space="preserve"> are</w:t>
            </w:r>
            <w:r w:rsidRPr="009723E0">
              <w:rPr>
                <w:rFonts w:ascii="Calibri" w:hAnsi="Calibri"/>
                <w:b/>
                <w:bCs/>
                <w:color w:val="FFFFFF"/>
                <w:sz w:val="20"/>
                <w:szCs w:val="20"/>
              </w:rPr>
              <w:t xml:space="preserve"> reviewed by legal counsel</w:t>
            </w:r>
          </w:p>
        </w:tc>
        <w:tc>
          <w:tcPr>
            <w:tcW w:w="630" w:type="dxa"/>
            <w:tcBorders>
              <w:top w:val="nil"/>
              <w:left w:val="nil"/>
              <w:bottom w:val="single" w:sz="4" w:space="0" w:color="auto"/>
              <w:right w:val="single" w:sz="4" w:space="0" w:color="auto"/>
            </w:tcBorders>
            <w:shd w:val="clear" w:color="000000" w:fill="404040"/>
            <w:noWrap/>
            <w:vAlign w:val="center"/>
            <w:hideMark/>
          </w:tcPr>
          <w:p w14:paraId="45D3E8DE"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95B3D7"/>
            <w:noWrap/>
            <w:vAlign w:val="center"/>
            <w:hideMark/>
          </w:tcPr>
          <w:p w14:paraId="6D99631D"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bottom"/>
            <w:hideMark/>
          </w:tcPr>
          <w:p w14:paraId="307C40E7"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29D2B104"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12DDAACA"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CEDD408"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AEC3024"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354133C3"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084B0608"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41330C4A"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Oversee staff training</w:t>
            </w:r>
            <w:r w:rsidR="00CD4059">
              <w:rPr>
                <w:rFonts w:ascii="Calibri" w:hAnsi="Calibri"/>
                <w:b/>
                <w:bCs/>
                <w:color w:val="FFFFFF"/>
                <w:sz w:val="20"/>
                <w:szCs w:val="20"/>
              </w:rPr>
              <w:t>,</w:t>
            </w:r>
            <w:r w:rsidR="00CD4059" w:rsidRPr="009723E0">
              <w:rPr>
                <w:rFonts w:ascii="Calibri" w:hAnsi="Calibri"/>
                <w:b/>
                <w:bCs/>
                <w:color w:val="FFFFFF"/>
                <w:sz w:val="20"/>
                <w:szCs w:val="20"/>
              </w:rPr>
              <w:t xml:space="preserve"> </w:t>
            </w:r>
            <w:r w:rsidRPr="009723E0">
              <w:rPr>
                <w:rFonts w:ascii="Calibri" w:hAnsi="Calibri"/>
                <w:b/>
                <w:bCs/>
                <w:color w:val="FFFFFF"/>
                <w:sz w:val="20"/>
                <w:szCs w:val="20"/>
              </w:rPr>
              <w:t xml:space="preserve">including consumer service call center </w:t>
            </w:r>
          </w:p>
        </w:tc>
        <w:tc>
          <w:tcPr>
            <w:tcW w:w="630" w:type="dxa"/>
            <w:tcBorders>
              <w:top w:val="nil"/>
              <w:left w:val="nil"/>
              <w:bottom w:val="single" w:sz="4" w:space="0" w:color="auto"/>
              <w:right w:val="single" w:sz="4" w:space="0" w:color="auto"/>
            </w:tcBorders>
            <w:shd w:val="clear" w:color="000000" w:fill="404040"/>
            <w:noWrap/>
            <w:vAlign w:val="center"/>
            <w:hideMark/>
          </w:tcPr>
          <w:p w14:paraId="5E6B533D"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6653BA0"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04AD5B9F"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09A084DC"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538DD5"/>
            <w:noWrap/>
            <w:vAlign w:val="center"/>
            <w:hideMark/>
          </w:tcPr>
          <w:p w14:paraId="6E1591D5"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4C889522"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ECE23D3"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1A519104"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216B9F13"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38C27092"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 xml:space="preserve">Execute marketing campaign </w:t>
            </w:r>
          </w:p>
        </w:tc>
        <w:tc>
          <w:tcPr>
            <w:tcW w:w="630" w:type="dxa"/>
            <w:tcBorders>
              <w:top w:val="nil"/>
              <w:left w:val="nil"/>
              <w:bottom w:val="single" w:sz="4" w:space="0" w:color="auto"/>
              <w:right w:val="single" w:sz="4" w:space="0" w:color="auto"/>
            </w:tcBorders>
            <w:shd w:val="clear" w:color="000000" w:fill="404040"/>
            <w:noWrap/>
            <w:vAlign w:val="center"/>
            <w:hideMark/>
          </w:tcPr>
          <w:p w14:paraId="1665749F"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D37BA99"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6DFE5A51"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51DBD45B"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796E7581"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1D9EDCE3"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28CB03A"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1B1414" w:rsidRPr="009723E0" w14:paraId="7809C951" w14:textId="77777777" w:rsidTr="00CF2DAF">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46350851" w14:textId="77777777" w:rsidR="001B1414" w:rsidRPr="009723E0" w:rsidRDefault="001B1414"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8" w:type="dxa"/>
            <w:tcBorders>
              <w:top w:val="nil"/>
              <w:left w:val="nil"/>
              <w:bottom w:val="single" w:sz="4" w:space="0" w:color="auto"/>
              <w:right w:val="single" w:sz="4" w:space="0" w:color="auto"/>
            </w:tcBorders>
            <w:shd w:val="clear" w:color="000000" w:fill="404040"/>
            <w:vAlign w:val="center"/>
            <w:hideMark/>
          </w:tcPr>
          <w:p w14:paraId="7B8CD84D" w14:textId="77777777" w:rsidR="001B1414" w:rsidRPr="009723E0" w:rsidRDefault="001B1414" w:rsidP="007C729B">
            <w:pPr>
              <w:spacing w:after="0"/>
              <w:contextualSpacing/>
              <w:rPr>
                <w:rFonts w:ascii="Calibri" w:hAnsi="Calibri"/>
                <w:b/>
                <w:bCs/>
                <w:color w:val="FFFFFF"/>
                <w:sz w:val="20"/>
                <w:szCs w:val="20"/>
              </w:rPr>
            </w:pPr>
            <w:r w:rsidRPr="009723E0">
              <w:rPr>
                <w:rFonts w:ascii="Calibri" w:hAnsi="Calibri"/>
                <w:b/>
                <w:bCs/>
                <w:color w:val="FFFFFF"/>
                <w:sz w:val="20"/>
                <w:szCs w:val="20"/>
              </w:rPr>
              <w:t xml:space="preserve">Monitor and </w:t>
            </w:r>
            <w:r w:rsidR="00CD4059">
              <w:rPr>
                <w:rFonts w:ascii="Calibri" w:hAnsi="Calibri"/>
                <w:b/>
                <w:bCs/>
                <w:color w:val="FFFFFF"/>
                <w:sz w:val="20"/>
                <w:szCs w:val="20"/>
              </w:rPr>
              <w:t>e</w:t>
            </w:r>
            <w:r w:rsidR="00CD4059" w:rsidRPr="009723E0">
              <w:rPr>
                <w:rFonts w:ascii="Calibri" w:hAnsi="Calibri"/>
                <w:b/>
                <w:bCs/>
                <w:color w:val="FFFFFF"/>
                <w:sz w:val="20"/>
                <w:szCs w:val="20"/>
              </w:rPr>
              <w:t xml:space="preserve">valuate </w:t>
            </w:r>
            <w:r w:rsidR="00CD4059">
              <w:rPr>
                <w:rFonts w:ascii="Calibri" w:hAnsi="Calibri"/>
                <w:b/>
                <w:bCs/>
                <w:color w:val="FFFFFF"/>
                <w:sz w:val="20"/>
                <w:szCs w:val="20"/>
              </w:rPr>
              <w:t>e</w:t>
            </w:r>
            <w:r w:rsidR="00CD4059" w:rsidRPr="009723E0">
              <w:rPr>
                <w:rFonts w:ascii="Calibri" w:hAnsi="Calibri"/>
                <w:b/>
                <w:bCs/>
                <w:color w:val="FFFFFF"/>
                <w:sz w:val="20"/>
                <w:szCs w:val="20"/>
              </w:rPr>
              <w:t>ffectiveness</w:t>
            </w:r>
          </w:p>
        </w:tc>
        <w:tc>
          <w:tcPr>
            <w:tcW w:w="630" w:type="dxa"/>
            <w:tcBorders>
              <w:top w:val="nil"/>
              <w:left w:val="nil"/>
              <w:bottom w:val="single" w:sz="4" w:space="0" w:color="auto"/>
              <w:right w:val="single" w:sz="4" w:space="0" w:color="auto"/>
            </w:tcBorders>
            <w:shd w:val="clear" w:color="000000" w:fill="404040"/>
            <w:noWrap/>
            <w:vAlign w:val="center"/>
            <w:hideMark/>
          </w:tcPr>
          <w:p w14:paraId="6552E9BF"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38DE3441"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bottom"/>
            <w:hideMark/>
          </w:tcPr>
          <w:p w14:paraId="3F8782B8" w14:textId="77777777" w:rsidR="001B1414" w:rsidRPr="009723E0" w:rsidRDefault="001B1414" w:rsidP="007C729B">
            <w:pPr>
              <w:spacing w:after="0"/>
              <w:contextualSpacing/>
              <w:rPr>
                <w:rFonts w:ascii="Calibri" w:hAnsi="Calibri"/>
                <w:color w:val="000000"/>
                <w:sz w:val="20"/>
                <w:szCs w:val="20"/>
              </w:rPr>
            </w:pPr>
            <w:r w:rsidRPr="009723E0">
              <w:rPr>
                <w:rFonts w:ascii="Calibri" w:hAnsi="Calibri"/>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tcPr>
          <w:p w14:paraId="4CAEB644" w14:textId="77777777" w:rsidR="001B1414" w:rsidRPr="009723E0" w:rsidRDefault="001B1414" w:rsidP="007C729B">
            <w:pPr>
              <w:spacing w:after="0"/>
              <w:contextualSpacing/>
              <w:jc w:val="center"/>
              <w:rPr>
                <w:rFonts w:ascii="Calibri" w:hAnsi="Calibri"/>
                <w:b/>
                <w:bCs/>
                <w:color w:val="000000"/>
                <w:sz w:val="20"/>
                <w:szCs w:val="20"/>
              </w:rPr>
            </w:pPr>
          </w:p>
        </w:tc>
        <w:tc>
          <w:tcPr>
            <w:tcW w:w="630" w:type="dxa"/>
            <w:tcBorders>
              <w:top w:val="nil"/>
              <w:left w:val="nil"/>
              <w:bottom w:val="single" w:sz="4" w:space="0" w:color="auto"/>
              <w:right w:val="single" w:sz="4" w:space="0" w:color="auto"/>
            </w:tcBorders>
            <w:shd w:val="clear" w:color="000000" w:fill="404040"/>
            <w:noWrap/>
            <w:vAlign w:val="center"/>
            <w:hideMark/>
          </w:tcPr>
          <w:p w14:paraId="65933E58"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CCBA888"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0C0D5F32" w14:textId="77777777" w:rsidR="001B1414" w:rsidRPr="009723E0" w:rsidRDefault="001B1414" w:rsidP="007C729B">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bl>
    <w:p w14:paraId="2A7D258F" w14:textId="77777777" w:rsidR="001B1414" w:rsidRDefault="001B1414" w:rsidP="007C729B"/>
    <w:p w14:paraId="1E169F9D" w14:textId="77777777" w:rsidR="001B1414" w:rsidRPr="001B1414" w:rsidRDefault="001B1414" w:rsidP="007C729B"/>
    <w:p w14:paraId="64F61A82" w14:textId="77777777" w:rsidR="007B0DB6" w:rsidRPr="00CD1E91" w:rsidRDefault="007B0DB6" w:rsidP="00115848">
      <w:pPr>
        <w:pStyle w:val="Heading3"/>
      </w:pPr>
      <w:r w:rsidRPr="00CD1E91">
        <w:lastRenderedPageBreak/>
        <w:t>Marketing Manager Business Case Contribution and Planning Overview</w:t>
      </w:r>
    </w:p>
    <w:p w14:paraId="5063CA36" w14:textId="45F45499" w:rsidR="00CD1E91" w:rsidRDefault="00CD1E91" w:rsidP="00115848">
      <w:pPr>
        <w:jc w:val="left"/>
      </w:pPr>
      <w:r>
        <w:t>Market research and outreach planning can make or break a community solar initiative. Developing consistent and comprehensive plans for advertising, budgeting, staffing, and IT communications</w:t>
      </w:r>
      <w:r w:rsidR="00E61F8E">
        <w:t xml:space="preserve"> – </w:t>
      </w:r>
      <w:r>
        <w:t>and properly implementing those plans after the project launch</w:t>
      </w:r>
      <w:r w:rsidR="00E61F8E">
        <w:t xml:space="preserve"> – </w:t>
      </w:r>
      <w:r>
        <w:t xml:space="preserve">is critical to ensuring success and maintaining a strong and committed stakeholder base. Furthermore, conducting targeted market research and assessing the nature of the demand will not only help in setting achievable targets, </w:t>
      </w:r>
      <w:r w:rsidR="004569EF">
        <w:t xml:space="preserve">it </w:t>
      </w:r>
      <w:r>
        <w:t>will</w:t>
      </w:r>
      <w:r w:rsidR="004569EF">
        <w:t xml:space="preserve"> also</w:t>
      </w:r>
      <w:r>
        <w:t xml:space="preserve"> help shape the development of the communications and advertising strategies.</w:t>
      </w:r>
    </w:p>
    <w:p w14:paraId="1F51636B" w14:textId="77777777" w:rsidR="007B0DB6" w:rsidRDefault="007B0DB6" w:rsidP="00115848">
      <w:pPr>
        <w:spacing w:before="60" w:after="60"/>
        <w:jc w:val="left"/>
        <w:rPr>
          <w:sz w:val="20"/>
          <w:szCs w:val="20"/>
        </w:rPr>
      </w:pPr>
      <w:r w:rsidRPr="007B0DB6">
        <w:rPr>
          <w:rStyle w:val="NoSpacingChar"/>
        </w:rPr>
        <w:t xml:space="preserve">The primary planning role of the </w:t>
      </w:r>
      <w:r w:rsidR="00CD4059">
        <w:rPr>
          <w:rStyle w:val="NoSpacingChar"/>
        </w:rPr>
        <w:t>M</w:t>
      </w:r>
      <w:r w:rsidR="00CD4059" w:rsidRPr="007B0DB6">
        <w:rPr>
          <w:rStyle w:val="NoSpacingChar"/>
        </w:rPr>
        <w:t xml:space="preserve">arketing </w:t>
      </w:r>
      <w:r w:rsidR="00CD4059">
        <w:rPr>
          <w:rStyle w:val="NoSpacingChar"/>
        </w:rPr>
        <w:t>M</w:t>
      </w:r>
      <w:r w:rsidRPr="007B0DB6">
        <w:rPr>
          <w:rStyle w:val="NoSpacingChar"/>
        </w:rPr>
        <w:t xml:space="preserve">anager is to develop the </w:t>
      </w:r>
      <w:r w:rsidR="006A196E" w:rsidRPr="007B0DB6">
        <w:rPr>
          <w:rStyle w:val="NoSpacingChar"/>
        </w:rPr>
        <w:t>Value Proposition Document</w:t>
      </w:r>
      <w:r w:rsidRPr="007B0DB6">
        <w:rPr>
          <w:rStyle w:val="NoSpacingChar"/>
        </w:rPr>
        <w:t xml:space="preserve">, assess the market for community solar, and develop a Marketing </w:t>
      </w:r>
      <w:r w:rsidR="006A196E" w:rsidRPr="007B0DB6">
        <w:rPr>
          <w:rStyle w:val="NoSpacingChar"/>
        </w:rPr>
        <w:t xml:space="preserve">and </w:t>
      </w:r>
      <w:r w:rsidRPr="007B0DB6">
        <w:rPr>
          <w:rStyle w:val="NoSpacingChar"/>
        </w:rPr>
        <w:t xml:space="preserve">Communications </w:t>
      </w:r>
      <w:r w:rsidR="006A196E" w:rsidRPr="007B0DB6">
        <w:rPr>
          <w:rStyle w:val="NoSpacingChar"/>
        </w:rPr>
        <w:t xml:space="preserve">Plan </w:t>
      </w:r>
      <w:r w:rsidRPr="007B0DB6">
        <w:rPr>
          <w:rStyle w:val="NoSpacingChar"/>
        </w:rPr>
        <w:t>for inclusion in</w:t>
      </w:r>
      <w:r w:rsidR="00601557">
        <w:rPr>
          <w:rStyle w:val="NoSpacingChar"/>
        </w:rPr>
        <w:t xml:space="preserve"> </w:t>
      </w:r>
      <w:r w:rsidRPr="007B0DB6">
        <w:rPr>
          <w:rStyle w:val="NoSpacingChar"/>
        </w:rPr>
        <w:t>the business case</w:t>
      </w:r>
      <w:r>
        <w:rPr>
          <w:sz w:val="20"/>
          <w:szCs w:val="20"/>
        </w:rPr>
        <w:t xml:space="preserve">. </w:t>
      </w:r>
    </w:p>
    <w:p w14:paraId="105FC5A2" w14:textId="77777777" w:rsidR="001B1414" w:rsidRDefault="001B1414" w:rsidP="00115848">
      <w:pPr>
        <w:spacing w:before="60" w:after="60"/>
        <w:jc w:val="left"/>
        <w:rPr>
          <w:sz w:val="20"/>
          <w:szCs w:val="20"/>
        </w:rPr>
      </w:pPr>
    </w:p>
    <w:p w14:paraId="452D8F73" w14:textId="77777777" w:rsidR="007B0DB6" w:rsidRPr="001B1414" w:rsidRDefault="007B0DB6" w:rsidP="00115848">
      <w:pPr>
        <w:pStyle w:val="ListParagraph"/>
        <w:numPr>
          <w:ilvl w:val="0"/>
          <w:numId w:val="0"/>
        </w:numPr>
        <w:spacing w:line="360" w:lineRule="auto"/>
        <w:jc w:val="left"/>
        <w:rPr>
          <w:b/>
        </w:rPr>
      </w:pPr>
      <w:r w:rsidRPr="001B1414">
        <w:rPr>
          <w:b/>
        </w:rPr>
        <w:t xml:space="preserve">The Marketing and Communications </w:t>
      </w:r>
      <w:r w:rsidR="00143F88" w:rsidRPr="001B1414">
        <w:rPr>
          <w:b/>
        </w:rPr>
        <w:t xml:space="preserve">Plan </w:t>
      </w:r>
      <w:r w:rsidRPr="001B1414">
        <w:rPr>
          <w:b/>
        </w:rPr>
        <w:t>includes</w:t>
      </w:r>
      <w:r w:rsidR="00CD4059">
        <w:rPr>
          <w:b/>
        </w:rPr>
        <w:t xml:space="preserve"> the following</w:t>
      </w:r>
      <w:r w:rsidRPr="001B1414">
        <w:rPr>
          <w:b/>
        </w:rPr>
        <w:t>:</w:t>
      </w:r>
    </w:p>
    <w:p w14:paraId="7FE50012" w14:textId="77777777" w:rsidR="007B0DB6" w:rsidRPr="001B1414" w:rsidRDefault="007B0DB6" w:rsidP="007C5CAB">
      <w:pPr>
        <w:pStyle w:val="ListParagraph"/>
        <w:numPr>
          <w:ilvl w:val="0"/>
          <w:numId w:val="66"/>
        </w:numPr>
        <w:spacing w:before="60" w:after="60"/>
        <w:jc w:val="left"/>
      </w:pPr>
      <w:r w:rsidRPr="001B1414">
        <w:t>Member value proposition</w:t>
      </w:r>
    </w:p>
    <w:p w14:paraId="0F40B5D1" w14:textId="77777777" w:rsidR="007B0DB6" w:rsidRPr="001B1414" w:rsidRDefault="007B0DB6" w:rsidP="007C5CAB">
      <w:pPr>
        <w:pStyle w:val="ListParagraph"/>
        <w:numPr>
          <w:ilvl w:val="0"/>
          <w:numId w:val="66"/>
        </w:numPr>
        <w:spacing w:before="60" w:after="60"/>
        <w:jc w:val="left"/>
      </w:pPr>
      <w:r w:rsidRPr="001B1414">
        <w:t>Name</w:t>
      </w:r>
      <w:r w:rsidR="008E53F1">
        <w:t xml:space="preserve"> of the offering</w:t>
      </w:r>
      <w:r w:rsidRPr="001B1414">
        <w:t xml:space="preserve"> or brand</w:t>
      </w:r>
      <w:r w:rsidR="008E53F1">
        <w:t xml:space="preserve"> strategy</w:t>
      </w:r>
    </w:p>
    <w:p w14:paraId="408BCF65" w14:textId="77777777" w:rsidR="007B0DB6" w:rsidRPr="001B1414" w:rsidRDefault="007B0DB6" w:rsidP="007C5CAB">
      <w:pPr>
        <w:pStyle w:val="ListParagraph"/>
        <w:numPr>
          <w:ilvl w:val="0"/>
          <w:numId w:val="66"/>
        </w:numPr>
        <w:spacing w:before="60" w:after="60"/>
        <w:jc w:val="left"/>
      </w:pPr>
      <w:r w:rsidRPr="001B1414">
        <w:t>Communications strategy</w:t>
      </w:r>
    </w:p>
    <w:p w14:paraId="4EA01F92" w14:textId="57083607" w:rsidR="007B0DB6" w:rsidRPr="001B1414" w:rsidRDefault="007B0DB6" w:rsidP="007C5CAB">
      <w:pPr>
        <w:pStyle w:val="ListParagraph"/>
        <w:numPr>
          <w:ilvl w:val="1"/>
          <w:numId w:val="66"/>
        </w:numPr>
        <w:spacing w:before="60" w:after="60"/>
        <w:jc w:val="left"/>
      </w:pPr>
      <w:r w:rsidRPr="001B1414">
        <w:t>Messaging approach consistent with the overall value proposition statement</w:t>
      </w:r>
    </w:p>
    <w:p w14:paraId="6FE8019F" w14:textId="12CCA69B" w:rsidR="007B0DB6" w:rsidRPr="001B1414" w:rsidRDefault="007B0DB6" w:rsidP="007C5CAB">
      <w:pPr>
        <w:pStyle w:val="ListParagraph"/>
        <w:numPr>
          <w:ilvl w:val="1"/>
          <w:numId w:val="66"/>
        </w:numPr>
        <w:spacing w:before="60" w:after="60"/>
        <w:jc w:val="left"/>
      </w:pPr>
      <w:r w:rsidRPr="001B1414">
        <w:t xml:space="preserve">Assessment of the target </w:t>
      </w:r>
      <w:r w:rsidR="0052337D">
        <w:t>member-consumer</w:t>
      </w:r>
      <w:r w:rsidRPr="001B1414">
        <w:t xml:space="preserve"> segment</w:t>
      </w:r>
    </w:p>
    <w:p w14:paraId="32932BF2" w14:textId="541E2FC3" w:rsidR="007B0DB6" w:rsidRPr="001B1414" w:rsidRDefault="000D213A" w:rsidP="007C5CAB">
      <w:pPr>
        <w:pStyle w:val="ListParagraph"/>
        <w:numPr>
          <w:ilvl w:val="1"/>
          <w:numId w:val="66"/>
        </w:numPr>
        <w:spacing w:before="60" w:after="60"/>
        <w:jc w:val="left"/>
      </w:pPr>
      <w:r>
        <w:rPr>
          <w:noProof/>
        </w:rPr>
        <mc:AlternateContent>
          <mc:Choice Requires="wps">
            <w:drawing>
              <wp:anchor distT="0" distB="0" distL="114300" distR="114300" simplePos="0" relativeHeight="251678208" behindDoc="1" locked="0" layoutInCell="1" allowOverlap="1" wp14:anchorId="08544175" wp14:editId="60F05AB7">
                <wp:simplePos x="0" y="0"/>
                <wp:positionH relativeFrom="column">
                  <wp:posOffset>3682365</wp:posOffset>
                </wp:positionH>
                <wp:positionV relativeFrom="paragraph">
                  <wp:posOffset>114300</wp:posOffset>
                </wp:positionV>
                <wp:extent cx="3327400" cy="3232150"/>
                <wp:effectExtent l="57150" t="38100" r="82550" b="101600"/>
                <wp:wrapTight wrapText="bothSides">
                  <wp:wrapPolygon edited="0">
                    <wp:start x="-371" y="-255"/>
                    <wp:lineTo x="-247" y="22152"/>
                    <wp:lineTo x="21889" y="22152"/>
                    <wp:lineTo x="22012" y="-255"/>
                    <wp:lineTo x="-371" y="-255"/>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2321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2998C26" w14:textId="77777777" w:rsidR="00541D5C" w:rsidRPr="000D213A" w:rsidRDefault="00541D5C" w:rsidP="000D213A">
                            <w:pPr>
                              <w:jc w:val="left"/>
                              <w:rPr>
                                <w:b/>
                                <w:sz w:val="20"/>
                                <w:szCs w:val="20"/>
                              </w:rPr>
                            </w:pPr>
                            <w:r w:rsidRPr="000D213A">
                              <w:rPr>
                                <w:b/>
                                <w:sz w:val="20"/>
                                <w:szCs w:val="20"/>
                              </w:rPr>
                              <w:t>Note on Cost Savings and Environmental Benefit Claims:</w:t>
                            </w:r>
                          </w:p>
                          <w:p w14:paraId="27A24D7F" w14:textId="77777777" w:rsidR="00541D5C" w:rsidRPr="000D213A" w:rsidRDefault="00541D5C" w:rsidP="000D213A">
                            <w:pPr>
                              <w:pStyle w:val="NoSpacing"/>
                              <w:rPr>
                                <w:sz w:val="20"/>
                                <w:szCs w:val="20"/>
                              </w:rPr>
                            </w:pPr>
                            <w:r w:rsidRPr="000D213A">
                              <w:rPr>
                                <w:b/>
                                <w:sz w:val="20"/>
                                <w:szCs w:val="20"/>
                              </w:rPr>
                              <w:t xml:space="preserve">Cost Savings: </w:t>
                            </w:r>
                            <w:r w:rsidRPr="000D213A">
                              <w:rPr>
                                <w:sz w:val="20"/>
                                <w:szCs w:val="20"/>
                              </w:rPr>
                              <w:t xml:space="preserve">FTC green guide requires that marketers qualify these types of claims to prevent deception about the nature of the environmental benefit being asserted.  </w:t>
                            </w:r>
                          </w:p>
                          <w:p w14:paraId="1883C3C0" w14:textId="77777777" w:rsidR="00541D5C" w:rsidRPr="000D213A" w:rsidRDefault="00541D5C" w:rsidP="000D213A">
                            <w:pPr>
                              <w:pStyle w:val="NoSpacing"/>
                              <w:rPr>
                                <w:sz w:val="20"/>
                                <w:szCs w:val="20"/>
                              </w:rPr>
                            </w:pPr>
                          </w:p>
                          <w:p w14:paraId="11F96296" w14:textId="77777777" w:rsidR="00541D5C" w:rsidRPr="000D213A" w:rsidRDefault="00541D5C" w:rsidP="000D213A">
                            <w:pPr>
                              <w:jc w:val="left"/>
                              <w:rPr>
                                <w:sz w:val="20"/>
                                <w:szCs w:val="20"/>
                              </w:rPr>
                            </w:pPr>
                            <w:r w:rsidRPr="000D213A">
                              <w:rPr>
                                <w:b/>
                                <w:sz w:val="20"/>
                                <w:szCs w:val="20"/>
                              </w:rPr>
                              <w:t xml:space="preserve">Environmental Benefits: </w:t>
                            </w:r>
                            <w:r w:rsidRPr="000D213A">
                              <w:rPr>
                                <w:sz w:val="20"/>
                                <w:szCs w:val="20"/>
                              </w:rPr>
                              <w:t xml:space="preserve">It can be claimed that community solar allows consumers to participate in the production of renewable energy and it may or may not involve the </w:t>
                            </w:r>
                            <w:r w:rsidRPr="000D213A">
                              <w:rPr>
                                <w:bCs/>
                                <w:sz w:val="20"/>
                                <w:szCs w:val="20"/>
                              </w:rPr>
                              <w:t>consumption</w:t>
                            </w:r>
                            <w:r w:rsidRPr="000D213A">
                              <w:rPr>
                                <w:sz w:val="20"/>
                                <w:szCs w:val="20"/>
                              </w:rPr>
                              <w:t xml:space="preserve"> of renewable energy. Any cooperative pursuing community solar should retain and use legal counsel. In addition to legal counsel, cooperatives may work with a community solar vendor that has REC knowledge to develop marketing guidelines and/or review claims about renewable attributes. </w:t>
                            </w:r>
                          </w:p>
                          <w:p w14:paraId="2747D30F" w14:textId="77777777" w:rsidR="00541D5C" w:rsidRPr="000D213A" w:rsidRDefault="00541D5C" w:rsidP="000D213A">
                            <w:pPr>
                              <w:pStyle w:val="NoSpacing"/>
                              <w:rPr>
                                <w:sz w:val="20"/>
                                <w:szCs w:val="20"/>
                              </w:rPr>
                            </w:pPr>
                            <w:r w:rsidRPr="000D213A">
                              <w:rPr>
                                <w:sz w:val="20"/>
                                <w:szCs w:val="20"/>
                              </w:rPr>
                              <w:t>All environmental and cost saving representations be reviewed and approved by legal counsel.</w:t>
                            </w:r>
                          </w:p>
                          <w:p w14:paraId="0978B3A1" w14:textId="77777777" w:rsidR="00541D5C" w:rsidRPr="000D213A" w:rsidRDefault="00541D5C" w:rsidP="000D213A">
                            <w:pPr>
                              <w:jc w:val="lef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9.95pt;margin-top:9pt;width:262pt;height:25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" fillcolor="#bec4d0 [1620]" strokecolor="#75829b [3044]">
                <v:fill color2="#ebedf1 [500]" rotate="t" angle="180" colors="0 #c1cbe2;22938f #d3daea;1 #eef1f7" focus="100%" type="gradient"/>
                <v:shadow on="t" color="black" opacity="24903f" origin=",.5" offset="0,.55556mm"/>
                <v:textbox>
                  <w:txbxContent>
                    <w:p w14:paraId="12998C26" w14:textId="77777777" w:rsidR="00541D5C" w:rsidRPr="000D213A" w:rsidRDefault="00541D5C" w:rsidP="000D213A">
                      <w:pPr>
                        <w:jc w:val="left"/>
                        <w:rPr>
                          <w:b/>
                          <w:sz w:val="20"/>
                          <w:szCs w:val="20"/>
                        </w:rPr>
                      </w:pPr>
                      <w:r w:rsidRPr="000D213A">
                        <w:rPr>
                          <w:b/>
                          <w:sz w:val="20"/>
                          <w:szCs w:val="20"/>
                        </w:rPr>
                        <w:t>Note on Cost Savings and Environmental Benefit Claims:</w:t>
                      </w:r>
                    </w:p>
                    <w:p w14:paraId="27A24D7F" w14:textId="77777777" w:rsidR="00541D5C" w:rsidRPr="000D213A" w:rsidRDefault="00541D5C" w:rsidP="000D213A">
                      <w:pPr>
                        <w:pStyle w:val="NoSpacing"/>
                        <w:rPr>
                          <w:sz w:val="20"/>
                          <w:szCs w:val="20"/>
                        </w:rPr>
                      </w:pPr>
                      <w:r w:rsidRPr="000D213A">
                        <w:rPr>
                          <w:b/>
                          <w:sz w:val="20"/>
                          <w:szCs w:val="20"/>
                        </w:rPr>
                        <w:t xml:space="preserve">Cost Savings: </w:t>
                      </w:r>
                      <w:r w:rsidRPr="000D213A">
                        <w:rPr>
                          <w:sz w:val="20"/>
                          <w:szCs w:val="20"/>
                        </w:rPr>
                        <w:t xml:space="preserve">FTC green guide requires that marketers qualify these types of claims to prevent deception about the nature of the environmental benefit being asserted.  </w:t>
                      </w:r>
                    </w:p>
                    <w:p w14:paraId="1883C3C0" w14:textId="77777777" w:rsidR="00541D5C" w:rsidRPr="000D213A" w:rsidRDefault="00541D5C" w:rsidP="000D213A">
                      <w:pPr>
                        <w:pStyle w:val="NoSpacing"/>
                        <w:rPr>
                          <w:sz w:val="20"/>
                          <w:szCs w:val="20"/>
                        </w:rPr>
                      </w:pPr>
                    </w:p>
                    <w:p w14:paraId="11F96296" w14:textId="77777777" w:rsidR="00541D5C" w:rsidRPr="000D213A" w:rsidRDefault="00541D5C" w:rsidP="000D213A">
                      <w:pPr>
                        <w:jc w:val="left"/>
                        <w:rPr>
                          <w:sz w:val="20"/>
                          <w:szCs w:val="20"/>
                        </w:rPr>
                      </w:pPr>
                      <w:r w:rsidRPr="000D213A">
                        <w:rPr>
                          <w:b/>
                          <w:sz w:val="20"/>
                          <w:szCs w:val="20"/>
                        </w:rPr>
                        <w:t xml:space="preserve">Environmental Benefits: </w:t>
                      </w:r>
                      <w:r w:rsidRPr="000D213A">
                        <w:rPr>
                          <w:sz w:val="20"/>
                          <w:szCs w:val="20"/>
                        </w:rPr>
                        <w:t xml:space="preserve">It can be claimed that community solar allows consumers to participate in the production of renewable energy and it may or may not involve the </w:t>
                      </w:r>
                      <w:r w:rsidRPr="000D213A">
                        <w:rPr>
                          <w:bCs/>
                          <w:sz w:val="20"/>
                          <w:szCs w:val="20"/>
                        </w:rPr>
                        <w:t>consumption</w:t>
                      </w:r>
                      <w:r w:rsidRPr="000D213A">
                        <w:rPr>
                          <w:sz w:val="20"/>
                          <w:szCs w:val="20"/>
                        </w:rPr>
                        <w:t xml:space="preserve"> of renewable energy. Any cooperative pursuing community solar should retain and use legal counsel. In addition to legal counsel, cooperatives may work with a community solar vendor that has REC knowledge to develop marketing guidelines and/or review claims about renewable attributes. </w:t>
                      </w:r>
                    </w:p>
                    <w:p w14:paraId="2747D30F" w14:textId="77777777" w:rsidR="00541D5C" w:rsidRPr="000D213A" w:rsidRDefault="00541D5C" w:rsidP="000D213A">
                      <w:pPr>
                        <w:pStyle w:val="NoSpacing"/>
                        <w:rPr>
                          <w:sz w:val="20"/>
                          <w:szCs w:val="20"/>
                        </w:rPr>
                      </w:pPr>
                      <w:r w:rsidRPr="000D213A">
                        <w:rPr>
                          <w:sz w:val="20"/>
                          <w:szCs w:val="20"/>
                        </w:rPr>
                        <w:t>All environmental and cost saving representations be reviewed and approved by legal counsel.</w:t>
                      </w:r>
                    </w:p>
                    <w:p w14:paraId="0978B3A1" w14:textId="77777777" w:rsidR="00541D5C" w:rsidRPr="000D213A" w:rsidRDefault="00541D5C" w:rsidP="000D213A">
                      <w:pPr>
                        <w:jc w:val="left"/>
                        <w:rPr>
                          <w:sz w:val="20"/>
                          <w:szCs w:val="20"/>
                        </w:rPr>
                      </w:pPr>
                    </w:p>
                  </w:txbxContent>
                </v:textbox>
                <w10:wrap type="tight"/>
              </v:shape>
            </w:pict>
          </mc:Fallback>
        </mc:AlternateContent>
      </w:r>
      <w:r w:rsidR="007B0DB6" w:rsidRPr="001B1414">
        <w:t>Suggested consumer management tools</w:t>
      </w:r>
      <w:r w:rsidR="00143F88">
        <w:t>,</w:t>
      </w:r>
      <w:r w:rsidR="007B0DB6" w:rsidRPr="001B1414">
        <w:t xml:space="preserve"> “self-serve” automation, and data collection service (with IT Manager)</w:t>
      </w:r>
    </w:p>
    <w:p w14:paraId="5309AE11" w14:textId="72842F79" w:rsidR="007B0DB6" w:rsidRPr="001B1414" w:rsidRDefault="007B0DB6" w:rsidP="007C5CAB">
      <w:pPr>
        <w:pStyle w:val="ListParagraph"/>
        <w:numPr>
          <w:ilvl w:val="1"/>
          <w:numId w:val="66"/>
        </w:numPr>
        <w:spacing w:before="60" w:after="60"/>
        <w:jc w:val="left"/>
      </w:pPr>
      <w:r w:rsidRPr="001B1414">
        <w:t>Consumer service and sales training program</w:t>
      </w:r>
    </w:p>
    <w:p w14:paraId="3567A322" w14:textId="77777777" w:rsidR="007B0DB6" w:rsidRPr="001B1414" w:rsidRDefault="007B0DB6" w:rsidP="007C5CAB">
      <w:pPr>
        <w:pStyle w:val="ListParagraph"/>
        <w:numPr>
          <w:ilvl w:val="0"/>
          <w:numId w:val="66"/>
        </w:numPr>
        <w:spacing w:before="60" w:after="60"/>
        <w:jc w:val="left"/>
      </w:pPr>
      <w:r w:rsidRPr="001B1414">
        <w:t>Advertising plan/</w:t>
      </w:r>
      <w:r w:rsidR="00CD4059">
        <w:t>t</w:t>
      </w:r>
      <w:r w:rsidR="00CD4059" w:rsidRPr="001B1414">
        <w:t>imeline</w:t>
      </w:r>
    </w:p>
    <w:p w14:paraId="63EA2AD6" w14:textId="77777777" w:rsidR="007B0DB6" w:rsidRPr="001B1414" w:rsidRDefault="007B0DB6" w:rsidP="007C5CAB">
      <w:pPr>
        <w:pStyle w:val="ListParagraph"/>
        <w:numPr>
          <w:ilvl w:val="0"/>
          <w:numId w:val="66"/>
        </w:numPr>
        <w:spacing w:before="60" w:after="60"/>
        <w:jc w:val="left"/>
      </w:pPr>
      <w:r w:rsidRPr="001B1414">
        <w:t xml:space="preserve">Sales </w:t>
      </w:r>
      <w:r w:rsidR="00B24A12" w:rsidRPr="001B1414">
        <w:t>Onboarding Document</w:t>
      </w:r>
    </w:p>
    <w:p w14:paraId="297A4BA1" w14:textId="77777777" w:rsidR="007B0DB6" w:rsidRPr="001B1414" w:rsidRDefault="007B0DB6" w:rsidP="007C5CAB">
      <w:pPr>
        <w:pStyle w:val="ListParagraph"/>
        <w:numPr>
          <w:ilvl w:val="0"/>
          <w:numId w:val="66"/>
        </w:numPr>
        <w:spacing w:before="60" w:after="60"/>
        <w:jc w:val="left"/>
      </w:pPr>
      <w:r w:rsidRPr="001B1414">
        <w:t xml:space="preserve">Marketing budget  </w:t>
      </w:r>
    </w:p>
    <w:p w14:paraId="53B42AF1" w14:textId="77777777" w:rsidR="007B0DB6" w:rsidRPr="001B1414" w:rsidRDefault="007B0DB6" w:rsidP="007C5CAB">
      <w:pPr>
        <w:pStyle w:val="ListParagraph"/>
        <w:numPr>
          <w:ilvl w:val="0"/>
          <w:numId w:val="66"/>
        </w:numPr>
        <w:spacing w:before="60" w:after="60"/>
        <w:jc w:val="left"/>
      </w:pPr>
      <w:r w:rsidRPr="001B1414">
        <w:t>Personnel time/material requirements</w:t>
      </w:r>
    </w:p>
    <w:p w14:paraId="41E03605" w14:textId="495E534A" w:rsidR="001B1414" w:rsidRDefault="00EC70C7" w:rsidP="00115848">
      <w:pPr>
        <w:jc w:val="left"/>
      </w:pPr>
      <w:r>
        <w:t>Before</w:t>
      </w:r>
      <w:r w:rsidR="007B0DB6" w:rsidRPr="001B1414">
        <w:t xml:space="preserve"> developing the </w:t>
      </w:r>
      <w:r w:rsidR="00143F88" w:rsidRPr="001B1414">
        <w:t xml:space="preserve">Marketing </w:t>
      </w:r>
      <w:r w:rsidR="007B0DB6" w:rsidRPr="001B1414">
        <w:t xml:space="preserve">and </w:t>
      </w:r>
      <w:r w:rsidR="00143F88" w:rsidRPr="001B1414">
        <w:t>Communications Plan</w:t>
      </w:r>
      <w:r w:rsidR="007B0DB6" w:rsidRPr="001B1414">
        <w:t xml:space="preserve">, the Marketing Manager will craft </w:t>
      </w:r>
      <w:r w:rsidR="001B1414">
        <w:t>a</w:t>
      </w:r>
      <w:r w:rsidR="007B0DB6" w:rsidRPr="001B1414">
        <w:t xml:space="preserve"> </w:t>
      </w:r>
      <w:r w:rsidR="00055B4D">
        <w:t>consumer</w:t>
      </w:r>
      <w:r w:rsidR="001B1414">
        <w:t xml:space="preserve">-oriented </w:t>
      </w:r>
      <w:r w:rsidR="00055B4D" w:rsidRPr="001B1414">
        <w:t>Value Proposition Document</w:t>
      </w:r>
      <w:r w:rsidR="001B1414">
        <w:t>,</w:t>
      </w:r>
      <w:r w:rsidR="007B0DB6" w:rsidRPr="001B1414">
        <w:t xml:space="preserve"> </w:t>
      </w:r>
      <w:r w:rsidR="001B1414">
        <w:t>which will</w:t>
      </w:r>
      <w:r w:rsidR="007B0DB6" w:rsidRPr="001B1414">
        <w:t xml:space="preserve"> clearly state the value</w:t>
      </w:r>
      <w:r w:rsidR="001B1414">
        <w:t xml:space="preserve"> of </w:t>
      </w:r>
      <w:r w:rsidR="00F15322">
        <w:t>the program</w:t>
      </w:r>
      <w:r w:rsidR="001B1414">
        <w:t xml:space="preserve"> </w:t>
      </w:r>
      <w:r w:rsidR="007B0DB6" w:rsidRPr="001B1414">
        <w:t xml:space="preserve">to the </w:t>
      </w:r>
      <w:r w:rsidR="0052337D">
        <w:t>member-consumer</w:t>
      </w:r>
      <w:r w:rsidR="00055B4D">
        <w:t>s</w:t>
      </w:r>
      <w:r w:rsidR="001B1414">
        <w:t xml:space="preserve"> </w:t>
      </w:r>
      <w:r w:rsidR="00F15322">
        <w:t>if they participate</w:t>
      </w:r>
      <w:r w:rsidR="007B0DB6" w:rsidRPr="001B1414">
        <w:t>. The value proposition needs to be clearly understood by everyone</w:t>
      </w:r>
      <w:r w:rsidR="007B0DB6">
        <w:t xml:space="preserve"> who will interface with </w:t>
      </w:r>
      <w:r w:rsidR="0052337D">
        <w:t>member-consumer</w:t>
      </w:r>
      <w:r w:rsidR="007B0DB6">
        <w:t xml:space="preserve">s. </w:t>
      </w:r>
      <w:r w:rsidR="006D1A5C">
        <w:t>C</w:t>
      </w:r>
      <w:r w:rsidR="007B0DB6">
        <w:t xml:space="preserve">ooperatives </w:t>
      </w:r>
      <w:r w:rsidR="003246CC">
        <w:t xml:space="preserve">should </w:t>
      </w:r>
      <w:r w:rsidR="007B0DB6">
        <w:t>establish clear internal guidelines for all communications regarding the solar initiative</w:t>
      </w:r>
      <w:r w:rsidR="00621716" w:rsidRPr="00621716">
        <w:t xml:space="preserve"> </w:t>
      </w:r>
      <w:r w:rsidR="00621716">
        <w:t>at an early stage</w:t>
      </w:r>
      <w:r w:rsidR="007B0DB6">
        <w:t xml:space="preserve">. </w:t>
      </w:r>
    </w:p>
    <w:p w14:paraId="518528D2" w14:textId="7D37ED13" w:rsidR="007B0DB6" w:rsidRPr="001B1414" w:rsidRDefault="007B0DB6" w:rsidP="00115848">
      <w:pPr>
        <w:jc w:val="left"/>
        <w:rPr>
          <w:b/>
        </w:rPr>
      </w:pPr>
      <w:r w:rsidRPr="001B1414">
        <w:rPr>
          <w:b/>
        </w:rPr>
        <w:t xml:space="preserve">The main points of the </w:t>
      </w:r>
      <w:r w:rsidR="00F16709" w:rsidRPr="001B1414">
        <w:rPr>
          <w:b/>
        </w:rPr>
        <w:t>Value Proposition Document</w:t>
      </w:r>
      <w:r w:rsidRPr="001B1414">
        <w:rPr>
          <w:b/>
        </w:rPr>
        <w:t xml:space="preserve"> </w:t>
      </w:r>
      <w:r w:rsidR="001B1414">
        <w:rPr>
          <w:b/>
        </w:rPr>
        <w:t>should</w:t>
      </w:r>
      <w:r w:rsidRPr="001B1414">
        <w:rPr>
          <w:b/>
        </w:rPr>
        <w:t xml:space="preserve"> include</w:t>
      </w:r>
      <w:r w:rsidR="00CD4059">
        <w:rPr>
          <w:b/>
        </w:rPr>
        <w:t xml:space="preserve"> the following</w:t>
      </w:r>
      <w:r w:rsidRPr="001B1414">
        <w:rPr>
          <w:b/>
        </w:rPr>
        <w:t>:</w:t>
      </w:r>
      <w:r w:rsidR="000D213A" w:rsidRPr="000D213A">
        <w:rPr>
          <w:noProof/>
        </w:rPr>
        <w:t xml:space="preserve"> </w:t>
      </w:r>
    </w:p>
    <w:p w14:paraId="7C7BD34E" w14:textId="3CB360E7" w:rsidR="007B0DB6" w:rsidRDefault="001B1414" w:rsidP="007C5CAB">
      <w:pPr>
        <w:pStyle w:val="ListParagraph"/>
        <w:numPr>
          <w:ilvl w:val="0"/>
          <w:numId w:val="65"/>
        </w:numPr>
        <w:jc w:val="left"/>
      </w:pPr>
      <w:r>
        <w:t xml:space="preserve">There will </w:t>
      </w:r>
      <w:r w:rsidR="00FD0782">
        <w:t xml:space="preserve">be </w:t>
      </w:r>
      <w:r w:rsidR="00787B4A">
        <w:t>no solar panels</w:t>
      </w:r>
      <w:r w:rsidR="00A56FEC">
        <w:t xml:space="preserve"> </w:t>
      </w:r>
      <w:r w:rsidR="007B0DB6">
        <w:t>on your roof</w:t>
      </w:r>
    </w:p>
    <w:p w14:paraId="3566616E" w14:textId="3348AAC0" w:rsidR="007B0DB6" w:rsidRDefault="001B1414" w:rsidP="007C5CAB">
      <w:pPr>
        <w:pStyle w:val="ListParagraph"/>
        <w:numPr>
          <w:ilvl w:val="0"/>
          <w:numId w:val="65"/>
        </w:numPr>
        <w:jc w:val="left"/>
      </w:pPr>
      <w:r>
        <w:t xml:space="preserve">You </w:t>
      </w:r>
      <w:r w:rsidR="00787B4A">
        <w:t xml:space="preserve">may </w:t>
      </w:r>
      <w:r>
        <w:t>s</w:t>
      </w:r>
      <w:r w:rsidR="007B0DB6">
        <w:t xml:space="preserve">ave </w:t>
      </w:r>
      <w:r>
        <w:t xml:space="preserve">money </w:t>
      </w:r>
      <w:r w:rsidR="007B0DB6">
        <w:t>on your electric bill</w:t>
      </w:r>
      <w:r w:rsidR="000D213A">
        <w:t xml:space="preserve"> </w:t>
      </w:r>
    </w:p>
    <w:p w14:paraId="33B489CF" w14:textId="77777777" w:rsidR="007B0DB6" w:rsidRDefault="001B1414" w:rsidP="007C5CAB">
      <w:pPr>
        <w:pStyle w:val="ListParagraph"/>
        <w:numPr>
          <w:ilvl w:val="0"/>
          <w:numId w:val="65"/>
        </w:numPr>
        <w:jc w:val="left"/>
      </w:pPr>
      <w:r>
        <w:lastRenderedPageBreak/>
        <w:t>It is g</w:t>
      </w:r>
      <w:r w:rsidR="007B0DB6">
        <w:t>ood for the environment</w:t>
      </w:r>
    </w:p>
    <w:p w14:paraId="3017A3AA" w14:textId="77777777" w:rsidR="007B0DB6" w:rsidRDefault="00C708B9" w:rsidP="007C5CAB">
      <w:pPr>
        <w:pStyle w:val="ListParagraph"/>
        <w:numPr>
          <w:ilvl w:val="0"/>
          <w:numId w:val="65"/>
        </w:numPr>
        <w:jc w:val="left"/>
      </w:pPr>
      <w:r>
        <w:t>It is e</w:t>
      </w:r>
      <w:r w:rsidR="007B0DB6">
        <w:t>asy</w:t>
      </w:r>
      <w:r w:rsidR="005F3167">
        <w:t>;</w:t>
      </w:r>
      <w:r>
        <w:t xml:space="preserve"> there is </w:t>
      </w:r>
      <w:r w:rsidR="007B0DB6">
        <w:t>no maintenance</w:t>
      </w:r>
    </w:p>
    <w:p w14:paraId="53C034D4" w14:textId="34294C72" w:rsidR="00C67F3E" w:rsidRDefault="00C67F3E" w:rsidP="007C5CAB">
      <w:pPr>
        <w:pStyle w:val="ListParagraph"/>
        <w:numPr>
          <w:ilvl w:val="0"/>
          <w:numId w:val="65"/>
        </w:numPr>
        <w:jc w:val="left"/>
      </w:pPr>
      <w:r>
        <w:t>It</w:t>
      </w:r>
      <w:r w:rsidR="00FD0782">
        <w:t xml:space="preserve"> i</w:t>
      </w:r>
      <w:r>
        <w:t>s local</w:t>
      </w:r>
    </w:p>
    <w:p w14:paraId="15EE85F4" w14:textId="42AE1254" w:rsidR="00C708B9" w:rsidRDefault="007B0DB6" w:rsidP="00115848">
      <w:pPr>
        <w:jc w:val="left"/>
      </w:pPr>
      <w:r>
        <w:t xml:space="preserve">The Marketing Manager will be responsible for overseeing the market analysis and segmentation for community solar among the </w:t>
      </w:r>
      <w:r w:rsidR="0052337D">
        <w:t>member-consumer</w:t>
      </w:r>
      <w:r>
        <w:t>ship. The goal is to d</w:t>
      </w:r>
      <w:r w:rsidRPr="008D4752">
        <w:t xml:space="preserve">etermine </w:t>
      </w:r>
      <w:r w:rsidR="0052337D">
        <w:t>member-consumer</w:t>
      </w:r>
      <w:r w:rsidR="001C6607">
        <w:t>s’</w:t>
      </w:r>
      <w:r w:rsidR="001C6607" w:rsidRPr="008D4752">
        <w:t xml:space="preserve"> </w:t>
      </w:r>
      <w:r w:rsidRPr="008D4752">
        <w:t>interests, needs</w:t>
      </w:r>
      <w:r w:rsidR="00CD4059">
        <w:t>,</w:t>
      </w:r>
      <w:r w:rsidRPr="008D4752">
        <w:t xml:space="preserve"> and motivations for participating in a community solar program. </w:t>
      </w:r>
      <w:r>
        <w:t>This can be done by l</w:t>
      </w:r>
      <w:r w:rsidRPr="008D4752">
        <w:t>everag</w:t>
      </w:r>
      <w:r w:rsidR="00F15322">
        <w:t>ing</w:t>
      </w:r>
      <w:r>
        <w:t xml:space="preserve"> existing research or initiating</w:t>
      </w:r>
      <w:r w:rsidRPr="008D4752">
        <w:t xml:space="preserve"> targeted market surveys or focus groups. </w:t>
      </w:r>
      <w:r>
        <w:t xml:space="preserve">It is also suggested that the </w:t>
      </w:r>
      <w:r w:rsidR="00CD4059">
        <w:t xml:space="preserve">Marketing Manager </w:t>
      </w:r>
      <w:r w:rsidR="00F15322">
        <w:t>research</w:t>
      </w:r>
      <w:r>
        <w:t xml:space="preserve"> competitors</w:t>
      </w:r>
      <w:r w:rsidR="00F15322">
        <w:t>’</w:t>
      </w:r>
      <w:r>
        <w:t xml:space="preserve"> sales pitch</w:t>
      </w:r>
      <w:r w:rsidR="00F15322">
        <w:t>es</w:t>
      </w:r>
      <w:r>
        <w:t xml:space="preserve"> to better understand what </w:t>
      </w:r>
      <w:r w:rsidR="00055B4D">
        <w:t xml:space="preserve">consumers </w:t>
      </w:r>
      <w:r>
        <w:t xml:space="preserve">are hearing. </w:t>
      </w:r>
      <w:r w:rsidRPr="008D4752">
        <w:t>It is important to assess</w:t>
      </w:r>
      <w:r w:rsidR="00F15322">
        <w:t>,</w:t>
      </w:r>
      <w:r w:rsidRPr="008D4752">
        <w:t xml:space="preserve"> by </w:t>
      </w:r>
      <w:r w:rsidR="0052337D">
        <w:t>member-consumer</w:t>
      </w:r>
      <w:r w:rsidRPr="008D4752">
        <w:t xml:space="preserve"> segment</w:t>
      </w:r>
      <w:r w:rsidR="00F15322">
        <w:t>,</w:t>
      </w:r>
      <w:r w:rsidRPr="008D4752">
        <w:t xml:space="preserve"> the potential demand and participation factors for</w:t>
      </w:r>
      <w:r w:rsidR="00F15322">
        <w:t xml:space="preserve"> the</w:t>
      </w:r>
      <w:r w:rsidRPr="008D4752">
        <w:t xml:space="preserve"> community solar program offering.</w:t>
      </w:r>
    </w:p>
    <w:p w14:paraId="7A95A945" w14:textId="77777777" w:rsidR="007B0DB6" w:rsidRPr="00C708B9" w:rsidRDefault="007B0DB6" w:rsidP="00115848">
      <w:pPr>
        <w:pStyle w:val="ListParagraph"/>
        <w:numPr>
          <w:ilvl w:val="0"/>
          <w:numId w:val="0"/>
        </w:numPr>
        <w:spacing w:line="360" w:lineRule="auto"/>
        <w:jc w:val="left"/>
        <w:rPr>
          <w:b/>
        </w:rPr>
      </w:pPr>
      <w:r w:rsidRPr="00C708B9">
        <w:rPr>
          <w:b/>
        </w:rPr>
        <w:t>Prospective questions to answer include</w:t>
      </w:r>
      <w:r w:rsidR="00CD4059">
        <w:rPr>
          <w:b/>
        </w:rPr>
        <w:t xml:space="preserve"> the following</w:t>
      </w:r>
      <w:r w:rsidRPr="00C708B9">
        <w:rPr>
          <w:b/>
        </w:rPr>
        <w:t xml:space="preserve">: </w:t>
      </w:r>
    </w:p>
    <w:p w14:paraId="5A8BAEC8" w14:textId="77777777" w:rsidR="007B0DB6" w:rsidRPr="00C708B9" w:rsidRDefault="007B0DB6" w:rsidP="00115848">
      <w:pPr>
        <w:pStyle w:val="ListParagraph"/>
        <w:numPr>
          <w:ilvl w:val="0"/>
          <w:numId w:val="21"/>
        </w:numPr>
        <w:spacing w:before="60" w:after="60"/>
        <w:contextualSpacing w:val="0"/>
        <w:jc w:val="left"/>
        <w:rPr>
          <w:szCs w:val="20"/>
        </w:rPr>
      </w:pPr>
      <w:r w:rsidRPr="00C708B9">
        <w:rPr>
          <w:szCs w:val="20"/>
        </w:rPr>
        <w:t>What does the existing research say about technology choice</w:t>
      </w:r>
      <w:r w:rsidR="00F15322">
        <w:rPr>
          <w:szCs w:val="20"/>
        </w:rPr>
        <w:t>s</w:t>
      </w:r>
      <w:r w:rsidRPr="00C708B9">
        <w:rPr>
          <w:szCs w:val="20"/>
        </w:rPr>
        <w:t xml:space="preserve"> and consumer trends?</w:t>
      </w:r>
    </w:p>
    <w:p w14:paraId="3BBD0C18" w14:textId="77777777" w:rsidR="007B0DB6" w:rsidRPr="00C708B9" w:rsidRDefault="007B0DB6" w:rsidP="00115848">
      <w:pPr>
        <w:pStyle w:val="ListParagraph"/>
        <w:numPr>
          <w:ilvl w:val="0"/>
          <w:numId w:val="21"/>
        </w:numPr>
        <w:spacing w:before="60" w:after="60"/>
        <w:contextualSpacing w:val="0"/>
        <w:jc w:val="left"/>
        <w:rPr>
          <w:szCs w:val="20"/>
        </w:rPr>
      </w:pPr>
      <w:r w:rsidRPr="00C708B9">
        <w:rPr>
          <w:szCs w:val="20"/>
        </w:rPr>
        <w:t xml:space="preserve">What are the levels of awareness for solar programs within </w:t>
      </w:r>
      <w:r w:rsidR="003F36B8">
        <w:rPr>
          <w:rFonts w:ascii="Calibri" w:hAnsi="Calibri"/>
        </w:rPr>
        <w:t>the co-op’s</w:t>
      </w:r>
      <w:r w:rsidRPr="00C708B9">
        <w:rPr>
          <w:szCs w:val="20"/>
        </w:rPr>
        <w:t xml:space="preserve"> service territory?</w:t>
      </w:r>
    </w:p>
    <w:p w14:paraId="5E85BB99" w14:textId="77777777" w:rsidR="007B0DB6" w:rsidRPr="00C708B9" w:rsidRDefault="007B0DB6" w:rsidP="00115848">
      <w:pPr>
        <w:pStyle w:val="ListParagraph"/>
        <w:numPr>
          <w:ilvl w:val="0"/>
          <w:numId w:val="21"/>
        </w:numPr>
        <w:spacing w:before="60" w:after="60"/>
        <w:contextualSpacing w:val="0"/>
        <w:jc w:val="left"/>
        <w:rPr>
          <w:szCs w:val="20"/>
        </w:rPr>
      </w:pPr>
      <w:r w:rsidRPr="00C708B9">
        <w:rPr>
          <w:szCs w:val="20"/>
        </w:rPr>
        <w:t>Who is likely to participate?</w:t>
      </w:r>
    </w:p>
    <w:p w14:paraId="4B7AD657" w14:textId="77777777" w:rsidR="007B0DB6" w:rsidRPr="00C708B9" w:rsidRDefault="007B0DB6" w:rsidP="00115848">
      <w:pPr>
        <w:pStyle w:val="ListParagraph"/>
        <w:numPr>
          <w:ilvl w:val="0"/>
          <w:numId w:val="21"/>
        </w:numPr>
        <w:spacing w:before="60" w:after="60"/>
        <w:contextualSpacing w:val="0"/>
        <w:jc w:val="left"/>
        <w:rPr>
          <w:szCs w:val="20"/>
        </w:rPr>
      </w:pPr>
      <w:r w:rsidRPr="00C708B9">
        <w:rPr>
          <w:szCs w:val="20"/>
        </w:rPr>
        <w:t>What motivates them to participate?</w:t>
      </w:r>
    </w:p>
    <w:p w14:paraId="427DA7D0" w14:textId="77777777" w:rsidR="007B0DB6" w:rsidRPr="00C708B9" w:rsidRDefault="007B0DB6" w:rsidP="00115848">
      <w:pPr>
        <w:pStyle w:val="ListParagraph"/>
        <w:numPr>
          <w:ilvl w:val="0"/>
          <w:numId w:val="21"/>
        </w:numPr>
        <w:spacing w:before="60" w:after="60"/>
        <w:contextualSpacing w:val="0"/>
        <w:jc w:val="left"/>
        <w:rPr>
          <w:szCs w:val="20"/>
        </w:rPr>
      </w:pPr>
      <w:r w:rsidRPr="00C708B9">
        <w:rPr>
          <w:szCs w:val="20"/>
        </w:rPr>
        <w:t>How much are they willing to pay?</w:t>
      </w:r>
    </w:p>
    <w:p w14:paraId="699BB917" w14:textId="77777777" w:rsidR="007B0DB6" w:rsidRPr="00C708B9" w:rsidRDefault="007B0DB6" w:rsidP="00115848">
      <w:pPr>
        <w:pStyle w:val="ListParagraph"/>
        <w:numPr>
          <w:ilvl w:val="0"/>
          <w:numId w:val="21"/>
        </w:numPr>
        <w:spacing w:before="60" w:after="60"/>
        <w:contextualSpacing w:val="0"/>
        <w:jc w:val="left"/>
        <w:rPr>
          <w:szCs w:val="20"/>
        </w:rPr>
      </w:pPr>
      <w:r w:rsidRPr="00C708B9">
        <w:rPr>
          <w:szCs w:val="20"/>
        </w:rPr>
        <w:t>What are the service needs and expectations for a solar program?</w:t>
      </w:r>
    </w:p>
    <w:p w14:paraId="1618A217" w14:textId="77777777" w:rsidR="007B0DB6" w:rsidRPr="00C708B9" w:rsidRDefault="007B0DB6" w:rsidP="00115848">
      <w:pPr>
        <w:pStyle w:val="ListParagraph"/>
        <w:numPr>
          <w:ilvl w:val="0"/>
          <w:numId w:val="21"/>
        </w:numPr>
        <w:spacing w:before="60" w:after="60" w:line="360" w:lineRule="auto"/>
        <w:contextualSpacing w:val="0"/>
        <w:jc w:val="left"/>
        <w:rPr>
          <w:szCs w:val="20"/>
        </w:rPr>
      </w:pPr>
      <w:r w:rsidRPr="00C708B9">
        <w:rPr>
          <w:szCs w:val="20"/>
        </w:rPr>
        <w:t>What is the competition doing (offerings, cost, sales pitch)?</w:t>
      </w:r>
    </w:p>
    <w:p w14:paraId="4A0F1410" w14:textId="77777777" w:rsidR="00CD1E91" w:rsidRDefault="00E16525" w:rsidP="00115848">
      <w:pPr>
        <w:jc w:val="left"/>
        <w:rPr>
          <w:szCs w:val="20"/>
        </w:rPr>
      </w:pPr>
      <w:r w:rsidRPr="00C708B9">
        <w:rPr>
          <w:szCs w:val="20"/>
        </w:rPr>
        <w:t>Th</w:t>
      </w:r>
      <w:r>
        <w:rPr>
          <w:szCs w:val="20"/>
        </w:rPr>
        <w:t xml:space="preserve">ese </w:t>
      </w:r>
      <w:r w:rsidR="007B0DB6" w:rsidRPr="00C708B9">
        <w:rPr>
          <w:szCs w:val="20"/>
        </w:rPr>
        <w:t xml:space="preserve">data will be used to identify the target market segments critical </w:t>
      </w:r>
      <w:r w:rsidR="00F15322">
        <w:rPr>
          <w:szCs w:val="20"/>
        </w:rPr>
        <w:t>to the</w:t>
      </w:r>
      <w:r w:rsidR="007B0DB6" w:rsidRPr="00C708B9">
        <w:rPr>
          <w:szCs w:val="20"/>
        </w:rPr>
        <w:t xml:space="preserve"> business model assessments being performed by the </w:t>
      </w:r>
      <w:r w:rsidR="00094BAA">
        <w:rPr>
          <w:szCs w:val="20"/>
        </w:rPr>
        <w:t>Business and Finance</w:t>
      </w:r>
      <w:r w:rsidR="00094BAA" w:rsidRPr="00C708B9">
        <w:rPr>
          <w:szCs w:val="20"/>
        </w:rPr>
        <w:t xml:space="preserve"> </w:t>
      </w:r>
      <w:r w:rsidR="007B0DB6" w:rsidRPr="00C708B9">
        <w:rPr>
          <w:szCs w:val="20"/>
        </w:rPr>
        <w:t>Manager.</w:t>
      </w:r>
    </w:p>
    <w:p w14:paraId="3F817D22" w14:textId="77777777" w:rsidR="00CD1E91" w:rsidRDefault="00CD1E91" w:rsidP="00115848">
      <w:pPr>
        <w:jc w:val="left"/>
        <w:rPr>
          <w:szCs w:val="20"/>
        </w:rPr>
      </w:pPr>
      <w:r>
        <w:rPr>
          <w:szCs w:val="20"/>
        </w:rPr>
        <w:br w:type="page"/>
      </w:r>
    </w:p>
    <w:p w14:paraId="65AA5A97" w14:textId="77777777" w:rsidR="00A71D2F" w:rsidRPr="00C00693" w:rsidRDefault="00C9703B" w:rsidP="00115848">
      <w:pPr>
        <w:pStyle w:val="Heading3"/>
      </w:pPr>
      <w:r w:rsidRPr="00C00693">
        <w:lastRenderedPageBreak/>
        <w:t xml:space="preserve">Summary of Marketing Manager </w:t>
      </w:r>
      <w:r w:rsidR="00CD1E91" w:rsidRPr="00C00693">
        <w:t>Implementation Du</w:t>
      </w:r>
      <w:r w:rsidRPr="00C00693">
        <w:t>ties</w:t>
      </w:r>
    </w:p>
    <w:p w14:paraId="53623982" w14:textId="3CB1F890" w:rsidR="00C9703B" w:rsidRPr="00C00693" w:rsidRDefault="00C9703B" w:rsidP="00115848">
      <w:pPr>
        <w:pStyle w:val="ListParagraph"/>
        <w:numPr>
          <w:ilvl w:val="0"/>
          <w:numId w:val="0"/>
        </w:numPr>
        <w:spacing w:line="360" w:lineRule="auto"/>
        <w:jc w:val="left"/>
        <w:rPr>
          <w:bCs/>
        </w:rPr>
      </w:pPr>
      <w:r w:rsidRPr="00C00693">
        <w:rPr>
          <w:bCs/>
        </w:rPr>
        <w:t>The Marketing Manager will need to</w:t>
      </w:r>
      <w:r w:rsidR="003970BF" w:rsidRPr="00C00693">
        <w:rPr>
          <w:bCs/>
        </w:rPr>
        <w:t xml:space="preserve"> do the following</w:t>
      </w:r>
      <w:r w:rsidRPr="00C00693">
        <w:rPr>
          <w:bCs/>
        </w:rPr>
        <w:t>:</w:t>
      </w:r>
    </w:p>
    <w:p w14:paraId="7A450438" w14:textId="77777777" w:rsidR="00C9703B" w:rsidRDefault="00C9703B" w:rsidP="00115848">
      <w:pPr>
        <w:pStyle w:val="ListParagraph"/>
        <w:ind w:left="1170"/>
        <w:jc w:val="left"/>
      </w:pPr>
      <w:r w:rsidRPr="00C708B9">
        <w:rPr>
          <w:b/>
        </w:rPr>
        <w:t xml:space="preserve">Develop a pitch book and marketing </w:t>
      </w:r>
      <w:r w:rsidR="00F15322">
        <w:rPr>
          <w:b/>
        </w:rPr>
        <w:t>materials</w:t>
      </w:r>
      <w:r w:rsidRPr="00BE034D">
        <w:t xml:space="preserve"> compliant with identified legal or regulatory requirements</w:t>
      </w:r>
    </w:p>
    <w:p w14:paraId="44BFC9EF" w14:textId="77777777" w:rsidR="00C9703B" w:rsidRPr="00C9703B" w:rsidRDefault="00C9703B" w:rsidP="00115848">
      <w:pPr>
        <w:pStyle w:val="ListParagraph"/>
        <w:ind w:left="1170"/>
        <w:jc w:val="left"/>
      </w:pPr>
      <w:r>
        <w:rPr>
          <w:b/>
        </w:rPr>
        <w:t>Oversee staff t</w:t>
      </w:r>
      <w:r w:rsidRPr="00F6356C">
        <w:rPr>
          <w:b/>
        </w:rPr>
        <w:t>raining</w:t>
      </w:r>
      <w:r w:rsidRPr="00F34154">
        <w:t xml:space="preserve"> </w:t>
      </w:r>
      <w:r>
        <w:t xml:space="preserve">to ensure that any person affiliated with the cooperative understands and can </w:t>
      </w:r>
      <w:r w:rsidR="00F15322">
        <w:t>clearly explain</w:t>
      </w:r>
      <w:r>
        <w:t xml:space="preserve"> the value statement of the community solar program</w:t>
      </w:r>
    </w:p>
    <w:p w14:paraId="0CB2BDC1" w14:textId="3030D7F2" w:rsidR="00C9703B" w:rsidRDefault="00C9703B" w:rsidP="00115848">
      <w:pPr>
        <w:pStyle w:val="ListParagraph"/>
        <w:numPr>
          <w:ilvl w:val="0"/>
          <w:numId w:val="4"/>
        </w:numPr>
        <w:ind w:left="720"/>
        <w:jc w:val="left"/>
        <w:rPr>
          <w:b/>
        </w:rPr>
      </w:pPr>
      <w:r>
        <w:rPr>
          <w:b/>
        </w:rPr>
        <w:t xml:space="preserve">Develop </w:t>
      </w:r>
      <w:r w:rsidR="0052337D">
        <w:rPr>
          <w:b/>
        </w:rPr>
        <w:t>member-consumer</w:t>
      </w:r>
      <w:r w:rsidR="003970BF">
        <w:rPr>
          <w:b/>
        </w:rPr>
        <w:t xml:space="preserve"> services </w:t>
      </w:r>
      <w:r>
        <w:rPr>
          <w:b/>
        </w:rPr>
        <w:t xml:space="preserve">training </w:t>
      </w:r>
      <w:r>
        <w:t>on the sign-up process</w:t>
      </w:r>
      <w:r w:rsidR="00F15322">
        <w:t xml:space="preserve">, viewed </w:t>
      </w:r>
      <w:r>
        <w:t>from the consumer’s perspective</w:t>
      </w:r>
    </w:p>
    <w:p w14:paraId="4026461E" w14:textId="77777777" w:rsidR="00C9703B" w:rsidRPr="00F34154" w:rsidRDefault="00C9703B" w:rsidP="00115848">
      <w:pPr>
        <w:pStyle w:val="ListParagraph"/>
        <w:numPr>
          <w:ilvl w:val="0"/>
          <w:numId w:val="4"/>
        </w:numPr>
        <w:ind w:left="720"/>
        <w:jc w:val="left"/>
        <w:rPr>
          <w:b/>
        </w:rPr>
      </w:pPr>
      <w:r>
        <w:rPr>
          <w:b/>
        </w:rPr>
        <w:t>Launch</w:t>
      </w:r>
      <w:r w:rsidR="00F15322">
        <w:rPr>
          <w:b/>
        </w:rPr>
        <w:t xml:space="preserve"> a</w:t>
      </w:r>
      <w:r>
        <w:rPr>
          <w:b/>
        </w:rPr>
        <w:t xml:space="preserve"> community outreach campaign </w:t>
      </w:r>
      <w:r>
        <w:t>that includes on-s</w:t>
      </w:r>
      <w:r w:rsidR="00F15322">
        <w:t>ite</w:t>
      </w:r>
      <w:r>
        <w:t xml:space="preserve"> </w:t>
      </w:r>
      <w:r w:rsidR="00055B4D">
        <w:t xml:space="preserve">consumer </w:t>
      </w:r>
      <w:r>
        <w:t>sign-up</w:t>
      </w:r>
    </w:p>
    <w:p w14:paraId="175CBECC" w14:textId="77777777" w:rsidR="00C9703B" w:rsidRPr="00BE034D" w:rsidRDefault="00C9703B" w:rsidP="00115848">
      <w:pPr>
        <w:pStyle w:val="ListParagraph"/>
        <w:numPr>
          <w:ilvl w:val="0"/>
          <w:numId w:val="4"/>
        </w:numPr>
        <w:ind w:left="720"/>
        <w:jc w:val="left"/>
      </w:pPr>
      <w:r w:rsidRPr="00C9703B">
        <w:rPr>
          <w:b/>
        </w:rPr>
        <w:t xml:space="preserve">Oversee </w:t>
      </w:r>
      <w:r w:rsidR="003970BF">
        <w:rPr>
          <w:b/>
        </w:rPr>
        <w:t xml:space="preserve">the </w:t>
      </w:r>
      <w:r w:rsidRPr="00C9703B">
        <w:rPr>
          <w:b/>
        </w:rPr>
        <w:t xml:space="preserve">consumer service call center </w:t>
      </w:r>
    </w:p>
    <w:p w14:paraId="5C10600A" w14:textId="3721ABD2" w:rsidR="00C9703B" w:rsidRPr="00C9703B" w:rsidRDefault="00C9703B" w:rsidP="00115848">
      <w:pPr>
        <w:jc w:val="left"/>
        <w:rPr>
          <w:bCs/>
        </w:rPr>
      </w:pPr>
      <w:r>
        <w:rPr>
          <w:bCs/>
        </w:rPr>
        <w:t xml:space="preserve">The </w:t>
      </w:r>
      <w:r w:rsidR="003970BF">
        <w:rPr>
          <w:bCs/>
        </w:rPr>
        <w:t xml:space="preserve">marketing campaign </w:t>
      </w:r>
      <w:r>
        <w:rPr>
          <w:bCs/>
        </w:rPr>
        <w:t>could include</w:t>
      </w:r>
      <w:r w:rsidR="003970BF">
        <w:rPr>
          <w:bCs/>
        </w:rPr>
        <w:t xml:space="preserve"> the following</w:t>
      </w:r>
      <w:r>
        <w:rPr>
          <w:bCs/>
        </w:rPr>
        <w:t>:</w:t>
      </w:r>
      <w:r w:rsidR="000D213A" w:rsidRPr="000D213A">
        <w:rPr>
          <w:noProof/>
        </w:rPr>
        <w:t xml:space="preserve"> </w:t>
      </w:r>
    </w:p>
    <w:p w14:paraId="7B4147DB" w14:textId="77777777" w:rsidR="00C9703B" w:rsidRPr="008F1AF2" w:rsidRDefault="00C9703B" w:rsidP="00115848">
      <w:pPr>
        <w:jc w:val="left"/>
        <w:rPr>
          <w:b/>
          <w:bCs/>
        </w:rPr>
      </w:pPr>
      <w:r w:rsidRPr="008F1AF2">
        <w:rPr>
          <w:b/>
          <w:bCs/>
        </w:rPr>
        <w:t>Internal project launch</w:t>
      </w:r>
    </w:p>
    <w:p w14:paraId="126E8FCD" w14:textId="77777777" w:rsidR="00C9703B" w:rsidRPr="008F1AF2" w:rsidRDefault="00C9703B" w:rsidP="007C5CAB">
      <w:pPr>
        <w:pStyle w:val="ListParagraph"/>
        <w:numPr>
          <w:ilvl w:val="0"/>
          <w:numId w:val="73"/>
        </w:numPr>
        <w:jc w:val="left"/>
        <w:rPr>
          <w:bCs/>
          <w:color w:val="1593CB"/>
        </w:rPr>
      </w:pPr>
      <w:r w:rsidRPr="008F1AF2">
        <w:rPr>
          <w:bCs/>
          <w:color w:val="1593CB"/>
        </w:rPr>
        <w:t xml:space="preserve">Initiate </w:t>
      </w:r>
      <w:r w:rsidR="003970BF">
        <w:rPr>
          <w:bCs/>
          <w:color w:val="1593CB"/>
        </w:rPr>
        <w:t>B</w:t>
      </w:r>
      <w:r w:rsidR="003970BF" w:rsidRPr="008F1AF2">
        <w:rPr>
          <w:bCs/>
          <w:color w:val="1593CB"/>
        </w:rPr>
        <w:t xml:space="preserve">oard </w:t>
      </w:r>
      <w:r w:rsidRPr="008F1AF2">
        <w:rPr>
          <w:bCs/>
          <w:color w:val="1593CB"/>
        </w:rPr>
        <w:t>engagement</w:t>
      </w:r>
    </w:p>
    <w:p w14:paraId="368F6D09" w14:textId="77777777" w:rsidR="00C9703B" w:rsidRDefault="00C9703B" w:rsidP="007C5CAB">
      <w:pPr>
        <w:pStyle w:val="ListParagraph"/>
        <w:numPr>
          <w:ilvl w:val="1"/>
          <w:numId w:val="70"/>
        </w:numPr>
        <w:ind w:left="1080"/>
        <w:jc w:val="left"/>
        <w:rPr>
          <w:bCs/>
        </w:rPr>
      </w:pPr>
      <w:r>
        <w:rPr>
          <w:bCs/>
        </w:rPr>
        <w:t>Board presentation</w:t>
      </w:r>
    </w:p>
    <w:p w14:paraId="3756C9A3" w14:textId="77777777" w:rsidR="00C9703B" w:rsidRDefault="00C9703B" w:rsidP="007C5CAB">
      <w:pPr>
        <w:pStyle w:val="ListParagraph"/>
        <w:numPr>
          <w:ilvl w:val="1"/>
          <w:numId w:val="70"/>
        </w:numPr>
        <w:ind w:left="1080"/>
        <w:jc w:val="left"/>
        <w:rPr>
          <w:bCs/>
        </w:rPr>
      </w:pPr>
      <w:r>
        <w:rPr>
          <w:bCs/>
        </w:rPr>
        <w:t>Marketing materials</w:t>
      </w:r>
      <w:r w:rsidR="003970BF">
        <w:rPr>
          <w:bCs/>
        </w:rPr>
        <w:t>,</w:t>
      </w:r>
      <w:r>
        <w:rPr>
          <w:bCs/>
        </w:rPr>
        <w:t xml:space="preserve"> such as brochures, pocket cards, etc. </w:t>
      </w:r>
    </w:p>
    <w:p w14:paraId="1782441D" w14:textId="77777777" w:rsidR="00C9703B" w:rsidRDefault="00C9703B" w:rsidP="007C5CAB">
      <w:pPr>
        <w:pStyle w:val="ListParagraph"/>
        <w:numPr>
          <w:ilvl w:val="1"/>
          <w:numId w:val="70"/>
        </w:numPr>
        <w:ind w:left="1080"/>
        <w:jc w:val="left"/>
        <w:rPr>
          <w:bCs/>
        </w:rPr>
      </w:pPr>
      <w:r>
        <w:rPr>
          <w:bCs/>
        </w:rPr>
        <w:t>Initial market research and demand analysis</w:t>
      </w:r>
    </w:p>
    <w:p w14:paraId="7B7BD477" w14:textId="77777777" w:rsidR="00C9703B" w:rsidRPr="00A12D73" w:rsidRDefault="00C9703B" w:rsidP="00115848">
      <w:pPr>
        <w:pStyle w:val="ListParagraph"/>
        <w:numPr>
          <w:ilvl w:val="0"/>
          <w:numId w:val="0"/>
        </w:numPr>
        <w:ind w:left="1080"/>
        <w:jc w:val="left"/>
        <w:rPr>
          <w:bCs/>
        </w:rPr>
      </w:pPr>
    </w:p>
    <w:p w14:paraId="5892C174" w14:textId="77777777" w:rsidR="00C9703B" w:rsidRPr="008F1AF2" w:rsidRDefault="00C9703B" w:rsidP="007C5CAB">
      <w:pPr>
        <w:pStyle w:val="ListParagraph"/>
        <w:numPr>
          <w:ilvl w:val="0"/>
          <w:numId w:val="73"/>
        </w:numPr>
        <w:jc w:val="left"/>
        <w:rPr>
          <w:bCs/>
          <w:color w:val="1593CB"/>
        </w:rPr>
      </w:pPr>
      <w:r w:rsidRPr="008F1AF2">
        <w:rPr>
          <w:bCs/>
          <w:color w:val="1593CB"/>
        </w:rPr>
        <w:t>Initiate employee engagement</w:t>
      </w:r>
    </w:p>
    <w:p w14:paraId="11147275" w14:textId="77777777" w:rsidR="00C9703B" w:rsidRDefault="00C9703B" w:rsidP="007C5CAB">
      <w:pPr>
        <w:pStyle w:val="ListParagraph"/>
        <w:numPr>
          <w:ilvl w:val="1"/>
          <w:numId w:val="69"/>
        </w:numPr>
        <w:ind w:left="1080"/>
        <w:jc w:val="left"/>
        <w:rPr>
          <w:bCs/>
        </w:rPr>
      </w:pPr>
      <w:r>
        <w:rPr>
          <w:bCs/>
        </w:rPr>
        <w:t>Finaliz</w:t>
      </w:r>
      <w:r w:rsidR="003970BF">
        <w:rPr>
          <w:bCs/>
        </w:rPr>
        <w:t>e</w:t>
      </w:r>
      <w:r>
        <w:rPr>
          <w:bCs/>
        </w:rPr>
        <w:t xml:space="preserve"> marketing materials</w:t>
      </w:r>
      <w:r w:rsidR="003970BF">
        <w:rPr>
          <w:bCs/>
        </w:rPr>
        <w:t>,</w:t>
      </w:r>
      <w:r>
        <w:rPr>
          <w:bCs/>
        </w:rPr>
        <w:t xml:space="preserve"> such as brochures, pocket cards, etc.</w:t>
      </w:r>
    </w:p>
    <w:p w14:paraId="5877BAE2" w14:textId="77777777" w:rsidR="00C9703B" w:rsidRDefault="00C9703B" w:rsidP="007C5CAB">
      <w:pPr>
        <w:pStyle w:val="ListParagraph"/>
        <w:numPr>
          <w:ilvl w:val="1"/>
          <w:numId w:val="69"/>
        </w:numPr>
        <w:ind w:left="1080"/>
        <w:jc w:val="left"/>
        <w:rPr>
          <w:bCs/>
        </w:rPr>
      </w:pPr>
      <w:r>
        <w:rPr>
          <w:bCs/>
        </w:rPr>
        <w:t>Employee presentation</w:t>
      </w:r>
    </w:p>
    <w:p w14:paraId="04495BC7" w14:textId="1101DCB7" w:rsidR="00C9703B" w:rsidRDefault="00CF2DAF" w:rsidP="007C5CAB">
      <w:pPr>
        <w:pStyle w:val="ListParagraph"/>
        <w:numPr>
          <w:ilvl w:val="1"/>
          <w:numId w:val="69"/>
        </w:numPr>
        <w:ind w:left="1080"/>
        <w:jc w:val="left"/>
        <w:rPr>
          <w:bCs/>
        </w:rPr>
      </w:pPr>
      <w:r>
        <w:rPr>
          <w:bCs/>
        </w:rPr>
        <w:t>C</w:t>
      </w:r>
      <w:r w:rsidR="000A2B9D">
        <w:rPr>
          <w:bCs/>
        </w:rPr>
        <w:t>onsu</w:t>
      </w:r>
      <w:r>
        <w:rPr>
          <w:bCs/>
        </w:rPr>
        <w:t xml:space="preserve">mer </w:t>
      </w:r>
      <w:r w:rsidR="003970BF">
        <w:rPr>
          <w:bCs/>
        </w:rPr>
        <w:t>s</w:t>
      </w:r>
      <w:r>
        <w:rPr>
          <w:bCs/>
        </w:rPr>
        <w:t xml:space="preserve">ervice </w:t>
      </w:r>
      <w:r w:rsidR="003970BF">
        <w:rPr>
          <w:bCs/>
        </w:rPr>
        <w:t>r</w:t>
      </w:r>
      <w:r>
        <w:rPr>
          <w:bCs/>
        </w:rPr>
        <w:t xml:space="preserve">elations </w:t>
      </w:r>
      <w:r w:rsidR="00C9703B">
        <w:rPr>
          <w:bCs/>
        </w:rPr>
        <w:t xml:space="preserve">and </w:t>
      </w:r>
      <w:r w:rsidR="0052337D">
        <w:rPr>
          <w:bCs/>
        </w:rPr>
        <w:t>member-consumer</w:t>
      </w:r>
      <w:r w:rsidR="00C9703B">
        <w:rPr>
          <w:bCs/>
        </w:rPr>
        <w:t xml:space="preserve"> services training on fielding </w:t>
      </w:r>
      <w:r w:rsidR="00B632EE">
        <w:rPr>
          <w:bCs/>
        </w:rPr>
        <w:t>consumer</w:t>
      </w:r>
      <w:r w:rsidR="000A2B9D">
        <w:rPr>
          <w:bCs/>
        </w:rPr>
        <w:t>s’</w:t>
      </w:r>
      <w:r w:rsidR="00C9703B">
        <w:rPr>
          <w:bCs/>
        </w:rPr>
        <w:t xml:space="preserve"> inquiries and marketing the program</w:t>
      </w:r>
    </w:p>
    <w:p w14:paraId="0D529572" w14:textId="77777777" w:rsidR="00C9703B" w:rsidRPr="00944C5D" w:rsidRDefault="00C9703B" w:rsidP="00115848">
      <w:pPr>
        <w:pStyle w:val="ListParagraph"/>
        <w:numPr>
          <w:ilvl w:val="0"/>
          <w:numId w:val="0"/>
        </w:numPr>
        <w:ind w:left="1080"/>
        <w:jc w:val="left"/>
        <w:rPr>
          <w:bCs/>
        </w:rPr>
      </w:pPr>
    </w:p>
    <w:p w14:paraId="343BFA13" w14:textId="77777777" w:rsidR="00C9703B" w:rsidRPr="00077044" w:rsidRDefault="00C9703B" w:rsidP="007C5CAB">
      <w:pPr>
        <w:pStyle w:val="ListParagraph"/>
        <w:numPr>
          <w:ilvl w:val="0"/>
          <w:numId w:val="73"/>
        </w:numPr>
        <w:jc w:val="left"/>
        <w:rPr>
          <w:bCs/>
          <w:color w:val="1593CB"/>
        </w:rPr>
      </w:pPr>
      <w:r w:rsidRPr="008F1AF2">
        <w:rPr>
          <w:bCs/>
          <w:color w:val="1593CB"/>
        </w:rPr>
        <w:t xml:space="preserve">Schedule project updates </w:t>
      </w:r>
    </w:p>
    <w:p w14:paraId="7BF58590" w14:textId="77777777" w:rsidR="00BC0C30" w:rsidRDefault="00C9703B" w:rsidP="007C5CAB">
      <w:pPr>
        <w:pStyle w:val="ListParagraph"/>
        <w:numPr>
          <w:ilvl w:val="1"/>
          <w:numId w:val="69"/>
        </w:numPr>
        <w:ind w:left="1080"/>
        <w:jc w:val="left"/>
        <w:rPr>
          <w:bCs/>
        </w:rPr>
      </w:pPr>
      <w:r>
        <w:rPr>
          <w:bCs/>
        </w:rPr>
        <w:t>Determine ribbon</w:t>
      </w:r>
      <w:r w:rsidR="003970BF">
        <w:rPr>
          <w:bCs/>
        </w:rPr>
        <w:t>-</w:t>
      </w:r>
      <w:r>
        <w:rPr>
          <w:bCs/>
        </w:rPr>
        <w:t>cutting dates</w:t>
      </w:r>
    </w:p>
    <w:p w14:paraId="1511DD47" w14:textId="77777777" w:rsidR="00C9703B" w:rsidRPr="004C458A" w:rsidRDefault="00BC0C30" w:rsidP="007C5CAB">
      <w:pPr>
        <w:pStyle w:val="ListParagraph"/>
        <w:numPr>
          <w:ilvl w:val="1"/>
          <w:numId w:val="69"/>
        </w:numPr>
        <w:ind w:left="1080"/>
        <w:jc w:val="left"/>
        <w:rPr>
          <w:bCs/>
        </w:rPr>
      </w:pPr>
      <w:r>
        <w:rPr>
          <w:bCs/>
        </w:rPr>
        <w:t>A</w:t>
      </w:r>
      <w:r w:rsidR="00C9703B">
        <w:rPr>
          <w:bCs/>
        </w:rPr>
        <w:t>djust timeline accordingly</w:t>
      </w:r>
    </w:p>
    <w:p w14:paraId="696298EC" w14:textId="4D1AD256" w:rsidR="00C9703B" w:rsidRPr="008F1AF2" w:rsidRDefault="00C9703B" w:rsidP="00115848">
      <w:pPr>
        <w:jc w:val="left"/>
        <w:rPr>
          <w:b/>
          <w:bCs/>
        </w:rPr>
      </w:pPr>
      <w:r>
        <w:rPr>
          <w:b/>
          <w:bCs/>
        </w:rPr>
        <w:t xml:space="preserve">Initiate </w:t>
      </w:r>
      <w:r w:rsidR="0052337D">
        <w:rPr>
          <w:b/>
          <w:bCs/>
        </w:rPr>
        <w:t>member-consumer</w:t>
      </w:r>
      <w:r w:rsidRPr="008F1AF2">
        <w:rPr>
          <w:b/>
          <w:bCs/>
        </w:rPr>
        <w:t xml:space="preserve"> marketing</w:t>
      </w:r>
    </w:p>
    <w:p w14:paraId="0691956A" w14:textId="77777777" w:rsidR="00C9703B" w:rsidRDefault="00C9703B" w:rsidP="007C5CAB">
      <w:pPr>
        <w:pStyle w:val="ListParagraph"/>
        <w:numPr>
          <w:ilvl w:val="0"/>
          <w:numId w:val="73"/>
        </w:numPr>
        <w:spacing w:after="120"/>
        <w:jc w:val="left"/>
        <w:rPr>
          <w:bCs/>
          <w:color w:val="1593CB"/>
        </w:rPr>
      </w:pPr>
      <w:r w:rsidRPr="008F1AF2">
        <w:rPr>
          <w:bCs/>
          <w:color w:val="1593CB"/>
        </w:rPr>
        <w:t>Project announcement (6</w:t>
      </w:r>
      <w:r w:rsidR="003970BF">
        <w:rPr>
          <w:rFonts w:ascii="Times New Roman" w:hAnsi="Times New Roman"/>
          <w:bCs/>
          <w:color w:val="1593CB"/>
        </w:rPr>
        <w:t>‒</w:t>
      </w:r>
      <w:r w:rsidRPr="008F1AF2">
        <w:rPr>
          <w:bCs/>
          <w:color w:val="1593CB"/>
        </w:rPr>
        <w:t>9 months</w:t>
      </w:r>
      <w:r>
        <w:rPr>
          <w:bCs/>
          <w:color w:val="1593CB"/>
        </w:rPr>
        <w:t xml:space="preserve"> </w:t>
      </w:r>
      <w:r w:rsidR="00FE4C9F">
        <w:rPr>
          <w:bCs/>
          <w:color w:val="1593CB"/>
        </w:rPr>
        <w:t>before</w:t>
      </w:r>
      <w:r>
        <w:rPr>
          <w:bCs/>
          <w:color w:val="1593CB"/>
        </w:rPr>
        <w:t xml:space="preserve"> ribbon cutting</w:t>
      </w:r>
      <w:r w:rsidRPr="008F1AF2">
        <w:rPr>
          <w:bCs/>
          <w:color w:val="1593CB"/>
        </w:rPr>
        <w:t>)</w:t>
      </w:r>
    </w:p>
    <w:p w14:paraId="1A1DCAC4" w14:textId="4C1490D7" w:rsidR="00C9703B" w:rsidRPr="00077044" w:rsidRDefault="00C9703B" w:rsidP="00115848">
      <w:pPr>
        <w:pStyle w:val="ListParagraph"/>
        <w:numPr>
          <w:ilvl w:val="0"/>
          <w:numId w:val="0"/>
        </w:numPr>
        <w:ind w:left="720"/>
        <w:jc w:val="left"/>
        <w:rPr>
          <w:bCs/>
        </w:rPr>
      </w:pPr>
      <w:r w:rsidRPr="00077044">
        <w:rPr>
          <w:bCs/>
        </w:rPr>
        <w:t>First wa</w:t>
      </w:r>
      <w:r>
        <w:rPr>
          <w:bCs/>
        </w:rPr>
        <w:t xml:space="preserve">ve of communication to </w:t>
      </w:r>
      <w:r w:rsidR="0052337D">
        <w:rPr>
          <w:bCs/>
        </w:rPr>
        <w:t>member-consumer</w:t>
      </w:r>
      <w:r w:rsidRPr="00077044">
        <w:rPr>
          <w:bCs/>
        </w:rPr>
        <w:t>s announcing the project</w:t>
      </w:r>
    </w:p>
    <w:p w14:paraId="03F89115" w14:textId="77777777" w:rsidR="00C9703B" w:rsidRDefault="00C9703B" w:rsidP="007C5CAB">
      <w:pPr>
        <w:pStyle w:val="ListParagraph"/>
        <w:numPr>
          <w:ilvl w:val="1"/>
          <w:numId w:val="67"/>
        </w:numPr>
        <w:ind w:left="1080"/>
        <w:jc w:val="left"/>
        <w:rPr>
          <w:bCs/>
        </w:rPr>
      </w:pPr>
      <w:r>
        <w:rPr>
          <w:bCs/>
        </w:rPr>
        <w:t xml:space="preserve">Create community solar webpage </w:t>
      </w:r>
    </w:p>
    <w:p w14:paraId="71E277DE" w14:textId="77777777" w:rsidR="00C9703B" w:rsidRDefault="00C9703B" w:rsidP="007C5CAB">
      <w:pPr>
        <w:pStyle w:val="ListParagraph"/>
        <w:numPr>
          <w:ilvl w:val="1"/>
          <w:numId w:val="67"/>
        </w:numPr>
        <w:ind w:left="1080"/>
        <w:jc w:val="left"/>
        <w:rPr>
          <w:bCs/>
        </w:rPr>
      </w:pPr>
      <w:r>
        <w:rPr>
          <w:bCs/>
        </w:rPr>
        <w:t xml:space="preserve">Disseminate </w:t>
      </w:r>
      <w:r w:rsidR="003970BF">
        <w:rPr>
          <w:bCs/>
        </w:rPr>
        <w:t>frequently asked questions (</w:t>
      </w:r>
      <w:r>
        <w:rPr>
          <w:bCs/>
        </w:rPr>
        <w:t>FAQs</w:t>
      </w:r>
      <w:r w:rsidR="003970BF">
        <w:rPr>
          <w:bCs/>
        </w:rPr>
        <w:t>)</w:t>
      </w:r>
    </w:p>
    <w:p w14:paraId="181D640E" w14:textId="77777777" w:rsidR="00C9703B" w:rsidRDefault="00C9703B" w:rsidP="007C5CAB">
      <w:pPr>
        <w:pStyle w:val="ListParagraph"/>
        <w:numPr>
          <w:ilvl w:val="1"/>
          <w:numId w:val="67"/>
        </w:numPr>
        <w:ind w:left="1080"/>
        <w:jc w:val="left"/>
        <w:rPr>
          <w:bCs/>
        </w:rPr>
      </w:pPr>
      <w:r>
        <w:rPr>
          <w:bCs/>
        </w:rPr>
        <w:t>Introduce project branding</w:t>
      </w:r>
    </w:p>
    <w:p w14:paraId="3A942FD9" w14:textId="77777777" w:rsidR="00C9703B" w:rsidRPr="00C81D6B" w:rsidRDefault="00C9703B" w:rsidP="00115848">
      <w:pPr>
        <w:pStyle w:val="ListParagraph"/>
        <w:numPr>
          <w:ilvl w:val="0"/>
          <w:numId w:val="0"/>
        </w:numPr>
        <w:ind w:left="1080"/>
        <w:jc w:val="left"/>
        <w:rPr>
          <w:bCs/>
        </w:rPr>
      </w:pPr>
    </w:p>
    <w:p w14:paraId="61FC6B9A" w14:textId="77777777" w:rsidR="00C9703B" w:rsidRDefault="00C9703B" w:rsidP="007C5CAB">
      <w:pPr>
        <w:pStyle w:val="ListParagraph"/>
        <w:numPr>
          <w:ilvl w:val="0"/>
          <w:numId w:val="73"/>
        </w:numPr>
        <w:spacing w:after="120"/>
        <w:jc w:val="left"/>
        <w:rPr>
          <w:bCs/>
          <w:color w:val="1593CB"/>
        </w:rPr>
      </w:pPr>
      <w:r w:rsidRPr="00077044">
        <w:rPr>
          <w:bCs/>
          <w:color w:val="1593CB"/>
        </w:rPr>
        <w:t>Targeted outreach (3</w:t>
      </w:r>
      <w:r w:rsidR="003970BF">
        <w:rPr>
          <w:rFonts w:ascii="Times New Roman" w:hAnsi="Times New Roman"/>
          <w:bCs/>
          <w:color w:val="1593CB"/>
        </w:rPr>
        <w:t>‒</w:t>
      </w:r>
      <w:r w:rsidRPr="00077044">
        <w:rPr>
          <w:bCs/>
          <w:color w:val="1593CB"/>
        </w:rPr>
        <w:t>6 months</w:t>
      </w:r>
      <w:r>
        <w:rPr>
          <w:bCs/>
          <w:color w:val="1593CB"/>
        </w:rPr>
        <w:t xml:space="preserve"> </w:t>
      </w:r>
      <w:r w:rsidR="00FE4C9F">
        <w:rPr>
          <w:bCs/>
          <w:color w:val="1593CB"/>
        </w:rPr>
        <w:t>before</w:t>
      </w:r>
      <w:r w:rsidRPr="00077044">
        <w:rPr>
          <w:bCs/>
          <w:color w:val="1593CB"/>
        </w:rPr>
        <w:t xml:space="preserve">) </w:t>
      </w:r>
      <w:r>
        <w:rPr>
          <w:bCs/>
          <w:color w:val="1593CB"/>
        </w:rPr>
        <w:t xml:space="preserve"> </w:t>
      </w:r>
    </w:p>
    <w:p w14:paraId="2BB8CFA2" w14:textId="0C8FE692" w:rsidR="00C9703B" w:rsidRPr="00077044" w:rsidRDefault="00C9703B" w:rsidP="00115848">
      <w:pPr>
        <w:pStyle w:val="ListParagraph"/>
        <w:numPr>
          <w:ilvl w:val="0"/>
          <w:numId w:val="0"/>
        </w:numPr>
        <w:spacing w:after="120"/>
        <w:ind w:left="720"/>
        <w:jc w:val="left"/>
        <w:rPr>
          <w:bCs/>
          <w:color w:val="1593CB"/>
        </w:rPr>
      </w:pPr>
      <w:r w:rsidRPr="00077044">
        <w:rPr>
          <w:bCs/>
        </w:rPr>
        <w:t>Robust dissemination of information via newsletters, social channels</w:t>
      </w:r>
      <w:r w:rsidR="00CF31EF">
        <w:rPr>
          <w:bCs/>
        </w:rPr>
        <w:t>,</w:t>
      </w:r>
      <w:r w:rsidRPr="00077044">
        <w:rPr>
          <w:bCs/>
        </w:rPr>
        <w:t xml:space="preserve"> and</w:t>
      </w:r>
      <w:r w:rsidR="00C00693">
        <w:rPr>
          <w:bCs/>
        </w:rPr>
        <w:softHyphen/>
        <w:t xml:space="preserve"> – m</w:t>
      </w:r>
      <w:r w:rsidRPr="00077044">
        <w:rPr>
          <w:bCs/>
        </w:rPr>
        <w:t>ost important</w:t>
      </w:r>
      <w:r w:rsidR="00C00693">
        <w:rPr>
          <w:bCs/>
        </w:rPr>
        <w:t xml:space="preserve"> – </w:t>
      </w:r>
      <w:r w:rsidRPr="00077044">
        <w:rPr>
          <w:bCs/>
        </w:rPr>
        <w:t>in-person outreach at meetings and events</w:t>
      </w:r>
    </w:p>
    <w:p w14:paraId="6C0247C6" w14:textId="77777777" w:rsidR="00C9703B" w:rsidRPr="00CE73A1" w:rsidRDefault="00C9703B" w:rsidP="007C5CAB">
      <w:pPr>
        <w:pStyle w:val="ListParagraph"/>
        <w:numPr>
          <w:ilvl w:val="1"/>
          <w:numId w:val="67"/>
        </w:numPr>
        <w:ind w:left="1080"/>
        <w:jc w:val="left"/>
        <w:rPr>
          <w:bCs/>
        </w:rPr>
      </w:pPr>
      <w:r>
        <w:rPr>
          <w:bCs/>
        </w:rPr>
        <w:t>Dissemination through co-op channels, including social media</w:t>
      </w:r>
    </w:p>
    <w:p w14:paraId="2E887389" w14:textId="77777777" w:rsidR="00C9703B" w:rsidRDefault="00C9703B" w:rsidP="007C5CAB">
      <w:pPr>
        <w:pStyle w:val="ListParagraph"/>
        <w:numPr>
          <w:ilvl w:val="1"/>
          <w:numId w:val="67"/>
        </w:numPr>
        <w:ind w:left="1080"/>
        <w:jc w:val="left"/>
        <w:rPr>
          <w:bCs/>
        </w:rPr>
      </w:pPr>
      <w:r>
        <w:rPr>
          <w:bCs/>
        </w:rPr>
        <w:t>Dissemination through community meetings and events</w:t>
      </w:r>
    </w:p>
    <w:p w14:paraId="43C52B4E" w14:textId="77777777" w:rsidR="00C9703B" w:rsidRDefault="00C9703B" w:rsidP="007C5CAB">
      <w:pPr>
        <w:pStyle w:val="ListParagraph"/>
        <w:numPr>
          <w:ilvl w:val="1"/>
          <w:numId w:val="67"/>
        </w:numPr>
        <w:ind w:left="1080"/>
        <w:jc w:val="left"/>
        <w:rPr>
          <w:bCs/>
        </w:rPr>
      </w:pPr>
      <w:r>
        <w:rPr>
          <w:bCs/>
        </w:rPr>
        <w:lastRenderedPageBreak/>
        <w:t xml:space="preserve">Paid advertising </w:t>
      </w:r>
    </w:p>
    <w:p w14:paraId="7E1B35AF" w14:textId="0915181F" w:rsidR="00C9703B" w:rsidRDefault="00C9703B" w:rsidP="007C5CAB">
      <w:pPr>
        <w:pStyle w:val="ListParagraph"/>
        <w:numPr>
          <w:ilvl w:val="1"/>
          <w:numId w:val="67"/>
        </w:numPr>
        <w:ind w:left="1080"/>
        <w:jc w:val="left"/>
        <w:rPr>
          <w:bCs/>
        </w:rPr>
      </w:pPr>
      <w:r>
        <w:rPr>
          <w:bCs/>
        </w:rPr>
        <w:t>Sponsorship advertising (</w:t>
      </w:r>
      <w:r w:rsidR="00BC0C30">
        <w:rPr>
          <w:bCs/>
        </w:rPr>
        <w:t xml:space="preserve">i.e., </w:t>
      </w:r>
      <w:r>
        <w:rPr>
          <w:bCs/>
        </w:rPr>
        <w:t>sponsor the local weather</w:t>
      </w:r>
      <w:r w:rsidR="00066768">
        <w:rPr>
          <w:bCs/>
        </w:rPr>
        <w:t xml:space="preserve"> programs</w:t>
      </w:r>
      <w:r>
        <w:rPr>
          <w:bCs/>
        </w:rPr>
        <w:t xml:space="preserve"> – on sunny days)</w:t>
      </w:r>
    </w:p>
    <w:p w14:paraId="74E77F6B" w14:textId="77777777" w:rsidR="00C9703B" w:rsidRDefault="00C9703B" w:rsidP="007C5CAB">
      <w:pPr>
        <w:pStyle w:val="ListParagraph"/>
        <w:numPr>
          <w:ilvl w:val="1"/>
          <w:numId w:val="67"/>
        </w:numPr>
        <w:ind w:left="1080"/>
        <w:jc w:val="left"/>
        <w:rPr>
          <w:bCs/>
        </w:rPr>
      </w:pPr>
      <w:r>
        <w:rPr>
          <w:bCs/>
        </w:rPr>
        <w:t xml:space="preserve">Follow-up market research to assess changes in demand </w:t>
      </w:r>
      <w:r w:rsidR="003970BF">
        <w:rPr>
          <w:bCs/>
        </w:rPr>
        <w:t xml:space="preserve">due to </w:t>
      </w:r>
      <w:r>
        <w:rPr>
          <w:bCs/>
        </w:rPr>
        <w:t>advertising</w:t>
      </w:r>
    </w:p>
    <w:p w14:paraId="70102E05" w14:textId="77777777" w:rsidR="00C9703B" w:rsidRPr="00077044" w:rsidRDefault="00C9703B" w:rsidP="00115848">
      <w:pPr>
        <w:pStyle w:val="ListParagraph"/>
        <w:numPr>
          <w:ilvl w:val="0"/>
          <w:numId w:val="0"/>
        </w:numPr>
        <w:ind w:left="1080"/>
        <w:jc w:val="left"/>
        <w:rPr>
          <w:bCs/>
        </w:rPr>
      </w:pPr>
    </w:p>
    <w:p w14:paraId="37C2634A" w14:textId="77777777" w:rsidR="00C9703B" w:rsidRDefault="00C9703B" w:rsidP="007C5CAB">
      <w:pPr>
        <w:pStyle w:val="ListParagraph"/>
        <w:numPr>
          <w:ilvl w:val="0"/>
          <w:numId w:val="73"/>
        </w:numPr>
        <w:spacing w:after="120"/>
        <w:jc w:val="left"/>
        <w:rPr>
          <w:bCs/>
          <w:color w:val="1593CB"/>
        </w:rPr>
      </w:pPr>
      <w:r>
        <w:rPr>
          <w:bCs/>
          <w:color w:val="1593CB"/>
        </w:rPr>
        <w:t>Pu</w:t>
      </w:r>
      <w:r w:rsidRPr="00FD7E69">
        <w:rPr>
          <w:bCs/>
          <w:color w:val="1593CB"/>
        </w:rPr>
        <w:t xml:space="preserve">lse marketing  </w:t>
      </w:r>
    </w:p>
    <w:p w14:paraId="3767CFE5" w14:textId="77777777" w:rsidR="00C9703B" w:rsidRPr="00FD7E69" w:rsidRDefault="00C9703B" w:rsidP="00115848">
      <w:pPr>
        <w:pStyle w:val="ListParagraph"/>
        <w:numPr>
          <w:ilvl w:val="0"/>
          <w:numId w:val="0"/>
        </w:numPr>
        <w:spacing w:after="120"/>
        <w:ind w:left="720"/>
        <w:jc w:val="left"/>
        <w:rPr>
          <w:bCs/>
          <w:color w:val="1593CB"/>
        </w:rPr>
      </w:pPr>
      <w:r w:rsidRPr="00FD7E69">
        <w:rPr>
          <w:bCs/>
        </w:rPr>
        <w:t>Create opportunities to continue the marketing push after the project goes online</w:t>
      </w:r>
      <w:r w:rsidR="00B146B6">
        <w:rPr>
          <w:bCs/>
        </w:rPr>
        <w:t>:</w:t>
      </w:r>
    </w:p>
    <w:p w14:paraId="249F5F02" w14:textId="77777777" w:rsidR="00C9703B" w:rsidRDefault="00C9703B" w:rsidP="007C5CAB">
      <w:pPr>
        <w:pStyle w:val="ListParagraph"/>
        <w:numPr>
          <w:ilvl w:val="1"/>
          <w:numId w:val="67"/>
        </w:numPr>
        <w:ind w:left="1080"/>
        <w:jc w:val="left"/>
        <w:rPr>
          <w:bCs/>
        </w:rPr>
      </w:pPr>
      <w:r>
        <w:rPr>
          <w:bCs/>
        </w:rPr>
        <w:t>Special offers</w:t>
      </w:r>
    </w:p>
    <w:p w14:paraId="110C88E6" w14:textId="77777777" w:rsidR="00C9703B" w:rsidRDefault="00C9703B" w:rsidP="007C5CAB">
      <w:pPr>
        <w:pStyle w:val="ListParagraph"/>
        <w:numPr>
          <w:ilvl w:val="1"/>
          <w:numId w:val="67"/>
        </w:numPr>
        <w:ind w:left="1080"/>
        <w:jc w:val="left"/>
        <w:rPr>
          <w:bCs/>
        </w:rPr>
      </w:pPr>
      <w:r>
        <w:rPr>
          <w:bCs/>
        </w:rPr>
        <w:t>Educational programs and tours</w:t>
      </w:r>
    </w:p>
    <w:p w14:paraId="28ECA9BC" w14:textId="77777777" w:rsidR="00C9703B" w:rsidRDefault="00C9703B" w:rsidP="007C5CAB">
      <w:pPr>
        <w:pStyle w:val="ListParagraph"/>
        <w:numPr>
          <w:ilvl w:val="1"/>
          <w:numId w:val="67"/>
        </w:numPr>
        <w:ind w:left="1080"/>
        <w:jc w:val="left"/>
        <w:rPr>
          <w:bCs/>
        </w:rPr>
      </w:pPr>
      <w:r>
        <w:rPr>
          <w:bCs/>
        </w:rPr>
        <w:t xml:space="preserve">Milestone announcements </w:t>
      </w:r>
    </w:p>
    <w:p w14:paraId="1A386465" w14:textId="2B01EF31" w:rsidR="00C9703B" w:rsidRDefault="00C9703B" w:rsidP="007C5CAB">
      <w:pPr>
        <w:pStyle w:val="ListParagraph"/>
        <w:numPr>
          <w:ilvl w:val="1"/>
          <w:numId w:val="67"/>
        </w:numPr>
        <w:ind w:left="1080"/>
        <w:jc w:val="left"/>
        <w:rPr>
          <w:bCs/>
        </w:rPr>
      </w:pPr>
      <w:r>
        <w:rPr>
          <w:bCs/>
        </w:rPr>
        <w:t>Digital ads on local radio and TV websites</w:t>
      </w:r>
      <w:r w:rsidR="00C8246D">
        <w:rPr>
          <w:bCs/>
        </w:rPr>
        <w:t xml:space="preserve"> </w:t>
      </w:r>
      <w:r>
        <w:rPr>
          <w:bCs/>
        </w:rPr>
        <w:t>– cheaper and effective</w:t>
      </w:r>
    </w:p>
    <w:p w14:paraId="00703B08" w14:textId="77777777" w:rsidR="00C9703B" w:rsidRPr="00FD7E69" w:rsidRDefault="00C9703B" w:rsidP="00115848">
      <w:pPr>
        <w:pStyle w:val="ListParagraph"/>
        <w:numPr>
          <w:ilvl w:val="0"/>
          <w:numId w:val="0"/>
        </w:numPr>
        <w:ind w:left="1080"/>
        <w:jc w:val="left"/>
        <w:rPr>
          <w:bCs/>
        </w:rPr>
      </w:pPr>
    </w:p>
    <w:p w14:paraId="6C954831" w14:textId="0441FA01" w:rsidR="00C9703B" w:rsidRPr="00FD7E69" w:rsidRDefault="00C9703B" w:rsidP="007C5CAB">
      <w:pPr>
        <w:pStyle w:val="ListParagraph"/>
        <w:numPr>
          <w:ilvl w:val="0"/>
          <w:numId w:val="73"/>
        </w:numPr>
        <w:jc w:val="left"/>
        <w:rPr>
          <w:bCs/>
          <w:color w:val="1593CB"/>
        </w:rPr>
      </w:pPr>
      <w:r w:rsidRPr="00FD7E69">
        <w:rPr>
          <w:bCs/>
          <w:color w:val="1593CB"/>
        </w:rPr>
        <w:t xml:space="preserve">Final </w:t>
      </w:r>
      <w:r w:rsidR="00BE49B9">
        <w:rPr>
          <w:bCs/>
          <w:color w:val="1593CB"/>
        </w:rPr>
        <w:t>p</w:t>
      </w:r>
      <w:r w:rsidR="00BE49B9" w:rsidRPr="00FD7E69">
        <w:rPr>
          <w:bCs/>
          <w:color w:val="1593CB"/>
        </w:rPr>
        <w:t>ublicity</w:t>
      </w:r>
      <w:r w:rsidR="00A56FEC">
        <w:rPr>
          <w:bCs/>
          <w:color w:val="1593CB"/>
        </w:rPr>
        <w:t xml:space="preserve"> to stakeholders, policymakers, </w:t>
      </w:r>
      <w:r w:rsidR="0052123F">
        <w:rPr>
          <w:bCs/>
          <w:color w:val="1593CB"/>
        </w:rPr>
        <w:t>and</w:t>
      </w:r>
      <w:r w:rsidR="00A56FEC">
        <w:rPr>
          <w:bCs/>
          <w:color w:val="1593CB"/>
        </w:rPr>
        <w:t xml:space="preserve"> press</w:t>
      </w:r>
    </w:p>
    <w:p w14:paraId="35FF7909" w14:textId="08571263" w:rsidR="00C9703B" w:rsidRDefault="00C9703B" w:rsidP="007C5CAB">
      <w:pPr>
        <w:pStyle w:val="ListParagraph"/>
        <w:numPr>
          <w:ilvl w:val="4"/>
          <w:numId w:val="71"/>
        </w:numPr>
        <w:ind w:left="1080"/>
        <w:jc w:val="left"/>
        <w:rPr>
          <w:bCs/>
        </w:rPr>
      </w:pPr>
      <w:r w:rsidRPr="00EC57EC">
        <w:rPr>
          <w:bCs/>
        </w:rPr>
        <w:t xml:space="preserve">Press release </w:t>
      </w:r>
      <w:r>
        <w:rPr>
          <w:bCs/>
        </w:rPr>
        <w:t xml:space="preserve">announcing the project; </w:t>
      </w:r>
      <w:r w:rsidRPr="00EC57EC">
        <w:rPr>
          <w:bCs/>
        </w:rPr>
        <w:t xml:space="preserve">should include information about why the co-op is pursuing community solar and how </w:t>
      </w:r>
      <w:r w:rsidR="0052337D">
        <w:rPr>
          <w:bCs/>
        </w:rPr>
        <w:t>member-consumer</w:t>
      </w:r>
      <w:r w:rsidRPr="00EC57EC">
        <w:rPr>
          <w:bCs/>
        </w:rPr>
        <w:t>s can participate</w:t>
      </w:r>
    </w:p>
    <w:p w14:paraId="24D32F9A" w14:textId="77777777" w:rsidR="00C9703B" w:rsidRDefault="00C9703B" w:rsidP="007C5CAB">
      <w:pPr>
        <w:pStyle w:val="ListParagraph"/>
        <w:numPr>
          <w:ilvl w:val="4"/>
          <w:numId w:val="71"/>
        </w:numPr>
        <w:ind w:left="1080"/>
        <w:jc w:val="left"/>
        <w:rPr>
          <w:bCs/>
        </w:rPr>
      </w:pPr>
      <w:r w:rsidRPr="00FD7E69">
        <w:rPr>
          <w:bCs/>
        </w:rPr>
        <w:t>Press release announcing the site selection</w:t>
      </w:r>
    </w:p>
    <w:p w14:paraId="54D5FEE9" w14:textId="77777777" w:rsidR="00C9703B" w:rsidRPr="00FD7E69" w:rsidRDefault="00C9703B" w:rsidP="007C5CAB">
      <w:pPr>
        <w:pStyle w:val="ListParagraph"/>
        <w:numPr>
          <w:ilvl w:val="4"/>
          <w:numId w:val="71"/>
        </w:numPr>
        <w:ind w:left="1080"/>
        <w:jc w:val="left"/>
        <w:rPr>
          <w:bCs/>
        </w:rPr>
      </w:pPr>
      <w:r w:rsidRPr="00FD7E69">
        <w:rPr>
          <w:bCs/>
        </w:rPr>
        <w:t>Ribbon</w:t>
      </w:r>
      <w:r w:rsidR="00FE4C9F">
        <w:rPr>
          <w:bCs/>
        </w:rPr>
        <w:t>-</w:t>
      </w:r>
      <w:r w:rsidRPr="00FD7E69">
        <w:rPr>
          <w:bCs/>
        </w:rPr>
        <w:t>cutting event</w:t>
      </w:r>
    </w:p>
    <w:p w14:paraId="30A113ED" w14:textId="77777777" w:rsidR="00C9703B" w:rsidRDefault="00C9703B" w:rsidP="007C5CAB">
      <w:pPr>
        <w:pStyle w:val="ListParagraph"/>
        <w:numPr>
          <w:ilvl w:val="0"/>
          <w:numId w:val="68"/>
        </w:numPr>
        <w:jc w:val="left"/>
        <w:rPr>
          <w:bCs/>
        </w:rPr>
      </w:pPr>
      <w:r>
        <w:rPr>
          <w:bCs/>
        </w:rPr>
        <w:t xml:space="preserve">Begin planning about 3 months </w:t>
      </w:r>
      <w:r w:rsidR="00BE49B9">
        <w:rPr>
          <w:bCs/>
        </w:rPr>
        <w:t>before</w:t>
      </w:r>
    </w:p>
    <w:p w14:paraId="2E86386D" w14:textId="77777777" w:rsidR="00C9703B" w:rsidRDefault="00C9703B" w:rsidP="007C5CAB">
      <w:pPr>
        <w:pStyle w:val="ListParagraph"/>
        <w:numPr>
          <w:ilvl w:val="0"/>
          <w:numId w:val="68"/>
        </w:numPr>
        <w:jc w:val="left"/>
        <w:rPr>
          <w:bCs/>
        </w:rPr>
      </w:pPr>
      <w:r>
        <w:rPr>
          <w:bCs/>
        </w:rPr>
        <w:t>Invite local government officials, community leaders</w:t>
      </w:r>
      <w:r w:rsidR="00BE49B9">
        <w:rPr>
          <w:bCs/>
        </w:rPr>
        <w:t>,</w:t>
      </w:r>
      <w:r>
        <w:rPr>
          <w:bCs/>
        </w:rPr>
        <w:t xml:space="preserve"> and key stakeholders at least 1 month </w:t>
      </w:r>
      <w:r w:rsidR="00BE49B9">
        <w:rPr>
          <w:bCs/>
        </w:rPr>
        <w:t>before</w:t>
      </w:r>
    </w:p>
    <w:p w14:paraId="6E2F7274" w14:textId="77777777" w:rsidR="00C9703B" w:rsidRDefault="00C9703B" w:rsidP="007C5CAB">
      <w:pPr>
        <w:pStyle w:val="ListParagraph"/>
        <w:numPr>
          <w:ilvl w:val="0"/>
          <w:numId w:val="68"/>
        </w:numPr>
        <w:jc w:val="left"/>
        <w:rPr>
          <w:bCs/>
        </w:rPr>
      </w:pPr>
      <w:r>
        <w:rPr>
          <w:bCs/>
        </w:rPr>
        <w:t>After confirming attendees, invite local media 1</w:t>
      </w:r>
      <w:r w:rsidR="00BE49B9">
        <w:rPr>
          <w:rFonts w:ascii="Times New Roman" w:hAnsi="Times New Roman"/>
          <w:bCs/>
        </w:rPr>
        <w:t>‒</w:t>
      </w:r>
      <w:r>
        <w:rPr>
          <w:bCs/>
        </w:rPr>
        <w:t xml:space="preserve">2 weeks </w:t>
      </w:r>
      <w:r w:rsidR="00BE49B9">
        <w:rPr>
          <w:bCs/>
        </w:rPr>
        <w:t>before</w:t>
      </w:r>
    </w:p>
    <w:p w14:paraId="2D46C992" w14:textId="77777777" w:rsidR="00C9703B" w:rsidRDefault="00C9703B" w:rsidP="007C5CAB">
      <w:pPr>
        <w:pStyle w:val="ListParagraph"/>
        <w:numPr>
          <w:ilvl w:val="4"/>
          <w:numId w:val="72"/>
        </w:numPr>
        <w:ind w:left="1080"/>
        <w:jc w:val="left"/>
        <w:rPr>
          <w:bCs/>
        </w:rPr>
      </w:pPr>
      <w:r w:rsidRPr="00EC57EC">
        <w:rPr>
          <w:bCs/>
        </w:rPr>
        <w:t>Press release when the project breaks ground</w:t>
      </w:r>
    </w:p>
    <w:p w14:paraId="0FAFC294" w14:textId="77777777" w:rsidR="00C9703B" w:rsidRDefault="00C9703B" w:rsidP="007C5CAB">
      <w:pPr>
        <w:pStyle w:val="ListParagraph"/>
        <w:numPr>
          <w:ilvl w:val="4"/>
          <w:numId w:val="72"/>
        </w:numPr>
        <w:ind w:left="1080"/>
        <w:jc w:val="left"/>
        <w:rPr>
          <w:bCs/>
        </w:rPr>
      </w:pPr>
      <w:r w:rsidRPr="00FD7E69">
        <w:rPr>
          <w:bCs/>
        </w:rPr>
        <w:t>Press release announcing when the array first produces power</w:t>
      </w:r>
    </w:p>
    <w:p w14:paraId="64C867C1" w14:textId="77777777" w:rsidR="00CD1E91" w:rsidRDefault="00C9703B" w:rsidP="007C5CAB">
      <w:pPr>
        <w:pStyle w:val="ListParagraph"/>
        <w:numPr>
          <w:ilvl w:val="4"/>
          <w:numId w:val="72"/>
        </w:numPr>
        <w:ind w:left="1080"/>
        <w:jc w:val="left"/>
        <w:rPr>
          <w:bCs/>
        </w:rPr>
      </w:pPr>
      <w:r w:rsidRPr="00FD7E69">
        <w:rPr>
          <w:bCs/>
        </w:rPr>
        <w:t>Public service announcements</w:t>
      </w:r>
    </w:p>
    <w:p w14:paraId="77413598" w14:textId="77777777" w:rsidR="00C9703B" w:rsidRPr="00CD1E91" w:rsidRDefault="00CD1E91" w:rsidP="00115848">
      <w:pPr>
        <w:jc w:val="left"/>
        <w:rPr>
          <w:bCs/>
        </w:rPr>
      </w:pPr>
      <w:r>
        <w:rPr>
          <w:bCs/>
        </w:rPr>
        <w:br w:type="page"/>
      </w:r>
    </w:p>
    <w:p w14:paraId="1BB20A4C" w14:textId="77777777" w:rsidR="000339A0" w:rsidRDefault="00FE4931" w:rsidP="00C00693">
      <w:pPr>
        <w:pStyle w:val="Heading2"/>
      </w:pPr>
      <w:r>
        <w:rPr>
          <w:noProof/>
        </w:rPr>
        <w:lastRenderedPageBreak/>
        <w:drawing>
          <wp:anchor distT="0" distB="0" distL="114300" distR="114300" simplePos="0" relativeHeight="251658241" behindDoc="1" locked="0" layoutInCell="1" allowOverlap="1" wp14:anchorId="72B20A93" wp14:editId="334CAFE6">
            <wp:simplePos x="0" y="0"/>
            <wp:positionH relativeFrom="column">
              <wp:posOffset>3823970</wp:posOffset>
            </wp:positionH>
            <wp:positionV relativeFrom="paragraph">
              <wp:posOffset>24130</wp:posOffset>
            </wp:positionV>
            <wp:extent cx="2512060" cy="2027555"/>
            <wp:effectExtent l="0" t="0" r="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BF31A5">
        <w:t>Information Technology</w:t>
      </w:r>
    </w:p>
    <w:p w14:paraId="1841C5AD" w14:textId="77777777" w:rsidR="00585E7D" w:rsidRDefault="00585E7D" w:rsidP="00C00693">
      <w:pPr>
        <w:pStyle w:val="NoSpacing"/>
        <w:spacing w:line="276" w:lineRule="auto"/>
      </w:pPr>
      <w:r>
        <w:t>Software support for community solar can reduce costs, increase subscribership, increase retention, and reduce mistakes.</w:t>
      </w:r>
      <w:r w:rsidR="00D20AB9">
        <w:t xml:space="preserve"> </w:t>
      </w:r>
      <w:r>
        <w:t xml:space="preserve">In a community solar program, software integration has an important role as the “bridge” between the </w:t>
      </w:r>
      <w:r w:rsidR="00F659CF">
        <w:t>consumer</w:t>
      </w:r>
      <w:r>
        <w:t xml:space="preserve"> and the array</w:t>
      </w:r>
      <w:r w:rsidR="00D20AB9">
        <w:t>,</w:t>
      </w:r>
      <w:r>
        <w:t xml:space="preserve"> providing the subscriber with real-time solar production data and/or potential cost savings. However, it comes at a cost and f</w:t>
      </w:r>
      <w:r w:rsidR="00C9703B">
        <w:t xml:space="preserve">ew software options </w:t>
      </w:r>
      <w:r w:rsidR="00BE49B9">
        <w:t xml:space="preserve">are </w:t>
      </w:r>
      <w:r w:rsidR="00C9703B">
        <w:t xml:space="preserve">available. </w:t>
      </w:r>
      <w:r>
        <w:t xml:space="preserve">The IT </w:t>
      </w:r>
      <w:r w:rsidR="00BE49B9">
        <w:t xml:space="preserve">Manager </w:t>
      </w:r>
      <w:r>
        <w:t>will be responsible for the selection and integration of the community solar software.</w:t>
      </w:r>
    </w:p>
    <w:p w14:paraId="2E493CF0" w14:textId="77777777" w:rsidR="00C9703B" w:rsidRDefault="00C9703B" w:rsidP="007C729B">
      <w:pPr>
        <w:pStyle w:val="NoSpacing"/>
      </w:pPr>
    </w:p>
    <w:p w14:paraId="4AB39AC7" w14:textId="5B163D1B" w:rsidR="00C708B9" w:rsidRPr="00CD1E91" w:rsidRDefault="00C708B9" w:rsidP="007C729B">
      <w:pPr>
        <w:pStyle w:val="Caption"/>
        <w:keepNext/>
        <w:rPr>
          <w:rStyle w:val="Emphasis1"/>
        </w:rPr>
      </w:pPr>
      <w:r w:rsidRPr="00CD1E91">
        <w:rPr>
          <w:rStyle w:val="Emphasis1"/>
        </w:rPr>
        <w:t xml:space="preserve">Table </w:t>
      </w:r>
      <w:r w:rsidRPr="00CD1E91">
        <w:rPr>
          <w:rStyle w:val="Emphasis1"/>
        </w:rPr>
        <w:fldChar w:fldCharType="begin"/>
      </w:r>
      <w:r w:rsidRPr="00CD1E91">
        <w:rPr>
          <w:rStyle w:val="Emphasis1"/>
        </w:rPr>
        <w:instrText xml:space="preserve"> SEQ Table \* ARABIC </w:instrText>
      </w:r>
      <w:r w:rsidRPr="00CD1E91">
        <w:rPr>
          <w:rStyle w:val="Emphasis1"/>
        </w:rPr>
        <w:fldChar w:fldCharType="separate"/>
      </w:r>
      <w:r w:rsidR="00B914D9">
        <w:rPr>
          <w:rStyle w:val="Emphasis1"/>
          <w:noProof/>
        </w:rPr>
        <w:t>4</w:t>
      </w:r>
      <w:r w:rsidRPr="00CD1E91">
        <w:rPr>
          <w:rStyle w:val="Emphasis1"/>
        </w:rPr>
        <w:fldChar w:fldCharType="end"/>
      </w:r>
      <w:r w:rsidR="00B537E9">
        <w:rPr>
          <w:rStyle w:val="Emphasis1"/>
        </w:rPr>
        <w:t>:</w:t>
      </w:r>
      <w:r w:rsidRPr="00CD1E91">
        <w:rPr>
          <w:rStyle w:val="Emphasis1"/>
        </w:rPr>
        <w:t xml:space="preserve"> IT Manager</w:t>
      </w:r>
      <w:r w:rsidR="00C00693">
        <w:rPr>
          <w:rStyle w:val="Emphasis1"/>
        </w:rPr>
        <w:t>’s</w:t>
      </w:r>
      <w:r w:rsidRPr="00CD1E91">
        <w:rPr>
          <w:rStyle w:val="Emphasis1"/>
        </w:rPr>
        <w:t xml:space="preserve"> Checklist</w:t>
      </w:r>
    </w:p>
    <w:tbl>
      <w:tblPr>
        <w:tblW w:w="10260" w:type="dxa"/>
        <w:tblLook w:val="04A0" w:firstRow="1" w:lastRow="0" w:firstColumn="1" w:lastColumn="0" w:noHBand="0" w:noVBand="1"/>
      </w:tblPr>
      <w:tblGrid>
        <w:gridCol w:w="561"/>
        <w:gridCol w:w="4560"/>
        <w:gridCol w:w="704"/>
        <w:gridCol w:w="704"/>
        <w:gridCol w:w="743"/>
        <w:gridCol w:w="775"/>
        <w:gridCol w:w="704"/>
        <w:gridCol w:w="704"/>
        <w:gridCol w:w="805"/>
      </w:tblGrid>
      <w:tr w:rsidR="00C708B9" w:rsidRPr="00C967A3" w14:paraId="20D643AB" w14:textId="77777777" w:rsidTr="004A1A00">
        <w:trPr>
          <w:trHeight w:val="330"/>
        </w:trPr>
        <w:tc>
          <w:tcPr>
            <w:tcW w:w="4582" w:type="dxa"/>
            <w:gridSpan w:val="2"/>
            <w:tcBorders>
              <w:top w:val="single" w:sz="4" w:space="0" w:color="auto"/>
              <w:left w:val="single" w:sz="4" w:space="0" w:color="auto"/>
              <w:bottom w:val="single" w:sz="4" w:space="0" w:color="auto"/>
              <w:right w:val="single" w:sz="4" w:space="0" w:color="auto"/>
            </w:tcBorders>
            <w:shd w:val="clear" w:color="000000" w:fill="538DD5"/>
            <w:vAlign w:val="center"/>
            <w:hideMark/>
          </w:tcPr>
          <w:p w14:paraId="6745AB18" w14:textId="77777777" w:rsidR="00C708B9" w:rsidRPr="00C967A3" w:rsidRDefault="00C708B9" w:rsidP="007C729B">
            <w:pPr>
              <w:spacing w:after="0"/>
              <w:contextualSpacing/>
              <w:jc w:val="center"/>
              <w:rPr>
                <w:rFonts w:ascii="Calibri" w:hAnsi="Calibri"/>
                <w:b/>
                <w:bCs/>
                <w:sz w:val="28"/>
                <w:szCs w:val="28"/>
              </w:rPr>
            </w:pPr>
            <w:r w:rsidRPr="00C967A3">
              <w:rPr>
                <w:rFonts w:ascii="Calibri" w:hAnsi="Calibri"/>
                <w:b/>
                <w:bCs/>
                <w:sz w:val="28"/>
                <w:szCs w:val="28"/>
              </w:rPr>
              <w:t>INFORMATION TECHNOLOGY</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6C199A6" w14:textId="77777777" w:rsidR="00C708B9" w:rsidRPr="00C967A3" w:rsidRDefault="00C708B9" w:rsidP="007C729B">
            <w:pPr>
              <w:spacing w:after="0"/>
              <w:contextualSpacing/>
              <w:jc w:val="center"/>
              <w:rPr>
                <w:rFonts w:ascii="Calibri" w:hAnsi="Calibri"/>
                <w:b/>
                <w:bCs/>
              </w:rPr>
            </w:pPr>
            <w:r w:rsidRPr="00C967A3">
              <w:rPr>
                <w:rFonts w:ascii="Calibri" w:hAnsi="Calibri"/>
                <w:b/>
                <w:bCs/>
              </w:rPr>
              <w:t>CEO</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C305EA7" w14:textId="77777777" w:rsidR="00C708B9" w:rsidRPr="00C967A3" w:rsidRDefault="00C708B9" w:rsidP="007C729B">
            <w:pPr>
              <w:spacing w:after="0"/>
              <w:contextualSpacing/>
              <w:jc w:val="center"/>
              <w:rPr>
                <w:rFonts w:ascii="Calibri" w:hAnsi="Calibri"/>
                <w:b/>
                <w:bCs/>
              </w:rPr>
            </w:pPr>
            <w:r w:rsidRPr="00C967A3">
              <w:rPr>
                <w:rFonts w:ascii="Calibri" w:hAnsi="Calibri"/>
                <w:b/>
                <w:bCs/>
              </w:rPr>
              <w:t>LEG</w:t>
            </w:r>
          </w:p>
        </w:tc>
        <w:tc>
          <w:tcPr>
            <w:tcW w:w="665" w:type="dxa"/>
            <w:tcBorders>
              <w:top w:val="single" w:sz="4" w:space="0" w:color="auto"/>
              <w:left w:val="nil"/>
              <w:bottom w:val="single" w:sz="4" w:space="0" w:color="auto"/>
              <w:right w:val="single" w:sz="4" w:space="0" w:color="auto"/>
            </w:tcBorders>
            <w:shd w:val="clear" w:color="auto" w:fill="auto"/>
            <w:vAlign w:val="center"/>
            <w:hideMark/>
          </w:tcPr>
          <w:p w14:paraId="66AC157E" w14:textId="77777777" w:rsidR="00C708B9" w:rsidRPr="00C967A3" w:rsidRDefault="00C708B9" w:rsidP="007C729B">
            <w:pPr>
              <w:spacing w:after="0"/>
              <w:contextualSpacing/>
              <w:jc w:val="center"/>
              <w:rPr>
                <w:rFonts w:ascii="Calibri" w:hAnsi="Calibri"/>
                <w:b/>
                <w:bCs/>
              </w:rPr>
            </w:pPr>
            <w:r w:rsidRPr="00C967A3">
              <w:rPr>
                <w:rFonts w:ascii="Calibri" w:hAnsi="Calibri"/>
                <w:b/>
                <w:bCs/>
              </w:rPr>
              <w:t>BOD</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72C1611B" w14:textId="77777777" w:rsidR="00C708B9" w:rsidRPr="00C967A3" w:rsidRDefault="00C708B9" w:rsidP="007C729B">
            <w:pPr>
              <w:spacing w:after="0"/>
              <w:contextualSpacing/>
              <w:jc w:val="center"/>
              <w:rPr>
                <w:rFonts w:ascii="Calibri" w:hAnsi="Calibri"/>
                <w:b/>
                <w:bCs/>
              </w:rPr>
            </w:pPr>
            <w:r w:rsidRPr="00C967A3">
              <w:rPr>
                <w:rFonts w:ascii="Calibri" w:hAnsi="Calibri"/>
                <w:b/>
                <w:bCs/>
              </w:rPr>
              <w:t>MKT</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FB73CF2" w14:textId="77777777" w:rsidR="00C708B9" w:rsidRPr="00C967A3" w:rsidRDefault="00C708B9" w:rsidP="007C729B">
            <w:pPr>
              <w:spacing w:after="0"/>
              <w:contextualSpacing/>
              <w:jc w:val="center"/>
              <w:rPr>
                <w:rFonts w:ascii="Calibri" w:hAnsi="Calibri"/>
                <w:b/>
                <w:bCs/>
              </w:rPr>
            </w:pPr>
            <w:r w:rsidRPr="00C967A3">
              <w:rPr>
                <w:rFonts w:ascii="Calibri" w:hAnsi="Calibri"/>
                <w:b/>
                <w:bCs/>
              </w:rPr>
              <w:t>IT</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3A9FEBC" w14:textId="77777777" w:rsidR="00C708B9" w:rsidRPr="00C967A3" w:rsidRDefault="00C708B9" w:rsidP="007C729B">
            <w:pPr>
              <w:spacing w:after="0"/>
              <w:contextualSpacing/>
              <w:jc w:val="center"/>
              <w:rPr>
                <w:rFonts w:ascii="Calibri" w:hAnsi="Calibri"/>
                <w:b/>
                <w:bCs/>
              </w:rPr>
            </w:pPr>
            <w:r w:rsidRPr="00C967A3">
              <w:rPr>
                <w:rFonts w:ascii="Calibri" w:hAnsi="Calibri"/>
                <w:b/>
                <w:bCs/>
              </w:rPr>
              <w:t>FIN</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B9E3EA7" w14:textId="77777777" w:rsidR="00C708B9" w:rsidRPr="00C967A3" w:rsidRDefault="00C708B9" w:rsidP="007C729B">
            <w:pPr>
              <w:spacing w:after="0"/>
              <w:contextualSpacing/>
              <w:jc w:val="center"/>
              <w:rPr>
                <w:rFonts w:ascii="Calibri" w:hAnsi="Calibri"/>
                <w:b/>
                <w:bCs/>
              </w:rPr>
            </w:pPr>
            <w:r w:rsidRPr="00C967A3">
              <w:rPr>
                <w:rFonts w:ascii="Calibri" w:hAnsi="Calibri"/>
                <w:b/>
                <w:bCs/>
              </w:rPr>
              <w:t>PM</w:t>
            </w:r>
          </w:p>
        </w:tc>
      </w:tr>
      <w:tr w:rsidR="00C708B9" w:rsidRPr="00C967A3" w14:paraId="6ED1D00A" w14:textId="77777777" w:rsidTr="004A1A00">
        <w:trPr>
          <w:trHeight w:val="51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6EEB709"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1EF0ABCA"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Determine process of recording production of array and information allocation to bills</w:t>
            </w:r>
          </w:p>
        </w:tc>
        <w:tc>
          <w:tcPr>
            <w:tcW w:w="630" w:type="dxa"/>
            <w:tcBorders>
              <w:top w:val="nil"/>
              <w:left w:val="nil"/>
              <w:bottom w:val="single" w:sz="4" w:space="0" w:color="auto"/>
              <w:right w:val="single" w:sz="4" w:space="0" w:color="auto"/>
            </w:tcBorders>
            <w:shd w:val="clear" w:color="000000" w:fill="404040"/>
            <w:noWrap/>
            <w:vAlign w:val="center"/>
            <w:hideMark/>
          </w:tcPr>
          <w:p w14:paraId="11FB1DDB"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69B51A3F"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63BCCBD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14:paraId="5CE5A31E"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70AF9AD3"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1BD38432"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C83293D"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r w:rsidR="00C708B9" w:rsidRPr="00C967A3" w14:paraId="47B2C493" w14:textId="77777777" w:rsidTr="004A1A00">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02270965"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2EA0219D"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Develop requirements for billing and record keeping</w:t>
            </w:r>
          </w:p>
        </w:tc>
        <w:tc>
          <w:tcPr>
            <w:tcW w:w="630" w:type="dxa"/>
            <w:tcBorders>
              <w:top w:val="nil"/>
              <w:left w:val="nil"/>
              <w:bottom w:val="single" w:sz="4" w:space="0" w:color="auto"/>
              <w:right w:val="single" w:sz="4" w:space="0" w:color="auto"/>
            </w:tcBorders>
            <w:shd w:val="clear" w:color="000000" w:fill="404040"/>
            <w:noWrap/>
            <w:vAlign w:val="center"/>
            <w:hideMark/>
          </w:tcPr>
          <w:p w14:paraId="5036472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95B3D7"/>
            <w:noWrap/>
            <w:vAlign w:val="center"/>
            <w:hideMark/>
          </w:tcPr>
          <w:p w14:paraId="4D554A3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5C0DC52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14:paraId="17521FF9"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44A15804"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7CBA7302"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7DB009A"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r w:rsidR="00C708B9" w:rsidRPr="00C967A3" w14:paraId="42C363E6" w14:textId="77777777" w:rsidTr="004A1A00">
        <w:trPr>
          <w:trHeight w:val="51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02C10D2"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258E24D4"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Assess the value of online consumer management tools and automated billing</w:t>
            </w:r>
          </w:p>
        </w:tc>
        <w:tc>
          <w:tcPr>
            <w:tcW w:w="630" w:type="dxa"/>
            <w:tcBorders>
              <w:top w:val="nil"/>
              <w:left w:val="nil"/>
              <w:bottom w:val="single" w:sz="4" w:space="0" w:color="auto"/>
              <w:right w:val="single" w:sz="4" w:space="0" w:color="auto"/>
            </w:tcBorders>
            <w:shd w:val="clear" w:color="000000" w:fill="404040"/>
            <w:noWrap/>
            <w:vAlign w:val="center"/>
            <w:hideMark/>
          </w:tcPr>
          <w:p w14:paraId="59279901"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F2599D9"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408BF58B"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C4D79B"/>
            <w:noWrap/>
            <w:vAlign w:val="center"/>
            <w:hideMark/>
          </w:tcPr>
          <w:p w14:paraId="5457BBE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44D13230"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287F3308"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2D57A59"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r w:rsidR="00C708B9" w:rsidRPr="00C967A3" w14:paraId="347AFC67" w14:textId="77777777" w:rsidTr="004A1A00">
        <w:trPr>
          <w:trHeight w:val="51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CDC57E7"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0C252199"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 xml:space="preserve">Create the </w:t>
            </w:r>
            <w:r w:rsidR="00331417" w:rsidRPr="00C967A3">
              <w:rPr>
                <w:rFonts w:ascii="Calibri" w:hAnsi="Calibri"/>
                <w:b/>
                <w:bCs/>
                <w:color w:val="FFFFFF"/>
                <w:sz w:val="20"/>
                <w:szCs w:val="20"/>
              </w:rPr>
              <w:t>Sales Onboarding Document</w:t>
            </w:r>
            <w:r w:rsidR="00FE4C9F">
              <w:rPr>
                <w:rFonts w:ascii="Calibri" w:hAnsi="Calibri"/>
                <w:b/>
                <w:bCs/>
                <w:color w:val="FFFFFF"/>
                <w:sz w:val="20"/>
                <w:szCs w:val="20"/>
              </w:rPr>
              <w:t>,</w:t>
            </w:r>
            <w:r w:rsidRPr="00C967A3">
              <w:rPr>
                <w:rFonts w:ascii="Calibri" w:hAnsi="Calibri"/>
                <w:b/>
                <w:bCs/>
                <w:color w:val="FFFFFF"/>
                <w:sz w:val="20"/>
                <w:szCs w:val="20"/>
              </w:rPr>
              <w:t xml:space="preserve"> application process, enrollment options, data requirements</w:t>
            </w:r>
            <w:r w:rsidR="00FE4C9F">
              <w:rPr>
                <w:rFonts w:ascii="Calibri" w:hAnsi="Calibri"/>
                <w:b/>
                <w:bCs/>
                <w:color w:val="FFFFFF"/>
                <w:sz w:val="20"/>
                <w:szCs w:val="20"/>
              </w:rPr>
              <w:t>,</w:t>
            </w:r>
            <w:r w:rsidRPr="00C967A3">
              <w:rPr>
                <w:rFonts w:ascii="Calibri" w:hAnsi="Calibri"/>
                <w:b/>
                <w:bCs/>
                <w:color w:val="FFFFFF"/>
                <w:sz w:val="20"/>
                <w:szCs w:val="20"/>
              </w:rPr>
              <w:t xml:space="preserve"> and record</w:t>
            </w:r>
            <w:r w:rsidR="00FE4C9F">
              <w:rPr>
                <w:rFonts w:ascii="Calibri" w:hAnsi="Calibri"/>
                <w:b/>
                <w:bCs/>
                <w:color w:val="FFFFFF"/>
                <w:sz w:val="20"/>
                <w:szCs w:val="20"/>
              </w:rPr>
              <w:t>-</w:t>
            </w:r>
            <w:r w:rsidRPr="00C967A3">
              <w:rPr>
                <w:rFonts w:ascii="Calibri" w:hAnsi="Calibri"/>
                <w:b/>
                <w:bCs/>
                <w:color w:val="FFFFFF"/>
                <w:sz w:val="20"/>
                <w:szCs w:val="20"/>
              </w:rPr>
              <w:t>keeping requirements</w:t>
            </w:r>
          </w:p>
        </w:tc>
        <w:tc>
          <w:tcPr>
            <w:tcW w:w="630" w:type="dxa"/>
            <w:tcBorders>
              <w:top w:val="nil"/>
              <w:left w:val="nil"/>
              <w:bottom w:val="single" w:sz="4" w:space="0" w:color="auto"/>
              <w:right w:val="single" w:sz="4" w:space="0" w:color="auto"/>
            </w:tcBorders>
            <w:shd w:val="clear" w:color="000000" w:fill="404040"/>
            <w:noWrap/>
            <w:vAlign w:val="center"/>
            <w:hideMark/>
          </w:tcPr>
          <w:p w14:paraId="0786948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0FD678B"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247A318A"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C4D79B"/>
            <w:noWrap/>
            <w:vAlign w:val="center"/>
            <w:hideMark/>
          </w:tcPr>
          <w:p w14:paraId="7ECB4023"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56688A15"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03861BC7"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4AE45418"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r w:rsidR="00C708B9" w:rsidRPr="00C967A3" w14:paraId="7C59CB42" w14:textId="77777777" w:rsidTr="004A1A00">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6D31D388"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2B8CF9A0"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Perform a cyber security impact assessment</w:t>
            </w:r>
          </w:p>
        </w:tc>
        <w:tc>
          <w:tcPr>
            <w:tcW w:w="630" w:type="dxa"/>
            <w:tcBorders>
              <w:top w:val="nil"/>
              <w:left w:val="nil"/>
              <w:bottom w:val="single" w:sz="4" w:space="0" w:color="auto"/>
              <w:right w:val="single" w:sz="4" w:space="0" w:color="auto"/>
            </w:tcBorders>
            <w:shd w:val="clear" w:color="000000" w:fill="404040"/>
            <w:noWrap/>
            <w:vAlign w:val="center"/>
            <w:hideMark/>
          </w:tcPr>
          <w:p w14:paraId="5A513448"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84FA118"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21E407FD"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14:paraId="44132889"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2E06EF61"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B1A2D62"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64BFDF1"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r w:rsidR="00C708B9" w:rsidRPr="00C967A3" w14:paraId="7EB57706" w14:textId="77777777" w:rsidTr="004A1A00">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BD79279"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381AEA39"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 xml:space="preserve">Perform a software integration/interoperability analysis </w:t>
            </w:r>
          </w:p>
        </w:tc>
        <w:tc>
          <w:tcPr>
            <w:tcW w:w="630" w:type="dxa"/>
            <w:tcBorders>
              <w:top w:val="nil"/>
              <w:left w:val="nil"/>
              <w:bottom w:val="single" w:sz="4" w:space="0" w:color="auto"/>
              <w:right w:val="single" w:sz="4" w:space="0" w:color="auto"/>
            </w:tcBorders>
            <w:shd w:val="clear" w:color="000000" w:fill="404040"/>
            <w:noWrap/>
            <w:vAlign w:val="center"/>
            <w:hideMark/>
          </w:tcPr>
          <w:p w14:paraId="7B98645F"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204F7E49"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24AC6E0B"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14:paraId="06066654"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3E905F2F"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3A07088"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D09DECE"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r w:rsidR="00C708B9" w:rsidRPr="00C967A3" w14:paraId="3C2A3B97" w14:textId="77777777" w:rsidTr="004A1A00">
        <w:trPr>
          <w:trHeight w:val="76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2A41A7E"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3C990A3F"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 xml:space="preserve">Develop an </w:t>
            </w:r>
            <w:r w:rsidR="00BE49B9">
              <w:rPr>
                <w:rFonts w:ascii="Calibri" w:hAnsi="Calibri"/>
                <w:b/>
                <w:bCs/>
                <w:color w:val="FFFFFF"/>
                <w:sz w:val="20"/>
                <w:szCs w:val="20"/>
              </w:rPr>
              <w:t>IT</w:t>
            </w:r>
            <w:r w:rsidRPr="00C967A3">
              <w:rPr>
                <w:rFonts w:ascii="Calibri" w:hAnsi="Calibri"/>
                <w:b/>
                <w:bCs/>
                <w:color w:val="FFFFFF"/>
                <w:sz w:val="20"/>
                <w:szCs w:val="20"/>
              </w:rPr>
              <w:t xml:space="preserve"> system option assessment and suggested integration plan that includes budget and staffing requirements</w:t>
            </w:r>
          </w:p>
        </w:tc>
        <w:tc>
          <w:tcPr>
            <w:tcW w:w="630" w:type="dxa"/>
            <w:tcBorders>
              <w:top w:val="nil"/>
              <w:left w:val="nil"/>
              <w:bottom w:val="single" w:sz="4" w:space="0" w:color="auto"/>
              <w:right w:val="single" w:sz="4" w:space="0" w:color="auto"/>
            </w:tcBorders>
            <w:shd w:val="clear" w:color="000000" w:fill="404040"/>
            <w:noWrap/>
            <w:vAlign w:val="center"/>
            <w:hideMark/>
          </w:tcPr>
          <w:p w14:paraId="562AEEBF"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81609C0"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1080E7F7"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14:paraId="3C4FA0B5"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55D51F83"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6C26C3A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262D8A95"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r w:rsidR="00C708B9" w:rsidRPr="00C967A3" w14:paraId="5DD99C9F" w14:textId="77777777" w:rsidTr="004A1A00">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B3CD1F1" w14:textId="77777777" w:rsidR="00C708B9" w:rsidRPr="00C967A3" w:rsidRDefault="00C708B9" w:rsidP="007C729B">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14:paraId="274EEC56" w14:textId="77777777" w:rsidR="00C708B9" w:rsidRPr="00C967A3" w:rsidRDefault="00C708B9" w:rsidP="007C729B">
            <w:pPr>
              <w:spacing w:after="0"/>
              <w:contextualSpacing/>
              <w:jc w:val="left"/>
              <w:rPr>
                <w:rFonts w:ascii="Calibri" w:hAnsi="Calibri"/>
                <w:b/>
                <w:bCs/>
                <w:color w:val="FFFFFF"/>
                <w:sz w:val="20"/>
                <w:szCs w:val="20"/>
              </w:rPr>
            </w:pPr>
            <w:r w:rsidRPr="00C967A3">
              <w:rPr>
                <w:rFonts w:ascii="Calibri" w:hAnsi="Calibri"/>
                <w:b/>
                <w:bCs/>
                <w:color w:val="FFFFFF"/>
                <w:sz w:val="20"/>
                <w:szCs w:val="20"/>
              </w:rPr>
              <w:t>Oversee software integration and testing</w:t>
            </w:r>
          </w:p>
        </w:tc>
        <w:tc>
          <w:tcPr>
            <w:tcW w:w="630" w:type="dxa"/>
            <w:tcBorders>
              <w:top w:val="nil"/>
              <w:left w:val="nil"/>
              <w:bottom w:val="single" w:sz="4" w:space="0" w:color="auto"/>
              <w:right w:val="single" w:sz="4" w:space="0" w:color="auto"/>
            </w:tcBorders>
            <w:shd w:val="clear" w:color="000000" w:fill="404040"/>
            <w:noWrap/>
            <w:vAlign w:val="center"/>
            <w:hideMark/>
          </w:tcPr>
          <w:p w14:paraId="19CD544B"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5278BCC"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14:paraId="092B070D"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14:paraId="52BA2D9A"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14:paraId="4B744968"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730FA2A"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CF9FFDD" w14:textId="77777777" w:rsidR="00C708B9" w:rsidRPr="00C967A3" w:rsidRDefault="00C708B9" w:rsidP="007C729B">
            <w:pPr>
              <w:spacing w:after="0"/>
              <w:contextualSpacing/>
              <w:jc w:val="center"/>
              <w:rPr>
                <w:rFonts w:ascii="Calibri" w:hAnsi="Calibri"/>
                <w:b/>
                <w:bCs/>
                <w:sz w:val="20"/>
                <w:szCs w:val="20"/>
              </w:rPr>
            </w:pPr>
            <w:r w:rsidRPr="00C967A3">
              <w:rPr>
                <w:rFonts w:ascii="Calibri" w:hAnsi="Calibri"/>
                <w:b/>
                <w:bCs/>
                <w:sz w:val="20"/>
                <w:szCs w:val="20"/>
              </w:rPr>
              <w:t> </w:t>
            </w:r>
          </w:p>
        </w:tc>
      </w:tr>
    </w:tbl>
    <w:p w14:paraId="0E3CFC43" w14:textId="7220AB9D" w:rsidR="00A56FEC" w:rsidRDefault="00C9703B" w:rsidP="00A56FEC">
      <w:pPr>
        <w:pStyle w:val="NoSpacing"/>
      </w:pPr>
      <w:r>
        <w:t xml:space="preserve"> </w:t>
      </w:r>
      <w:r w:rsidR="00A56FEC">
        <w:t>Note: In practice, it is recommended to treat cyber</w:t>
      </w:r>
      <w:r w:rsidR="00172106">
        <w:t xml:space="preserve"> </w:t>
      </w:r>
      <w:r w:rsidR="00A56FEC">
        <w:t xml:space="preserve">security as an enterprise-wide risk management issue. </w:t>
      </w:r>
    </w:p>
    <w:p w14:paraId="005A69B7" w14:textId="77777777" w:rsidR="00C9703B" w:rsidRDefault="00C9703B" w:rsidP="007C729B">
      <w:pPr>
        <w:pStyle w:val="NoSpacing"/>
      </w:pPr>
    </w:p>
    <w:p w14:paraId="27963ED0" w14:textId="77777777" w:rsidR="00CD1E91" w:rsidRDefault="00CD1E91" w:rsidP="007C729B">
      <w:pPr>
        <w:jc w:val="left"/>
        <w:rPr>
          <w:rFonts w:ascii="Segoe UI" w:eastAsiaTheme="majorEastAsia" w:hAnsi="Segoe UI" w:cstheme="majorBidi"/>
          <w:caps/>
          <w:color w:val="007D39"/>
          <w:sz w:val="36"/>
          <w:szCs w:val="72"/>
        </w:rPr>
      </w:pPr>
      <w:r>
        <w:br w:type="page"/>
      </w:r>
    </w:p>
    <w:p w14:paraId="49F48748" w14:textId="77777777" w:rsidR="00C9703B" w:rsidRDefault="00CD1E91" w:rsidP="007C729B">
      <w:pPr>
        <w:pStyle w:val="Heading3"/>
      </w:pPr>
      <w:r>
        <w:lastRenderedPageBreak/>
        <w:t>IT</w:t>
      </w:r>
      <w:r w:rsidR="00C9703B">
        <w:t xml:space="preserve"> Manager Business Case Contribution and Planning Overview</w:t>
      </w:r>
    </w:p>
    <w:p w14:paraId="44F6B597" w14:textId="77777777" w:rsidR="00C9703B" w:rsidRPr="00C708B9" w:rsidRDefault="00C9703B" w:rsidP="007C729B">
      <w:pPr>
        <w:spacing w:before="60" w:after="60"/>
      </w:pPr>
      <w:r w:rsidRPr="00C708B9">
        <w:t xml:space="preserve">The primary role of the IT Manager in developing the business case is to provide the IT </w:t>
      </w:r>
      <w:r w:rsidR="006F088A">
        <w:t>System I</w:t>
      </w:r>
      <w:r w:rsidR="006F088A" w:rsidRPr="00C708B9">
        <w:t xml:space="preserve">ntegration </w:t>
      </w:r>
      <w:r w:rsidR="006F088A">
        <w:t>P</w:t>
      </w:r>
      <w:r w:rsidR="006F088A" w:rsidRPr="00C708B9">
        <w:t>lan</w:t>
      </w:r>
      <w:r w:rsidR="00BE49B9">
        <w:t>,</w:t>
      </w:r>
      <w:r w:rsidRPr="00C708B9">
        <w:t xml:space="preserve"> </w:t>
      </w:r>
      <w:r w:rsidR="00BE49B9">
        <w:t xml:space="preserve">which </w:t>
      </w:r>
      <w:r w:rsidRPr="00C708B9">
        <w:t>includes an assessment of software products to support marketing and administrative efforts such as CIS/</w:t>
      </w:r>
      <w:r w:rsidR="00BE49B9">
        <w:t>b</w:t>
      </w:r>
      <w:r w:rsidR="00BE49B9" w:rsidRPr="00C708B9">
        <w:t xml:space="preserve">illing </w:t>
      </w:r>
      <w:r w:rsidR="00BE49B9">
        <w:t>m</w:t>
      </w:r>
      <w:r w:rsidR="00BE49B9" w:rsidRPr="00C708B9">
        <w:t xml:space="preserve">odification </w:t>
      </w:r>
      <w:r w:rsidRPr="00C708B9">
        <w:t xml:space="preserve">requirements and options (with </w:t>
      </w:r>
      <w:r w:rsidR="0054481B">
        <w:t xml:space="preserve">the Business and </w:t>
      </w:r>
      <w:r w:rsidRPr="00C708B9">
        <w:t xml:space="preserve">Finance Manager) and </w:t>
      </w:r>
      <w:r w:rsidR="00BE49B9">
        <w:t>c</w:t>
      </w:r>
      <w:r w:rsidR="00BE49B9" w:rsidRPr="00C708B9">
        <w:t xml:space="preserve">onsumer </w:t>
      </w:r>
      <w:r w:rsidRPr="00C708B9">
        <w:t>management tools</w:t>
      </w:r>
      <w:r w:rsidR="00842811">
        <w:t>,</w:t>
      </w:r>
      <w:r w:rsidR="00842811" w:rsidRPr="00C708B9">
        <w:t xml:space="preserve"> </w:t>
      </w:r>
      <w:r w:rsidRPr="00C708B9">
        <w:t xml:space="preserve">“self-serve” automation, and data collection service (with </w:t>
      </w:r>
      <w:r w:rsidR="00511D21">
        <w:t>Business</w:t>
      </w:r>
      <w:r w:rsidRPr="00C708B9">
        <w:t xml:space="preserve"> and IT Manager</w:t>
      </w:r>
      <w:r w:rsidR="00BE49B9">
        <w:t>s</w:t>
      </w:r>
      <w:r w:rsidRPr="00C708B9">
        <w:t>)</w:t>
      </w:r>
    </w:p>
    <w:p w14:paraId="47A132EE" w14:textId="65C8C682" w:rsidR="00C9703B" w:rsidRPr="00C00693" w:rsidRDefault="00C9703B" w:rsidP="007C729B">
      <w:pPr>
        <w:spacing w:before="60" w:after="60"/>
      </w:pPr>
      <w:r w:rsidRPr="00C00693">
        <w:t xml:space="preserve">The IT </w:t>
      </w:r>
      <w:r w:rsidR="00511D21" w:rsidRPr="00C00693">
        <w:t>System Integration Plan</w:t>
      </w:r>
      <w:r w:rsidR="00511D21" w:rsidRPr="00C00693" w:rsidDel="00511D21">
        <w:t xml:space="preserve"> </w:t>
      </w:r>
      <w:r w:rsidRPr="00C00693">
        <w:t>includes</w:t>
      </w:r>
      <w:r w:rsidR="00C00693">
        <w:t xml:space="preserve"> the following</w:t>
      </w:r>
      <w:r w:rsidRPr="00C00693">
        <w:t>:</w:t>
      </w:r>
    </w:p>
    <w:p w14:paraId="0E2B9C78" w14:textId="77777777" w:rsidR="00C9703B" w:rsidRPr="00C708B9" w:rsidRDefault="00C9703B" w:rsidP="007C729B">
      <w:pPr>
        <w:pStyle w:val="NoSpacing"/>
        <w:numPr>
          <w:ilvl w:val="0"/>
          <w:numId w:val="18"/>
        </w:numPr>
        <w:jc w:val="both"/>
      </w:pPr>
      <w:r w:rsidRPr="00C708B9">
        <w:t>Recommended software approach</w:t>
      </w:r>
    </w:p>
    <w:p w14:paraId="3A1E706D" w14:textId="77777777" w:rsidR="00C9703B" w:rsidRPr="00C708B9" w:rsidRDefault="00C9703B" w:rsidP="007C729B">
      <w:pPr>
        <w:pStyle w:val="NoSpacing"/>
        <w:numPr>
          <w:ilvl w:val="0"/>
          <w:numId w:val="18"/>
        </w:numPr>
        <w:jc w:val="both"/>
      </w:pPr>
      <w:r w:rsidRPr="00C708B9">
        <w:t xml:space="preserve">Business case for automated </w:t>
      </w:r>
      <w:r w:rsidR="00C708B9" w:rsidRPr="00C708B9">
        <w:t>billing, consumer</w:t>
      </w:r>
      <w:r w:rsidRPr="00C708B9">
        <w:t xml:space="preserve"> acquisition</w:t>
      </w:r>
      <w:r w:rsidR="00BE49B9">
        <w:t>,</w:t>
      </w:r>
      <w:r w:rsidRPr="00C708B9">
        <w:t xml:space="preserve"> and consumer management </w:t>
      </w:r>
    </w:p>
    <w:p w14:paraId="3CCBCE5B" w14:textId="77777777" w:rsidR="00C9703B" w:rsidRPr="00C708B9" w:rsidRDefault="00C9703B" w:rsidP="007C729B">
      <w:pPr>
        <w:pStyle w:val="ListParagraph"/>
        <w:numPr>
          <w:ilvl w:val="0"/>
          <w:numId w:val="16"/>
        </w:numPr>
      </w:pPr>
      <w:r w:rsidRPr="00C708B9">
        <w:t>Cyber</w:t>
      </w:r>
      <w:r w:rsidR="00BE49B9">
        <w:t xml:space="preserve"> </w:t>
      </w:r>
      <w:r w:rsidRPr="00C708B9">
        <w:t>security analysis of software options that includes a description of the security risks/benefits associated with each option</w:t>
      </w:r>
    </w:p>
    <w:p w14:paraId="71B83AD8" w14:textId="77777777" w:rsidR="00C9703B" w:rsidRPr="00C708B9" w:rsidRDefault="00C9703B" w:rsidP="007C729B">
      <w:pPr>
        <w:pStyle w:val="ListParagraph"/>
        <w:numPr>
          <w:ilvl w:val="0"/>
          <w:numId w:val="16"/>
        </w:numPr>
      </w:pPr>
      <w:r w:rsidRPr="00C708B9">
        <w:t xml:space="preserve">Interoperability analysis </w:t>
      </w:r>
    </w:p>
    <w:p w14:paraId="43B65CBE" w14:textId="77777777" w:rsidR="00C9703B" w:rsidRDefault="00C9703B" w:rsidP="007C729B">
      <w:pPr>
        <w:pStyle w:val="ListParagraph"/>
        <w:numPr>
          <w:ilvl w:val="0"/>
          <w:numId w:val="16"/>
        </w:numPr>
      </w:pPr>
      <w:r w:rsidRPr="00C708B9">
        <w:t xml:space="preserve">Budget and </w:t>
      </w:r>
      <w:r w:rsidR="00BE49B9">
        <w:t>s</w:t>
      </w:r>
      <w:r w:rsidR="00BE49B9" w:rsidRPr="00C708B9">
        <w:t xml:space="preserve">taffing </w:t>
      </w:r>
      <w:r w:rsidRPr="00C708B9">
        <w:t>requirements</w:t>
      </w:r>
    </w:p>
    <w:p w14:paraId="4610AAA2" w14:textId="77777777" w:rsidR="00BC0C30" w:rsidRPr="00C708B9" w:rsidRDefault="00BC0C30" w:rsidP="007C729B">
      <w:pPr>
        <w:pStyle w:val="ListParagraph"/>
        <w:numPr>
          <w:ilvl w:val="0"/>
          <w:numId w:val="16"/>
        </w:numPr>
      </w:pPr>
      <w:r>
        <w:t>Integration of the solar project control and operations software into the cooperative’s IT system</w:t>
      </w:r>
    </w:p>
    <w:p w14:paraId="086ED8E1" w14:textId="6A64892A" w:rsidR="00C9703B" w:rsidRPr="00C708B9" w:rsidRDefault="00EC70C7" w:rsidP="007C729B">
      <w:pPr>
        <w:spacing w:before="60" w:after="60"/>
        <w:rPr>
          <w:b/>
        </w:rPr>
      </w:pPr>
      <w:r>
        <w:rPr>
          <w:b/>
        </w:rPr>
        <w:t>Before</w:t>
      </w:r>
      <w:r w:rsidR="00C9703B" w:rsidRPr="00C708B9">
        <w:rPr>
          <w:b/>
        </w:rPr>
        <w:t xml:space="preserve"> developing the IT plan, the IT </w:t>
      </w:r>
      <w:r w:rsidR="00BE49B9">
        <w:rPr>
          <w:b/>
        </w:rPr>
        <w:t>M</w:t>
      </w:r>
      <w:r w:rsidR="00BE49B9" w:rsidRPr="00C708B9">
        <w:rPr>
          <w:b/>
        </w:rPr>
        <w:t xml:space="preserve">anager </w:t>
      </w:r>
      <w:r w:rsidR="00C9703B" w:rsidRPr="00C708B9">
        <w:rPr>
          <w:b/>
        </w:rPr>
        <w:t>will support staff by</w:t>
      </w:r>
      <w:r w:rsidR="00BE49B9">
        <w:rPr>
          <w:b/>
        </w:rPr>
        <w:t xml:space="preserve"> doing the following</w:t>
      </w:r>
      <w:r w:rsidR="00C9703B" w:rsidRPr="00C708B9">
        <w:rPr>
          <w:b/>
        </w:rPr>
        <w:t>:</w:t>
      </w:r>
    </w:p>
    <w:p w14:paraId="1F82E2EB" w14:textId="77777777" w:rsidR="00C9703B" w:rsidRPr="00C708B9" w:rsidRDefault="00C9703B" w:rsidP="007C5CAB">
      <w:pPr>
        <w:pStyle w:val="ListParagraph"/>
        <w:numPr>
          <w:ilvl w:val="0"/>
          <w:numId w:val="74"/>
        </w:numPr>
        <w:spacing w:before="60" w:after="60"/>
      </w:pPr>
      <w:r w:rsidRPr="00C708B9">
        <w:t xml:space="preserve">Developing the </w:t>
      </w:r>
      <w:r w:rsidR="00331417" w:rsidRPr="00C708B9">
        <w:t xml:space="preserve">Sales Onboarding Document </w:t>
      </w:r>
      <w:r w:rsidRPr="00C708B9">
        <w:t xml:space="preserve">outlining the application and enrollment process (with Marketing and </w:t>
      </w:r>
      <w:r w:rsidR="00FE4C9F">
        <w:t>Business</w:t>
      </w:r>
      <w:r w:rsidR="007804B4">
        <w:t xml:space="preserve"> </w:t>
      </w:r>
      <w:r w:rsidRPr="00C708B9">
        <w:t xml:space="preserve">Managers) </w:t>
      </w:r>
    </w:p>
    <w:p w14:paraId="7B48072B" w14:textId="1A19FC7C" w:rsidR="00C9703B" w:rsidRPr="00C708B9" w:rsidRDefault="00C9703B" w:rsidP="007C5CAB">
      <w:pPr>
        <w:pStyle w:val="ListParagraph"/>
        <w:numPr>
          <w:ilvl w:val="0"/>
          <w:numId w:val="74"/>
        </w:numPr>
        <w:spacing w:before="60" w:after="60"/>
      </w:pPr>
      <w:r w:rsidRPr="00C708B9">
        <w:t>Developing requirements for program record keeping</w:t>
      </w:r>
      <w:r w:rsidR="009C60F4">
        <w:t xml:space="preserve"> and </w:t>
      </w:r>
      <w:r w:rsidR="005A08DE">
        <w:t>adequately</w:t>
      </w:r>
      <w:r w:rsidR="009C60F4">
        <w:t xml:space="preserve"> securing </w:t>
      </w:r>
      <w:r w:rsidR="005A08DE">
        <w:t xml:space="preserve">those </w:t>
      </w:r>
      <w:r w:rsidR="009C60F4">
        <w:t>records</w:t>
      </w:r>
      <w:r w:rsidRPr="00C708B9">
        <w:t xml:space="preserve"> (with </w:t>
      </w:r>
      <w:r w:rsidR="0054481B">
        <w:t>Business</w:t>
      </w:r>
      <w:r w:rsidRPr="00C708B9">
        <w:t xml:space="preserve"> Manager and </w:t>
      </w:r>
      <w:r w:rsidR="00D6321D" w:rsidRPr="00C708B9">
        <w:t>legal counsel</w:t>
      </w:r>
      <w:r w:rsidRPr="00C708B9">
        <w:t>)</w:t>
      </w:r>
    </w:p>
    <w:p w14:paraId="1547E67F" w14:textId="77777777" w:rsidR="00C9703B" w:rsidRPr="00C708B9" w:rsidRDefault="004B6893" w:rsidP="007C5CAB">
      <w:pPr>
        <w:pStyle w:val="ListParagraph"/>
        <w:numPr>
          <w:ilvl w:val="0"/>
          <w:numId w:val="74"/>
        </w:numPr>
        <w:spacing w:before="60" w:after="60"/>
      </w:pPr>
      <w:r>
        <w:t xml:space="preserve">Performing </w:t>
      </w:r>
      <w:r w:rsidR="00C9703B" w:rsidRPr="00C708B9">
        <w:t xml:space="preserve">IT System Options Assessment, including valuation of online consumer management tools and automated record keeping (with Marketing and </w:t>
      </w:r>
      <w:r w:rsidR="00E966AA">
        <w:t>Business</w:t>
      </w:r>
      <w:r w:rsidR="00C9703B" w:rsidRPr="00C708B9">
        <w:t xml:space="preserve"> Managers)</w:t>
      </w:r>
    </w:p>
    <w:p w14:paraId="026262F1" w14:textId="77777777" w:rsidR="00C9703B" w:rsidRPr="00C708B9" w:rsidRDefault="00C9703B" w:rsidP="007C5CAB">
      <w:pPr>
        <w:pStyle w:val="NoSpacing"/>
        <w:numPr>
          <w:ilvl w:val="0"/>
          <w:numId w:val="74"/>
        </w:numPr>
        <w:jc w:val="both"/>
      </w:pPr>
      <w:r w:rsidRPr="00C708B9">
        <w:t xml:space="preserve">Determining </w:t>
      </w:r>
      <w:r w:rsidR="004B6893">
        <w:t>a preference for either a</w:t>
      </w:r>
      <w:r w:rsidR="004B6893" w:rsidRPr="00C708B9">
        <w:t xml:space="preserve"> </w:t>
      </w:r>
      <w:r w:rsidRPr="00C708B9">
        <w:t xml:space="preserve">fully automated and secure system or </w:t>
      </w:r>
      <w:r w:rsidR="004B6893" w:rsidRPr="00C708B9">
        <w:t>rel</w:t>
      </w:r>
      <w:r w:rsidR="004B6893">
        <w:t>iance</w:t>
      </w:r>
      <w:r w:rsidR="004B6893" w:rsidRPr="00C708B9">
        <w:t xml:space="preserve"> </w:t>
      </w:r>
      <w:r w:rsidRPr="00C708B9">
        <w:t xml:space="preserve">on uploaded files </w:t>
      </w:r>
    </w:p>
    <w:p w14:paraId="137A71FF" w14:textId="77777777" w:rsidR="00CD1E91" w:rsidRDefault="00CD1E91" w:rsidP="007C729B">
      <w:pPr>
        <w:jc w:val="left"/>
        <w:rPr>
          <w:rFonts w:ascii="Segoe UI" w:eastAsiaTheme="majorEastAsia" w:hAnsi="Segoe UI" w:cstheme="majorBidi"/>
          <w:caps/>
          <w:color w:val="007D39"/>
          <w:sz w:val="36"/>
          <w:szCs w:val="72"/>
        </w:rPr>
      </w:pPr>
      <w:r>
        <w:br w:type="page"/>
      </w:r>
    </w:p>
    <w:p w14:paraId="5B741130" w14:textId="144ED7EA" w:rsidR="00C9703B" w:rsidRDefault="00CD1E91" w:rsidP="007C729B">
      <w:pPr>
        <w:pStyle w:val="Heading3"/>
      </w:pPr>
      <w:r>
        <w:lastRenderedPageBreak/>
        <w:t>Summary of IT</w:t>
      </w:r>
      <w:r w:rsidR="00C9703B">
        <w:t xml:space="preserve"> Manager</w:t>
      </w:r>
      <w:r w:rsidR="00C00693">
        <w:t>’s</w:t>
      </w:r>
      <w:r w:rsidR="00C9703B">
        <w:t xml:space="preserve"> Implementatio</w:t>
      </w:r>
      <w:r>
        <w:t>n</w:t>
      </w:r>
      <w:r w:rsidR="00C9703B">
        <w:t xml:space="preserve"> Duties </w:t>
      </w:r>
    </w:p>
    <w:p w14:paraId="0EC44F35" w14:textId="77777777" w:rsidR="00C9703B" w:rsidRDefault="00CD1E91" w:rsidP="007C729B">
      <w:pPr>
        <w:pStyle w:val="NoSpacing"/>
        <w:spacing w:line="276" w:lineRule="auto"/>
        <w:jc w:val="both"/>
      </w:pPr>
      <w:r>
        <w:rPr>
          <w:b/>
          <w:bCs/>
          <w:noProof/>
          <w:color w:val="7E8AA2" w:themeColor="accent1"/>
        </w:rPr>
        <mc:AlternateContent>
          <mc:Choice Requires="wps">
            <w:drawing>
              <wp:anchor distT="0" distB="0" distL="114300" distR="114300" simplePos="0" relativeHeight="251658250" behindDoc="1" locked="0" layoutInCell="1" allowOverlap="1" wp14:anchorId="2004E632" wp14:editId="234A73BC">
                <wp:simplePos x="0" y="0"/>
                <wp:positionH relativeFrom="column">
                  <wp:posOffset>3470275</wp:posOffset>
                </wp:positionH>
                <wp:positionV relativeFrom="paragraph">
                  <wp:posOffset>40005</wp:posOffset>
                </wp:positionV>
                <wp:extent cx="2827020" cy="6640195"/>
                <wp:effectExtent l="57150" t="38100" r="68580" b="103505"/>
                <wp:wrapTight wrapText="bothSides">
                  <wp:wrapPolygon edited="0">
                    <wp:start x="-437" y="-124"/>
                    <wp:lineTo x="-291" y="21875"/>
                    <wp:lineTo x="21833" y="21875"/>
                    <wp:lineTo x="21978" y="-124"/>
                    <wp:lineTo x="-437" y="-124"/>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664019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23BE8E9" w14:textId="77777777" w:rsidR="00541D5C" w:rsidRPr="00CD1E91" w:rsidRDefault="00541D5C" w:rsidP="00DE4D60">
                            <w:pPr>
                              <w:spacing w:after="0" w:line="240" w:lineRule="auto"/>
                              <w:rPr>
                                <w:b/>
                                <w:smallCaps/>
                                <w:color w:val="363636" w:themeColor="text1"/>
                                <w:sz w:val="24"/>
                                <w:szCs w:val="24"/>
                              </w:rPr>
                            </w:pPr>
                            <w:r w:rsidRPr="00CD1E91">
                              <w:rPr>
                                <w:b/>
                                <w:smallCaps/>
                                <w:color w:val="363636" w:themeColor="text1"/>
                                <w:sz w:val="24"/>
                                <w:szCs w:val="24"/>
                              </w:rPr>
                              <w:t>Working within a Limited software Market</w:t>
                            </w:r>
                          </w:p>
                          <w:p w14:paraId="4F62E55F" w14:textId="77777777" w:rsidR="00541D5C" w:rsidRDefault="00541D5C" w:rsidP="00DE4D60">
                            <w:pPr>
                              <w:spacing w:after="0" w:line="240" w:lineRule="auto"/>
                            </w:pPr>
                          </w:p>
                          <w:p w14:paraId="2006463B" w14:textId="3684F6E7" w:rsidR="00541D5C" w:rsidRDefault="00541D5C" w:rsidP="00DE4D60">
                            <w:pPr>
                              <w:spacing w:after="0" w:line="240" w:lineRule="auto"/>
                              <w:rPr>
                                <w:sz w:val="20"/>
                                <w:szCs w:val="20"/>
                              </w:rPr>
                            </w:pPr>
                            <w:r>
                              <w:rPr>
                                <w:sz w:val="20"/>
                                <w:szCs w:val="20"/>
                              </w:rPr>
                              <w:t>As of 2016, t</w:t>
                            </w:r>
                            <w:r w:rsidRPr="00140733">
                              <w:rPr>
                                <w:sz w:val="20"/>
                                <w:szCs w:val="20"/>
                              </w:rPr>
                              <w:t xml:space="preserve">here are </w:t>
                            </w:r>
                            <w:r>
                              <w:rPr>
                                <w:sz w:val="20"/>
                                <w:szCs w:val="20"/>
                              </w:rPr>
                              <w:t>few</w:t>
                            </w:r>
                            <w:r w:rsidRPr="00F13E8A">
                              <w:rPr>
                                <w:sz w:val="20"/>
                                <w:szCs w:val="20"/>
                              </w:rPr>
                              <w:t xml:space="preserve"> “off</w:t>
                            </w:r>
                            <w:r>
                              <w:rPr>
                                <w:sz w:val="20"/>
                                <w:szCs w:val="20"/>
                              </w:rPr>
                              <w:t>-</w:t>
                            </w:r>
                            <w:r w:rsidRPr="00F13E8A">
                              <w:rPr>
                                <w:sz w:val="20"/>
                                <w:szCs w:val="20"/>
                              </w:rPr>
                              <w:t>the</w:t>
                            </w:r>
                            <w:r>
                              <w:rPr>
                                <w:sz w:val="20"/>
                                <w:szCs w:val="20"/>
                              </w:rPr>
                              <w:t>-</w:t>
                            </w:r>
                            <w:r w:rsidRPr="00F13E8A">
                              <w:rPr>
                                <w:sz w:val="20"/>
                                <w:szCs w:val="20"/>
                              </w:rPr>
                              <w:t>shelf”</w:t>
                            </w:r>
                            <w:r w:rsidRPr="00140733">
                              <w:rPr>
                                <w:sz w:val="20"/>
                                <w:szCs w:val="20"/>
                              </w:rPr>
                              <w:t xml:space="preserve"> software package</w:t>
                            </w:r>
                            <w:r>
                              <w:rPr>
                                <w:sz w:val="20"/>
                                <w:szCs w:val="20"/>
                              </w:rPr>
                              <w:t>s</w:t>
                            </w:r>
                            <w:r w:rsidRPr="00F13E8A">
                              <w:rPr>
                                <w:sz w:val="20"/>
                                <w:szCs w:val="20"/>
                              </w:rPr>
                              <w:t xml:space="preserve"> available</w:t>
                            </w:r>
                            <w:r>
                              <w:rPr>
                                <w:sz w:val="20"/>
                                <w:szCs w:val="20"/>
                              </w:rPr>
                              <w:t xml:space="preserve"> </w:t>
                            </w:r>
                            <w:r w:rsidRPr="00F13E8A">
                              <w:rPr>
                                <w:sz w:val="20"/>
                                <w:szCs w:val="20"/>
                              </w:rPr>
                              <w:t xml:space="preserve">to integrate </w:t>
                            </w:r>
                            <w:r>
                              <w:rPr>
                                <w:sz w:val="20"/>
                                <w:szCs w:val="20"/>
                              </w:rPr>
                              <w:t xml:space="preserve">the </w:t>
                            </w:r>
                            <w:r w:rsidRPr="00F13E8A">
                              <w:rPr>
                                <w:sz w:val="20"/>
                                <w:szCs w:val="20"/>
                              </w:rPr>
                              <w:t>billing, reporting, and marketing of community solar</w:t>
                            </w:r>
                            <w:r>
                              <w:rPr>
                                <w:sz w:val="20"/>
                                <w:szCs w:val="20"/>
                              </w:rPr>
                              <w:t>. A cooperative has three* options:</w:t>
                            </w:r>
                          </w:p>
                          <w:p w14:paraId="2BC11250" w14:textId="77777777" w:rsidR="00541D5C" w:rsidRDefault="00541D5C" w:rsidP="00DE4D60">
                            <w:pPr>
                              <w:spacing w:after="0" w:line="240" w:lineRule="auto"/>
                              <w:rPr>
                                <w:sz w:val="20"/>
                                <w:szCs w:val="20"/>
                              </w:rPr>
                            </w:pPr>
                          </w:p>
                          <w:p w14:paraId="28E8487A" w14:textId="77777777" w:rsidR="00541D5C" w:rsidRDefault="00541D5C" w:rsidP="00DE4D60">
                            <w:pPr>
                              <w:numPr>
                                <w:ilvl w:val="0"/>
                                <w:numId w:val="5"/>
                              </w:numPr>
                              <w:spacing w:after="0" w:line="240" w:lineRule="auto"/>
                              <w:ind w:hanging="180"/>
                              <w:jc w:val="left"/>
                              <w:rPr>
                                <w:sz w:val="20"/>
                                <w:szCs w:val="20"/>
                              </w:rPr>
                            </w:pPr>
                            <w:r>
                              <w:rPr>
                                <w:b/>
                                <w:sz w:val="20"/>
                                <w:szCs w:val="20"/>
                              </w:rPr>
                              <w:t xml:space="preserve"> </w:t>
                            </w:r>
                            <w:r w:rsidRPr="00AD15B3">
                              <w:rPr>
                                <w:b/>
                                <w:sz w:val="20"/>
                                <w:szCs w:val="20"/>
                              </w:rPr>
                              <w:t xml:space="preserve">Acquire proprietary software bundled with </w:t>
                            </w:r>
                            <w:r>
                              <w:rPr>
                                <w:b/>
                                <w:sz w:val="20"/>
                                <w:szCs w:val="20"/>
                              </w:rPr>
                              <w:t>third-</w:t>
                            </w:r>
                            <w:r w:rsidRPr="00AD15B3">
                              <w:rPr>
                                <w:b/>
                                <w:sz w:val="20"/>
                                <w:szCs w:val="20"/>
                              </w:rPr>
                              <w:t>party PV equipment or service offerings</w:t>
                            </w:r>
                            <w:r>
                              <w:rPr>
                                <w:sz w:val="20"/>
                                <w:szCs w:val="20"/>
                              </w:rPr>
                              <w:t>,</w:t>
                            </w:r>
                            <w:r w:rsidRPr="00AD15B3">
                              <w:rPr>
                                <w:b/>
                                <w:sz w:val="20"/>
                                <w:szCs w:val="20"/>
                              </w:rPr>
                              <w:t xml:space="preserve"> </w:t>
                            </w:r>
                            <w:r w:rsidRPr="00F13E8A">
                              <w:rPr>
                                <w:sz w:val="20"/>
                                <w:szCs w:val="20"/>
                              </w:rPr>
                              <w:t>such as those from Solar Edison, SolarCity</w:t>
                            </w:r>
                            <w:r>
                              <w:rPr>
                                <w:sz w:val="20"/>
                                <w:szCs w:val="20"/>
                              </w:rPr>
                              <w:t>,</w:t>
                            </w:r>
                            <w:r w:rsidRPr="00F13E8A">
                              <w:rPr>
                                <w:sz w:val="20"/>
                                <w:szCs w:val="20"/>
                              </w:rPr>
                              <w:t xml:space="preserve"> and others. Any cooperative working with a vendor for a community solar project should include a review of software offerings as part of the selection process. </w:t>
                            </w:r>
                          </w:p>
                          <w:p w14:paraId="059CF652" w14:textId="77777777" w:rsidR="00541D5C" w:rsidRPr="00DE4D60" w:rsidRDefault="00541D5C" w:rsidP="00DE4D60">
                            <w:pPr>
                              <w:spacing w:after="0" w:line="240" w:lineRule="auto"/>
                              <w:ind w:left="360"/>
                              <w:jc w:val="left"/>
                              <w:rPr>
                                <w:sz w:val="20"/>
                                <w:szCs w:val="20"/>
                              </w:rPr>
                            </w:pPr>
                          </w:p>
                          <w:p w14:paraId="723139BF" w14:textId="211521C6" w:rsidR="00541D5C" w:rsidRDefault="00541D5C" w:rsidP="00DE4D60">
                            <w:pPr>
                              <w:numPr>
                                <w:ilvl w:val="0"/>
                                <w:numId w:val="5"/>
                              </w:numPr>
                              <w:spacing w:after="0" w:line="240" w:lineRule="auto"/>
                              <w:ind w:hanging="180"/>
                              <w:jc w:val="left"/>
                              <w:rPr>
                                <w:sz w:val="20"/>
                                <w:szCs w:val="20"/>
                              </w:rPr>
                            </w:pPr>
                            <w:r>
                              <w:rPr>
                                <w:b/>
                                <w:sz w:val="20"/>
                                <w:szCs w:val="20"/>
                              </w:rPr>
                              <w:t xml:space="preserve"> </w:t>
                            </w:r>
                            <w:r w:rsidRPr="00AD15B3">
                              <w:rPr>
                                <w:b/>
                                <w:sz w:val="20"/>
                                <w:szCs w:val="20"/>
                              </w:rPr>
                              <w:t xml:space="preserve">Purchase a stand-alone software service. </w:t>
                            </w:r>
                            <w:r>
                              <w:rPr>
                                <w:sz w:val="20"/>
                                <w:szCs w:val="20"/>
                              </w:rPr>
                              <w:t>Currently, the</w:t>
                            </w:r>
                            <w:r w:rsidRPr="00F13E8A">
                              <w:rPr>
                                <w:sz w:val="20"/>
                                <w:szCs w:val="20"/>
                              </w:rPr>
                              <w:t xml:space="preserve"> only stand</w:t>
                            </w:r>
                            <w:r>
                              <w:rPr>
                                <w:sz w:val="20"/>
                                <w:szCs w:val="20"/>
                              </w:rPr>
                              <w:t>-</w:t>
                            </w:r>
                            <w:r w:rsidRPr="00F13E8A">
                              <w:rPr>
                                <w:sz w:val="20"/>
                                <w:szCs w:val="20"/>
                              </w:rPr>
                              <w:t xml:space="preserve">alone software </w:t>
                            </w:r>
                            <w:r>
                              <w:rPr>
                                <w:sz w:val="20"/>
                                <w:szCs w:val="20"/>
                              </w:rPr>
                              <w:t xml:space="preserve">to integrate the billing, reporting, and marketing </w:t>
                            </w:r>
                            <w:r w:rsidRPr="00F13E8A">
                              <w:rPr>
                                <w:sz w:val="20"/>
                                <w:szCs w:val="20"/>
                              </w:rPr>
                              <w:t>is the Clean Energy Collective</w:t>
                            </w:r>
                            <w:r>
                              <w:rPr>
                                <w:sz w:val="20"/>
                                <w:szCs w:val="20"/>
                              </w:rPr>
                              <w:t>’</w:t>
                            </w:r>
                            <w:r w:rsidRPr="00F13E8A">
                              <w:rPr>
                                <w:sz w:val="20"/>
                                <w:szCs w:val="20"/>
                              </w:rPr>
                              <w:t>s RemoteMeter™ Foundation and RemoteMeter™ Engagement (</w:t>
                            </w:r>
                            <w:r>
                              <w:rPr>
                                <w:sz w:val="20"/>
                                <w:szCs w:val="20"/>
                              </w:rPr>
                              <w:t xml:space="preserve">see </w:t>
                            </w:r>
                            <w:r w:rsidRPr="00F13E8A">
                              <w:rPr>
                                <w:sz w:val="20"/>
                                <w:szCs w:val="20"/>
                              </w:rPr>
                              <w:t xml:space="preserve">more information </w:t>
                            </w:r>
                            <w:r>
                              <w:rPr>
                                <w:sz w:val="20"/>
                                <w:szCs w:val="20"/>
                              </w:rPr>
                              <w:t>in the Resources Section of the IT Module</w:t>
                            </w:r>
                            <w:r w:rsidRPr="00F13E8A">
                              <w:rPr>
                                <w:sz w:val="20"/>
                                <w:szCs w:val="20"/>
                              </w:rPr>
                              <w:t>). This service is offered through NRECA’s National Vendor Discount Program.</w:t>
                            </w:r>
                            <w:r>
                              <w:rPr>
                                <w:sz w:val="20"/>
                                <w:szCs w:val="20"/>
                              </w:rPr>
                              <w:t xml:space="preserve"> (</w:t>
                            </w:r>
                            <w:r w:rsidRPr="00744B10">
                              <w:rPr>
                                <w:i/>
                                <w:sz w:val="20"/>
                                <w:szCs w:val="20"/>
                              </w:rPr>
                              <w:t>Disclosure: Clean Energy Collective is a primary contributor to this document.)</w:t>
                            </w:r>
                            <w:r w:rsidRPr="00F13E8A">
                              <w:rPr>
                                <w:sz w:val="20"/>
                                <w:szCs w:val="20"/>
                              </w:rPr>
                              <w:t xml:space="preserve"> </w:t>
                            </w:r>
                          </w:p>
                          <w:p w14:paraId="71A26A3F" w14:textId="77777777" w:rsidR="00541D5C" w:rsidRPr="00DE4D60" w:rsidRDefault="00541D5C" w:rsidP="00DE4D60">
                            <w:pPr>
                              <w:spacing w:after="0" w:line="240" w:lineRule="auto"/>
                              <w:ind w:left="360"/>
                              <w:jc w:val="left"/>
                              <w:rPr>
                                <w:sz w:val="20"/>
                                <w:szCs w:val="20"/>
                              </w:rPr>
                            </w:pPr>
                          </w:p>
                          <w:p w14:paraId="658154E3" w14:textId="07CE73AC" w:rsidR="00541D5C" w:rsidRDefault="00541D5C" w:rsidP="00DE4D60">
                            <w:pPr>
                              <w:numPr>
                                <w:ilvl w:val="0"/>
                                <w:numId w:val="5"/>
                              </w:numPr>
                              <w:spacing w:after="0" w:line="240" w:lineRule="auto"/>
                              <w:ind w:hanging="180"/>
                              <w:jc w:val="left"/>
                              <w:rPr>
                                <w:sz w:val="20"/>
                                <w:szCs w:val="20"/>
                              </w:rPr>
                            </w:pPr>
                            <w:r>
                              <w:rPr>
                                <w:b/>
                                <w:sz w:val="20"/>
                                <w:szCs w:val="20"/>
                              </w:rPr>
                              <w:t xml:space="preserve"> </w:t>
                            </w:r>
                            <w:r w:rsidRPr="00AD15B3">
                              <w:rPr>
                                <w:b/>
                                <w:sz w:val="20"/>
                                <w:szCs w:val="20"/>
                              </w:rPr>
                              <w:t>Develop new software or adapt current software in</w:t>
                            </w:r>
                            <w:r>
                              <w:rPr>
                                <w:b/>
                                <w:sz w:val="20"/>
                                <w:szCs w:val="20"/>
                              </w:rPr>
                              <w:t xml:space="preserve"> </w:t>
                            </w:r>
                            <w:r w:rsidRPr="00AD15B3">
                              <w:rPr>
                                <w:b/>
                                <w:sz w:val="20"/>
                                <w:szCs w:val="20"/>
                              </w:rPr>
                              <w:t>house.</w:t>
                            </w:r>
                            <w:r>
                              <w:rPr>
                                <w:sz w:val="20"/>
                                <w:szCs w:val="20"/>
                              </w:rPr>
                              <w:t xml:space="preserve"> The IT Manager will need to work closely with the cooperative software providers to assess beforehand what is and is not possible. </w:t>
                            </w:r>
                          </w:p>
                          <w:p w14:paraId="2DA27616" w14:textId="77777777" w:rsidR="00541D5C" w:rsidRDefault="00541D5C" w:rsidP="00DE4D60">
                            <w:pPr>
                              <w:spacing w:after="0" w:line="240" w:lineRule="auto"/>
                              <w:rPr>
                                <w:i/>
                                <w:sz w:val="20"/>
                                <w:szCs w:val="20"/>
                              </w:rPr>
                            </w:pPr>
                          </w:p>
                          <w:p w14:paraId="560F3A63" w14:textId="77777777" w:rsidR="00541D5C" w:rsidRDefault="00541D5C" w:rsidP="00331DDA">
                            <w:pPr>
                              <w:spacing w:after="0" w:line="240" w:lineRule="auto"/>
                              <w:jc w:val="left"/>
                              <w:rPr>
                                <w:i/>
                              </w:rPr>
                            </w:pPr>
                            <w:r>
                              <w:rPr>
                                <w:i/>
                                <w:sz w:val="20"/>
                                <w:szCs w:val="20"/>
                              </w:rPr>
                              <w:t>*</w:t>
                            </w:r>
                            <w:r w:rsidRPr="002551E9">
                              <w:rPr>
                                <w:i/>
                                <w:sz w:val="20"/>
                                <w:szCs w:val="20"/>
                              </w:rPr>
                              <w:t>As community solar programs and other c</w:t>
                            </w:r>
                            <w:r>
                              <w:rPr>
                                <w:i/>
                                <w:sz w:val="20"/>
                                <w:szCs w:val="20"/>
                              </w:rPr>
                              <w:t>onsum</w:t>
                            </w:r>
                            <w:r w:rsidRPr="002551E9">
                              <w:rPr>
                                <w:i/>
                                <w:sz w:val="20"/>
                                <w:szCs w:val="20"/>
                              </w:rPr>
                              <w:t>er energy programs become more common, new products will come to market and be included as resources.</w:t>
                            </w:r>
                            <w:r w:rsidRPr="002551E9">
                              <w:rPr>
                                <w:i/>
                              </w:rPr>
                              <w:t xml:space="preserve"> </w:t>
                            </w:r>
                          </w:p>
                          <w:p w14:paraId="213FC8ED" w14:textId="77777777" w:rsidR="00541D5C" w:rsidRDefault="00541D5C" w:rsidP="00331DDA">
                            <w:pPr>
                              <w:spacing w:after="0" w:line="240" w:lineRule="auto"/>
                              <w:jc w:val="left"/>
                              <w:rPr>
                                <w:i/>
                              </w:rPr>
                            </w:pPr>
                          </w:p>
                          <w:p w14:paraId="270BE139" w14:textId="77777777" w:rsidR="00541D5C" w:rsidRPr="002551E9" w:rsidRDefault="00541D5C" w:rsidP="00331DDA">
                            <w:pPr>
                              <w:spacing w:after="0" w:line="240" w:lineRule="auto"/>
                              <w:jc w:val="left"/>
                              <w:rPr>
                                <w:i/>
                              </w:rPr>
                            </w:pPr>
                            <w:r>
                              <w:rPr>
                                <w:sz w:val="20"/>
                                <w:szCs w:val="20"/>
                              </w:rPr>
                              <w:t xml:space="preserve">NRECA does not endorse or recommend the use of particular vendors, including those vendors named in this Playbook.  </w:t>
                            </w:r>
                          </w:p>
                          <w:p w14:paraId="6C144922" w14:textId="77777777" w:rsidR="00541D5C" w:rsidRDefault="00541D5C" w:rsidP="00C708B9">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273.25pt;margin-top:3.15pt;width:222.6pt;height:522.8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" fillcolor="#adccea [1621]" strokecolor="#4e92d1 [3045]">
                <v:fill color2="#e6eff8 [501]" rotate="t" angle="180" colors="0 #9dcfff;22938f #badcff;1 #e3f1ff" focus="100%" type="gradient"/>
                <v:shadow on="t" color="black" opacity="24903f" origin=",.5" offset="0,.55556mm"/>
                <v:textbox>
                  <w:txbxContent>
                    <w:p w14:paraId="023BE8E9" w14:textId="77777777" w:rsidR="00541D5C" w:rsidRPr="00CD1E91" w:rsidRDefault="00541D5C" w:rsidP="00DE4D60">
                      <w:pPr>
                        <w:spacing w:after="0" w:line="240" w:lineRule="auto"/>
                        <w:rPr>
                          <w:b/>
                          <w:smallCaps/>
                          <w:color w:val="363636" w:themeColor="text1"/>
                          <w:sz w:val="24"/>
                          <w:szCs w:val="24"/>
                        </w:rPr>
                      </w:pPr>
                      <w:r w:rsidRPr="00CD1E91">
                        <w:rPr>
                          <w:b/>
                          <w:smallCaps/>
                          <w:color w:val="363636" w:themeColor="text1"/>
                          <w:sz w:val="24"/>
                          <w:szCs w:val="24"/>
                        </w:rPr>
                        <w:t>Working within a Limited software Market</w:t>
                      </w:r>
                    </w:p>
                    <w:p w14:paraId="4F62E55F" w14:textId="77777777" w:rsidR="00541D5C" w:rsidRDefault="00541D5C" w:rsidP="00DE4D60">
                      <w:pPr>
                        <w:spacing w:after="0" w:line="240" w:lineRule="auto"/>
                      </w:pPr>
                    </w:p>
                    <w:p w14:paraId="2006463B" w14:textId="3684F6E7" w:rsidR="00541D5C" w:rsidRDefault="00541D5C" w:rsidP="00DE4D60">
                      <w:pPr>
                        <w:spacing w:after="0" w:line="240" w:lineRule="auto"/>
                        <w:rPr>
                          <w:sz w:val="20"/>
                          <w:szCs w:val="20"/>
                        </w:rPr>
                      </w:pPr>
                      <w:r>
                        <w:rPr>
                          <w:sz w:val="20"/>
                          <w:szCs w:val="20"/>
                        </w:rPr>
                        <w:t>As of 2016, t</w:t>
                      </w:r>
                      <w:r w:rsidRPr="00140733">
                        <w:rPr>
                          <w:sz w:val="20"/>
                          <w:szCs w:val="20"/>
                        </w:rPr>
                        <w:t xml:space="preserve">here are </w:t>
                      </w:r>
                      <w:r>
                        <w:rPr>
                          <w:sz w:val="20"/>
                          <w:szCs w:val="20"/>
                        </w:rPr>
                        <w:t>few</w:t>
                      </w:r>
                      <w:r w:rsidRPr="00F13E8A">
                        <w:rPr>
                          <w:sz w:val="20"/>
                          <w:szCs w:val="20"/>
                        </w:rPr>
                        <w:t xml:space="preserve"> “off</w:t>
                      </w:r>
                      <w:r>
                        <w:rPr>
                          <w:sz w:val="20"/>
                          <w:szCs w:val="20"/>
                        </w:rPr>
                        <w:t>-</w:t>
                      </w:r>
                      <w:r w:rsidRPr="00F13E8A">
                        <w:rPr>
                          <w:sz w:val="20"/>
                          <w:szCs w:val="20"/>
                        </w:rPr>
                        <w:t>the</w:t>
                      </w:r>
                      <w:r>
                        <w:rPr>
                          <w:sz w:val="20"/>
                          <w:szCs w:val="20"/>
                        </w:rPr>
                        <w:t>-</w:t>
                      </w:r>
                      <w:r w:rsidRPr="00F13E8A">
                        <w:rPr>
                          <w:sz w:val="20"/>
                          <w:szCs w:val="20"/>
                        </w:rPr>
                        <w:t>shelf”</w:t>
                      </w:r>
                      <w:r w:rsidRPr="00140733">
                        <w:rPr>
                          <w:sz w:val="20"/>
                          <w:szCs w:val="20"/>
                        </w:rPr>
                        <w:t xml:space="preserve"> software package</w:t>
                      </w:r>
                      <w:r>
                        <w:rPr>
                          <w:sz w:val="20"/>
                          <w:szCs w:val="20"/>
                        </w:rPr>
                        <w:t>s</w:t>
                      </w:r>
                      <w:r w:rsidRPr="00F13E8A">
                        <w:rPr>
                          <w:sz w:val="20"/>
                          <w:szCs w:val="20"/>
                        </w:rPr>
                        <w:t xml:space="preserve"> available</w:t>
                      </w:r>
                      <w:r>
                        <w:rPr>
                          <w:sz w:val="20"/>
                          <w:szCs w:val="20"/>
                        </w:rPr>
                        <w:t xml:space="preserve"> </w:t>
                      </w:r>
                      <w:r w:rsidRPr="00F13E8A">
                        <w:rPr>
                          <w:sz w:val="20"/>
                          <w:szCs w:val="20"/>
                        </w:rPr>
                        <w:t xml:space="preserve">to integrate </w:t>
                      </w:r>
                      <w:r>
                        <w:rPr>
                          <w:sz w:val="20"/>
                          <w:szCs w:val="20"/>
                        </w:rPr>
                        <w:t xml:space="preserve">the </w:t>
                      </w:r>
                      <w:r w:rsidRPr="00F13E8A">
                        <w:rPr>
                          <w:sz w:val="20"/>
                          <w:szCs w:val="20"/>
                        </w:rPr>
                        <w:t>billing, reporting, and marketing of community solar</w:t>
                      </w:r>
                      <w:r>
                        <w:rPr>
                          <w:sz w:val="20"/>
                          <w:szCs w:val="20"/>
                        </w:rPr>
                        <w:t>. A cooperative has three* options:</w:t>
                      </w:r>
                    </w:p>
                    <w:p w14:paraId="2BC11250" w14:textId="77777777" w:rsidR="00541D5C" w:rsidRDefault="00541D5C" w:rsidP="00DE4D60">
                      <w:pPr>
                        <w:spacing w:after="0" w:line="240" w:lineRule="auto"/>
                        <w:rPr>
                          <w:sz w:val="20"/>
                          <w:szCs w:val="20"/>
                        </w:rPr>
                      </w:pPr>
                    </w:p>
                    <w:p w14:paraId="28E8487A" w14:textId="77777777" w:rsidR="00541D5C" w:rsidRDefault="00541D5C" w:rsidP="00DE4D60">
                      <w:pPr>
                        <w:numPr>
                          <w:ilvl w:val="0"/>
                          <w:numId w:val="5"/>
                        </w:numPr>
                        <w:spacing w:after="0" w:line="240" w:lineRule="auto"/>
                        <w:ind w:hanging="180"/>
                        <w:jc w:val="left"/>
                        <w:rPr>
                          <w:sz w:val="20"/>
                          <w:szCs w:val="20"/>
                        </w:rPr>
                      </w:pPr>
                      <w:r>
                        <w:rPr>
                          <w:b/>
                          <w:sz w:val="20"/>
                          <w:szCs w:val="20"/>
                        </w:rPr>
                        <w:t xml:space="preserve"> </w:t>
                      </w:r>
                      <w:r w:rsidRPr="00AD15B3">
                        <w:rPr>
                          <w:b/>
                          <w:sz w:val="20"/>
                          <w:szCs w:val="20"/>
                        </w:rPr>
                        <w:t xml:space="preserve">Acquire proprietary software bundled with </w:t>
                      </w:r>
                      <w:r>
                        <w:rPr>
                          <w:b/>
                          <w:sz w:val="20"/>
                          <w:szCs w:val="20"/>
                        </w:rPr>
                        <w:t>third-</w:t>
                      </w:r>
                      <w:r w:rsidRPr="00AD15B3">
                        <w:rPr>
                          <w:b/>
                          <w:sz w:val="20"/>
                          <w:szCs w:val="20"/>
                        </w:rPr>
                        <w:t>party PV equipment or service offerings</w:t>
                      </w:r>
                      <w:r>
                        <w:rPr>
                          <w:sz w:val="20"/>
                          <w:szCs w:val="20"/>
                        </w:rPr>
                        <w:t>,</w:t>
                      </w:r>
                      <w:r w:rsidRPr="00AD15B3">
                        <w:rPr>
                          <w:b/>
                          <w:sz w:val="20"/>
                          <w:szCs w:val="20"/>
                        </w:rPr>
                        <w:t xml:space="preserve"> </w:t>
                      </w:r>
                      <w:r w:rsidRPr="00F13E8A">
                        <w:rPr>
                          <w:sz w:val="20"/>
                          <w:szCs w:val="20"/>
                        </w:rPr>
                        <w:t>such as those from Solar Edison, SolarCity</w:t>
                      </w:r>
                      <w:r>
                        <w:rPr>
                          <w:sz w:val="20"/>
                          <w:szCs w:val="20"/>
                        </w:rPr>
                        <w:t>,</w:t>
                      </w:r>
                      <w:r w:rsidRPr="00F13E8A">
                        <w:rPr>
                          <w:sz w:val="20"/>
                          <w:szCs w:val="20"/>
                        </w:rPr>
                        <w:t xml:space="preserve"> and others. Any cooperative working with a vendor for a community solar project should include a review of software offerings as part of the selection process. </w:t>
                      </w:r>
                    </w:p>
                    <w:p w14:paraId="059CF652" w14:textId="77777777" w:rsidR="00541D5C" w:rsidRPr="00DE4D60" w:rsidRDefault="00541D5C" w:rsidP="00DE4D60">
                      <w:pPr>
                        <w:spacing w:after="0" w:line="240" w:lineRule="auto"/>
                        <w:ind w:left="360"/>
                        <w:jc w:val="left"/>
                        <w:rPr>
                          <w:sz w:val="20"/>
                          <w:szCs w:val="20"/>
                        </w:rPr>
                      </w:pPr>
                    </w:p>
                    <w:p w14:paraId="723139BF" w14:textId="211521C6" w:rsidR="00541D5C" w:rsidRDefault="00541D5C" w:rsidP="00DE4D60">
                      <w:pPr>
                        <w:numPr>
                          <w:ilvl w:val="0"/>
                          <w:numId w:val="5"/>
                        </w:numPr>
                        <w:spacing w:after="0" w:line="240" w:lineRule="auto"/>
                        <w:ind w:hanging="180"/>
                        <w:jc w:val="left"/>
                        <w:rPr>
                          <w:sz w:val="20"/>
                          <w:szCs w:val="20"/>
                        </w:rPr>
                      </w:pPr>
                      <w:r>
                        <w:rPr>
                          <w:b/>
                          <w:sz w:val="20"/>
                          <w:szCs w:val="20"/>
                        </w:rPr>
                        <w:t xml:space="preserve"> </w:t>
                      </w:r>
                      <w:r w:rsidRPr="00AD15B3">
                        <w:rPr>
                          <w:b/>
                          <w:sz w:val="20"/>
                          <w:szCs w:val="20"/>
                        </w:rPr>
                        <w:t xml:space="preserve">Purchase a stand-alone software service. </w:t>
                      </w:r>
                      <w:r>
                        <w:rPr>
                          <w:sz w:val="20"/>
                          <w:szCs w:val="20"/>
                        </w:rPr>
                        <w:t>Currently, the</w:t>
                      </w:r>
                      <w:r w:rsidRPr="00F13E8A">
                        <w:rPr>
                          <w:sz w:val="20"/>
                          <w:szCs w:val="20"/>
                        </w:rPr>
                        <w:t xml:space="preserve"> only stand</w:t>
                      </w:r>
                      <w:r>
                        <w:rPr>
                          <w:sz w:val="20"/>
                          <w:szCs w:val="20"/>
                        </w:rPr>
                        <w:t>-</w:t>
                      </w:r>
                      <w:r w:rsidRPr="00F13E8A">
                        <w:rPr>
                          <w:sz w:val="20"/>
                          <w:szCs w:val="20"/>
                        </w:rPr>
                        <w:t xml:space="preserve">alone software </w:t>
                      </w:r>
                      <w:r>
                        <w:rPr>
                          <w:sz w:val="20"/>
                          <w:szCs w:val="20"/>
                        </w:rPr>
                        <w:t xml:space="preserve">to integrate the billing, reporting, and marketing </w:t>
                      </w:r>
                      <w:r w:rsidRPr="00F13E8A">
                        <w:rPr>
                          <w:sz w:val="20"/>
                          <w:szCs w:val="20"/>
                        </w:rPr>
                        <w:t>is the Clean Energy Collective</w:t>
                      </w:r>
                      <w:r>
                        <w:rPr>
                          <w:sz w:val="20"/>
                          <w:szCs w:val="20"/>
                        </w:rPr>
                        <w:t>’</w:t>
                      </w:r>
                      <w:r w:rsidRPr="00F13E8A">
                        <w:rPr>
                          <w:sz w:val="20"/>
                          <w:szCs w:val="20"/>
                        </w:rPr>
                        <w:t>s RemoteMeter™ Foundation and RemoteMeter™ Engagement (</w:t>
                      </w:r>
                      <w:r>
                        <w:rPr>
                          <w:sz w:val="20"/>
                          <w:szCs w:val="20"/>
                        </w:rPr>
                        <w:t xml:space="preserve">see </w:t>
                      </w:r>
                      <w:r w:rsidRPr="00F13E8A">
                        <w:rPr>
                          <w:sz w:val="20"/>
                          <w:szCs w:val="20"/>
                        </w:rPr>
                        <w:t xml:space="preserve">more information </w:t>
                      </w:r>
                      <w:r>
                        <w:rPr>
                          <w:sz w:val="20"/>
                          <w:szCs w:val="20"/>
                        </w:rPr>
                        <w:t>in the Resources Section of the IT Module</w:t>
                      </w:r>
                      <w:r w:rsidRPr="00F13E8A">
                        <w:rPr>
                          <w:sz w:val="20"/>
                          <w:szCs w:val="20"/>
                        </w:rPr>
                        <w:t>). This service is offered through NRECA’s National Vendor Discount Program.</w:t>
                      </w:r>
                      <w:r>
                        <w:rPr>
                          <w:sz w:val="20"/>
                          <w:szCs w:val="20"/>
                        </w:rPr>
                        <w:t xml:space="preserve"> (</w:t>
                      </w:r>
                      <w:r w:rsidRPr="00744B10">
                        <w:rPr>
                          <w:i/>
                          <w:sz w:val="20"/>
                          <w:szCs w:val="20"/>
                        </w:rPr>
                        <w:t>Disclosure: Clean Energy Collective is a primary contributor to this document.)</w:t>
                      </w:r>
                      <w:r w:rsidRPr="00F13E8A">
                        <w:rPr>
                          <w:sz w:val="20"/>
                          <w:szCs w:val="20"/>
                        </w:rPr>
                        <w:t xml:space="preserve"> </w:t>
                      </w:r>
                    </w:p>
                    <w:p w14:paraId="71A26A3F" w14:textId="77777777" w:rsidR="00541D5C" w:rsidRPr="00DE4D60" w:rsidRDefault="00541D5C" w:rsidP="00DE4D60">
                      <w:pPr>
                        <w:spacing w:after="0" w:line="240" w:lineRule="auto"/>
                        <w:ind w:left="360"/>
                        <w:jc w:val="left"/>
                        <w:rPr>
                          <w:sz w:val="20"/>
                          <w:szCs w:val="20"/>
                        </w:rPr>
                      </w:pPr>
                    </w:p>
                    <w:p w14:paraId="658154E3" w14:textId="07CE73AC" w:rsidR="00541D5C" w:rsidRDefault="00541D5C" w:rsidP="00DE4D60">
                      <w:pPr>
                        <w:numPr>
                          <w:ilvl w:val="0"/>
                          <w:numId w:val="5"/>
                        </w:numPr>
                        <w:spacing w:after="0" w:line="240" w:lineRule="auto"/>
                        <w:ind w:hanging="180"/>
                        <w:jc w:val="left"/>
                        <w:rPr>
                          <w:sz w:val="20"/>
                          <w:szCs w:val="20"/>
                        </w:rPr>
                      </w:pPr>
                      <w:r>
                        <w:rPr>
                          <w:b/>
                          <w:sz w:val="20"/>
                          <w:szCs w:val="20"/>
                        </w:rPr>
                        <w:t xml:space="preserve"> </w:t>
                      </w:r>
                      <w:r w:rsidRPr="00AD15B3">
                        <w:rPr>
                          <w:b/>
                          <w:sz w:val="20"/>
                          <w:szCs w:val="20"/>
                        </w:rPr>
                        <w:t>Develop new software or adapt current software in</w:t>
                      </w:r>
                      <w:r>
                        <w:rPr>
                          <w:b/>
                          <w:sz w:val="20"/>
                          <w:szCs w:val="20"/>
                        </w:rPr>
                        <w:t xml:space="preserve"> </w:t>
                      </w:r>
                      <w:r w:rsidRPr="00AD15B3">
                        <w:rPr>
                          <w:b/>
                          <w:sz w:val="20"/>
                          <w:szCs w:val="20"/>
                        </w:rPr>
                        <w:t>house.</w:t>
                      </w:r>
                      <w:r>
                        <w:rPr>
                          <w:sz w:val="20"/>
                          <w:szCs w:val="20"/>
                        </w:rPr>
                        <w:t xml:space="preserve"> The IT Manager will need to work closely with the cooperative software providers to assess beforehand what is and is not possible. </w:t>
                      </w:r>
                    </w:p>
                    <w:p w14:paraId="2DA27616" w14:textId="77777777" w:rsidR="00541D5C" w:rsidRDefault="00541D5C" w:rsidP="00DE4D60">
                      <w:pPr>
                        <w:spacing w:after="0" w:line="240" w:lineRule="auto"/>
                        <w:rPr>
                          <w:i/>
                          <w:sz w:val="20"/>
                          <w:szCs w:val="20"/>
                        </w:rPr>
                      </w:pPr>
                    </w:p>
                    <w:p w14:paraId="560F3A63" w14:textId="77777777" w:rsidR="00541D5C" w:rsidRDefault="00541D5C" w:rsidP="00331DDA">
                      <w:pPr>
                        <w:spacing w:after="0" w:line="240" w:lineRule="auto"/>
                        <w:jc w:val="left"/>
                        <w:rPr>
                          <w:i/>
                        </w:rPr>
                      </w:pPr>
                      <w:r>
                        <w:rPr>
                          <w:i/>
                          <w:sz w:val="20"/>
                          <w:szCs w:val="20"/>
                        </w:rPr>
                        <w:t>*</w:t>
                      </w:r>
                      <w:r w:rsidRPr="002551E9">
                        <w:rPr>
                          <w:i/>
                          <w:sz w:val="20"/>
                          <w:szCs w:val="20"/>
                        </w:rPr>
                        <w:t>As community solar programs and other c</w:t>
                      </w:r>
                      <w:r>
                        <w:rPr>
                          <w:i/>
                          <w:sz w:val="20"/>
                          <w:szCs w:val="20"/>
                        </w:rPr>
                        <w:t>onsum</w:t>
                      </w:r>
                      <w:r w:rsidRPr="002551E9">
                        <w:rPr>
                          <w:i/>
                          <w:sz w:val="20"/>
                          <w:szCs w:val="20"/>
                        </w:rPr>
                        <w:t>er energy programs become more common, new products will come to market and be included as resources.</w:t>
                      </w:r>
                      <w:r w:rsidRPr="002551E9">
                        <w:rPr>
                          <w:i/>
                        </w:rPr>
                        <w:t xml:space="preserve"> </w:t>
                      </w:r>
                    </w:p>
                    <w:p w14:paraId="213FC8ED" w14:textId="77777777" w:rsidR="00541D5C" w:rsidRDefault="00541D5C" w:rsidP="00331DDA">
                      <w:pPr>
                        <w:spacing w:after="0" w:line="240" w:lineRule="auto"/>
                        <w:jc w:val="left"/>
                        <w:rPr>
                          <w:i/>
                        </w:rPr>
                      </w:pPr>
                    </w:p>
                    <w:p w14:paraId="270BE139" w14:textId="77777777" w:rsidR="00541D5C" w:rsidRPr="002551E9" w:rsidRDefault="00541D5C" w:rsidP="00331DDA">
                      <w:pPr>
                        <w:spacing w:after="0" w:line="240" w:lineRule="auto"/>
                        <w:jc w:val="left"/>
                        <w:rPr>
                          <w:i/>
                        </w:rPr>
                      </w:pPr>
                      <w:r>
                        <w:rPr>
                          <w:sz w:val="20"/>
                          <w:szCs w:val="20"/>
                        </w:rPr>
                        <w:t xml:space="preserve">NRECA does not endorse or recommend the use of particular vendors, including those vendors named in this Playbook.  </w:t>
                      </w:r>
                    </w:p>
                    <w:p w14:paraId="6C144922" w14:textId="77777777" w:rsidR="00541D5C" w:rsidRDefault="00541D5C" w:rsidP="00C708B9">
                      <w:pPr>
                        <w:jc w:val="left"/>
                      </w:pPr>
                    </w:p>
                  </w:txbxContent>
                </v:textbox>
                <w10:wrap type="tight"/>
              </v:shape>
            </w:pict>
          </mc:Fallback>
        </mc:AlternateContent>
      </w:r>
      <w:r w:rsidR="006159CE">
        <w:t xml:space="preserve">The IT </w:t>
      </w:r>
      <w:r w:rsidR="004B6893">
        <w:t xml:space="preserve">Manager </w:t>
      </w:r>
      <w:r w:rsidR="006159CE">
        <w:t xml:space="preserve">will oversee the procurement and incorporation of software products. These duties fall into </w:t>
      </w:r>
      <w:r w:rsidR="004B6893">
        <w:t xml:space="preserve">two </w:t>
      </w:r>
      <w:r w:rsidR="006159CE">
        <w:t>broad categories:</w:t>
      </w:r>
    </w:p>
    <w:p w14:paraId="1C1F65E5" w14:textId="77777777" w:rsidR="006159CE" w:rsidRDefault="006159CE" w:rsidP="007C5CAB">
      <w:pPr>
        <w:pStyle w:val="NoSpacing"/>
        <w:numPr>
          <w:ilvl w:val="0"/>
          <w:numId w:val="75"/>
        </w:numPr>
        <w:spacing w:line="276" w:lineRule="auto"/>
        <w:jc w:val="both"/>
      </w:pPr>
      <w:r>
        <w:t xml:space="preserve">Software </w:t>
      </w:r>
      <w:r w:rsidR="00851D7F">
        <w:t xml:space="preserve">integration </w:t>
      </w:r>
      <w:r>
        <w:t xml:space="preserve">and </w:t>
      </w:r>
      <w:r w:rsidR="004B6893">
        <w:t xml:space="preserve">interoperability oversight </w:t>
      </w:r>
      <w:r>
        <w:t>to</w:t>
      </w:r>
      <w:r w:rsidR="004B6893">
        <w:t>:</w:t>
      </w:r>
    </w:p>
    <w:p w14:paraId="7B94BA29" w14:textId="77777777" w:rsidR="006159CE" w:rsidRDefault="006159CE" w:rsidP="007C5CAB">
      <w:pPr>
        <w:pStyle w:val="NoSpacing"/>
        <w:numPr>
          <w:ilvl w:val="1"/>
          <w:numId w:val="75"/>
        </w:numPr>
        <w:spacing w:line="276" w:lineRule="auto"/>
        <w:jc w:val="both"/>
      </w:pPr>
      <w:r>
        <w:t xml:space="preserve">Support </w:t>
      </w:r>
      <w:r w:rsidR="004B6893">
        <w:t>program administration</w:t>
      </w:r>
    </w:p>
    <w:p w14:paraId="13B6AB09" w14:textId="77777777" w:rsidR="006159CE" w:rsidRDefault="006159CE" w:rsidP="007C5CAB">
      <w:pPr>
        <w:pStyle w:val="NoSpacing"/>
        <w:numPr>
          <w:ilvl w:val="1"/>
          <w:numId w:val="75"/>
        </w:numPr>
        <w:spacing w:line="276" w:lineRule="auto"/>
        <w:jc w:val="both"/>
      </w:pPr>
      <w:r>
        <w:t xml:space="preserve">Support </w:t>
      </w:r>
      <w:r w:rsidR="004B6893">
        <w:t>marketing</w:t>
      </w:r>
    </w:p>
    <w:p w14:paraId="61CC40B9" w14:textId="77777777" w:rsidR="00BC0C30" w:rsidRDefault="00BC0C30" w:rsidP="007C5CAB">
      <w:pPr>
        <w:pStyle w:val="NoSpacing"/>
        <w:numPr>
          <w:ilvl w:val="1"/>
          <w:numId w:val="75"/>
        </w:numPr>
        <w:spacing w:line="276" w:lineRule="auto"/>
        <w:jc w:val="both"/>
      </w:pPr>
      <w:r>
        <w:t>Support project systems</w:t>
      </w:r>
    </w:p>
    <w:p w14:paraId="73DBEBD8" w14:textId="774AB395" w:rsidR="00C708B9" w:rsidRDefault="006159CE" w:rsidP="007C5CAB">
      <w:pPr>
        <w:pStyle w:val="NoSpacing"/>
        <w:numPr>
          <w:ilvl w:val="0"/>
          <w:numId w:val="75"/>
        </w:numPr>
        <w:spacing w:line="276" w:lineRule="auto"/>
        <w:jc w:val="both"/>
      </w:pPr>
      <w:r>
        <w:t xml:space="preserve">Cyber </w:t>
      </w:r>
      <w:r w:rsidR="004B6893">
        <w:t xml:space="preserve">security </w:t>
      </w:r>
      <w:r w:rsidR="004B1D39">
        <w:t xml:space="preserve">plan </w:t>
      </w:r>
      <w:r w:rsidR="00744B10">
        <w:t>implementation</w:t>
      </w:r>
      <w:r w:rsidR="004B1D39">
        <w:t xml:space="preserve"> </w:t>
      </w:r>
    </w:p>
    <w:p w14:paraId="56F3BA39" w14:textId="77777777" w:rsidR="00C708B9" w:rsidRPr="00C708B9" w:rsidRDefault="00C708B9" w:rsidP="007C729B"/>
    <w:p w14:paraId="5F3C072E" w14:textId="77777777" w:rsidR="006159CE" w:rsidRDefault="00CD1E91" w:rsidP="00DE4D60">
      <w:pPr>
        <w:pStyle w:val="Heading3"/>
      </w:pPr>
      <w:r>
        <w:t>Im</w:t>
      </w:r>
      <w:r w:rsidR="006159CE">
        <w:t xml:space="preserve">plementing Software to </w:t>
      </w:r>
      <w:r w:rsidR="004B6893">
        <w:t xml:space="preserve">Support </w:t>
      </w:r>
      <w:r w:rsidR="006159CE" w:rsidRPr="00B01B46">
        <w:t>System Administration, Accounting, and Billing</w:t>
      </w:r>
      <w:r w:rsidR="006159CE">
        <w:t xml:space="preserve"> </w:t>
      </w:r>
    </w:p>
    <w:p w14:paraId="1CEC4DD3" w14:textId="77777777" w:rsidR="00C708B9" w:rsidRDefault="006159CE" w:rsidP="007C729B">
      <w:pPr>
        <w:contextualSpacing/>
      </w:pPr>
      <w:r>
        <w:t xml:space="preserve">A typical array provides energy to 250–300 consumers per MW. </w:t>
      </w:r>
    </w:p>
    <w:p w14:paraId="30725086" w14:textId="77777777" w:rsidR="006159CE" w:rsidRPr="00C708B9" w:rsidRDefault="006159CE" w:rsidP="007C729B">
      <w:pPr>
        <w:pStyle w:val="ListParagraph"/>
        <w:numPr>
          <w:ilvl w:val="0"/>
          <w:numId w:val="0"/>
        </w:numPr>
        <w:spacing w:line="240" w:lineRule="auto"/>
        <w:rPr>
          <w:b/>
        </w:rPr>
      </w:pPr>
      <w:r w:rsidRPr="00C708B9">
        <w:rPr>
          <w:b/>
        </w:rPr>
        <w:t>For each consumer, it is necessary to</w:t>
      </w:r>
      <w:r w:rsidR="004B6893">
        <w:rPr>
          <w:b/>
        </w:rPr>
        <w:t xml:space="preserve"> do the following</w:t>
      </w:r>
      <w:r w:rsidRPr="00C708B9">
        <w:rPr>
          <w:b/>
        </w:rPr>
        <w:t>:</w:t>
      </w:r>
    </w:p>
    <w:p w14:paraId="2C87F95A" w14:textId="77777777" w:rsidR="006159CE" w:rsidRPr="00184D51" w:rsidRDefault="006159CE" w:rsidP="007C729B">
      <w:pPr>
        <w:pStyle w:val="ListParagraph"/>
        <w:numPr>
          <w:ilvl w:val="0"/>
          <w:numId w:val="8"/>
        </w:numPr>
      </w:pPr>
      <w:r w:rsidRPr="00184D51">
        <w:t>Track account data to answer questions, identify problems, or change subscriptions</w:t>
      </w:r>
    </w:p>
    <w:p w14:paraId="7775AEE9" w14:textId="77777777" w:rsidR="006159CE" w:rsidRPr="00184D51" w:rsidRDefault="006159CE" w:rsidP="007C729B">
      <w:pPr>
        <w:pStyle w:val="ListParagraph"/>
        <w:numPr>
          <w:ilvl w:val="0"/>
          <w:numId w:val="8"/>
        </w:numPr>
      </w:pPr>
      <w:r w:rsidRPr="00184D51">
        <w:t xml:space="preserve">Check production from </w:t>
      </w:r>
      <w:r w:rsidR="004B6893">
        <w:t xml:space="preserve">the consumer’s </w:t>
      </w:r>
      <w:r w:rsidRPr="00184D51">
        <w:t>panels</w:t>
      </w:r>
    </w:p>
    <w:p w14:paraId="78C409D7" w14:textId="77777777" w:rsidR="006159CE" w:rsidRPr="00184D51" w:rsidRDefault="006159CE" w:rsidP="007C729B">
      <w:pPr>
        <w:pStyle w:val="ListParagraph"/>
        <w:numPr>
          <w:ilvl w:val="0"/>
          <w:numId w:val="8"/>
        </w:numPr>
      </w:pPr>
      <w:r w:rsidRPr="00184D51">
        <w:t xml:space="preserve">Translate this information to </w:t>
      </w:r>
      <w:r w:rsidR="004B6893" w:rsidRPr="00184D51">
        <w:t>the</w:t>
      </w:r>
      <w:r w:rsidR="004B6893">
        <w:t xml:space="preserve"> consumer’s</w:t>
      </w:r>
      <w:r w:rsidR="004B6893" w:rsidRPr="00184D51">
        <w:t xml:space="preserve"> </w:t>
      </w:r>
      <w:r w:rsidRPr="00184D51">
        <w:t>pro-</w:t>
      </w:r>
      <w:r w:rsidR="001409A8" w:rsidRPr="00184D51">
        <w:t>ra</w:t>
      </w:r>
      <w:r w:rsidR="001409A8">
        <w:t>ted</w:t>
      </w:r>
      <w:r w:rsidR="001409A8" w:rsidRPr="00184D51">
        <w:t xml:space="preserve"> </w:t>
      </w:r>
      <w:r w:rsidRPr="00184D51">
        <w:t>share of energy</w:t>
      </w:r>
    </w:p>
    <w:p w14:paraId="13BA7E36" w14:textId="77777777" w:rsidR="006159CE" w:rsidRPr="00184D51" w:rsidRDefault="006159CE" w:rsidP="007C729B">
      <w:pPr>
        <w:pStyle w:val="ListParagraph"/>
        <w:numPr>
          <w:ilvl w:val="0"/>
          <w:numId w:val="8"/>
        </w:numPr>
      </w:pPr>
      <w:r w:rsidRPr="00184D51">
        <w:t xml:space="preserve">Input this information </w:t>
      </w:r>
      <w:r w:rsidR="004B6893">
        <w:t>into</w:t>
      </w:r>
      <w:r w:rsidR="004B6893" w:rsidRPr="00184D51">
        <w:t xml:space="preserve"> </w:t>
      </w:r>
      <w:r w:rsidRPr="00184D51">
        <w:t xml:space="preserve">the </w:t>
      </w:r>
      <w:r>
        <w:t>consumer</w:t>
      </w:r>
      <w:r w:rsidRPr="00184D51">
        <w:t>’s account and bill accurately</w:t>
      </w:r>
    </w:p>
    <w:p w14:paraId="74888FE4" w14:textId="77777777" w:rsidR="006159CE" w:rsidRPr="00184D51" w:rsidRDefault="006159CE" w:rsidP="007C729B">
      <w:pPr>
        <w:pStyle w:val="ListParagraph"/>
        <w:numPr>
          <w:ilvl w:val="0"/>
          <w:numId w:val="8"/>
        </w:numPr>
      </w:pPr>
      <w:r w:rsidRPr="00184D51">
        <w:t>Double check the information for accuracy</w:t>
      </w:r>
    </w:p>
    <w:p w14:paraId="36051976" w14:textId="77777777" w:rsidR="006159CE" w:rsidRDefault="006159CE" w:rsidP="007C729B">
      <w:pPr>
        <w:pStyle w:val="ListParagraph"/>
        <w:numPr>
          <w:ilvl w:val="0"/>
          <w:numId w:val="8"/>
        </w:numPr>
      </w:pPr>
      <w:r w:rsidRPr="00184D51">
        <w:t>Access the account for transfers, if necessary</w:t>
      </w:r>
    </w:p>
    <w:p w14:paraId="7CAE929D" w14:textId="4F6C3D8D" w:rsidR="006159CE" w:rsidRPr="00C708B9" w:rsidRDefault="006159CE" w:rsidP="007C729B">
      <w:pPr>
        <w:pStyle w:val="NoSpacing"/>
        <w:jc w:val="both"/>
        <w:rPr>
          <w:b/>
        </w:rPr>
      </w:pPr>
      <w:r w:rsidRPr="00C708B9">
        <w:rPr>
          <w:b/>
        </w:rPr>
        <w:t xml:space="preserve">The ideal software support </w:t>
      </w:r>
      <w:r w:rsidR="00DF1FBC">
        <w:rPr>
          <w:b/>
        </w:rPr>
        <w:t xml:space="preserve">should </w:t>
      </w:r>
      <w:r w:rsidR="004B6893">
        <w:rPr>
          <w:b/>
        </w:rPr>
        <w:t>do the following</w:t>
      </w:r>
      <w:r w:rsidRPr="00C708B9">
        <w:rPr>
          <w:b/>
        </w:rPr>
        <w:t>:</w:t>
      </w:r>
    </w:p>
    <w:p w14:paraId="503B8D91" w14:textId="77777777" w:rsidR="006159CE" w:rsidRDefault="006159CE" w:rsidP="007C729B">
      <w:pPr>
        <w:pStyle w:val="ListParagraph"/>
        <w:numPr>
          <w:ilvl w:val="0"/>
          <w:numId w:val="8"/>
        </w:numPr>
      </w:pPr>
      <w:r>
        <w:t xml:space="preserve">Integrate a production reporting and billing software program into an existing billing system, tracking and applying credits directly </w:t>
      </w:r>
      <w:r w:rsidR="004B6893">
        <w:t xml:space="preserve">to </w:t>
      </w:r>
      <w:r>
        <w:t xml:space="preserve">consumer bills </w:t>
      </w:r>
    </w:p>
    <w:p w14:paraId="17B2C952" w14:textId="77777777" w:rsidR="006159CE" w:rsidRDefault="006159CE" w:rsidP="007C729B">
      <w:pPr>
        <w:pStyle w:val="ListParagraph"/>
        <w:numPr>
          <w:ilvl w:val="0"/>
          <w:numId w:val="8"/>
        </w:numPr>
      </w:pPr>
      <w:r>
        <w:t xml:space="preserve">Use a single </w:t>
      </w:r>
      <w:r w:rsidRPr="00E722D2">
        <w:t>program management dashboard, allowing the billing department to visualize, report</w:t>
      </w:r>
      <w:r w:rsidR="004B6893">
        <w:t>,</w:t>
      </w:r>
      <w:r w:rsidRPr="00E722D2">
        <w:t xml:space="preserve"> and manage all key metrics and actions</w:t>
      </w:r>
    </w:p>
    <w:p w14:paraId="40E219DE" w14:textId="77777777" w:rsidR="006159CE" w:rsidRDefault="006159CE" w:rsidP="007C729B">
      <w:pPr>
        <w:pStyle w:val="ListParagraph"/>
        <w:numPr>
          <w:ilvl w:val="0"/>
          <w:numId w:val="8"/>
        </w:numPr>
      </w:pPr>
      <w:r>
        <w:t xml:space="preserve">Function as </w:t>
      </w:r>
      <w:r w:rsidRPr="00E722D2">
        <w:t xml:space="preserve">a single point of easy access for all internal inquiries and processes involving the </w:t>
      </w:r>
      <w:r w:rsidR="009B0AFB">
        <w:t>CSP</w:t>
      </w:r>
      <w:r w:rsidRPr="00E722D2">
        <w:t xml:space="preserve">, and </w:t>
      </w:r>
      <w:r w:rsidR="004B6893">
        <w:t xml:space="preserve">provide </w:t>
      </w:r>
      <w:r w:rsidRPr="00E722D2">
        <w:t>easy access to data needed to handle any disputes</w:t>
      </w:r>
    </w:p>
    <w:p w14:paraId="3D0733A3" w14:textId="77777777" w:rsidR="006159CE" w:rsidRDefault="006159CE" w:rsidP="007C729B">
      <w:pPr>
        <w:pStyle w:val="ListParagraph"/>
        <w:numPr>
          <w:ilvl w:val="0"/>
          <w:numId w:val="8"/>
        </w:numPr>
      </w:pPr>
      <w:r>
        <w:t xml:space="preserve">Enable the </w:t>
      </w:r>
      <w:r w:rsidR="00433DE5">
        <w:t>cooperative</w:t>
      </w:r>
      <w:r>
        <w:t xml:space="preserve"> to </w:t>
      </w:r>
      <w:r w:rsidRPr="00E722D2">
        <w:t>remain in control of billing integration at all times</w:t>
      </w:r>
    </w:p>
    <w:p w14:paraId="5854D3D2" w14:textId="2DEEF616" w:rsidR="00C9703B" w:rsidRDefault="006159CE" w:rsidP="00DE4D60">
      <w:pPr>
        <w:jc w:val="left"/>
      </w:pPr>
      <w:r w:rsidRPr="00E722D2">
        <w:lastRenderedPageBreak/>
        <w:t xml:space="preserve">Maintaining </w:t>
      </w:r>
      <w:r>
        <w:t>consumer</w:t>
      </w:r>
      <w:r w:rsidRPr="00E722D2">
        <w:t xml:space="preserve"> privacy</w:t>
      </w:r>
      <w:r>
        <w:t xml:space="preserve"> </w:t>
      </w:r>
      <w:r w:rsidR="00D5073F">
        <w:t>should</w:t>
      </w:r>
      <w:r>
        <w:t xml:space="preserve"> be </w:t>
      </w:r>
      <w:r w:rsidRPr="00E722D2">
        <w:t xml:space="preserve">a </w:t>
      </w:r>
      <w:r w:rsidR="00D5073F">
        <w:t xml:space="preserve">foremost </w:t>
      </w:r>
      <w:r w:rsidRPr="00E722D2">
        <w:t>p</w:t>
      </w:r>
      <w:r>
        <w:t>r</w:t>
      </w:r>
      <w:r w:rsidRPr="00E722D2">
        <w:t xml:space="preserve">iority. </w:t>
      </w:r>
      <w:r w:rsidR="00494E16">
        <w:t>If</w:t>
      </w:r>
      <w:r w:rsidRPr="00E722D2">
        <w:t xml:space="preserve"> a third</w:t>
      </w:r>
      <w:r w:rsidR="004B6893">
        <w:t xml:space="preserve"> </w:t>
      </w:r>
      <w:r w:rsidRPr="00E722D2">
        <w:t xml:space="preserve">party is managing </w:t>
      </w:r>
      <w:r>
        <w:t>consumer</w:t>
      </w:r>
      <w:r w:rsidRPr="00E722D2">
        <w:t xml:space="preserve"> bill credits, </w:t>
      </w:r>
      <w:r w:rsidR="004B6893" w:rsidRPr="00E722D2">
        <w:t>th</w:t>
      </w:r>
      <w:r w:rsidR="004B6893">
        <w:t>at party</w:t>
      </w:r>
      <w:r w:rsidR="004B6893" w:rsidRPr="00E722D2">
        <w:t xml:space="preserve"> </w:t>
      </w:r>
      <w:r w:rsidRPr="00E722D2">
        <w:t xml:space="preserve">should not have access </w:t>
      </w:r>
      <w:r w:rsidR="004B6893">
        <w:t xml:space="preserve">to </w:t>
      </w:r>
      <w:r w:rsidRPr="00E722D2">
        <w:t>or control of</w:t>
      </w:r>
      <w:r w:rsidR="00433DE5">
        <w:t xml:space="preserve"> the cooperative’s</w:t>
      </w:r>
      <w:r w:rsidRPr="00E722D2">
        <w:t xml:space="preserve"> billing system. The </w:t>
      </w:r>
      <w:r w:rsidR="00433DE5">
        <w:t>cooperative</w:t>
      </w:r>
      <w:r w:rsidRPr="00E722D2">
        <w:t xml:space="preserve"> should provide files to be imported into a billing system</w:t>
      </w:r>
      <w:r w:rsidR="004B6893">
        <w:t>,</w:t>
      </w:r>
      <w:r w:rsidRPr="00E722D2">
        <w:t xml:space="preserve"> </w:t>
      </w:r>
      <w:r w:rsidR="004B6893">
        <w:t>which</w:t>
      </w:r>
      <w:r w:rsidRPr="00E722D2">
        <w:t xml:space="preserve"> then </w:t>
      </w:r>
      <w:r w:rsidR="004B6893">
        <w:t xml:space="preserve">are </w:t>
      </w:r>
      <w:r w:rsidRPr="00E722D2">
        <w:t xml:space="preserve">processed and returned to the </w:t>
      </w:r>
      <w:r>
        <w:t>cooperative</w:t>
      </w:r>
      <w:r w:rsidRPr="00E722D2">
        <w:t xml:space="preserve"> for import</w:t>
      </w:r>
      <w:r w:rsidR="004B6893">
        <w:t>ing</w:t>
      </w:r>
      <w:r w:rsidRPr="00E722D2">
        <w:t xml:space="preserve"> into the existing billing system</w:t>
      </w:r>
      <w:r>
        <w:t>.</w:t>
      </w:r>
    </w:p>
    <w:p w14:paraId="494F16CD" w14:textId="77777777" w:rsidR="006159CE" w:rsidRDefault="006159CE" w:rsidP="007C729B">
      <w:pPr>
        <w:pStyle w:val="Heading4"/>
      </w:pPr>
      <w:r w:rsidRPr="00101C72">
        <w:t xml:space="preserve">IT to </w:t>
      </w:r>
      <w:r w:rsidR="004B6893">
        <w:t>S</w:t>
      </w:r>
      <w:r w:rsidR="004B6893" w:rsidRPr="00101C72">
        <w:t xml:space="preserve">upport </w:t>
      </w:r>
      <w:r w:rsidRPr="00101C72">
        <w:t>Marketing</w:t>
      </w:r>
    </w:p>
    <w:p w14:paraId="7A2A8572" w14:textId="43637E10" w:rsidR="006159CE" w:rsidRDefault="006159CE" w:rsidP="00DE4D60">
      <w:pPr>
        <w:jc w:val="left"/>
      </w:pPr>
      <w:r>
        <w:t>In a community solar program, software integration has an important role as the “bridge” between the consumer and the array, providing the subscriber with real-time solar production data and/or potential cost savings. The most user-friendly approach would use a “</w:t>
      </w:r>
      <w:r w:rsidR="004B6893">
        <w:t>single platform</w:t>
      </w:r>
      <w:r>
        <w:t xml:space="preserve">” to organize all </w:t>
      </w:r>
      <w:r w:rsidR="00494E16">
        <w:t xml:space="preserve">of </w:t>
      </w:r>
      <w:r>
        <w:t>the information regarding a participant’s account, enabling consumer</w:t>
      </w:r>
      <w:r w:rsidR="004B6893">
        <w:t>s</w:t>
      </w:r>
      <w:r>
        <w:t xml:space="preserve"> to access and understand what they are subscribed and the value they are receiving. A </w:t>
      </w:r>
      <w:r w:rsidR="004B6893">
        <w:t xml:space="preserve">single platform </w:t>
      </w:r>
      <w:r>
        <w:t xml:space="preserve">also allows </w:t>
      </w:r>
      <w:r w:rsidR="00D83B5E">
        <w:t>member-</w:t>
      </w:r>
      <w:r w:rsidR="00D83B5E" w:rsidRPr="00A543A7">
        <w:t>consum</w:t>
      </w:r>
      <w:r w:rsidR="00D83B5E" w:rsidRPr="001173E4">
        <w:t>er</w:t>
      </w:r>
      <w:r w:rsidR="00D83B5E" w:rsidRPr="00A543A7">
        <w:t xml:space="preserve"> </w:t>
      </w:r>
      <w:r w:rsidRPr="001173E4">
        <w:t>service</w:t>
      </w:r>
      <w:r>
        <w:t xml:space="preserve"> to quickly access accurate consumer information. </w:t>
      </w:r>
    </w:p>
    <w:p w14:paraId="4C4E517C" w14:textId="11087689" w:rsidR="006159CE" w:rsidRPr="00C708B9" w:rsidRDefault="006159CE" w:rsidP="007C729B">
      <w:pPr>
        <w:pStyle w:val="NoSpacing"/>
        <w:rPr>
          <w:b/>
        </w:rPr>
      </w:pPr>
      <w:r w:rsidRPr="00C708B9">
        <w:rPr>
          <w:b/>
        </w:rPr>
        <w:t xml:space="preserve">In this role, the ideal software support </w:t>
      </w:r>
      <w:r w:rsidR="004C3153">
        <w:rPr>
          <w:b/>
        </w:rPr>
        <w:t>sh</w:t>
      </w:r>
      <w:r w:rsidR="004C3153" w:rsidRPr="00C708B9">
        <w:rPr>
          <w:b/>
        </w:rPr>
        <w:t>ould</w:t>
      </w:r>
      <w:r w:rsidR="004C3153">
        <w:rPr>
          <w:b/>
        </w:rPr>
        <w:t xml:space="preserve"> </w:t>
      </w:r>
      <w:r w:rsidR="004B6893">
        <w:rPr>
          <w:b/>
        </w:rPr>
        <w:t>do the following</w:t>
      </w:r>
      <w:r w:rsidRPr="00C708B9">
        <w:rPr>
          <w:b/>
        </w:rPr>
        <w:t>:</w:t>
      </w:r>
    </w:p>
    <w:p w14:paraId="7398F19D" w14:textId="77777777" w:rsidR="006159CE" w:rsidRDefault="006159CE" w:rsidP="007C729B">
      <w:pPr>
        <w:pStyle w:val="NoSpacing"/>
        <w:numPr>
          <w:ilvl w:val="0"/>
          <w:numId w:val="15"/>
        </w:numPr>
      </w:pPr>
      <w:r>
        <w:t xml:space="preserve">Function as a consumer management system </w:t>
      </w:r>
    </w:p>
    <w:p w14:paraId="4D79FFA2" w14:textId="77777777" w:rsidR="006159CE" w:rsidRDefault="006159CE" w:rsidP="007C729B">
      <w:pPr>
        <w:pStyle w:val="NoSpacing"/>
        <w:numPr>
          <w:ilvl w:val="0"/>
          <w:numId w:val="15"/>
        </w:numPr>
      </w:pPr>
      <w:r>
        <w:t>Automate and track subscriptions</w:t>
      </w:r>
    </w:p>
    <w:p w14:paraId="5C50BD65" w14:textId="77777777" w:rsidR="006159CE" w:rsidRDefault="006159CE" w:rsidP="007C729B">
      <w:pPr>
        <w:pStyle w:val="NoSpacing"/>
        <w:numPr>
          <w:ilvl w:val="0"/>
          <w:numId w:val="15"/>
        </w:numPr>
      </w:pPr>
      <w:r>
        <w:t>Streamline and simplify sign-ups</w:t>
      </w:r>
    </w:p>
    <w:p w14:paraId="207EB9D7" w14:textId="77777777" w:rsidR="006159CE" w:rsidRDefault="006159CE" w:rsidP="007C729B">
      <w:pPr>
        <w:pStyle w:val="NoSpacing"/>
        <w:numPr>
          <w:ilvl w:val="0"/>
          <w:numId w:val="15"/>
        </w:numPr>
      </w:pPr>
      <w:r>
        <w:t xml:space="preserve">Provide data to prospective consumers </w:t>
      </w:r>
    </w:p>
    <w:p w14:paraId="38AC2108" w14:textId="77777777" w:rsidR="006159CE" w:rsidRDefault="006159CE" w:rsidP="007C729B">
      <w:pPr>
        <w:pStyle w:val="NoSpacing"/>
        <w:numPr>
          <w:ilvl w:val="0"/>
          <w:numId w:val="15"/>
        </w:numPr>
      </w:pPr>
      <w:r>
        <w:t>Generate proposals</w:t>
      </w:r>
    </w:p>
    <w:p w14:paraId="3E7C0506" w14:textId="77777777" w:rsidR="006159CE" w:rsidRDefault="006159CE" w:rsidP="007C729B">
      <w:pPr>
        <w:pStyle w:val="NoSpacing"/>
        <w:numPr>
          <w:ilvl w:val="0"/>
          <w:numId w:val="15"/>
        </w:numPr>
      </w:pPr>
      <w:r>
        <w:t>Create marketing reports</w:t>
      </w:r>
    </w:p>
    <w:p w14:paraId="36D99E35" w14:textId="77777777" w:rsidR="006159CE" w:rsidRDefault="006159CE" w:rsidP="007C729B">
      <w:pPr>
        <w:pStyle w:val="NoSpacing"/>
      </w:pPr>
    </w:p>
    <w:p w14:paraId="559727BA" w14:textId="0CB81727" w:rsidR="006159CE" w:rsidRPr="00C708B9" w:rsidRDefault="006159CE" w:rsidP="007C729B">
      <w:pPr>
        <w:pStyle w:val="NoSpacing"/>
        <w:rPr>
          <w:b/>
        </w:rPr>
      </w:pPr>
      <w:r w:rsidRPr="00C708B9">
        <w:rPr>
          <w:b/>
        </w:rPr>
        <w:t xml:space="preserve">Additional requirements </w:t>
      </w:r>
      <w:r w:rsidR="004C3153">
        <w:rPr>
          <w:b/>
        </w:rPr>
        <w:t>sh</w:t>
      </w:r>
      <w:r w:rsidR="004C3153" w:rsidRPr="00C708B9">
        <w:rPr>
          <w:b/>
        </w:rPr>
        <w:t xml:space="preserve">ould </w:t>
      </w:r>
      <w:r w:rsidRPr="00C708B9">
        <w:rPr>
          <w:b/>
        </w:rPr>
        <w:t>include</w:t>
      </w:r>
      <w:r w:rsidR="004B6893">
        <w:rPr>
          <w:b/>
        </w:rPr>
        <w:t xml:space="preserve"> the following</w:t>
      </w:r>
      <w:r w:rsidRPr="00C708B9">
        <w:rPr>
          <w:b/>
        </w:rPr>
        <w:t xml:space="preserve">: </w:t>
      </w:r>
    </w:p>
    <w:p w14:paraId="22DBE78F" w14:textId="77777777" w:rsidR="006159CE" w:rsidRPr="00184D51" w:rsidRDefault="006159CE" w:rsidP="006E3AFE">
      <w:pPr>
        <w:pStyle w:val="ListParagraph"/>
      </w:pPr>
      <w:r>
        <w:t>S</w:t>
      </w:r>
      <w:r w:rsidRPr="00184D51">
        <w:t xml:space="preserve">oftware </w:t>
      </w:r>
      <w:r>
        <w:t xml:space="preserve">should be </w:t>
      </w:r>
      <w:r w:rsidRPr="00184D51">
        <w:t xml:space="preserve">able to aggregate </w:t>
      </w:r>
      <w:r>
        <w:t xml:space="preserve">consumer and solar output </w:t>
      </w:r>
      <w:r w:rsidRPr="00184D51">
        <w:t>data every 15 minutes</w:t>
      </w:r>
      <w:r>
        <w:t xml:space="preserve"> or less</w:t>
      </w:r>
    </w:p>
    <w:p w14:paraId="694F1C62" w14:textId="77777777" w:rsidR="006159CE" w:rsidRPr="00184D51" w:rsidRDefault="006159CE" w:rsidP="00A543A7">
      <w:pPr>
        <w:pStyle w:val="ListParagraph"/>
        <w:ind w:left="504"/>
      </w:pPr>
      <w:r w:rsidRPr="00184D51">
        <w:t>System users should be able to access data in several different ways: viewed through an administrative platform</w:t>
      </w:r>
      <w:r w:rsidR="00F01275">
        <w:t xml:space="preserve"> </w:t>
      </w:r>
      <w:r w:rsidRPr="00184D51">
        <w:t>or a reporting dashboard</w:t>
      </w:r>
    </w:p>
    <w:p w14:paraId="1B00C7BA" w14:textId="77777777" w:rsidR="006159CE" w:rsidRDefault="006159CE" w:rsidP="00A543A7">
      <w:pPr>
        <w:pStyle w:val="ListParagraph"/>
        <w:ind w:left="504"/>
      </w:pPr>
      <w:r>
        <w:t>Consumer</w:t>
      </w:r>
      <w:r w:rsidRPr="00184D51">
        <w:t>s and utility administrators should have access to the data through a web</w:t>
      </w:r>
      <w:r w:rsidR="00F01275">
        <w:t>-</w:t>
      </w:r>
      <w:r w:rsidRPr="00184D51">
        <w:t>based monitoring platform</w:t>
      </w:r>
    </w:p>
    <w:p w14:paraId="07FAE22C" w14:textId="77777777" w:rsidR="00E03867" w:rsidRDefault="00E03867" w:rsidP="007C729B">
      <w:pPr>
        <w:pStyle w:val="Heading4"/>
      </w:pPr>
      <w:r>
        <w:t xml:space="preserve">Cyber </w:t>
      </w:r>
      <w:r w:rsidR="00F01275">
        <w:t>Security</w:t>
      </w:r>
    </w:p>
    <w:p w14:paraId="3EC35CEB" w14:textId="4E7D37D1" w:rsidR="00E03867" w:rsidRDefault="00E03867" w:rsidP="007C729B">
      <w:pPr>
        <w:contextualSpacing/>
      </w:pPr>
      <w:r>
        <w:t xml:space="preserve">The times we live in require cyber security risk management on an enterprise-wide basis. It is no longer just an IT issue, but one that requires vigilance from every </w:t>
      </w:r>
      <w:r w:rsidR="0052337D">
        <w:t>member-consumer</w:t>
      </w:r>
      <w:r>
        <w:t xml:space="preserve"> of the organization in every aspect of operation</w:t>
      </w:r>
      <w:r w:rsidR="00F01275">
        <w:t>s</w:t>
      </w:r>
      <w:r>
        <w:t xml:space="preserve">. </w:t>
      </w:r>
    </w:p>
    <w:p w14:paraId="67D08048" w14:textId="77777777" w:rsidR="00E03867" w:rsidRDefault="00E03867" w:rsidP="007C729B">
      <w:pPr>
        <w:contextualSpacing/>
      </w:pPr>
    </w:p>
    <w:p w14:paraId="44D62CFD" w14:textId="77777777" w:rsidR="00E03867" w:rsidRPr="00052EB2" w:rsidRDefault="00E03867" w:rsidP="007C729B">
      <w:pPr>
        <w:contextualSpacing/>
        <w:rPr>
          <w:b/>
        </w:rPr>
      </w:pPr>
      <w:r w:rsidRPr="00052EB2">
        <w:rPr>
          <w:b/>
        </w:rPr>
        <w:t>As with all cyber risk management, the basics include</w:t>
      </w:r>
      <w:r w:rsidR="00F01275">
        <w:rPr>
          <w:b/>
        </w:rPr>
        <w:t xml:space="preserve"> the following</w:t>
      </w:r>
      <w:r w:rsidRPr="00052EB2">
        <w:rPr>
          <w:b/>
        </w:rPr>
        <w:t>:</w:t>
      </w:r>
    </w:p>
    <w:p w14:paraId="6788AFCA" w14:textId="77777777" w:rsidR="00E03867" w:rsidRDefault="00E03867" w:rsidP="007C5CAB">
      <w:pPr>
        <w:pStyle w:val="ListParagraph"/>
        <w:numPr>
          <w:ilvl w:val="0"/>
          <w:numId w:val="22"/>
        </w:numPr>
        <w:spacing w:after="0"/>
        <w:jc w:val="left"/>
      </w:pPr>
      <w:r>
        <w:t>Systematic patch management</w:t>
      </w:r>
      <w:r w:rsidR="00F01275">
        <w:t xml:space="preserve">; regularly </w:t>
      </w:r>
      <w:r>
        <w:t>schedule patches and keep all software updated.</w:t>
      </w:r>
    </w:p>
    <w:p w14:paraId="01CCB5F9" w14:textId="09817B8F" w:rsidR="00E03867" w:rsidRDefault="00E03867" w:rsidP="007C5CAB">
      <w:pPr>
        <w:pStyle w:val="ListParagraph"/>
        <w:numPr>
          <w:ilvl w:val="0"/>
          <w:numId w:val="22"/>
        </w:numPr>
        <w:spacing w:after="0"/>
        <w:jc w:val="left"/>
      </w:pPr>
      <w:r>
        <w:t>Monitor network traffic in and out-bound</w:t>
      </w:r>
      <w:r w:rsidR="00F01275">
        <w:t>; f</w:t>
      </w:r>
      <w:r>
        <w:t>or SCADA/ICS systems</w:t>
      </w:r>
      <w:r w:rsidR="00F01275">
        <w:t>,</w:t>
      </w:r>
      <w:r>
        <w:t xml:space="preserve"> this is one of the ways to </w:t>
      </w:r>
      <w:r w:rsidR="00DF1FBC">
        <w:t>identify unauthorized access</w:t>
      </w:r>
      <w:r>
        <w:t>.</w:t>
      </w:r>
    </w:p>
    <w:p w14:paraId="256DBFEA" w14:textId="0D5CDB2F" w:rsidR="00E03867" w:rsidRDefault="00E03867" w:rsidP="007C5CAB">
      <w:pPr>
        <w:pStyle w:val="ListParagraph"/>
        <w:numPr>
          <w:ilvl w:val="0"/>
          <w:numId w:val="22"/>
        </w:numPr>
        <w:spacing w:after="0"/>
        <w:jc w:val="left"/>
      </w:pPr>
      <w:r>
        <w:t xml:space="preserve">Limit system access to those with a legitimate need. Segment duties to keep a rogue employee from complete access to all systems. Restrict vendor access and vet vendors with the same scrutiny you would </w:t>
      </w:r>
      <w:r w:rsidR="00F01275">
        <w:t xml:space="preserve">use for </w:t>
      </w:r>
      <w:r>
        <w:t>a new employee.</w:t>
      </w:r>
      <w:r w:rsidR="00D5073F">
        <w:t xml:space="preserve"> A</w:t>
      </w:r>
      <w:r w:rsidR="00D5073F" w:rsidRPr="009C60F4">
        <w:t>dequate credentialing and authentication for accessing systems is a cybersecurity basic that should be considered</w:t>
      </w:r>
      <w:r w:rsidR="00C06DAB">
        <w:t>.</w:t>
      </w:r>
    </w:p>
    <w:p w14:paraId="7E683F29" w14:textId="09FAA5EC" w:rsidR="00E03867" w:rsidRDefault="00E03867" w:rsidP="007C5CAB">
      <w:pPr>
        <w:pStyle w:val="ListParagraph"/>
        <w:numPr>
          <w:ilvl w:val="0"/>
          <w:numId w:val="22"/>
        </w:numPr>
        <w:spacing w:after="0"/>
        <w:jc w:val="left"/>
      </w:pPr>
      <w:r>
        <w:t>Firewalls and anti-virus software still have their place in a defense-in-depth security protocol. Patch and update them regularly.</w:t>
      </w:r>
    </w:p>
    <w:p w14:paraId="004BFFDC" w14:textId="77777777" w:rsidR="00E03867" w:rsidRDefault="00E03867" w:rsidP="007C5CAB">
      <w:pPr>
        <w:pStyle w:val="ListParagraph"/>
        <w:numPr>
          <w:ilvl w:val="0"/>
          <w:numId w:val="22"/>
        </w:numPr>
        <w:spacing w:after="0"/>
        <w:jc w:val="left"/>
      </w:pPr>
      <w:r>
        <w:lastRenderedPageBreak/>
        <w:t>Educate all employees about proper cyber “hygiene</w:t>
      </w:r>
      <w:r w:rsidR="00F01275">
        <w:t>.</w:t>
      </w:r>
      <w:r>
        <w:t xml:space="preserve">” Repeat </w:t>
      </w:r>
      <w:r w:rsidR="00746B6E">
        <w:t xml:space="preserve">this training </w:t>
      </w:r>
      <w:r>
        <w:t>often and impose consequences for security violations.</w:t>
      </w:r>
    </w:p>
    <w:p w14:paraId="7EA3470D" w14:textId="77777777" w:rsidR="00E03867" w:rsidRDefault="00E03867" w:rsidP="007C729B">
      <w:pPr>
        <w:contextualSpacing/>
      </w:pPr>
    </w:p>
    <w:p w14:paraId="1A13EE10" w14:textId="77777777" w:rsidR="00E03867" w:rsidRDefault="00E03867" w:rsidP="00115848">
      <w:pPr>
        <w:contextualSpacing/>
        <w:jc w:val="left"/>
      </w:pPr>
    </w:p>
    <w:p w14:paraId="5CC6843E" w14:textId="033F6802" w:rsidR="006C406D" w:rsidRPr="006C406D" w:rsidRDefault="006C406D" w:rsidP="006C406D">
      <w:pPr>
        <w:contextualSpacing/>
        <w:jc w:val="left"/>
      </w:pPr>
      <w:r w:rsidRPr="006C406D">
        <w:t xml:space="preserve">When working with vendors to develop software for utility solar operations, it is imperative that they be made contractually responsible for their part in the development of the cyber risk management process. It is suggested that a co-op require a vendor to provide warranties regarding the services to be provided. At a minimum, a vendor should warrant that the services will be provided in a professional workman-like manner, will meet all requirements, and will </w:t>
      </w:r>
      <w:r w:rsidR="00B93C30">
        <w:t>constitute</w:t>
      </w:r>
      <w:r w:rsidR="00B93C30" w:rsidRPr="006C406D">
        <w:t xml:space="preserve"> </w:t>
      </w:r>
      <w:r w:rsidRPr="006C406D">
        <w:t>an original work product. Additionally, a contract should require a vendor to provide the following indemnities: (</w:t>
      </w:r>
      <w:r w:rsidR="00C06DAB">
        <w:t>1</w:t>
      </w:r>
      <w:r w:rsidRPr="006C406D">
        <w:t>) an intellectual property infringement indemnity to protect against any deliverable that may violate a third party’s intellectual property rights</w:t>
      </w:r>
      <w:r w:rsidR="00C06DAB">
        <w:t>,</w:t>
      </w:r>
      <w:r w:rsidRPr="006C406D">
        <w:t xml:space="preserve"> and (</w:t>
      </w:r>
      <w:r w:rsidR="00C06DAB">
        <w:t>2</w:t>
      </w:r>
      <w:r w:rsidRPr="006C406D">
        <w:t xml:space="preserve">) a general indemnity to protect against any third party claims arising out of or related to the services. A vendor may try to cap its liability, in what is typically known as a limitation of liability clause; </w:t>
      </w:r>
      <w:r w:rsidR="00B93C30" w:rsidRPr="006C406D">
        <w:t>whe</w:t>
      </w:r>
      <w:r w:rsidR="00B93C30">
        <w:t>n</w:t>
      </w:r>
      <w:r w:rsidR="00B93C30" w:rsidRPr="006C406D">
        <w:t xml:space="preserve"> </w:t>
      </w:r>
      <w:r w:rsidRPr="006C406D">
        <w:t xml:space="preserve">a vendor tries to do </w:t>
      </w:r>
      <w:r w:rsidR="00B93C30">
        <w:t>so</w:t>
      </w:r>
      <w:r w:rsidRPr="006C406D">
        <w:t>, it is suggested that the co-op ask the vendor to carve out from the cap on liability any breaches of warranties, breaches of obligations as set forth in the contract, and all indemnity obligations. Finally, requir</w:t>
      </w:r>
      <w:r w:rsidR="0060407B">
        <w:t>ing</w:t>
      </w:r>
      <w:r w:rsidRPr="006C406D">
        <w:t xml:space="preserve"> the vendor to have adequate insurance in the contract to cover </w:t>
      </w:r>
      <w:r w:rsidR="009E092C">
        <w:t>its</w:t>
      </w:r>
      <w:r w:rsidR="009E092C" w:rsidRPr="006C406D">
        <w:t xml:space="preserve"> </w:t>
      </w:r>
      <w:r w:rsidRPr="006C406D">
        <w:t xml:space="preserve">obligations and liabilities as set forth in the contract is suggested; as </w:t>
      </w:r>
      <w:r w:rsidRPr="00EA69A6">
        <w:t xml:space="preserve">a </w:t>
      </w:r>
      <w:r w:rsidR="00EA69A6">
        <w:t>recommended</w:t>
      </w:r>
      <w:r w:rsidRPr="00EA69A6">
        <w:t xml:space="preserve"> practice</w:t>
      </w:r>
      <w:r w:rsidR="009E092C">
        <w:t>,</w:t>
      </w:r>
      <w:r w:rsidRPr="006C406D">
        <w:t xml:space="preserve"> a co-op should include a requirement in the contract to have </w:t>
      </w:r>
      <w:r w:rsidR="009E092C">
        <w:t>itself</w:t>
      </w:r>
      <w:r w:rsidRPr="006C406D">
        <w:t xml:space="preserve"> named as an additional insured </w:t>
      </w:r>
      <w:r w:rsidR="009E092C">
        <w:t xml:space="preserve">party </w:t>
      </w:r>
      <w:r w:rsidRPr="006C406D">
        <w:t>on the insurance policy.</w:t>
      </w:r>
    </w:p>
    <w:p w14:paraId="5817E628" w14:textId="77777777" w:rsidR="009F2DD0" w:rsidRDefault="009F2DD0" w:rsidP="00115848">
      <w:pPr>
        <w:contextualSpacing/>
        <w:jc w:val="left"/>
      </w:pPr>
    </w:p>
    <w:p w14:paraId="172687EB" w14:textId="2A53C8B8" w:rsidR="006159CE" w:rsidRDefault="00E03867" w:rsidP="00115848">
      <w:pPr>
        <w:contextualSpacing/>
        <w:jc w:val="left"/>
        <w:rPr>
          <w:rFonts w:ascii="Segoe UI" w:eastAsiaTheme="majorEastAsia" w:hAnsi="Segoe UI" w:cstheme="majorBidi"/>
          <w:caps/>
          <w:color w:val="5A667D" w:themeColor="accent1" w:themeShade="BF"/>
          <w:sz w:val="36"/>
          <w:szCs w:val="72"/>
        </w:rPr>
      </w:pPr>
      <w:r>
        <w:t xml:space="preserve">To pay for the system’s financial losses, consider cyber </w:t>
      </w:r>
      <w:r w:rsidR="00A927DC">
        <w:t xml:space="preserve">risk </w:t>
      </w:r>
      <w:r>
        <w:t>insurance.</w:t>
      </w:r>
      <w:r w:rsidR="006159CE">
        <w:t xml:space="preserve"> </w:t>
      </w:r>
      <w:r w:rsidR="008D00DD">
        <w:t xml:space="preserve">It </w:t>
      </w:r>
      <w:r>
        <w:t xml:space="preserve">will not prevent a loss but can lessen the financial blow if the worst happens. Cyber risk exposure is not a future concern – it is a real enterprise risk management issue that requires </w:t>
      </w:r>
      <w:r w:rsidR="0040044C">
        <w:t>Board</w:t>
      </w:r>
      <w:r>
        <w:t>, management</w:t>
      </w:r>
      <w:r w:rsidR="0040044C">
        <w:t>,</w:t>
      </w:r>
      <w:r>
        <w:t xml:space="preserve"> </w:t>
      </w:r>
      <w:r w:rsidRPr="00FF234C">
        <w:t>and employee involvement.</w:t>
      </w:r>
      <w:r w:rsidR="006159CE" w:rsidRPr="00FF234C">
        <w:t xml:space="preserve"> </w:t>
      </w:r>
      <w:r w:rsidR="006C406D" w:rsidRPr="006C406D">
        <w:t>You should work</w:t>
      </w:r>
      <w:r w:rsidR="00DF1FBC">
        <w:t xml:space="preserve"> with</w:t>
      </w:r>
      <w:r w:rsidR="006C406D" w:rsidRPr="006C406D">
        <w:t xml:space="preserve"> </w:t>
      </w:r>
      <w:r w:rsidR="0060407B">
        <w:t xml:space="preserve">your </w:t>
      </w:r>
      <w:r w:rsidR="006C406D" w:rsidRPr="006C406D">
        <w:t>insurance broker and risk manager when considering what insurance product covers your co-op’s risks – remembering that not all insurance products are the same</w:t>
      </w:r>
      <w:r w:rsidR="0060407B">
        <w:t xml:space="preserve"> and a co-op’s circumstances may be different compared to others. With your team, you should </w:t>
      </w:r>
      <w:r w:rsidR="006C406D" w:rsidRPr="006C406D">
        <w:t xml:space="preserve">consider </w:t>
      </w:r>
      <w:r w:rsidR="004F2323">
        <w:t>whether</w:t>
      </w:r>
      <w:r w:rsidR="004F2323" w:rsidRPr="006C406D">
        <w:t xml:space="preserve"> </w:t>
      </w:r>
      <w:r w:rsidR="006C406D" w:rsidRPr="006C406D">
        <w:t>your cyber insurance will cover data and system loss, business interruption, data breach notification expenses, public relations, crisis response consultants</w:t>
      </w:r>
      <w:r w:rsidR="004F2323">
        <w:t>,</w:t>
      </w:r>
      <w:r w:rsidR="006C406D" w:rsidRPr="006C406D">
        <w:t xml:space="preserve"> and expenses</w:t>
      </w:r>
      <w:r w:rsidR="004F2323">
        <w:t>,</w:t>
      </w:r>
      <w:r w:rsidR="006C406D" w:rsidRPr="006C406D">
        <w:t xml:space="preserve"> to name a few. Federated Rural Electric Insurance Exchange is one such company that offers a </w:t>
      </w:r>
      <w:r w:rsidR="009F6670" w:rsidRPr="006C406D">
        <w:t>cyber</w:t>
      </w:r>
      <w:r w:rsidR="009B258E">
        <w:t xml:space="preserve"> </w:t>
      </w:r>
      <w:r w:rsidR="009F6670" w:rsidRPr="006C406D">
        <w:t>insurance</w:t>
      </w:r>
      <w:r w:rsidR="006C406D" w:rsidRPr="006C406D">
        <w:t xml:space="preserve"> product. More information can be found in the Resources section of this module. </w:t>
      </w:r>
      <w:r w:rsidR="00D5073F" w:rsidRPr="00CA4722">
        <w:rPr>
          <w:i/>
          <w:sz w:val="20"/>
          <w:szCs w:val="20"/>
        </w:rPr>
        <w:t>NRECA does not endorse or recommend the use of particular vendors</w:t>
      </w:r>
      <w:r w:rsidR="001F1B59">
        <w:rPr>
          <w:i/>
          <w:sz w:val="20"/>
          <w:szCs w:val="20"/>
        </w:rPr>
        <w:t>.</w:t>
      </w:r>
      <w:r w:rsidR="006159CE">
        <w:br w:type="page"/>
      </w:r>
    </w:p>
    <w:p w14:paraId="3C39116C" w14:textId="77777777" w:rsidR="006159CE" w:rsidRPr="00CD1E91" w:rsidRDefault="006159CE" w:rsidP="00115848">
      <w:pPr>
        <w:pStyle w:val="Heading2"/>
      </w:pPr>
      <w:r w:rsidRPr="00CD1E91">
        <w:lastRenderedPageBreak/>
        <w:t>Business, Finance, and Program Administration</w:t>
      </w:r>
    </w:p>
    <w:p w14:paraId="745E27E9" w14:textId="22386DC0" w:rsidR="006159CE" w:rsidRDefault="00425FEB" w:rsidP="00115848">
      <w:pPr>
        <w:jc w:val="left"/>
      </w:pPr>
      <w:r>
        <w:t>CSP</w:t>
      </w:r>
      <w:r w:rsidR="006159CE" w:rsidRPr="00516EF9">
        <w:t>s are significant investments</w:t>
      </w:r>
      <w:r w:rsidR="006159CE">
        <w:t xml:space="preserve"> but can also represent a financial opportunity for </w:t>
      </w:r>
      <w:r w:rsidR="0040044C">
        <w:t xml:space="preserve">both </w:t>
      </w:r>
      <w:r w:rsidR="006159CE">
        <w:t xml:space="preserve">cooperatives and participating </w:t>
      </w:r>
      <w:r w:rsidR="0052337D">
        <w:t>member-consumer</w:t>
      </w:r>
      <w:r w:rsidR="006159CE">
        <w:t xml:space="preserve">s. Despite the long-term benefits of </w:t>
      </w:r>
      <w:r>
        <w:t>CSP</w:t>
      </w:r>
      <w:r w:rsidR="006159CE">
        <w:t>s, the up</w:t>
      </w:r>
      <w:r w:rsidR="00527BED">
        <w:t>-</w:t>
      </w:r>
      <w:r w:rsidR="006159CE">
        <w:t xml:space="preserve">front costs of project development can be a substantial and intimidating barrier for cooperatives. </w:t>
      </w:r>
      <w:r w:rsidR="006159CE" w:rsidRPr="00516EF9">
        <w:t xml:space="preserve">Fortunately, many financing options exist that can reduce the </w:t>
      </w:r>
      <w:r w:rsidR="006159CE">
        <w:t xml:space="preserve">scale of the initial investment and make a project more feasible. </w:t>
      </w:r>
      <w:r w:rsidR="006159CE" w:rsidRPr="00516EF9">
        <w:t xml:space="preserve">Cooperatives’ unique organizational status can pose both opportunities and barriers to financing, so it is important for </w:t>
      </w:r>
      <w:r w:rsidR="006159CE">
        <w:t xml:space="preserve">the </w:t>
      </w:r>
      <w:r w:rsidR="0054481B">
        <w:t xml:space="preserve">Business Manager </w:t>
      </w:r>
      <w:r w:rsidR="006159CE">
        <w:t>and CEO</w:t>
      </w:r>
      <w:r w:rsidR="006159CE" w:rsidRPr="00516EF9">
        <w:t xml:space="preserve"> to understand the </w:t>
      </w:r>
      <w:r w:rsidR="006159CE">
        <w:t xml:space="preserve">many </w:t>
      </w:r>
      <w:r w:rsidR="006159CE" w:rsidRPr="00516EF9">
        <w:t>options</w:t>
      </w:r>
      <w:r w:rsidR="006159CE">
        <w:t>, and what implications each one may have on project viability and stakeholder returns.</w:t>
      </w:r>
    </w:p>
    <w:p w14:paraId="099421D3" w14:textId="77777777" w:rsidR="00C651C5" w:rsidRDefault="00C651C5">
      <w:pPr>
        <w:jc w:val="left"/>
        <w:rPr>
          <w:rStyle w:val="Emphasis1"/>
          <w:bCs/>
          <w:sz w:val="32"/>
          <w:szCs w:val="18"/>
          <w14:textOutline w14:w="9525" w14:cap="rnd" w14:cmpd="sng" w14:algn="ctr">
            <w14:noFill/>
            <w14:prstDash w14:val="solid"/>
            <w14:bevel/>
          </w14:textOutline>
        </w:rPr>
      </w:pPr>
      <w:r>
        <w:rPr>
          <w:rStyle w:val="Emphasis1"/>
        </w:rPr>
        <w:br w:type="page"/>
      </w:r>
    </w:p>
    <w:p w14:paraId="5B2E0104" w14:textId="2296ADBE" w:rsidR="00052EB2" w:rsidRPr="00CD1E91" w:rsidRDefault="00052EB2" w:rsidP="007C729B">
      <w:pPr>
        <w:pStyle w:val="Caption"/>
        <w:keepNext/>
        <w:rPr>
          <w:rStyle w:val="Emphasis1"/>
        </w:rPr>
      </w:pPr>
      <w:r w:rsidRPr="00CD1E91">
        <w:rPr>
          <w:rStyle w:val="Emphasis1"/>
        </w:rPr>
        <w:lastRenderedPageBreak/>
        <w:t xml:space="preserve">Table </w:t>
      </w:r>
      <w:r w:rsidRPr="00CD1E91">
        <w:rPr>
          <w:rStyle w:val="Emphasis1"/>
        </w:rPr>
        <w:fldChar w:fldCharType="begin"/>
      </w:r>
      <w:r w:rsidRPr="00CD1E91">
        <w:rPr>
          <w:rStyle w:val="Emphasis1"/>
        </w:rPr>
        <w:instrText xml:space="preserve"> SEQ Table \* ARABIC </w:instrText>
      </w:r>
      <w:r w:rsidRPr="00CD1E91">
        <w:rPr>
          <w:rStyle w:val="Emphasis1"/>
        </w:rPr>
        <w:fldChar w:fldCharType="separate"/>
      </w:r>
      <w:r w:rsidR="00B914D9">
        <w:rPr>
          <w:rStyle w:val="Emphasis1"/>
          <w:noProof/>
        </w:rPr>
        <w:t>5</w:t>
      </w:r>
      <w:r w:rsidRPr="00CD1E91">
        <w:rPr>
          <w:rStyle w:val="Emphasis1"/>
        </w:rPr>
        <w:fldChar w:fldCharType="end"/>
      </w:r>
      <w:r w:rsidR="00B632EE">
        <w:rPr>
          <w:rStyle w:val="Emphasis1"/>
        </w:rPr>
        <w:t>:</w:t>
      </w:r>
      <w:r w:rsidR="00CD1E91">
        <w:rPr>
          <w:rStyle w:val="Emphasis1"/>
        </w:rPr>
        <w:t xml:space="preserve"> </w:t>
      </w:r>
      <w:r w:rsidR="00553F82">
        <w:rPr>
          <w:rStyle w:val="Emphasis1"/>
        </w:rPr>
        <w:t>Business Manager</w:t>
      </w:r>
      <w:r w:rsidR="00E761C0">
        <w:rPr>
          <w:rStyle w:val="Emphasis1"/>
        </w:rPr>
        <w:t>’s</w:t>
      </w:r>
      <w:r w:rsidR="00553F82">
        <w:rPr>
          <w:rStyle w:val="Emphasis1"/>
        </w:rPr>
        <w:t xml:space="preserve"> Planning</w:t>
      </w:r>
      <w:r w:rsidRPr="00CD1E91">
        <w:rPr>
          <w:rStyle w:val="Emphasis1"/>
        </w:rPr>
        <w:t xml:space="preserve"> Checklist</w:t>
      </w:r>
    </w:p>
    <w:tbl>
      <w:tblPr>
        <w:tblW w:w="10260" w:type="dxa"/>
        <w:tblLook w:val="04A0" w:firstRow="1" w:lastRow="0" w:firstColumn="1" w:lastColumn="0" w:noHBand="0" w:noVBand="1"/>
      </w:tblPr>
      <w:tblGrid>
        <w:gridCol w:w="565"/>
        <w:gridCol w:w="4534"/>
        <w:gridCol w:w="707"/>
        <w:gridCol w:w="707"/>
        <w:gridCol w:w="747"/>
        <w:gridCol w:w="778"/>
        <w:gridCol w:w="707"/>
        <w:gridCol w:w="707"/>
        <w:gridCol w:w="808"/>
      </w:tblGrid>
      <w:tr w:rsidR="00052EB2" w:rsidRPr="00A14488" w14:paraId="4DEA6B5C" w14:textId="77777777" w:rsidTr="00124275">
        <w:trPr>
          <w:trHeight w:val="330"/>
        </w:trPr>
        <w:tc>
          <w:tcPr>
            <w:tcW w:w="5099"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14:paraId="0EE9DB89" w14:textId="77777777" w:rsidR="00052EB2" w:rsidRPr="00CC04A8" w:rsidRDefault="00052EB2" w:rsidP="007C729B">
            <w:pPr>
              <w:spacing w:after="0"/>
              <w:contextualSpacing/>
              <w:jc w:val="center"/>
              <w:rPr>
                <w:rFonts w:ascii="Calibri" w:hAnsi="Calibri"/>
                <w:b/>
                <w:bCs/>
                <w:sz w:val="28"/>
                <w:szCs w:val="28"/>
              </w:rPr>
            </w:pPr>
            <w:r w:rsidRPr="00CC04A8">
              <w:rPr>
                <w:rFonts w:ascii="Calibri" w:hAnsi="Calibri"/>
                <w:b/>
                <w:bCs/>
                <w:sz w:val="28"/>
                <w:szCs w:val="28"/>
              </w:rPr>
              <w:t>FINANCE</w:t>
            </w:r>
            <w:r w:rsidR="004363AF">
              <w:rPr>
                <w:rFonts w:ascii="Calibri" w:hAnsi="Calibri"/>
                <w:b/>
                <w:bCs/>
                <w:sz w:val="28"/>
                <w:szCs w:val="28"/>
              </w:rPr>
              <w:t>,</w:t>
            </w:r>
            <w:r w:rsidRPr="00CC04A8">
              <w:rPr>
                <w:rFonts w:ascii="Calibri" w:hAnsi="Calibri"/>
                <w:b/>
                <w:bCs/>
                <w:sz w:val="28"/>
                <w:szCs w:val="28"/>
              </w:rPr>
              <w:t xml:space="preserve"> ACCOUNTING</w:t>
            </w:r>
            <w:r w:rsidR="004363AF">
              <w:rPr>
                <w:rFonts w:ascii="Calibri" w:hAnsi="Calibri"/>
                <w:b/>
                <w:bCs/>
                <w:sz w:val="28"/>
                <w:szCs w:val="28"/>
              </w:rPr>
              <w:t>,</w:t>
            </w:r>
            <w:r w:rsidRPr="00CC04A8">
              <w:rPr>
                <w:rFonts w:ascii="Calibri" w:hAnsi="Calibri"/>
                <w:b/>
                <w:bCs/>
                <w:sz w:val="28"/>
                <w:szCs w:val="28"/>
              </w:rPr>
              <w:t xml:space="preserve"> &amp; BILLING</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3C97CB85" w14:textId="77777777" w:rsidR="00052EB2" w:rsidRPr="00A14488" w:rsidRDefault="00052EB2" w:rsidP="007C729B">
            <w:pPr>
              <w:spacing w:after="0"/>
              <w:contextualSpacing/>
              <w:jc w:val="center"/>
              <w:rPr>
                <w:rFonts w:ascii="Calibri" w:hAnsi="Calibri"/>
                <w:b/>
                <w:bCs/>
              </w:rPr>
            </w:pPr>
            <w:r w:rsidRPr="00A14488">
              <w:rPr>
                <w:rFonts w:ascii="Calibri" w:hAnsi="Calibri"/>
                <w:b/>
                <w:bCs/>
              </w:rPr>
              <w:t>CEO</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2667825D" w14:textId="77777777" w:rsidR="00052EB2" w:rsidRPr="00A14488" w:rsidRDefault="00052EB2" w:rsidP="007C729B">
            <w:pPr>
              <w:spacing w:after="0"/>
              <w:contextualSpacing/>
              <w:jc w:val="center"/>
              <w:rPr>
                <w:rFonts w:ascii="Calibri" w:hAnsi="Calibri"/>
                <w:b/>
                <w:bCs/>
              </w:rPr>
            </w:pPr>
            <w:r w:rsidRPr="00A14488">
              <w:rPr>
                <w:rFonts w:ascii="Calibri" w:hAnsi="Calibri"/>
                <w:b/>
                <w:bCs/>
              </w:rPr>
              <w:t>LEG</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6C00E37A" w14:textId="77777777" w:rsidR="00052EB2" w:rsidRPr="00A14488" w:rsidRDefault="00052EB2" w:rsidP="007C729B">
            <w:pPr>
              <w:spacing w:after="0"/>
              <w:contextualSpacing/>
              <w:jc w:val="center"/>
              <w:rPr>
                <w:rFonts w:ascii="Calibri" w:hAnsi="Calibri"/>
                <w:b/>
                <w:bCs/>
              </w:rPr>
            </w:pPr>
            <w:r w:rsidRPr="00A14488">
              <w:rPr>
                <w:rFonts w:ascii="Calibri" w:hAnsi="Calibri"/>
                <w:b/>
                <w:bCs/>
              </w:rPr>
              <w:t>BOD</w:t>
            </w:r>
          </w:p>
        </w:tc>
        <w:tc>
          <w:tcPr>
            <w:tcW w:w="778" w:type="dxa"/>
            <w:tcBorders>
              <w:top w:val="single" w:sz="4" w:space="0" w:color="auto"/>
              <w:left w:val="nil"/>
              <w:bottom w:val="single" w:sz="4" w:space="0" w:color="auto"/>
              <w:right w:val="single" w:sz="4" w:space="0" w:color="auto"/>
            </w:tcBorders>
            <w:shd w:val="clear" w:color="auto" w:fill="auto"/>
            <w:vAlign w:val="center"/>
            <w:hideMark/>
          </w:tcPr>
          <w:p w14:paraId="7923BA46" w14:textId="77777777" w:rsidR="00052EB2" w:rsidRPr="00A14488" w:rsidRDefault="00052EB2" w:rsidP="007C729B">
            <w:pPr>
              <w:spacing w:after="0"/>
              <w:contextualSpacing/>
              <w:jc w:val="center"/>
              <w:rPr>
                <w:rFonts w:ascii="Calibri" w:hAnsi="Calibri"/>
                <w:b/>
                <w:bCs/>
              </w:rPr>
            </w:pPr>
            <w:r w:rsidRPr="00A14488">
              <w:rPr>
                <w:rFonts w:ascii="Calibri" w:hAnsi="Calibri"/>
                <w:b/>
                <w:bCs/>
              </w:rPr>
              <w:t>MKT</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6AAE127A" w14:textId="77777777" w:rsidR="00052EB2" w:rsidRPr="00A14488" w:rsidRDefault="00052EB2" w:rsidP="007C729B">
            <w:pPr>
              <w:spacing w:after="0"/>
              <w:contextualSpacing/>
              <w:jc w:val="center"/>
              <w:rPr>
                <w:rFonts w:ascii="Calibri" w:hAnsi="Calibri"/>
                <w:b/>
                <w:bCs/>
              </w:rPr>
            </w:pPr>
            <w:r w:rsidRPr="00A14488">
              <w:rPr>
                <w:rFonts w:ascii="Calibri" w:hAnsi="Calibri"/>
                <w:b/>
                <w:bCs/>
              </w:rPr>
              <w:t>IT</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3307C6AF" w14:textId="77777777" w:rsidR="00052EB2" w:rsidRPr="00A14488" w:rsidRDefault="00052EB2" w:rsidP="007C729B">
            <w:pPr>
              <w:spacing w:after="0"/>
              <w:contextualSpacing/>
              <w:jc w:val="center"/>
              <w:rPr>
                <w:rFonts w:ascii="Calibri" w:hAnsi="Calibri"/>
                <w:b/>
                <w:bCs/>
              </w:rPr>
            </w:pPr>
            <w:r w:rsidRPr="00A14488">
              <w:rPr>
                <w:rFonts w:ascii="Calibri" w:hAnsi="Calibri"/>
                <w:b/>
                <w:bCs/>
              </w:rPr>
              <w:t>FIN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4C5E04C9" w14:textId="77777777" w:rsidR="00052EB2" w:rsidRPr="00A14488" w:rsidRDefault="00052EB2" w:rsidP="007C729B">
            <w:pPr>
              <w:spacing w:after="0"/>
              <w:contextualSpacing/>
              <w:jc w:val="center"/>
              <w:rPr>
                <w:rFonts w:ascii="Calibri" w:hAnsi="Calibri"/>
                <w:b/>
                <w:bCs/>
              </w:rPr>
            </w:pPr>
            <w:r w:rsidRPr="00A14488">
              <w:rPr>
                <w:rFonts w:ascii="Calibri" w:hAnsi="Calibri"/>
                <w:b/>
                <w:bCs/>
              </w:rPr>
              <w:t>PM</w:t>
            </w:r>
          </w:p>
        </w:tc>
      </w:tr>
      <w:tr w:rsidR="00052EB2" w:rsidRPr="00CC04A8" w14:paraId="2F739D2A" w14:textId="77777777" w:rsidTr="00124275">
        <w:trPr>
          <w:trHeight w:val="34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3525882E" w14:textId="77777777" w:rsidR="00052EB2" w:rsidRPr="00CC04A8" w:rsidRDefault="00052EB2"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7BE62BCB" w14:textId="77777777" w:rsidR="00052EB2" w:rsidRPr="00CC04A8" w:rsidRDefault="00052EB2" w:rsidP="007C729B">
            <w:pPr>
              <w:spacing w:after="0"/>
              <w:contextualSpacing/>
              <w:rPr>
                <w:rFonts w:ascii="Calibri" w:hAnsi="Calibri"/>
                <w:b/>
                <w:bCs/>
                <w:color w:val="FFFFFF"/>
                <w:sz w:val="20"/>
                <w:szCs w:val="20"/>
              </w:rPr>
            </w:pPr>
            <w:r w:rsidRPr="00CC04A8">
              <w:rPr>
                <w:rFonts w:ascii="Calibri" w:hAnsi="Calibri"/>
                <w:b/>
                <w:bCs/>
                <w:color w:val="FFFFFF"/>
                <w:sz w:val="20"/>
                <w:szCs w:val="20"/>
              </w:rPr>
              <w:t>Consider available incentive options and identify those most applicable to your project</w:t>
            </w:r>
          </w:p>
        </w:tc>
        <w:tc>
          <w:tcPr>
            <w:tcW w:w="707" w:type="dxa"/>
            <w:tcBorders>
              <w:top w:val="nil"/>
              <w:left w:val="nil"/>
              <w:bottom w:val="single" w:sz="4" w:space="0" w:color="auto"/>
              <w:right w:val="single" w:sz="4" w:space="0" w:color="auto"/>
            </w:tcBorders>
            <w:shd w:val="clear" w:color="000000" w:fill="404040"/>
            <w:noWrap/>
            <w:vAlign w:val="center"/>
            <w:hideMark/>
          </w:tcPr>
          <w:p w14:paraId="482AF7D7"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3372DEEE"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58DF128C"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00D766A5"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62897CFD"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4F8CE6D4"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6B802E0D"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r>
      <w:tr w:rsidR="00052EB2" w:rsidRPr="00CC04A8" w14:paraId="5D3E6EA3" w14:textId="77777777" w:rsidTr="00124275">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0161123A" w14:textId="77777777" w:rsidR="00052EB2" w:rsidRPr="00CC04A8" w:rsidRDefault="00052EB2"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0404F6DE" w14:textId="77777777" w:rsidR="00052EB2" w:rsidRPr="00CC04A8" w:rsidRDefault="00052EB2" w:rsidP="007C729B">
            <w:pPr>
              <w:spacing w:after="0"/>
              <w:contextualSpacing/>
              <w:rPr>
                <w:rFonts w:ascii="Calibri" w:hAnsi="Calibri"/>
                <w:b/>
                <w:bCs/>
                <w:color w:val="FFFFFF"/>
                <w:sz w:val="20"/>
                <w:szCs w:val="20"/>
              </w:rPr>
            </w:pPr>
            <w:r w:rsidRPr="00CC04A8">
              <w:rPr>
                <w:rFonts w:ascii="Calibri" w:hAnsi="Calibri"/>
                <w:b/>
                <w:bCs/>
                <w:color w:val="FFFFFF"/>
                <w:sz w:val="20"/>
                <w:szCs w:val="20"/>
              </w:rPr>
              <w:t>Determine process of recording production of array and information allocation to bills</w:t>
            </w:r>
          </w:p>
        </w:tc>
        <w:tc>
          <w:tcPr>
            <w:tcW w:w="707" w:type="dxa"/>
            <w:tcBorders>
              <w:top w:val="nil"/>
              <w:left w:val="nil"/>
              <w:bottom w:val="single" w:sz="4" w:space="0" w:color="auto"/>
              <w:right w:val="single" w:sz="4" w:space="0" w:color="auto"/>
            </w:tcBorders>
            <w:shd w:val="clear" w:color="000000" w:fill="404040"/>
            <w:noWrap/>
            <w:vAlign w:val="center"/>
            <w:hideMark/>
          </w:tcPr>
          <w:p w14:paraId="4D7F542D"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28CD2A28"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61D71905"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C4D79B"/>
            <w:noWrap/>
            <w:vAlign w:val="center"/>
            <w:hideMark/>
          </w:tcPr>
          <w:p w14:paraId="13E7C284"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3D1DF26F"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40EA53CE"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789DEA9D"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r>
      <w:tr w:rsidR="00052EB2" w:rsidRPr="00CC04A8" w14:paraId="392AAF15" w14:textId="77777777" w:rsidTr="00124275">
        <w:trPr>
          <w:trHeight w:val="3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3F2748BE" w14:textId="77777777" w:rsidR="00052EB2" w:rsidRPr="00CC04A8" w:rsidRDefault="00052EB2"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611E7F95" w14:textId="77777777" w:rsidR="00052EB2" w:rsidRPr="00CC04A8" w:rsidRDefault="00052EB2" w:rsidP="007C729B">
            <w:pPr>
              <w:spacing w:after="0"/>
              <w:contextualSpacing/>
              <w:rPr>
                <w:rFonts w:ascii="Calibri" w:hAnsi="Calibri"/>
                <w:b/>
                <w:bCs/>
                <w:color w:val="FFFFFF"/>
                <w:sz w:val="20"/>
                <w:szCs w:val="20"/>
              </w:rPr>
            </w:pPr>
            <w:r w:rsidRPr="00CC04A8">
              <w:rPr>
                <w:rFonts w:ascii="Calibri" w:hAnsi="Calibri"/>
                <w:b/>
                <w:bCs/>
                <w:color w:val="FFFFFF"/>
                <w:sz w:val="20"/>
                <w:szCs w:val="20"/>
              </w:rPr>
              <w:t>Develop requirements for billing and record keeping</w:t>
            </w:r>
          </w:p>
        </w:tc>
        <w:tc>
          <w:tcPr>
            <w:tcW w:w="707" w:type="dxa"/>
            <w:tcBorders>
              <w:top w:val="nil"/>
              <w:left w:val="nil"/>
              <w:bottom w:val="single" w:sz="4" w:space="0" w:color="auto"/>
              <w:right w:val="single" w:sz="4" w:space="0" w:color="auto"/>
            </w:tcBorders>
            <w:shd w:val="clear" w:color="000000" w:fill="404040"/>
            <w:noWrap/>
            <w:vAlign w:val="center"/>
            <w:hideMark/>
          </w:tcPr>
          <w:p w14:paraId="6A1159CF"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36AF3C82"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7BB106B0"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515A885F"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192E76DC"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2692A14D"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6242D678"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r>
      <w:tr w:rsidR="00052EB2" w:rsidRPr="00CC04A8" w14:paraId="1CF76BA2" w14:textId="77777777" w:rsidTr="00124275">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358B8B47" w14:textId="77777777" w:rsidR="00052EB2" w:rsidRPr="00CC04A8" w:rsidRDefault="00052EB2"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456AE3AE" w14:textId="77777777" w:rsidR="00052EB2" w:rsidRPr="00CC04A8" w:rsidRDefault="00052EB2" w:rsidP="007C729B">
            <w:pPr>
              <w:spacing w:after="0"/>
              <w:contextualSpacing/>
              <w:rPr>
                <w:rFonts w:ascii="Calibri" w:hAnsi="Calibri"/>
                <w:b/>
                <w:bCs/>
                <w:color w:val="FFFFFF"/>
                <w:sz w:val="20"/>
                <w:szCs w:val="20"/>
              </w:rPr>
            </w:pPr>
            <w:r w:rsidRPr="00CC04A8">
              <w:rPr>
                <w:rFonts w:ascii="Calibri" w:hAnsi="Calibri"/>
                <w:b/>
                <w:bCs/>
                <w:color w:val="FFFFFF"/>
                <w:sz w:val="20"/>
                <w:szCs w:val="20"/>
              </w:rPr>
              <w:t>Identify the value of online consumer management tools and automated billing</w:t>
            </w:r>
          </w:p>
        </w:tc>
        <w:tc>
          <w:tcPr>
            <w:tcW w:w="707" w:type="dxa"/>
            <w:tcBorders>
              <w:top w:val="nil"/>
              <w:left w:val="nil"/>
              <w:bottom w:val="single" w:sz="4" w:space="0" w:color="auto"/>
              <w:right w:val="single" w:sz="4" w:space="0" w:color="auto"/>
            </w:tcBorders>
            <w:shd w:val="clear" w:color="000000" w:fill="404040"/>
            <w:noWrap/>
            <w:vAlign w:val="center"/>
            <w:hideMark/>
          </w:tcPr>
          <w:p w14:paraId="30AD6F97"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089EC47B"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4DE4673E"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C4D79B"/>
            <w:noWrap/>
            <w:vAlign w:val="center"/>
            <w:hideMark/>
          </w:tcPr>
          <w:p w14:paraId="4E599714"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5E05C723"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1EB560A2"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2F48F54E"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r>
      <w:tr w:rsidR="00052EB2" w:rsidRPr="00CC04A8" w14:paraId="0D937774" w14:textId="77777777" w:rsidTr="00124275">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5AE8E577" w14:textId="77777777" w:rsidR="00052EB2" w:rsidRPr="00CC04A8" w:rsidRDefault="00052EB2"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33B7E83D" w14:textId="6B480073" w:rsidR="00052EB2" w:rsidRPr="00CC04A8" w:rsidRDefault="00052EB2" w:rsidP="007A1FDA">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w:t>
            </w:r>
            <w:r w:rsidR="0040044C">
              <w:rPr>
                <w:rFonts w:ascii="Calibri" w:hAnsi="Calibri"/>
                <w:b/>
                <w:bCs/>
                <w:color w:val="FFFFFF"/>
                <w:sz w:val="20"/>
                <w:szCs w:val="20"/>
              </w:rPr>
              <w:t xml:space="preserve">a </w:t>
            </w:r>
            <w:r w:rsidRPr="00CC04A8">
              <w:rPr>
                <w:rFonts w:ascii="Calibri" w:hAnsi="Calibri"/>
                <w:b/>
                <w:bCs/>
                <w:color w:val="FFFFFF"/>
                <w:sz w:val="20"/>
                <w:szCs w:val="20"/>
              </w:rPr>
              <w:t xml:space="preserve">Risk Mitigation </w:t>
            </w:r>
            <w:r w:rsidR="000A2039">
              <w:rPr>
                <w:rFonts w:ascii="Calibri" w:hAnsi="Calibri"/>
                <w:b/>
                <w:bCs/>
                <w:color w:val="FFFFFF"/>
                <w:sz w:val="20"/>
                <w:szCs w:val="20"/>
              </w:rPr>
              <w:t>Plan,</w:t>
            </w:r>
            <w:r w:rsidRPr="00CC04A8">
              <w:rPr>
                <w:rFonts w:ascii="Calibri" w:hAnsi="Calibri"/>
                <w:b/>
                <w:bCs/>
                <w:color w:val="FFFFFF"/>
                <w:sz w:val="20"/>
                <w:szCs w:val="20"/>
              </w:rPr>
              <w:t xml:space="preserve"> including financial impact scenarios</w:t>
            </w:r>
          </w:p>
        </w:tc>
        <w:tc>
          <w:tcPr>
            <w:tcW w:w="707" w:type="dxa"/>
            <w:tcBorders>
              <w:top w:val="nil"/>
              <w:left w:val="nil"/>
              <w:bottom w:val="single" w:sz="4" w:space="0" w:color="auto"/>
              <w:right w:val="single" w:sz="4" w:space="0" w:color="auto"/>
            </w:tcBorders>
            <w:shd w:val="clear" w:color="000000" w:fill="404040"/>
            <w:noWrap/>
            <w:vAlign w:val="center"/>
            <w:hideMark/>
          </w:tcPr>
          <w:p w14:paraId="3155361E"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2D09DB17"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6E26D20D"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62552E9D"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78EA1A78"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48065AD7"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B1A0C7"/>
            <w:noWrap/>
            <w:vAlign w:val="center"/>
            <w:hideMark/>
          </w:tcPr>
          <w:p w14:paraId="36D7BDA7"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r>
      <w:tr w:rsidR="00052EB2" w:rsidRPr="00CC04A8" w14:paraId="2C272432" w14:textId="77777777" w:rsidTr="00124275">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6D5A5110" w14:textId="77777777" w:rsidR="00052EB2" w:rsidRPr="00CC04A8" w:rsidRDefault="00052EB2"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3CE4CE4B" w14:textId="77777777" w:rsidR="00052EB2" w:rsidRPr="00CC04A8" w:rsidRDefault="00052EB2" w:rsidP="007C729B">
            <w:pPr>
              <w:spacing w:after="0"/>
              <w:contextualSpacing/>
              <w:rPr>
                <w:rFonts w:ascii="Calibri" w:hAnsi="Calibri"/>
                <w:b/>
                <w:bCs/>
                <w:color w:val="FFFFFF"/>
                <w:sz w:val="20"/>
                <w:szCs w:val="20"/>
              </w:rPr>
            </w:pPr>
            <w:r w:rsidRPr="00CC04A8">
              <w:rPr>
                <w:rFonts w:ascii="Calibri" w:hAnsi="Calibri"/>
                <w:b/>
                <w:bCs/>
                <w:color w:val="FFFFFF"/>
                <w:sz w:val="20"/>
                <w:szCs w:val="20"/>
              </w:rPr>
              <w:t xml:space="preserve">Create the </w:t>
            </w:r>
            <w:r w:rsidR="00331417" w:rsidRPr="00CC04A8">
              <w:rPr>
                <w:rFonts w:ascii="Calibri" w:hAnsi="Calibri"/>
                <w:b/>
                <w:bCs/>
                <w:color w:val="FFFFFF"/>
                <w:sz w:val="20"/>
                <w:szCs w:val="20"/>
              </w:rPr>
              <w:t>Sales Onboarding Document</w:t>
            </w:r>
            <w:r w:rsidR="000A2039">
              <w:rPr>
                <w:rFonts w:ascii="Calibri" w:hAnsi="Calibri"/>
                <w:b/>
                <w:bCs/>
                <w:color w:val="FFFFFF"/>
                <w:sz w:val="20"/>
                <w:szCs w:val="20"/>
              </w:rPr>
              <w:t>,</w:t>
            </w:r>
            <w:r w:rsidRPr="00CC04A8">
              <w:rPr>
                <w:rFonts w:ascii="Calibri" w:hAnsi="Calibri"/>
                <w:b/>
                <w:bCs/>
                <w:color w:val="FFFFFF"/>
                <w:sz w:val="20"/>
                <w:szCs w:val="20"/>
              </w:rPr>
              <w:t xml:space="preserve"> application process, enrollment options, data requirements</w:t>
            </w:r>
            <w:r w:rsidR="000A2039">
              <w:rPr>
                <w:rFonts w:ascii="Calibri" w:hAnsi="Calibri"/>
                <w:b/>
                <w:bCs/>
                <w:color w:val="FFFFFF"/>
                <w:sz w:val="20"/>
                <w:szCs w:val="20"/>
              </w:rPr>
              <w:t>,</w:t>
            </w:r>
            <w:r w:rsidRPr="00CC04A8">
              <w:rPr>
                <w:rFonts w:ascii="Calibri" w:hAnsi="Calibri"/>
                <w:b/>
                <w:bCs/>
                <w:color w:val="FFFFFF"/>
                <w:sz w:val="20"/>
                <w:szCs w:val="20"/>
              </w:rPr>
              <w:t xml:space="preserve"> and record</w:t>
            </w:r>
            <w:r w:rsidR="000A2039">
              <w:rPr>
                <w:rFonts w:ascii="Calibri" w:hAnsi="Calibri"/>
                <w:b/>
                <w:bCs/>
                <w:color w:val="FFFFFF"/>
                <w:sz w:val="20"/>
                <w:szCs w:val="20"/>
              </w:rPr>
              <w:t>-</w:t>
            </w:r>
            <w:r w:rsidRPr="00CC04A8">
              <w:rPr>
                <w:rFonts w:ascii="Calibri" w:hAnsi="Calibri"/>
                <w:b/>
                <w:bCs/>
                <w:color w:val="FFFFFF"/>
                <w:sz w:val="20"/>
                <w:szCs w:val="20"/>
              </w:rPr>
              <w:t>keeping requirements</w:t>
            </w:r>
          </w:p>
        </w:tc>
        <w:tc>
          <w:tcPr>
            <w:tcW w:w="707" w:type="dxa"/>
            <w:tcBorders>
              <w:top w:val="nil"/>
              <w:left w:val="nil"/>
              <w:bottom w:val="single" w:sz="4" w:space="0" w:color="auto"/>
              <w:right w:val="single" w:sz="4" w:space="0" w:color="auto"/>
            </w:tcBorders>
            <w:shd w:val="clear" w:color="000000" w:fill="404040"/>
            <w:noWrap/>
            <w:vAlign w:val="center"/>
            <w:hideMark/>
          </w:tcPr>
          <w:p w14:paraId="30CAFA46"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75F01FE6"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1804BDE8"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C4D79B"/>
            <w:noWrap/>
            <w:vAlign w:val="center"/>
            <w:hideMark/>
          </w:tcPr>
          <w:p w14:paraId="08F630CC"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67BAA878"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7EDE03CB"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26447AC8" w14:textId="77777777" w:rsidR="00052EB2" w:rsidRPr="00CC04A8" w:rsidRDefault="00052EB2" w:rsidP="007C729B">
            <w:pPr>
              <w:spacing w:after="0"/>
              <w:contextualSpacing/>
              <w:jc w:val="center"/>
              <w:rPr>
                <w:rFonts w:ascii="Calibri" w:hAnsi="Calibri"/>
                <w:b/>
                <w:bCs/>
              </w:rPr>
            </w:pPr>
            <w:r w:rsidRPr="00CC04A8">
              <w:rPr>
                <w:rFonts w:ascii="Calibri" w:hAnsi="Calibri"/>
                <w:b/>
                <w:bCs/>
              </w:rPr>
              <w:t> </w:t>
            </w:r>
          </w:p>
        </w:tc>
      </w:tr>
      <w:tr w:rsidR="00052EB2" w:rsidRPr="00CC04A8" w14:paraId="430018D3" w14:textId="77777777" w:rsidTr="00124275">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74A46E53" w14:textId="77777777" w:rsidR="00052EB2" w:rsidRPr="00CC04A8" w:rsidRDefault="00052EB2"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63295006" w14:textId="77777777" w:rsidR="00052EB2" w:rsidRPr="00CC04A8" w:rsidRDefault="00052EB2" w:rsidP="007C729B">
            <w:pPr>
              <w:spacing w:after="0"/>
              <w:contextualSpacing/>
              <w:rPr>
                <w:rFonts w:ascii="Calibri" w:hAnsi="Calibri"/>
                <w:b/>
                <w:bCs/>
                <w:color w:val="FFFFFF"/>
                <w:sz w:val="20"/>
                <w:szCs w:val="20"/>
              </w:rPr>
            </w:pPr>
            <w:r w:rsidRPr="00CC04A8">
              <w:rPr>
                <w:rFonts w:ascii="Calibri" w:hAnsi="Calibri"/>
                <w:b/>
                <w:bCs/>
                <w:color w:val="FFFFFF"/>
                <w:sz w:val="20"/>
                <w:szCs w:val="20"/>
              </w:rPr>
              <w:t xml:space="preserve">Provide financial analysis for </w:t>
            </w:r>
            <w:r w:rsidR="0040044C">
              <w:rPr>
                <w:rFonts w:ascii="Calibri" w:hAnsi="Calibri"/>
                <w:b/>
                <w:bCs/>
                <w:color w:val="FFFFFF"/>
                <w:sz w:val="20"/>
                <w:szCs w:val="20"/>
              </w:rPr>
              <w:t>IT</w:t>
            </w:r>
            <w:r w:rsidRPr="00CC04A8">
              <w:rPr>
                <w:rFonts w:ascii="Calibri" w:hAnsi="Calibri"/>
                <w:b/>
                <w:bCs/>
                <w:color w:val="FFFFFF"/>
                <w:sz w:val="20"/>
                <w:szCs w:val="20"/>
              </w:rPr>
              <w:t xml:space="preserve"> system assessment and </w:t>
            </w:r>
            <w:r w:rsidR="0040044C">
              <w:rPr>
                <w:rFonts w:ascii="Calibri" w:hAnsi="Calibri"/>
                <w:b/>
                <w:bCs/>
                <w:color w:val="FFFFFF"/>
                <w:sz w:val="20"/>
                <w:szCs w:val="20"/>
              </w:rPr>
              <w:t xml:space="preserve">a </w:t>
            </w:r>
            <w:r w:rsidRPr="00CC04A8">
              <w:rPr>
                <w:rFonts w:ascii="Calibri" w:hAnsi="Calibri"/>
                <w:b/>
                <w:bCs/>
                <w:color w:val="FFFFFF"/>
                <w:sz w:val="20"/>
                <w:szCs w:val="20"/>
              </w:rPr>
              <w:t>suggested integration plan</w:t>
            </w:r>
          </w:p>
        </w:tc>
        <w:tc>
          <w:tcPr>
            <w:tcW w:w="707" w:type="dxa"/>
            <w:tcBorders>
              <w:top w:val="nil"/>
              <w:left w:val="nil"/>
              <w:bottom w:val="single" w:sz="4" w:space="0" w:color="auto"/>
              <w:right w:val="single" w:sz="4" w:space="0" w:color="auto"/>
            </w:tcBorders>
            <w:shd w:val="clear" w:color="000000" w:fill="404040"/>
            <w:noWrap/>
            <w:vAlign w:val="center"/>
            <w:hideMark/>
          </w:tcPr>
          <w:p w14:paraId="42EFE958"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08D7B5C8"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566560D8"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0A41183D"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auto" w:fill="4F81BD"/>
            <w:noWrap/>
            <w:vAlign w:val="center"/>
            <w:hideMark/>
          </w:tcPr>
          <w:p w14:paraId="7E4B807F"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318D8C03"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B1A0C7"/>
            <w:noWrap/>
            <w:vAlign w:val="center"/>
            <w:hideMark/>
          </w:tcPr>
          <w:p w14:paraId="1E411CF1" w14:textId="77777777" w:rsidR="00052EB2" w:rsidRPr="00CC04A8" w:rsidRDefault="00052EB2" w:rsidP="007C729B">
            <w:pPr>
              <w:spacing w:after="0"/>
              <w:contextualSpacing/>
              <w:jc w:val="center"/>
              <w:rPr>
                <w:rFonts w:ascii="Calibri" w:hAnsi="Calibri"/>
                <w:b/>
                <w:bCs/>
                <w:sz w:val="20"/>
                <w:szCs w:val="20"/>
              </w:rPr>
            </w:pPr>
            <w:r w:rsidRPr="00CC04A8">
              <w:rPr>
                <w:rFonts w:ascii="Calibri" w:hAnsi="Calibri"/>
                <w:b/>
                <w:bCs/>
                <w:sz w:val="20"/>
                <w:szCs w:val="20"/>
              </w:rPr>
              <w:t> </w:t>
            </w:r>
          </w:p>
        </w:tc>
      </w:tr>
      <w:tr w:rsidR="00124275" w:rsidRPr="00CC04A8" w14:paraId="00BF3FFD" w14:textId="77777777" w:rsidTr="00124275">
        <w:trPr>
          <w:trHeight w:val="53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75C5373B" w14:textId="77777777" w:rsidR="00124275" w:rsidRPr="00CC04A8" w:rsidRDefault="00124275"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29E4D7CF" w14:textId="77777777" w:rsidR="00124275" w:rsidRDefault="00124275" w:rsidP="007C729B">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w:t>
            </w:r>
            <w:r w:rsidR="0040044C">
              <w:rPr>
                <w:rFonts w:ascii="Calibri" w:hAnsi="Calibri"/>
                <w:b/>
                <w:bCs/>
                <w:color w:val="FFFFFF"/>
                <w:sz w:val="20"/>
                <w:szCs w:val="20"/>
              </w:rPr>
              <w:t xml:space="preserve">a </w:t>
            </w:r>
            <w:r w:rsidRPr="00CC04A8">
              <w:rPr>
                <w:rFonts w:ascii="Calibri" w:hAnsi="Calibri"/>
                <w:b/>
                <w:bCs/>
                <w:color w:val="FFFFFF"/>
                <w:sz w:val="20"/>
                <w:szCs w:val="20"/>
              </w:rPr>
              <w:t>Community Solar Financial Planning</w:t>
            </w:r>
            <w:r>
              <w:rPr>
                <w:rFonts w:ascii="Calibri" w:hAnsi="Calibri"/>
                <w:b/>
                <w:bCs/>
                <w:color w:val="FFFFFF"/>
                <w:sz w:val="20"/>
                <w:szCs w:val="20"/>
              </w:rPr>
              <w:t xml:space="preserve"> Document that includes</w:t>
            </w:r>
            <w:r w:rsidR="0040044C">
              <w:rPr>
                <w:rFonts w:ascii="Calibri" w:hAnsi="Calibri"/>
                <w:b/>
                <w:bCs/>
                <w:color w:val="FFFFFF"/>
                <w:sz w:val="20"/>
                <w:szCs w:val="20"/>
              </w:rPr>
              <w:t xml:space="preserve"> the following</w:t>
            </w:r>
            <w:r>
              <w:rPr>
                <w:rFonts w:ascii="Calibri" w:hAnsi="Calibri"/>
                <w:b/>
                <w:bCs/>
                <w:color w:val="FFFFFF"/>
                <w:sz w:val="20"/>
                <w:szCs w:val="20"/>
              </w:rPr>
              <w:t xml:space="preserve">: </w:t>
            </w:r>
          </w:p>
          <w:p w14:paraId="4B37DFF6" w14:textId="287A6BF7" w:rsidR="00124275" w:rsidRDefault="00124275" w:rsidP="007C5CAB">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Cost</w:t>
            </w:r>
            <w:r w:rsidR="0040044C">
              <w:rPr>
                <w:rFonts w:ascii="Calibri" w:hAnsi="Calibri"/>
                <w:b/>
                <w:bCs/>
                <w:color w:val="FFFFFF"/>
                <w:sz w:val="20"/>
                <w:szCs w:val="20"/>
              </w:rPr>
              <w:t>-</w:t>
            </w:r>
            <w:r w:rsidRPr="00CE5B85">
              <w:rPr>
                <w:rFonts w:ascii="Calibri" w:hAnsi="Calibri"/>
                <w:b/>
                <w:bCs/>
                <w:color w:val="FFFFFF"/>
                <w:sz w:val="20"/>
                <w:szCs w:val="20"/>
              </w:rPr>
              <w:t>of</w:t>
            </w:r>
            <w:r w:rsidR="0040044C">
              <w:rPr>
                <w:rFonts w:ascii="Calibri" w:hAnsi="Calibri"/>
                <w:b/>
                <w:bCs/>
                <w:color w:val="FFFFFF"/>
                <w:sz w:val="20"/>
                <w:szCs w:val="20"/>
              </w:rPr>
              <w:t>-</w:t>
            </w:r>
            <w:r w:rsidRPr="00CE5B85">
              <w:rPr>
                <w:rFonts w:ascii="Calibri" w:hAnsi="Calibri"/>
                <w:b/>
                <w:bCs/>
                <w:color w:val="FFFFFF"/>
                <w:sz w:val="20"/>
                <w:szCs w:val="20"/>
              </w:rPr>
              <w:t>service study (with l</w:t>
            </w:r>
            <w:r>
              <w:rPr>
                <w:rFonts w:ascii="Calibri" w:hAnsi="Calibri"/>
                <w:b/>
                <w:bCs/>
                <w:color w:val="FFFFFF"/>
                <w:sz w:val="20"/>
                <w:szCs w:val="20"/>
              </w:rPr>
              <w:t>egal counsel</w:t>
            </w:r>
            <w:r w:rsidR="0040139B">
              <w:rPr>
                <w:rFonts w:ascii="Calibri" w:hAnsi="Calibri"/>
                <w:b/>
                <w:bCs/>
                <w:color w:val="FFFFFF"/>
                <w:sz w:val="20"/>
                <w:szCs w:val="20"/>
              </w:rPr>
              <w:t xml:space="preserve"> or other consultants</w:t>
            </w:r>
            <w:r>
              <w:rPr>
                <w:rFonts w:ascii="Calibri" w:hAnsi="Calibri"/>
                <w:b/>
                <w:bCs/>
                <w:color w:val="FFFFFF"/>
                <w:sz w:val="20"/>
                <w:szCs w:val="20"/>
              </w:rPr>
              <w:t>) and discount rate</w:t>
            </w:r>
          </w:p>
          <w:p w14:paraId="3997D050" w14:textId="77777777" w:rsidR="00124275" w:rsidRDefault="00124275" w:rsidP="007C5CAB">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Financial impact</w:t>
            </w:r>
            <w:r>
              <w:rPr>
                <w:rFonts w:ascii="Calibri" w:hAnsi="Calibri"/>
                <w:b/>
                <w:bCs/>
                <w:color w:val="FFFFFF"/>
                <w:sz w:val="20"/>
                <w:szCs w:val="20"/>
              </w:rPr>
              <w:t xml:space="preserve"> assessment of ownership models</w:t>
            </w:r>
          </w:p>
          <w:p w14:paraId="101F4EC7" w14:textId="77777777" w:rsidR="00124275" w:rsidRDefault="00124275" w:rsidP="007C5CAB">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Applicability of ITCs, M</w:t>
            </w:r>
            <w:r>
              <w:rPr>
                <w:rFonts w:ascii="Calibri" w:hAnsi="Calibri"/>
                <w:b/>
                <w:bCs/>
                <w:color w:val="FFFFFF"/>
                <w:sz w:val="20"/>
                <w:szCs w:val="20"/>
              </w:rPr>
              <w:t>ACRS</w:t>
            </w:r>
            <w:r w:rsidR="0040044C">
              <w:rPr>
                <w:rFonts w:ascii="Calibri" w:hAnsi="Calibri"/>
                <w:b/>
                <w:bCs/>
                <w:color w:val="FFFFFF"/>
                <w:sz w:val="20"/>
                <w:szCs w:val="20"/>
              </w:rPr>
              <w:t>,</w:t>
            </w:r>
            <w:r>
              <w:rPr>
                <w:rFonts w:ascii="Calibri" w:hAnsi="Calibri"/>
                <w:b/>
                <w:bCs/>
                <w:color w:val="FFFFFF"/>
                <w:sz w:val="20"/>
                <w:szCs w:val="20"/>
              </w:rPr>
              <w:t xml:space="preserve"> or renewable energy grants</w:t>
            </w:r>
          </w:p>
          <w:p w14:paraId="1C1DE73C" w14:textId="77777777" w:rsidR="00124275" w:rsidRDefault="00124275" w:rsidP="007C5CAB">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Financial impact of</w:t>
            </w:r>
            <w:r>
              <w:rPr>
                <w:rFonts w:ascii="Calibri" w:hAnsi="Calibri"/>
                <w:b/>
                <w:bCs/>
                <w:color w:val="FFFFFF"/>
                <w:sz w:val="20"/>
                <w:szCs w:val="20"/>
              </w:rPr>
              <w:t xml:space="preserve"> consumer participation options</w:t>
            </w:r>
          </w:p>
          <w:p w14:paraId="423CB274" w14:textId="77777777" w:rsidR="00124275" w:rsidRDefault="00124275" w:rsidP="007C5CAB">
            <w:pPr>
              <w:pStyle w:val="ListParagraph"/>
              <w:numPr>
                <w:ilvl w:val="0"/>
                <w:numId w:val="78"/>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Determination of utility </w:t>
            </w:r>
            <w:r w:rsidR="0040044C">
              <w:rPr>
                <w:rFonts w:ascii="Calibri" w:hAnsi="Calibri"/>
                <w:b/>
                <w:bCs/>
                <w:color w:val="FFFFFF"/>
                <w:sz w:val="20"/>
                <w:szCs w:val="20"/>
              </w:rPr>
              <w:t>return on investment (</w:t>
            </w:r>
            <w:r>
              <w:rPr>
                <w:rFonts w:ascii="Calibri" w:hAnsi="Calibri"/>
                <w:b/>
                <w:bCs/>
                <w:color w:val="FFFFFF"/>
                <w:sz w:val="20"/>
                <w:szCs w:val="20"/>
              </w:rPr>
              <w:t>ROI</w:t>
            </w:r>
            <w:r w:rsidR="0040044C">
              <w:rPr>
                <w:rFonts w:ascii="Calibri" w:hAnsi="Calibri"/>
                <w:b/>
                <w:bCs/>
                <w:color w:val="FFFFFF"/>
                <w:sz w:val="20"/>
                <w:szCs w:val="20"/>
              </w:rPr>
              <w:t>)</w:t>
            </w:r>
          </w:p>
          <w:p w14:paraId="44681A0F" w14:textId="77777777" w:rsidR="00124275" w:rsidRDefault="00124275" w:rsidP="007C5CAB">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Plan for future rate changes in the event of additional installations</w:t>
            </w:r>
          </w:p>
          <w:p w14:paraId="2D96D4D3" w14:textId="4446322A" w:rsidR="00296001" w:rsidRPr="00CE5B85" w:rsidRDefault="00296001" w:rsidP="00201F39">
            <w:pPr>
              <w:pStyle w:val="ListParagraph"/>
              <w:numPr>
                <w:ilvl w:val="0"/>
                <w:numId w:val="78"/>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Determination </w:t>
            </w:r>
            <w:r w:rsidR="00201F39">
              <w:rPr>
                <w:rFonts w:ascii="Calibri" w:hAnsi="Calibri"/>
                <w:b/>
                <w:bCs/>
                <w:color w:val="FFFFFF"/>
                <w:sz w:val="20"/>
                <w:szCs w:val="20"/>
              </w:rPr>
              <w:t xml:space="preserve">of whether </w:t>
            </w:r>
            <w:r>
              <w:rPr>
                <w:rFonts w:ascii="Calibri" w:hAnsi="Calibri"/>
                <w:b/>
                <w:bCs/>
                <w:color w:val="FFFFFF"/>
                <w:sz w:val="20"/>
                <w:szCs w:val="20"/>
              </w:rPr>
              <w:t>the contact contains a lease</w:t>
            </w:r>
          </w:p>
        </w:tc>
        <w:tc>
          <w:tcPr>
            <w:tcW w:w="707" w:type="dxa"/>
            <w:tcBorders>
              <w:top w:val="nil"/>
              <w:left w:val="nil"/>
              <w:bottom w:val="single" w:sz="4" w:space="0" w:color="auto"/>
              <w:right w:val="single" w:sz="4" w:space="0" w:color="auto"/>
            </w:tcBorders>
            <w:shd w:val="clear" w:color="000000" w:fill="404040"/>
            <w:noWrap/>
            <w:vAlign w:val="center"/>
            <w:hideMark/>
          </w:tcPr>
          <w:p w14:paraId="0E6F5D79"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6161B4FC" w14:textId="77777777" w:rsidR="00124275" w:rsidRPr="00CC04A8" w:rsidRDefault="00124275"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7C691311"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660D661D"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2B1358F4" w14:textId="77777777" w:rsidR="00124275" w:rsidRPr="00CC04A8" w:rsidRDefault="00124275" w:rsidP="007C729B">
            <w:pPr>
              <w:spacing w:after="0"/>
              <w:contextualSpacing/>
              <w:jc w:val="center"/>
              <w:rPr>
                <w:rFonts w:ascii="Calibri" w:hAnsi="Calibri"/>
                <w:b/>
                <w:bCs/>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20484A21" w14:textId="77777777" w:rsidR="00124275" w:rsidRPr="00CC04A8" w:rsidRDefault="00124275"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1050A464"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r>
      <w:tr w:rsidR="00124275" w:rsidRPr="00CC04A8" w14:paraId="703BFA3E" w14:textId="77777777" w:rsidTr="00553F82">
        <w:trPr>
          <w:trHeight w:val="255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44066E1A" w14:textId="77777777" w:rsidR="00124275" w:rsidRPr="00CC04A8" w:rsidRDefault="00124275" w:rsidP="007C729B">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45BAC731" w14:textId="77777777" w:rsidR="00124275" w:rsidRDefault="00124275" w:rsidP="007C729B">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Community Solar Business </w:t>
            </w:r>
            <w:r w:rsidR="00D54B8D">
              <w:rPr>
                <w:rFonts w:ascii="Calibri" w:hAnsi="Calibri"/>
                <w:b/>
                <w:bCs/>
                <w:color w:val="FFFFFF"/>
                <w:sz w:val="20"/>
                <w:szCs w:val="20"/>
              </w:rPr>
              <w:t>M</w:t>
            </w:r>
            <w:r w:rsidRPr="00CC04A8">
              <w:rPr>
                <w:rFonts w:ascii="Calibri" w:hAnsi="Calibri"/>
                <w:b/>
                <w:bCs/>
                <w:color w:val="FFFFFF"/>
                <w:sz w:val="20"/>
                <w:szCs w:val="20"/>
              </w:rPr>
              <w:t xml:space="preserve">odel </w:t>
            </w:r>
            <w:r>
              <w:rPr>
                <w:rFonts w:ascii="Calibri" w:hAnsi="Calibri"/>
                <w:b/>
                <w:bCs/>
                <w:color w:val="FFFFFF"/>
                <w:sz w:val="20"/>
                <w:szCs w:val="20"/>
              </w:rPr>
              <w:t>to</w:t>
            </w:r>
            <w:r w:rsidRPr="00CC04A8">
              <w:rPr>
                <w:rFonts w:ascii="Calibri" w:hAnsi="Calibri"/>
                <w:b/>
                <w:bCs/>
                <w:color w:val="FFFFFF"/>
                <w:sz w:val="20"/>
                <w:szCs w:val="20"/>
              </w:rPr>
              <w:t xml:space="preserve"> assess the following:</w:t>
            </w:r>
          </w:p>
          <w:p w14:paraId="29788FC0" w14:textId="77777777" w:rsidR="00124275" w:rsidRDefault="00124275" w:rsidP="007C5CAB">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Build or </w:t>
            </w:r>
            <w:r w:rsidR="0040044C">
              <w:rPr>
                <w:rFonts w:ascii="Calibri" w:hAnsi="Calibri"/>
                <w:b/>
                <w:bCs/>
                <w:color w:val="FFFFFF"/>
                <w:sz w:val="20"/>
                <w:szCs w:val="20"/>
              </w:rPr>
              <w:t xml:space="preserve">buy </w:t>
            </w:r>
          </w:p>
          <w:p w14:paraId="112F7046" w14:textId="77777777" w:rsidR="00124275" w:rsidRDefault="00124275" w:rsidP="007C5CAB">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Or</w:t>
            </w:r>
            <w:r>
              <w:rPr>
                <w:rFonts w:ascii="Calibri" w:hAnsi="Calibri"/>
                <w:b/>
                <w:bCs/>
                <w:color w:val="FFFFFF"/>
                <w:sz w:val="20"/>
                <w:szCs w:val="20"/>
              </w:rPr>
              <w:t xml:space="preserve">ganizational </w:t>
            </w:r>
            <w:r w:rsidR="0040044C">
              <w:rPr>
                <w:rFonts w:ascii="Calibri" w:hAnsi="Calibri"/>
                <w:b/>
                <w:bCs/>
                <w:color w:val="FFFFFF"/>
                <w:sz w:val="20"/>
                <w:szCs w:val="20"/>
              </w:rPr>
              <w:t>choice</w:t>
            </w:r>
          </w:p>
          <w:p w14:paraId="63F2F7C2" w14:textId="77777777" w:rsidR="00124275" w:rsidRDefault="00124275" w:rsidP="007C5CAB">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Ownership </w:t>
            </w:r>
            <w:r w:rsidR="0040044C">
              <w:rPr>
                <w:rFonts w:ascii="Calibri" w:hAnsi="Calibri"/>
                <w:b/>
                <w:bCs/>
                <w:color w:val="FFFFFF"/>
                <w:sz w:val="20"/>
                <w:szCs w:val="20"/>
              </w:rPr>
              <w:t>choice</w:t>
            </w:r>
          </w:p>
          <w:p w14:paraId="7B17AE81" w14:textId="77777777" w:rsidR="00124275" w:rsidRDefault="00124275" w:rsidP="007C5CAB">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Financing </w:t>
            </w:r>
            <w:r w:rsidR="0040044C">
              <w:rPr>
                <w:rFonts w:ascii="Calibri" w:hAnsi="Calibri"/>
                <w:b/>
                <w:bCs/>
                <w:color w:val="FFFFFF"/>
                <w:sz w:val="20"/>
                <w:szCs w:val="20"/>
              </w:rPr>
              <w:t xml:space="preserve">choice </w:t>
            </w:r>
          </w:p>
          <w:p w14:paraId="568E93AE" w14:textId="77777777" w:rsidR="00124275" w:rsidRDefault="00124275" w:rsidP="007C5CAB">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 xml:space="preserve">Participation </w:t>
            </w:r>
            <w:r w:rsidR="0040044C">
              <w:rPr>
                <w:rFonts w:ascii="Calibri" w:hAnsi="Calibri"/>
                <w:b/>
                <w:bCs/>
                <w:color w:val="FFFFFF"/>
                <w:sz w:val="20"/>
                <w:szCs w:val="20"/>
              </w:rPr>
              <w:t xml:space="preserve">choice, </w:t>
            </w:r>
            <w:r>
              <w:rPr>
                <w:rFonts w:ascii="Calibri" w:hAnsi="Calibri"/>
                <w:b/>
                <w:bCs/>
                <w:color w:val="FFFFFF"/>
                <w:sz w:val="20"/>
                <w:szCs w:val="20"/>
              </w:rPr>
              <w:t>including pricing options</w:t>
            </w:r>
          </w:p>
          <w:p w14:paraId="36C46E20" w14:textId="77777777" w:rsidR="00124275" w:rsidRPr="00CE5B85" w:rsidRDefault="00124275" w:rsidP="007C5CAB">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Administrative requirements (accounting and billing) that include staffing requirements and technology needs</w:t>
            </w:r>
          </w:p>
        </w:tc>
        <w:tc>
          <w:tcPr>
            <w:tcW w:w="707" w:type="dxa"/>
            <w:tcBorders>
              <w:top w:val="nil"/>
              <w:left w:val="nil"/>
              <w:bottom w:val="single" w:sz="4" w:space="0" w:color="auto"/>
              <w:right w:val="single" w:sz="4" w:space="0" w:color="auto"/>
            </w:tcBorders>
            <w:shd w:val="clear" w:color="000000" w:fill="404040"/>
            <w:noWrap/>
            <w:vAlign w:val="center"/>
            <w:hideMark/>
          </w:tcPr>
          <w:p w14:paraId="28C19B64"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26731609"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28210E6B"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1732ECB9"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auto" w:fill="4F81BD"/>
            <w:noWrap/>
            <w:vAlign w:val="center"/>
            <w:hideMark/>
          </w:tcPr>
          <w:p w14:paraId="17B0447C" w14:textId="77777777" w:rsidR="00124275" w:rsidRPr="00CC04A8" w:rsidRDefault="00124275" w:rsidP="007C729B">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60400344" w14:textId="77777777" w:rsidR="00124275" w:rsidRPr="00CC04A8" w:rsidRDefault="00124275" w:rsidP="007C729B">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B1A0C7"/>
            <w:noWrap/>
            <w:vAlign w:val="center"/>
            <w:hideMark/>
          </w:tcPr>
          <w:p w14:paraId="12CA26B7" w14:textId="77777777" w:rsidR="00124275" w:rsidRPr="00CC04A8" w:rsidRDefault="00124275" w:rsidP="007C729B">
            <w:pPr>
              <w:spacing w:after="0"/>
              <w:contextualSpacing/>
              <w:jc w:val="center"/>
              <w:rPr>
                <w:rFonts w:ascii="Calibri" w:hAnsi="Calibri"/>
                <w:b/>
                <w:bCs/>
                <w:sz w:val="20"/>
                <w:szCs w:val="20"/>
              </w:rPr>
            </w:pPr>
            <w:r w:rsidRPr="00CC04A8">
              <w:rPr>
                <w:rFonts w:ascii="Calibri" w:hAnsi="Calibri"/>
                <w:b/>
                <w:bCs/>
                <w:sz w:val="20"/>
                <w:szCs w:val="20"/>
              </w:rPr>
              <w:t> </w:t>
            </w:r>
          </w:p>
        </w:tc>
      </w:tr>
      <w:tr w:rsidR="00124275" w:rsidRPr="00CC04A8" w14:paraId="023123CD" w14:textId="77777777" w:rsidTr="00124275">
        <w:trPr>
          <w:trHeight w:val="386"/>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C0C77" w14:textId="77777777" w:rsidR="00124275" w:rsidRPr="00E34747" w:rsidRDefault="00124275" w:rsidP="007C729B">
            <w:pPr>
              <w:spacing w:after="0"/>
              <w:contextualSpacing/>
              <w:jc w:val="center"/>
              <w:rPr>
                <w:color w:val="3C3C3C" w:themeColor="background2" w:themeShade="40"/>
                <w:sz w:val="32"/>
                <w:szCs w:val="32"/>
              </w:rPr>
            </w:pPr>
            <w:r w:rsidRPr="00E34747">
              <w:rPr>
                <w:color w:val="3C3C3C" w:themeColor="background2" w:themeShade="40"/>
                <w:sz w:val="32"/>
                <w:szCs w:val="32"/>
              </w:rPr>
              <w:sym w:font="Wingdings" w:char="F0A8"/>
            </w:r>
          </w:p>
        </w:tc>
        <w:tc>
          <w:tcPr>
            <w:tcW w:w="4534" w:type="dxa"/>
            <w:tcBorders>
              <w:top w:val="single" w:sz="4" w:space="0" w:color="auto"/>
              <w:left w:val="nil"/>
              <w:bottom w:val="single" w:sz="4" w:space="0" w:color="auto"/>
              <w:right w:val="single" w:sz="4" w:space="0" w:color="auto"/>
            </w:tcBorders>
            <w:shd w:val="clear" w:color="000000" w:fill="404040"/>
            <w:vAlign w:val="center"/>
          </w:tcPr>
          <w:p w14:paraId="2B771975" w14:textId="77777777" w:rsidR="00124275" w:rsidRPr="00CC04A8" w:rsidRDefault="00124275" w:rsidP="007C729B">
            <w:pPr>
              <w:spacing w:after="0"/>
              <w:contextualSpacing/>
              <w:jc w:val="left"/>
              <w:rPr>
                <w:rFonts w:ascii="Calibri" w:hAnsi="Calibri"/>
                <w:b/>
                <w:bCs/>
                <w:color w:val="FFFFFF"/>
                <w:sz w:val="20"/>
                <w:szCs w:val="20"/>
              </w:rPr>
            </w:pPr>
            <w:r>
              <w:rPr>
                <w:rFonts w:ascii="Calibri" w:hAnsi="Calibri"/>
                <w:b/>
                <w:bCs/>
                <w:color w:val="FFFFFF"/>
                <w:sz w:val="20"/>
                <w:szCs w:val="20"/>
              </w:rPr>
              <w:t>Develop Recommendation of Community Solar Business and Financial Model</w:t>
            </w:r>
          </w:p>
        </w:tc>
        <w:tc>
          <w:tcPr>
            <w:tcW w:w="707" w:type="dxa"/>
            <w:tcBorders>
              <w:top w:val="single" w:sz="4" w:space="0" w:color="auto"/>
              <w:left w:val="nil"/>
              <w:bottom w:val="single" w:sz="4" w:space="0" w:color="auto"/>
              <w:right w:val="single" w:sz="4" w:space="0" w:color="auto"/>
            </w:tcBorders>
            <w:shd w:val="clear" w:color="000000" w:fill="404040"/>
            <w:noWrap/>
            <w:vAlign w:val="center"/>
          </w:tcPr>
          <w:p w14:paraId="13186A62" w14:textId="77777777" w:rsidR="00124275" w:rsidRPr="00CC04A8" w:rsidRDefault="00124275" w:rsidP="007C729B">
            <w:pPr>
              <w:spacing w:after="0"/>
              <w:contextualSpacing/>
              <w:jc w:val="center"/>
              <w:rPr>
                <w:rFonts w:ascii="Calibri" w:hAnsi="Calibri"/>
                <w:b/>
                <w:bCs/>
              </w:rPr>
            </w:pPr>
          </w:p>
        </w:tc>
        <w:tc>
          <w:tcPr>
            <w:tcW w:w="707" w:type="dxa"/>
            <w:tcBorders>
              <w:top w:val="single" w:sz="4" w:space="0" w:color="auto"/>
              <w:left w:val="nil"/>
              <w:bottom w:val="single" w:sz="4" w:space="0" w:color="auto"/>
              <w:right w:val="single" w:sz="4" w:space="0" w:color="auto"/>
            </w:tcBorders>
            <w:shd w:val="clear" w:color="000000" w:fill="404040"/>
            <w:noWrap/>
            <w:vAlign w:val="center"/>
          </w:tcPr>
          <w:p w14:paraId="2AB5F304" w14:textId="77777777" w:rsidR="00124275" w:rsidRPr="00CC04A8" w:rsidRDefault="00124275" w:rsidP="007C729B">
            <w:pPr>
              <w:spacing w:after="0"/>
              <w:contextualSpacing/>
              <w:jc w:val="center"/>
              <w:rPr>
                <w:rFonts w:ascii="Calibri" w:hAnsi="Calibri"/>
                <w:b/>
                <w:bCs/>
              </w:rPr>
            </w:pPr>
          </w:p>
        </w:tc>
        <w:tc>
          <w:tcPr>
            <w:tcW w:w="747" w:type="dxa"/>
            <w:tcBorders>
              <w:top w:val="single" w:sz="4" w:space="0" w:color="auto"/>
              <w:left w:val="nil"/>
              <w:bottom w:val="single" w:sz="4" w:space="0" w:color="auto"/>
              <w:right w:val="single" w:sz="4" w:space="0" w:color="auto"/>
            </w:tcBorders>
            <w:shd w:val="clear" w:color="000000" w:fill="404040"/>
            <w:noWrap/>
            <w:vAlign w:val="center"/>
          </w:tcPr>
          <w:p w14:paraId="2138A9E3" w14:textId="77777777" w:rsidR="00124275" w:rsidRPr="00CC04A8" w:rsidRDefault="00124275" w:rsidP="007C729B">
            <w:pPr>
              <w:spacing w:after="0"/>
              <w:contextualSpacing/>
              <w:jc w:val="center"/>
              <w:rPr>
                <w:rFonts w:ascii="Calibri" w:hAnsi="Calibri"/>
                <w:b/>
                <w:bCs/>
              </w:rPr>
            </w:pPr>
          </w:p>
        </w:tc>
        <w:tc>
          <w:tcPr>
            <w:tcW w:w="778" w:type="dxa"/>
            <w:tcBorders>
              <w:top w:val="single" w:sz="4" w:space="0" w:color="auto"/>
              <w:left w:val="nil"/>
              <w:bottom w:val="single" w:sz="4" w:space="0" w:color="auto"/>
              <w:right w:val="single" w:sz="4" w:space="0" w:color="auto"/>
            </w:tcBorders>
            <w:shd w:val="clear" w:color="000000" w:fill="404040"/>
            <w:noWrap/>
            <w:vAlign w:val="center"/>
          </w:tcPr>
          <w:p w14:paraId="15DA1D3E" w14:textId="77777777" w:rsidR="00124275" w:rsidRPr="00CC04A8" w:rsidRDefault="00124275" w:rsidP="007C729B">
            <w:pPr>
              <w:spacing w:after="0"/>
              <w:contextualSpacing/>
              <w:jc w:val="center"/>
              <w:rPr>
                <w:rFonts w:ascii="Calibri" w:hAnsi="Calibri"/>
                <w:b/>
                <w:bCs/>
              </w:rPr>
            </w:pPr>
          </w:p>
        </w:tc>
        <w:tc>
          <w:tcPr>
            <w:tcW w:w="707" w:type="dxa"/>
            <w:tcBorders>
              <w:top w:val="single" w:sz="4" w:space="0" w:color="auto"/>
              <w:left w:val="nil"/>
              <w:bottom w:val="single" w:sz="4" w:space="0" w:color="auto"/>
              <w:right w:val="single" w:sz="4" w:space="0" w:color="auto"/>
            </w:tcBorders>
            <w:shd w:val="clear" w:color="000000" w:fill="404040"/>
            <w:noWrap/>
            <w:vAlign w:val="center"/>
          </w:tcPr>
          <w:p w14:paraId="6BA09AB4" w14:textId="77777777" w:rsidR="00124275" w:rsidRPr="00CC04A8" w:rsidRDefault="00124275" w:rsidP="007C729B">
            <w:pPr>
              <w:spacing w:after="0"/>
              <w:contextualSpacing/>
              <w:jc w:val="center"/>
              <w:rPr>
                <w:rFonts w:ascii="Calibri" w:hAnsi="Calibri"/>
                <w:b/>
                <w:bCs/>
              </w:rPr>
            </w:pPr>
          </w:p>
        </w:tc>
        <w:tc>
          <w:tcPr>
            <w:tcW w:w="707" w:type="dxa"/>
            <w:tcBorders>
              <w:top w:val="single" w:sz="4" w:space="0" w:color="auto"/>
              <w:left w:val="nil"/>
              <w:bottom w:val="single" w:sz="4" w:space="0" w:color="auto"/>
              <w:right w:val="single" w:sz="4" w:space="0" w:color="auto"/>
            </w:tcBorders>
            <w:shd w:val="clear" w:color="000000" w:fill="DA9694"/>
            <w:noWrap/>
            <w:vAlign w:val="center"/>
          </w:tcPr>
          <w:p w14:paraId="0B5BDAAA" w14:textId="77777777" w:rsidR="00124275" w:rsidRPr="00CC04A8" w:rsidRDefault="00124275" w:rsidP="007C729B">
            <w:pPr>
              <w:spacing w:after="0"/>
              <w:contextualSpacing/>
              <w:jc w:val="center"/>
              <w:rPr>
                <w:rFonts w:ascii="Calibri" w:hAnsi="Calibri"/>
                <w:b/>
                <w:bCs/>
                <w:sz w:val="20"/>
                <w:szCs w:val="20"/>
              </w:rPr>
            </w:pPr>
          </w:p>
        </w:tc>
        <w:tc>
          <w:tcPr>
            <w:tcW w:w="808" w:type="dxa"/>
            <w:tcBorders>
              <w:top w:val="single" w:sz="4" w:space="0" w:color="auto"/>
              <w:left w:val="nil"/>
              <w:bottom w:val="single" w:sz="4" w:space="0" w:color="auto"/>
              <w:right w:val="single" w:sz="4" w:space="0" w:color="auto"/>
            </w:tcBorders>
            <w:shd w:val="clear" w:color="000000" w:fill="B1A0C7"/>
            <w:noWrap/>
            <w:vAlign w:val="center"/>
          </w:tcPr>
          <w:p w14:paraId="5DE05531" w14:textId="77777777" w:rsidR="00124275" w:rsidRPr="00CC04A8" w:rsidRDefault="00124275" w:rsidP="007C729B">
            <w:pPr>
              <w:spacing w:after="0"/>
              <w:contextualSpacing/>
              <w:jc w:val="center"/>
              <w:rPr>
                <w:rFonts w:ascii="Calibri" w:hAnsi="Calibri"/>
                <w:b/>
                <w:bCs/>
                <w:sz w:val="20"/>
                <w:szCs w:val="20"/>
              </w:rPr>
            </w:pPr>
          </w:p>
        </w:tc>
      </w:tr>
    </w:tbl>
    <w:p w14:paraId="0A77FC9B" w14:textId="53FF4ECC" w:rsidR="00553F82" w:rsidRDefault="00553F82" w:rsidP="007C729B">
      <w:pPr>
        <w:jc w:val="left"/>
        <w:rPr>
          <w:rFonts w:ascii="Segoe UI" w:eastAsiaTheme="majorEastAsia" w:hAnsi="Segoe UI" w:cstheme="majorBidi"/>
          <w:caps/>
          <w:color w:val="007D39"/>
          <w:sz w:val="36"/>
          <w:szCs w:val="72"/>
        </w:rPr>
      </w:pPr>
    </w:p>
    <w:p w14:paraId="38228E3E" w14:textId="77777777" w:rsidR="006159CE" w:rsidRDefault="00553F82" w:rsidP="007C729B">
      <w:pPr>
        <w:pStyle w:val="Heading3"/>
      </w:pPr>
      <w:r>
        <w:t>Business</w:t>
      </w:r>
      <w:r w:rsidR="006159CE">
        <w:t xml:space="preserve"> </w:t>
      </w:r>
      <w:r w:rsidR="007366F4">
        <w:t xml:space="preserve">and Finance </w:t>
      </w:r>
      <w:r w:rsidR="006159CE">
        <w:t>Manager Business Case Contribution and Planning Overview</w:t>
      </w:r>
    </w:p>
    <w:p w14:paraId="20B7A263" w14:textId="77777777" w:rsidR="00815CEA" w:rsidRDefault="006159CE" w:rsidP="007C729B">
      <w:r>
        <w:t xml:space="preserve">The primary planning role of the </w:t>
      </w:r>
      <w:r w:rsidR="0077693C">
        <w:t xml:space="preserve">Business </w:t>
      </w:r>
      <w:r w:rsidR="00283003">
        <w:t xml:space="preserve">Manager </w:t>
      </w:r>
      <w:r>
        <w:t>is to assess potential business model options for a community solar program to provide an economic evaluation for inclusion in the business case.</w:t>
      </w:r>
    </w:p>
    <w:p w14:paraId="3FDD7CD7" w14:textId="77777777" w:rsidR="00AA6715" w:rsidRDefault="00AA6715" w:rsidP="007C729B">
      <w:pPr>
        <w:pStyle w:val="Caption"/>
        <w:contextualSpacing/>
      </w:pPr>
      <w:r w:rsidRPr="00B57B17">
        <w:rPr>
          <w:rStyle w:val="Emphasis1"/>
        </w:rPr>
        <w:t xml:space="preserve">Figure </w:t>
      </w:r>
      <w:r w:rsidRPr="00553F82">
        <w:rPr>
          <w:rStyle w:val="Emphasis1"/>
        </w:rPr>
        <w:fldChar w:fldCharType="begin"/>
      </w:r>
      <w:r w:rsidRPr="00553F82">
        <w:rPr>
          <w:rStyle w:val="Emphasis1"/>
        </w:rPr>
        <w:instrText xml:space="preserve"> SEQ Figure \* ARABIC </w:instrText>
      </w:r>
      <w:r w:rsidRPr="00553F82">
        <w:rPr>
          <w:rStyle w:val="Emphasis1"/>
        </w:rPr>
        <w:fldChar w:fldCharType="separate"/>
      </w:r>
      <w:r w:rsidR="00B914D9">
        <w:rPr>
          <w:rStyle w:val="Emphasis1"/>
          <w:noProof/>
        </w:rPr>
        <w:t>3</w:t>
      </w:r>
      <w:r w:rsidRPr="00553F82">
        <w:rPr>
          <w:rStyle w:val="Emphasis1"/>
        </w:rPr>
        <w:fldChar w:fldCharType="end"/>
      </w:r>
      <w:r w:rsidR="009C7885">
        <w:rPr>
          <w:rStyle w:val="Emphasis1"/>
        </w:rPr>
        <w:t>:</w:t>
      </w:r>
      <w:r w:rsidRPr="00553F82">
        <w:rPr>
          <w:rStyle w:val="Emphasis1"/>
        </w:rPr>
        <w:t xml:space="preserve"> Business Model Choices and Options</w:t>
      </w:r>
    </w:p>
    <w:p w14:paraId="2F0B2BE2" w14:textId="1F7EF1A1" w:rsidR="00553F82" w:rsidRDefault="00E761C0" w:rsidP="007C729B">
      <w:pPr>
        <w:keepNext/>
      </w:pPr>
      <w:r>
        <w:rPr>
          <w:noProof/>
        </w:rPr>
        <w:drawing>
          <wp:inline distT="0" distB="0" distL="0" distR="0" wp14:anchorId="6408798A" wp14:editId="53F81A5D">
            <wp:extent cx="6341424" cy="4679510"/>
            <wp:effectExtent l="0" t="0" r="2540" b="698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47140" cy="4683728"/>
                    </a:xfrm>
                    <a:prstGeom prst="rect">
                      <a:avLst/>
                    </a:prstGeom>
                  </pic:spPr>
                </pic:pic>
              </a:graphicData>
            </a:graphic>
          </wp:inline>
        </w:drawing>
      </w:r>
    </w:p>
    <w:p w14:paraId="5CB2270A" w14:textId="77777777" w:rsidR="006159CE" w:rsidRPr="00E761C0" w:rsidRDefault="006159CE" w:rsidP="00E761C0">
      <w:pPr>
        <w:rPr>
          <w:rStyle w:val="Emphasis1"/>
        </w:rPr>
      </w:pPr>
      <w:r w:rsidRPr="00E761C0">
        <w:rPr>
          <w:rStyle w:val="Emphasis1"/>
        </w:rPr>
        <w:t xml:space="preserve">The </w:t>
      </w:r>
      <w:r w:rsidR="0054481B" w:rsidRPr="00E761C0">
        <w:rPr>
          <w:rStyle w:val="Emphasis1"/>
        </w:rPr>
        <w:t xml:space="preserve">Business and </w:t>
      </w:r>
      <w:r w:rsidR="00283003" w:rsidRPr="00E761C0">
        <w:rPr>
          <w:rStyle w:val="Emphasis1"/>
        </w:rPr>
        <w:t>Financ</w:t>
      </w:r>
      <w:r w:rsidR="00695009" w:rsidRPr="00E761C0">
        <w:rPr>
          <w:rStyle w:val="Emphasis1"/>
        </w:rPr>
        <w:t>e</w:t>
      </w:r>
      <w:r w:rsidR="00283003" w:rsidRPr="00E761C0">
        <w:rPr>
          <w:rStyle w:val="Emphasis1"/>
        </w:rPr>
        <w:t xml:space="preserve"> Manager </w:t>
      </w:r>
      <w:r w:rsidRPr="00E761C0">
        <w:rPr>
          <w:rStyle w:val="Emphasis1"/>
        </w:rPr>
        <w:t>will need to develop and compare conceptual business models</w:t>
      </w:r>
      <w:r w:rsidR="00AA6715" w:rsidRPr="00E761C0">
        <w:rPr>
          <w:rStyle w:val="Emphasis1"/>
        </w:rPr>
        <w:t>,</w:t>
      </w:r>
      <w:r w:rsidRPr="00E761C0">
        <w:rPr>
          <w:rStyle w:val="Emphasis1"/>
        </w:rPr>
        <w:t xml:space="preserve"> and provide staff with relevant financial data to support their contributions</w:t>
      </w:r>
      <w:r w:rsidR="00AA6715" w:rsidRPr="00E761C0">
        <w:rPr>
          <w:rStyle w:val="Emphasis1"/>
        </w:rPr>
        <w:t>,</w:t>
      </w:r>
      <w:r w:rsidRPr="00E761C0">
        <w:rPr>
          <w:rStyle w:val="Emphasis1"/>
        </w:rPr>
        <w:t xml:space="preserve"> includ</w:t>
      </w:r>
      <w:r w:rsidR="00AA6715" w:rsidRPr="00E761C0">
        <w:rPr>
          <w:rStyle w:val="Emphasis1"/>
        </w:rPr>
        <w:t>ing</w:t>
      </w:r>
      <w:r w:rsidR="00283003" w:rsidRPr="00E761C0">
        <w:rPr>
          <w:rStyle w:val="Emphasis1"/>
        </w:rPr>
        <w:t xml:space="preserve"> the following</w:t>
      </w:r>
      <w:r w:rsidRPr="00E761C0">
        <w:rPr>
          <w:rStyle w:val="Emphasis1"/>
        </w:rPr>
        <w:t>:</w:t>
      </w:r>
    </w:p>
    <w:p w14:paraId="399099E7" w14:textId="77777777" w:rsidR="00815CEA" w:rsidRPr="00815CEA" w:rsidRDefault="00815CEA" w:rsidP="007C729B">
      <w:pPr>
        <w:pStyle w:val="ListParagraph"/>
        <w:numPr>
          <w:ilvl w:val="0"/>
          <w:numId w:val="19"/>
        </w:numPr>
        <w:spacing w:before="60" w:after="60"/>
      </w:pPr>
      <w:r w:rsidRPr="00815CEA">
        <w:t xml:space="preserve">Calculating </w:t>
      </w:r>
      <w:r w:rsidR="00283003">
        <w:t>c</w:t>
      </w:r>
      <w:r w:rsidR="00283003" w:rsidRPr="00815CEA">
        <w:t xml:space="preserve">apital </w:t>
      </w:r>
      <w:r w:rsidRPr="00815CEA">
        <w:t>infrastructure investment costs (with Project Manager)</w:t>
      </w:r>
    </w:p>
    <w:p w14:paraId="7B6D02A3" w14:textId="77777777" w:rsidR="00815CEA" w:rsidRPr="00815CEA" w:rsidRDefault="00815CEA" w:rsidP="007C729B">
      <w:pPr>
        <w:pStyle w:val="ListParagraph"/>
        <w:numPr>
          <w:ilvl w:val="1"/>
          <w:numId w:val="19"/>
        </w:numPr>
        <w:spacing w:before="60" w:after="60"/>
      </w:pPr>
      <w:r w:rsidRPr="00815CEA">
        <w:t>Engineering design, hardware, site preparation, construction, installation</w:t>
      </w:r>
      <w:r w:rsidR="00283003">
        <w:t>,</w:t>
      </w:r>
      <w:r w:rsidRPr="00815CEA">
        <w:t xml:space="preserve"> and interconnections</w:t>
      </w:r>
    </w:p>
    <w:p w14:paraId="200B319C" w14:textId="77777777" w:rsidR="00815CEA" w:rsidRPr="00815CEA" w:rsidRDefault="00815CEA" w:rsidP="007C729B">
      <w:pPr>
        <w:pStyle w:val="ListParagraph"/>
        <w:numPr>
          <w:ilvl w:val="1"/>
          <w:numId w:val="19"/>
        </w:numPr>
        <w:spacing w:before="60" w:after="60"/>
      </w:pPr>
      <w:r w:rsidRPr="00815CEA">
        <w:t>Land cost</w:t>
      </w:r>
    </w:p>
    <w:p w14:paraId="687AF407" w14:textId="77777777" w:rsidR="00815CEA" w:rsidRPr="00815CEA" w:rsidRDefault="00815CEA" w:rsidP="007C729B">
      <w:pPr>
        <w:pStyle w:val="ListParagraph"/>
        <w:numPr>
          <w:ilvl w:val="1"/>
          <w:numId w:val="19"/>
        </w:numPr>
        <w:spacing w:before="60" w:after="60"/>
      </w:pPr>
      <w:r w:rsidRPr="00815CEA">
        <w:lastRenderedPageBreak/>
        <w:t>CIS/</w:t>
      </w:r>
      <w:r w:rsidR="00283003">
        <w:t>b</w:t>
      </w:r>
      <w:r w:rsidR="00283003" w:rsidRPr="00815CEA">
        <w:t xml:space="preserve">illing </w:t>
      </w:r>
      <w:r w:rsidRPr="00815CEA">
        <w:t>interface modifications</w:t>
      </w:r>
    </w:p>
    <w:p w14:paraId="4FF09FE3" w14:textId="77777777" w:rsidR="00815CEA" w:rsidRPr="00815CEA" w:rsidRDefault="00815CEA" w:rsidP="007C729B">
      <w:pPr>
        <w:pStyle w:val="ListParagraph"/>
        <w:numPr>
          <w:ilvl w:val="0"/>
          <w:numId w:val="19"/>
        </w:numPr>
        <w:spacing w:before="60" w:after="60"/>
      </w:pPr>
      <w:r w:rsidRPr="00815CEA">
        <w:t>Calculating operating and maintenance cost</w:t>
      </w:r>
      <w:r w:rsidR="00960E06">
        <w:t>s</w:t>
      </w:r>
      <w:r w:rsidRPr="00815CEA">
        <w:t xml:space="preserve"> (with Project Manager)</w:t>
      </w:r>
    </w:p>
    <w:p w14:paraId="5D329E28" w14:textId="77777777" w:rsidR="00815CEA" w:rsidRPr="00815CEA" w:rsidRDefault="00815CEA" w:rsidP="007C729B">
      <w:pPr>
        <w:pStyle w:val="ListParagraph"/>
        <w:numPr>
          <w:ilvl w:val="1"/>
          <w:numId w:val="19"/>
        </w:numPr>
        <w:spacing w:before="60" w:after="60"/>
      </w:pPr>
      <w:r w:rsidRPr="00815CEA">
        <w:t>Cost</w:t>
      </w:r>
      <w:r w:rsidR="0033636B">
        <w:t>s</w:t>
      </w:r>
      <w:r w:rsidRPr="00815CEA">
        <w:t xml:space="preserve"> for managing and operating the system</w:t>
      </w:r>
    </w:p>
    <w:p w14:paraId="79EA4470" w14:textId="7CDA161B" w:rsidR="00815CEA" w:rsidRPr="00815CEA" w:rsidRDefault="0052337D" w:rsidP="007C729B">
      <w:pPr>
        <w:pStyle w:val="ListParagraph"/>
        <w:numPr>
          <w:ilvl w:val="1"/>
          <w:numId w:val="19"/>
        </w:numPr>
        <w:spacing w:before="60" w:after="60"/>
      </w:pPr>
      <w:r>
        <w:t>Member-consumer</w:t>
      </w:r>
      <w:r w:rsidR="00815CEA" w:rsidRPr="00815CEA">
        <w:t xml:space="preserve"> support and care</w:t>
      </w:r>
    </w:p>
    <w:p w14:paraId="2B5069B6" w14:textId="77777777" w:rsidR="00815CEA" w:rsidRPr="00815CEA" w:rsidRDefault="00815CEA" w:rsidP="007C729B">
      <w:pPr>
        <w:pStyle w:val="ListParagraph"/>
        <w:numPr>
          <w:ilvl w:val="1"/>
          <w:numId w:val="19"/>
        </w:numPr>
        <w:spacing w:before="60" w:after="60"/>
      </w:pPr>
      <w:r w:rsidRPr="00815CEA">
        <w:t>Replacement and repair</w:t>
      </w:r>
    </w:p>
    <w:p w14:paraId="46F429AF" w14:textId="77777777" w:rsidR="00815CEA" w:rsidRPr="00815CEA" w:rsidRDefault="00815CEA" w:rsidP="007C729B">
      <w:pPr>
        <w:pStyle w:val="ListParagraph"/>
        <w:numPr>
          <w:ilvl w:val="0"/>
          <w:numId w:val="19"/>
        </w:numPr>
        <w:spacing w:before="60" w:after="60"/>
      </w:pPr>
      <w:r w:rsidRPr="00815CEA">
        <w:t xml:space="preserve">Determining </w:t>
      </w:r>
      <w:r w:rsidR="00C009C8">
        <w:t>i</w:t>
      </w:r>
      <w:r w:rsidRPr="00815CEA">
        <w:t>nternal</w:t>
      </w:r>
      <w:r w:rsidR="00C009C8">
        <w:t xml:space="preserve"> </w:t>
      </w:r>
      <w:r w:rsidRPr="00815CEA">
        <w:t>and outsourcing resource costs (with CEO)</w:t>
      </w:r>
    </w:p>
    <w:p w14:paraId="1FEFEBC1" w14:textId="77777777" w:rsidR="008E2C4A" w:rsidRDefault="008E2C4A" w:rsidP="007C729B">
      <w:pPr>
        <w:pStyle w:val="NoSpacing"/>
        <w:rPr>
          <w:b/>
        </w:rPr>
      </w:pPr>
    </w:p>
    <w:p w14:paraId="52340209" w14:textId="77777777" w:rsidR="00815CEA" w:rsidRPr="00553F82" w:rsidRDefault="00815CEA" w:rsidP="007C729B">
      <w:pPr>
        <w:pStyle w:val="NoSpacing"/>
        <w:spacing w:line="276" w:lineRule="auto"/>
        <w:rPr>
          <w:rStyle w:val="Emphasis1"/>
        </w:rPr>
      </w:pPr>
      <w:r w:rsidRPr="00553F82">
        <w:rPr>
          <w:rStyle w:val="Emphasis1"/>
        </w:rPr>
        <w:t xml:space="preserve">Additional </w:t>
      </w:r>
      <w:r w:rsidR="00C9741C" w:rsidRPr="00553F82">
        <w:rPr>
          <w:rStyle w:val="Emphasis1"/>
        </w:rPr>
        <w:t xml:space="preserve">financial </w:t>
      </w:r>
      <w:r w:rsidRPr="00553F82">
        <w:rPr>
          <w:rStyle w:val="Emphasis1"/>
        </w:rPr>
        <w:t>planning tasks include</w:t>
      </w:r>
      <w:r w:rsidR="00695009">
        <w:rPr>
          <w:rStyle w:val="Emphasis1"/>
        </w:rPr>
        <w:t xml:space="preserve"> the following</w:t>
      </w:r>
      <w:r w:rsidRPr="00553F82">
        <w:rPr>
          <w:rStyle w:val="Emphasis1"/>
        </w:rPr>
        <w:t>:</w:t>
      </w:r>
    </w:p>
    <w:p w14:paraId="303EF294" w14:textId="77777777" w:rsidR="00A973AE" w:rsidRDefault="00C44114" w:rsidP="007C729B">
      <w:pPr>
        <w:pStyle w:val="NoSpacing"/>
        <w:numPr>
          <w:ilvl w:val="0"/>
          <w:numId w:val="19"/>
        </w:numPr>
        <w:spacing w:line="276" w:lineRule="auto"/>
      </w:pPr>
      <w:r>
        <w:t xml:space="preserve">Perform </w:t>
      </w:r>
      <w:r w:rsidR="00601B0C">
        <w:t>c</w:t>
      </w:r>
      <w:r w:rsidR="00895C4F" w:rsidRPr="00C44114">
        <w:t>ost</w:t>
      </w:r>
      <w:r w:rsidR="00695009">
        <w:t>-</w:t>
      </w:r>
      <w:r w:rsidR="00895C4F" w:rsidRPr="00C44114">
        <w:t>of</w:t>
      </w:r>
      <w:r w:rsidR="00695009">
        <w:t>-</w:t>
      </w:r>
      <w:r w:rsidR="00601B0C">
        <w:t>s</w:t>
      </w:r>
      <w:r w:rsidR="00895C4F" w:rsidRPr="00C44114">
        <w:t xml:space="preserve">ervice </w:t>
      </w:r>
      <w:r w:rsidR="00601B0C">
        <w:t>s</w:t>
      </w:r>
      <w:r w:rsidR="00895C4F" w:rsidRPr="00C44114">
        <w:t>tudy</w:t>
      </w:r>
      <w:r w:rsidR="00E540F9">
        <w:t>.</w:t>
      </w:r>
    </w:p>
    <w:p w14:paraId="79ECF366" w14:textId="77777777" w:rsidR="00C44114" w:rsidRDefault="00C44114" w:rsidP="007C729B">
      <w:pPr>
        <w:pStyle w:val="NoSpacing"/>
        <w:numPr>
          <w:ilvl w:val="1"/>
          <w:numId w:val="19"/>
        </w:numPr>
        <w:spacing w:line="276" w:lineRule="auto"/>
      </w:pPr>
      <w:r>
        <w:t>Work with legal counsel to establish what can or cannot be recovered</w:t>
      </w:r>
    </w:p>
    <w:p w14:paraId="124295E1" w14:textId="77777777" w:rsidR="00C009C8" w:rsidRPr="00C44114" w:rsidRDefault="00C009C8" w:rsidP="007C729B">
      <w:pPr>
        <w:pStyle w:val="NoSpacing"/>
        <w:numPr>
          <w:ilvl w:val="1"/>
          <w:numId w:val="19"/>
        </w:numPr>
        <w:spacing w:line="276" w:lineRule="auto"/>
      </w:pPr>
      <w:r>
        <w:t>Potential consulting expenses for study</w:t>
      </w:r>
    </w:p>
    <w:p w14:paraId="1F7C9C1A" w14:textId="77777777" w:rsidR="00A973AE" w:rsidRPr="00C44114" w:rsidRDefault="00895C4F" w:rsidP="007C729B">
      <w:pPr>
        <w:pStyle w:val="NoSpacing"/>
        <w:numPr>
          <w:ilvl w:val="0"/>
          <w:numId w:val="19"/>
        </w:numPr>
        <w:spacing w:line="276" w:lineRule="auto"/>
      </w:pPr>
      <w:r w:rsidRPr="00C44114">
        <w:t xml:space="preserve">Determine </w:t>
      </w:r>
      <w:r w:rsidR="00C44114">
        <w:t>financial impacts of ownership models</w:t>
      </w:r>
      <w:r w:rsidR="00E540F9">
        <w:t>.</w:t>
      </w:r>
    </w:p>
    <w:p w14:paraId="0A7D503D" w14:textId="77777777" w:rsidR="00A973AE" w:rsidRPr="00C44114" w:rsidRDefault="00C44114" w:rsidP="007C729B">
      <w:pPr>
        <w:pStyle w:val="NoSpacing"/>
        <w:numPr>
          <w:ilvl w:val="0"/>
          <w:numId w:val="19"/>
        </w:numPr>
        <w:spacing w:line="276" w:lineRule="auto"/>
      </w:pPr>
      <w:r>
        <w:t xml:space="preserve">Determine if </w:t>
      </w:r>
      <w:r w:rsidR="00601B0C">
        <w:t>ITCs</w:t>
      </w:r>
      <w:r w:rsidR="00895C4F" w:rsidRPr="00C44114">
        <w:t>, MACRS</w:t>
      </w:r>
      <w:r w:rsidR="00695009">
        <w:t>,</w:t>
      </w:r>
      <w:r w:rsidR="00895C4F" w:rsidRPr="00C44114">
        <w:t xml:space="preserve"> or renewable energy grants </w:t>
      </w:r>
      <w:r w:rsidR="00601B0C">
        <w:t>are</w:t>
      </w:r>
      <w:r w:rsidR="00895C4F" w:rsidRPr="00C44114">
        <w:t xml:space="preserve"> available to the </w:t>
      </w:r>
      <w:r w:rsidR="005215DC">
        <w:t>cooperative</w:t>
      </w:r>
      <w:r w:rsidR="00601B0C">
        <w:t xml:space="preserve">. </w:t>
      </w:r>
      <w:r w:rsidR="00895C4F" w:rsidRPr="00C44114">
        <w:t>Third-party ownership may provide cost savings if</w:t>
      </w:r>
      <w:r w:rsidR="00007419">
        <w:t xml:space="preserve"> </w:t>
      </w:r>
      <w:r w:rsidR="00695009">
        <w:t xml:space="preserve">the </w:t>
      </w:r>
      <w:r w:rsidR="00601B0C">
        <w:t>c</w:t>
      </w:r>
      <w:r w:rsidR="00895C4F" w:rsidRPr="00C44114">
        <w:t>o</w:t>
      </w:r>
      <w:r w:rsidR="00695009">
        <w:t>-</w:t>
      </w:r>
      <w:r w:rsidR="00895C4F" w:rsidRPr="00C44114">
        <w:t>op cannot take advantage of ITC</w:t>
      </w:r>
      <w:r w:rsidR="00D638A2">
        <w:t>s</w:t>
      </w:r>
      <w:r w:rsidR="00895C4F" w:rsidRPr="00C44114">
        <w:t xml:space="preserve"> or MACRS</w:t>
      </w:r>
      <w:r w:rsidR="00601B0C">
        <w:t>.</w:t>
      </w:r>
    </w:p>
    <w:p w14:paraId="047BEFE2" w14:textId="77777777" w:rsidR="00A973AE" w:rsidRPr="00C44114" w:rsidRDefault="00895C4F" w:rsidP="007C729B">
      <w:pPr>
        <w:pStyle w:val="NoSpacing"/>
        <w:numPr>
          <w:ilvl w:val="0"/>
          <w:numId w:val="19"/>
        </w:numPr>
        <w:spacing w:line="276" w:lineRule="auto"/>
      </w:pPr>
      <w:r w:rsidRPr="00C44114">
        <w:t xml:space="preserve">Determine </w:t>
      </w:r>
      <w:r w:rsidR="00C44114">
        <w:t xml:space="preserve">financial impact of </w:t>
      </w:r>
      <w:r w:rsidR="00F659CF">
        <w:t>consumer</w:t>
      </w:r>
      <w:r w:rsidR="00C44114">
        <w:t xml:space="preserve"> participation options</w:t>
      </w:r>
      <w:r w:rsidR="00E540F9">
        <w:t>.</w:t>
      </w:r>
    </w:p>
    <w:p w14:paraId="21AE5BAA" w14:textId="77777777" w:rsidR="00A973AE" w:rsidRPr="00C44114" w:rsidRDefault="00895C4F" w:rsidP="007C729B">
      <w:pPr>
        <w:pStyle w:val="NoSpacing"/>
        <w:numPr>
          <w:ilvl w:val="1"/>
          <w:numId w:val="19"/>
        </w:numPr>
        <w:spacing w:line="276" w:lineRule="auto"/>
      </w:pPr>
      <w:r w:rsidRPr="00C44114">
        <w:t xml:space="preserve">Determine </w:t>
      </w:r>
      <w:r w:rsidR="00601B0C">
        <w:t>p</w:t>
      </w:r>
      <w:r w:rsidRPr="00C44114">
        <w:t>ricing (in conjunction with marketing)</w:t>
      </w:r>
    </w:p>
    <w:p w14:paraId="38FF42D4" w14:textId="77777777" w:rsidR="00A973AE" w:rsidRPr="00C44114" w:rsidRDefault="00895C4F" w:rsidP="007C729B">
      <w:pPr>
        <w:pStyle w:val="NoSpacing"/>
        <w:numPr>
          <w:ilvl w:val="1"/>
          <w:numId w:val="19"/>
        </w:numPr>
        <w:spacing w:line="276" w:lineRule="auto"/>
      </w:pPr>
      <w:r w:rsidRPr="00C44114">
        <w:t xml:space="preserve">Establish goals of the program in </w:t>
      </w:r>
      <w:r w:rsidR="00D638A2">
        <w:t xml:space="preserve">its </w:t>
      </w:r>
      <w:r w:rsidRPr="00C44114">
        <w:t xml:space="preserve">value to rate payers and </w:t>
      </w:r>
      <w:r w:rsidR="00E540F9">
        <w:t>return on investment (</w:t>
      </w:r>
      <w:r w:rsidR="00695009">
        <w:t>ROI</w:t>
      </w:r>
      <w:r w:rsidR="00007419">
        <w:t>)</w:t>
      </w:r>
    </w:p>
    <w:p w14:paraId="33B39017" w14:textId="77777777" w:rsidR="00A973AE" w:rsidRPr="00C44114" w:rsidRDefault="00895C4F" w:rsidP="007C729B">
      <w:pPr>
        <w:pStyle w:val="NoSpacing"/>
        <w:numPr>
          <w:ilvl w:val="0"/>
          <w:numId w:val="19"/>
        </w:numPr>
        <w:spacing w:line="276" w:lineRule="auto"/>
      </w:pPr>
      <w:r w:rsidRPr="00C44114">
        <w:t>Determine</w:t>
      </w:r>
      <w:r w:rsidR="00C009C8">
        <w:t xml:space="preserve"> cooperative</w:t>
      </w:r>
      <w:r w:rsidRPr="00C44114">
        <w:t xml:space="preserve"> ROI</w:t>
      </w:r>
      <w:r w:rsidR="00E540F9">
        <w:t>.</w:t>
      </w:r>
      <w:r w:rsidRPr="00C44114">
        <w:t xml:space="preserve"> </w:t>
      </w:r>
    </w:p>
    <w:p w14:paraId="0AAB8A5D" w14:textId="77777777" w:rsidR="00A973AE" w:rsidRPr="00C44114" w:rsidRDefault="00895C4F" w:rsidP="007C729B">
      <w:pPr>
        <w:pStyle w:val="NoSpacing"/>
        <w:numPr>
          <w:ilvl w:val="1"/>
          <w:numId w:val="19"/>
        </w:numPr>
        <w:spacing w:line="276" w:lineRule="auto"/>
      </w:pPr>
      <w:r w:rsidRPr="00C44114">
        <w:t xml:space="preserve">Identify </w:t>
      </w:r>
      <w:r w:rsidR="00601B0C">
        <w:t>b</w:t>
      </w:r>
      <w:r w:rsidRPr="00C44114">
        <w:t>reak-</w:t>
      </w:r>
      <w:r w:rsidR="00601B0C">
        <w:t>e</w:t>
      </w:r>
      <w:r w:rsidRPr="00C44114">
        <w:t xml:space="preserve">ven </w:t>
      </w:r>
      <w:r w:rsidR="00601B0C">
        <w:t>s</w:t>
      </w:r>
      <w:r w:rsidRPr="00C44114">
        <w:t xml:space="preserve">ubscription </w:t>
      </w:r>
      <w:r w:rsidR="00601B0C">
        <w:t>p</w:t>
      </w:r>
      <w:r w:rsidRPr="00C44114">
        <w:t>oint</w:t>
      </w:r>
    </w:p>
    <w:p w14:paraId="71E7DA9D" w14:textId="77777777" w:rsidR="00A973AE" w:rsidRPr="00C44114" w:rsidRDefault="00895C4F" w:rsidP="007C729B">
      <w:pPr>
        <w:pStyle w:val="NoSpacing"/>
        <w:numPr>
          <w:ilvl w:val="1"/>
          <w:numId w:val="19"/>
        </w:numPr>
        <w:spacing w:line="276" w:lineRule="auto"/>
      </w:pPr>
      <w:r w:rsidRPr="00C44114">
        <w:t xml:space="preserve">Identify </w:t>
      </w:r>
      <w:r w:rsidR="00601B0C">
        <w:t>s</w:t>
      </w:r>
      <w:r w:rsidRPr="00C44114">
        <w:t xml:space="preserve">ustainable </w:t>
      </w:r>
      <w:r w:rsidR="00601B0C">
        <w:t>l</w:t>
      </w:r>
      <w:r w:rsidRPr="00C44114">
        <w:t xml:space="preserve">evel of </w:t>
      </w:r>
      <w:r w:rsidR="00601B0C">
        <w:t>s</w:t>
      </w:r>
      <w:r w:rsidRPr="00C44114">
        <w:t>ubscription</w:t>
      </w:r>
      <w:r w:rsidR="00377D2F">
        <w:t>s</w:t>
      </w:r>
      <w:r w:rsidRPr="00C44114">
        <w:t xml:space="preserve"> </w:t>
      </w:r>
    </w:p>
    <w:p w14:paraId="66BAA827" w14:textId="77777777" w:rsidR="00A973AE" w:rsidRPr="00C44114" w:rsidRDefault="00C44114" w:rsidP="007C729B">
      <w:pPr>
        <w:pStyle w:val="NoSpacing"/>
        <w:numPr>
          <w:ilvl w:val="1"/>
          <w:numId w:val="19"/>
        </w:numPr>
        <w:spacing w:line="276" w:lineRule="auto"/>
      </w:pPr>
      <w:r>
        <w:t>Assess the impact of</w:t>
      </w:r>
      <w:r w:rsidR="00895C4F" w:rsidRPr="00C44114">
        <w:t xml:space="preserve"> canceled subscriptions</w:t>
      </w:r>
    </w:p>
    <w:p w14:paraId="21D1C865" w14:textId="6C96BA37" w:rsidR="00A973AE" w:rsidRDefault="00895C4F" w:rsidP="007C729B">
      <w:pPr>
        <w:pStyle w:val="NoSpacing"/>
        <w:numPr>
          <w:ilvl w:val="0"/>
          <w:numId w:val="19"/>
        </w:numPr>
        <w:spacing w:line="276" w:lineRule="auto"/>
      </w:pPr>
      <w:r w:rsidRPr="00C44114">
        <w:t>Create plans for changing rates in</w:t>
      </w:r>
      <w:r w:rsidR="008E2C4A">
        <w:t xml:space="preserve"> the</w:t>
      </w:r>
      <w:r w:rsidRPr="00C44114">
        <w:t xml:space="preserve"> future</w:t>
      </w:r>
      <w:r w:rsidR="00C009C8">
        <w:t>. For instance, if the project is expanded or another project is</w:t>
      </w:r>
      <w:r w:rsidR="008E2C4A">
        <w:t xml:space="preserve"> install</w:t>
      </w:r>
      <w:r w:rsidR="00C009C8">
        <w:t xml:space="preserve">ed </w:t>
      </w:r>
      <w:r w:rsidR="00695009">
        <w:t xml:space="preserve">at </w:t>
      </w:r>
      <w:r w:rsidR="00C009C8">
        <w:t xml:space="preserve">a lower cost, should price adjustments for initial </w:t>
      </w:r>
      <w:r w:rsidR="0052337D">
        <w:t>member-consumer</w:t>
      </w:r>
      <w:r w:rsidR="000C3FFE">
        <w:t xml:space="preserve">s </w:t>
      </w:r>
      <w:proofErr w:type="gramStart"/>
      <w:r w:rsidR="00C009C8">
        <w:t>be</w:t>
      </w:r>
      <w:proofErr w:type="gramEnd"/>
      <w:r w:rsidR="00C009C8">
        <w:t xml:space="preserve"> considered to avoid subscriber loss?  </w:t>
      </w:r>
    </w:p>
    <w:p w14:paraId="40207D74" w14:textId="77777777" w:rsidR="00695009" w:rsidRPr="00D638A2" w:rsidRDefault="00C9741C" w:rsidP="00E761C0">
      <w:pPr>
        <w:pStyle w:val="Heading3"/>
      </w:pPr>
      <w:r w:rsidRPr="00F7123D">
        <w:t xml:space="preserve">Administrative </w:t>
      </w:r>
      <w:r w:rsidR="00695009" w:rsidRPr="00F7123D">
        <w:t xml:space="preserve">planning </w:t>
      </w:r>
      <w:r w:rsidR="00695009" w:rsidRPr="00D638A2">
        <w:t xml:space="preserve">tasks </w:t>
      </w:r>
      <w:r w:rsidRPr="00D638A2">
        <w:t>include</w:t>
      </w:r>
      <w:r w:rsidR="00695009" w:rsidRPr="00D638A2">
        <w:t xml:space="preserve"> the following</w:t>
      </w:r>
      <w:r w:rsidRPr="00D638A2">
        <w:t>:</w:t>
      </w:r>
    </w:p>
    <w:p w14:paraId="39799492" w14:textId="662E2953" w:rsidR="00C9741C" w:rsidRPr="00DB21C7" w:rsidRDefault="00C9741C" w:rsidP="007C729B">
      <w:pPr>
        <w:pStyle w:val="NoSpacing"/>
        <w:numPr>
          <w:ilvl w:val="0"/>
          <w:numId w:val="20"/>
        </w:numPr>
        <w:spacing w:line="276" w:lineRule="auto"/>
      </w:pPr>
      <w:r w:rsidRPr="00DB21C7">
        <w:t xml:space="preserve">Define how </w:t>
      </w:r>
      <w:r w:rsidR="0052337D">
        <w:t>member-consumer</w:t>
      </w:r>
      <w:r w:rsidRPr="00DB21C7">
        <w:t>s will “buy into” the community solar program</w:t>
      </w:r>
      <w:r>
        <w:t xml:space="preserve">. </w:t>
      </w:r>
      <w:r w:rsidRPr="00DB21C7">
        <w:t xml:space="preserve">What enrollment options will the </w:t>
      </w:r>
      <w:r>
        <w:t>cooperative</w:t>
      </w:r>
      <w:r w:rsidRPr="00DB21C7">
        <w:t xml:space="preserve"> choose to provide </w:t>
      </w:r>
      <w:r w:rsidR="00C009C8">
        <w:t xml:space="preserve">(i.e., </w:t>
      </w:r>
      <w:r w:rsidR="00695009">
        <w:t>s</w:t>
      </w:r>
      <w:r w:rsidR="00695009" w:rsidRPr="00DB21C7">
        <w:t xml:space="preserve">ingle </w:t>
      </w:r>
      <w:r w:rsidRPr="00DB21C7">
        <w:t>up-front payment, payment spread out on an installment plan, or monthly subscription</w:t>
      </w:r>
      <w:r w:rsidR="00C009C8">
        <w:t xml:space="preserve">, </w:t>
      </w:r>
      <w:r w:rsidR="00E540F9">
        <w:t>and so on</w:t>
      </w:r>
      <w:r w:rsidR="00C009C8">
        <w:t>)</w:t>
      </w:r>
      <w:r w:rsidR="00D542C3">
        <w:t>?</w:t>
      </w:r>
    </w:p>
    <w:p w14:paraId="08457F2E" w14:textId="1DEEA794" w:rsidR="00C9741C" w:rsidRPr="00DB21C7" w:rsidRDefault="00C9741C" w:rsidP="007C729B">
      <w:pPr>
        <w:pStyle w:val="NoSpacing"/>
        <w:numPr>
          <w:ilvl w:val="0"/>
          <w:numId w:val="20"/>
        </w:numPr>
        <w:spacing w:line="276" w:lineRule="auto"/>
      </w:pPr>
      <w:r w:rsidRPr="00DB21C7">
        <w:t xml:space="preserve">Work with </w:t>
      </w:r>
      <w:r w:rsidR="0052337D">
        <w:t>member-consumer</w:t>
      </w:r>
      <w:r w:rsidRPr="00DB21C7">
        <w:t xml:space="preserve"> services to </w:t>
      </w:r>
      <w:r>
        <w:t>outline</w:t>
      </w:r>
      <w:r w:rsidRPr="00DB21C7">
        <w:t xml:space="preserve"> the </w:t>
      </w:r>
      <w:r>
        <w:t>a</w:t>
      </w:r>
      <w:r w:rsidRPr="00DB21C7">
        <w:t>pplication process</w:t>
      </w:r>
      <w:r w:rsidR="00D542C3">
        <w:t>.</w:t>
      </w:r>
    </w:p>
    <w:p w14:paraId="6D2CCEE4" w14:textId="77777777" w:rsidR="00C9741C" w:rsidRPr="00DB21C7" w:rsidRDefault="00C9741C" w:rsidP="007C729B">
      <w:pPr>
        <w:pStyle w:val="NoSpacing"/>
        <w:numPr>
          <w:ilvl w:val="0"/>
          <w:numId w:val="20"/>
        </w:numPr>
        <w:spacing w:line="276" w:lineRule="auto"/>
      </w:pPr>
      <w:r>
        <w:t>Work with legal counsel to determine how</w:t>
      </w:r>
      <w:r w:rsidRPr="00DB21C7">
        <w:t xml:space="preserve"> </w:t>
      </w:r>
      <w:r>
        <w:t>consumer</w:t>
      </w:r>
      <w:r w:rsidRPr="00DB21C7">
        <w:t>s will receive credit for the value of production</w:t>
      </w:r>
      <w:r w:rsidR="00D638A2">
        <w:t>.</w:t>
      </w:r>
    </w:p>
    <w:p w14:paraId="6B09F018" w14:textId="77777777" w:rsidR="00C9741C" w:rsidRPr="00DB21C7" w:rsidRDefault="00C9741C" w:rsidP="007C729B">
      <w:pPr>
        <w:pStyle w:val="NoSpacing"/>
        <w:numPr>
          <w:ilvl w:val="0"/>
          <w:numId w:val="20"/>
        </w:numPr>
        <w:spacing w:line="276" w:lineRule="auto"/>
      </w:pPr>
      <w:r>
        <w:t xml:space="preserve">Determine value of </w:t>
      </w:r>
      <w:r w:rsidRPr="00DB21C7">
        <w:t>RECs</w:t>
      </w:r>
      <w:r>
        <w:t xml:space="preserve"> and whether they are </w:t>
      </w:r>
      <w:r w:rsidRPr="00DB21C7">
        <w:t>assigned to participants, retired on participants’ behalf</w:t>
      </w:r>
      <w:r>
        <w:t>,</w:t>
      </w:r>
      <w:r w:rsidRPr="00DB21C7">
        <w:t xml:space="preserve"> or retained by the </w:t>
      </w:r>
      <w:r w:rsidR="00C009C8">
        <w:t>cooperative</w:t>
      </w:r>
      <w:r w:rsidR="00007419">
        <w:t>.</w:t>
      </w:r>
    </w:p>
    <w:p w14:paraId="774CBEE1" w14:textId="77777777" w:rsidR="00553F82" w:rsidRDefault="00C9741C" w:rsidP="007C729B">
      <w:pPr>
        <w:pStyle w:val="NoSpacing"/>
        <w:numPr>
          <w:ilvl w:val="0"/>
          <w:numId w:val="20"/>
        </w:numPr>
        <w:spacing w:line="276" w:lineRule="auto"/>
      </w:pPr>
      <w:r w:rsidRPr="00DB21C7">
        <w:t xml:space="preserve">Work with IT to identify </w:t>
      </w:r>
      <w:r>
        <w:t xml:space="preserve">the </w:t>
      </w:r>
      <w:r w:rsidRPr="00DB21C7">
        <w:t>needs</w:t>
      </w:r>
      <w:r>
        <w:t xml:space="preserve"> </w:t>
      </w:r>
      <w:r w:rsidR="008E2C4A">
        <w:t xml:space="preserve">for </w:t>
      </w:r>
      <w:r w:rsidR="008E2C4A" w:rsidRPr="00DB21C7">
        <w:t>and</w:t>
      </w:r>
      <w:r>
        <w:t xml:space="preserve"> </w:t>
      </w:r>
      <w:r w:rsidRPr="00DB21C7">
        <w:t>value of automation for billing and record keeping</w:t>
      </w:r>
      <w:r w:rsidR="00007419">
        <w:t>.</w:t>
      </w:r>
    </w:p>
    <w:p w14:paraId="7CAFFCC4" w14:textId="77777777" w:rsidR="00815CEA" w:rsidRDefault="00553F82" w:rsidP="007C729B">
      <w:pPr>
        <w:pStyle w:val="Heading3"/>
      </w:pPr>
      <w:r>
        <w:t>Summary</w:t>
      </w:r>
      <w:r w:rsidR="00815CEA">
        <w:t xml:space="preserve"> of </w:t>
      </w:r>
      <w:r w:rsidR="0054481B">
        <w:t xml:space="preserve">Business and </w:t>
      </w:r>
      <w:r w:rsidR="00E821DA">
        <w:t xml:space="preserve">finance </w:t>
      </w:r>
      <w:r w:rsidR="00815CEA">
        <w:t>Manager Implementation Duties</w:t>
      </w:r>
    </w:p>
    <w:p w14:paraId="0680D6CE" w14:textId="77777777" w:rsidR="00C9741C" w:rsidRDefault="00C9741C" w:rsidP="007C729B">
      <w:pPr>
        <w:pStyle w:val="ListParagraph"/>
        <w:numPr>
          <w:ilvl w:val="0"/>
          <w:numId w:val="19"/>
        </w:numPr>
        <w:jc w:val="left"/>
      </w:pPr>
      <w:r>
        <w:t>Track participant’s account data to answer questions, identify problems, or change subscriptions</w:t>
      </w:r>
    </w:p>
    <w:p w14:paraId="17BD4A05" w14:textId="77777777" w:rsidR="00C9741C" w:rsidRDefault="00C9741C" w:rsidP="007C729B">
      <w:pPr>
        <w:pStyle w:val="ListParagraph"/>
        <w:numPr>
          <w:ilvl w:val="0"/>
          <w:numId w:val="19"/>
        </w:numPr>
        <w:jc w:val="left"/>
      </w:pPr>
      <w:r>
        <w:t xml:space="preserve">Input this information </w:t>
      </w:r>
      <w:r w:rsidR="00E821DA">
        <w:t xml:space="preserve">into </w:t>
      </w:r>
      <w:r>
        <w:t>the consumer’s account and bill accurately</w:t>
      </w:r>
    </w:p>
    <w:p w14:paraId="53CD6999" w14:textId="77777777" w:rsidR="00C9741C" w:rsidRDefault="00C9741C" w:rsidP="007C729B">
      <w:pPr>
        <w:pStyle w:val="ListParagraph"/>
        <w:numPr>
          <w:ilvl w:val="0"/>
          <w:numId w:val="19"/>
        </w:numPr>
        <w:jc w:val="left"/>
      </w:pPr>
      <w:r>
        <w:t>Double check the information for accuracy</w:t>
      </w:r>
    </w:p>
    <w:p w14:paraId="0A58ECE0" w14:textId="77777777" w:rsidR="00C9741C" w:rsidRDefault="00C9741C" w:rsidP="007C729B">
      <w:pPr>
        <w:pStyle w:val="ListParagraph"/>
        <w:numPr>
          <w:ilvl w:val="0"/>
          <w:numId w:val="19"/>
        </w:numPr>
        <w:jc w:val="left"/>
      </w:pPr>
      <w:r>
        <w:t xml:space="preserve">Ensure </w:t>
      </w:r>
      <w:r w:rsidR="00AA697F">
        <w:t xml:space="preserve">maintenance of </w:t>
      </w:r>
      <w:r>
        <w:t xml:space="preserve">relevant records for reporting purposes </w:t>
      </w:r>
    </w:p>
    <w:p w14:paraId="1083FC22" w14:textId="77777777" w:rsidR="00C9741C" w:rsidRDefault="00C9741C" w:rsidP="007C729B">
      <w:pPr>
        <w:pStyle w:val="ListParagraph"/>
        <w:numPr>
          <w:ilvl w:val="0"/>
          <w:numId w:val="19"/>
        </w:numPr>
        <w:jc w:val="left"/>
      </w:pPr>
      <w:r>
        <w:t>Track the programmatic cost</w:t>
      </w:r>
    </w:p>
    <w:p w14:paraId="326C6504" w14:textId="77777777" w:rsidR="00A973AE" w:rsidRPr="00C44114" w:rsidRDefault="00895C4F" w:rsidP="007C729B">
      <w:pPr>
        <w:pStyle w:val="ListParagraph"/>
        <w:numPr>
          <w:ilvl w:val="0"/>
          <w:numId w:val="19"/>
        </w:numPr>
        <w:jc w:val="left"/>
      </w:pPr>
      <w:r w:rsidRPr="00C44114">
        <w:lastRenderedPageBreak/>
        <w:t xml:space="preserve">Assess financial </w:t>
      </w:r>
      <w:r w:rsidR="00601B0C">
        <w:t>v</w:t>
      </w:r>
      <w:r w:rsidRPr="00C44114">
        <w:t>iability of qualifying vendors or EPCs</w:t>
      </w:r>
    </w:p>
    <w:p w14:paraId="0F1BB66E" w14:textId="3C1DC81E" w:rsidR="00C44114" w:rsidRPr="00EA05B3" w:rsidRDefault="00C44114" w:rsidP="00E761C0">
      <w:pPr>
        <w:pStyle w:val="Heading1"/>
      </w:pPr>
      <w:bookmarkStart w:id="21" w:name="_Ref453598965"/>
      <w:bookmarkStart w:id="22" w:name="_Toc461195857"/>
      <w:r w:rsidRPr="00EA05B3">
        <w:t>Legal</w:t>
      </w:r>
      <w:r w:rsidR="00EA7241" w:rsidRPr="00EA05B3">
        <w:t>, Tax</w:t>
      </w:r>
      <w:r w:rsidR="00553F82" w:rsidRPr="00EA05B3">
        <w:t>,</w:t>
      </w:r>
      <w:r w:rsidRPr="00EA05B3">
        <w:t xml:space="preserve"> and Regulatory</w:t>
      </w:r>
      <w:bookmarkEnd w:id="21"/>
      <w:r w:rsidR="00553F82" w:rsidRPr="00EA05B3">
        <w:t xml:space="preserve"> Overview</w:t>
      </w:r>
      <w:bookmarkEnd w:id="22"/>
    </w:p>
    <w:p w14:paraId="35325FB8" w14:textId="19B393A2" w:rsidR="00C44114" w:rsidRDefault="00C44114" w:rsidP="00115848">
      <w:pPr>
        <w:jc w:val="left"/>
      </w:pPr>
      <w:r>
        <w:t>There are a number of legal and regulatory issues that must be addressed to ensure that a community solar program is compliant with</w:t>
      </w:r>
      <w:r w:rsidR="0080384E">
        <w:t xml:space="preserve"> </w:t>
      </w:r>
      <w:r>
        <w:t xml:space="preserve">all relevant </w:t>
      </w:r>
      <w:r w:rsidR="00201F39">
        <w:t xml:space="preserve">federal </w:t>
      </w:r>
      <w:r w:rsidR="00C85826">
        <w:t xml:space="preserve">and state </w:t>
      </w:r>
      <w:r w:rsidR="005B4705">
        <w:t>legal</w:t>
      </w:r>
      <w:r w:rsidR="0080384E">
        <w:t xml:space="preserve"> and </w:t>
      </w:r>
      <w:r w:rsidR="005B4705">
        <w:t>regulatory</w:t>
      </w:r>
      <w:r w:rsidR="0080384E">
        <w:t xml:space="preserve"> requirements, </w:t>
      </w:r>
      <w:r w:rsidR="005B4705">
        <w:t>including</w:t>
      </w:r>
      <w:r>
        <w:t xml:space="preserve"> </w:t>
      </w:r>
      <w:r w:rsidR="00C85826">
        <w:t>cooperative</w:t>
      </w:r>
      <w:r w:rsidR="00201F39">
        <w:t>-</w:t>
      </w:r>
      <w:r w:rsidR="00C85826">
        <w:t>enabling statutes and bylaws,</w:t>
      </w:r>
      <w:r w:rsidR="009F6670">
        <w:t xml:space="preserve"> </w:t>
      </w:r>
      <w:r>
        <w:t xml:space="preserve">regulations promulgated by the FERC and the SEC, </w:t>
      </w:r>
      <w:r w:rsidR="00A55A4D">
        <w:t>and</w:t>
      </w:r>
      <w:r>
        <w:t xml:space="preserve"> issues associated with </w:t>
      </w:r>
      <w:r w:rsidRPr="001D6441">
        <w:t xml:space="preserve">REC characterization and </w:t>
      </w:r>
      <w:r w:rsidR="00C85826">
        <w:t xml:space="preserve">net excess generation compensation mechanisms such as </w:t>
      </w:r>
      <w:r w:rsidR="00601B0C">
        <w:t>n</w:t>
      </w:r>
      <w:r w:rsidRPr="001D6441">
        <w:t xml:space="preserve">et </w:t>
      </w:r>
      <w:r w:rsidR="00601B0C">
        <w:t>m</w:t>
      </w:r>
      <w:r w:rsidRPr="001D6441">
        <w:t xml:space="preserve">etering. </w:t>
      </w:r>
      <w:r>
        <w:t>In addition, key program design decisions can impact whether the cooperative is able to take advantage of tax (e.g.</w:t>
      </w:r>
      <w:r w:rsidR="00464518">
        <w:t>,</w:t>
      </w:r>
      <w:r>
        <w:t xml:space="preserve"> ITC) and depreciation (</w:t>
      </w:r>
      <w:r w:rsidR="00601B0C">
        <w:t>e.g.</w:t>
      </w:r>
      <w:r w:rsidR="00464518">
        <w:t>,</w:t>
      </w:r>
      <w:r w:rsidR="00601B0C">
        <w:t xml:space="preserve"> </w:t>
      </w:r>
      <w:r>
        <w:t>MACRS)</w:t>
      </w:r>
      <w:r w:rsidR="009C7CBC" w:rsidRPr="009C7CBC">
        <w:t xml:space="preserve"> </w:t>
      </w:r>
      <w:r w:rsidR="009C7CBC">
        <w:t>benefits.</w:t>
      </w:r>
      <w:r w:rsidR="00C85826">
        <w:t xml:space="preserve"> </w:t>
      </w:r>
      <w:r w:rsidR="00A55A4D">
        <w:t>To</w:t>
      </w:r>
      <w:r w:rsidR="00C85826">
        <w:t xml:space="preserve"> establish and meet realistic program timelines, goals</w:t>
      </w:r>
      <w:r w:rsidR="00A55A4D">
        <w:t>,</w:t>
      </w:r>
      <w:r w:rsidR="00C85826">
        <w:t xml:space="preserve"> and </w:t>
      </w:r>
      <w:r w:rsidR="00387D0C">
        <w:t>cost estimates</w:t>
      </w:r>
      <w:r w:rsidR="00C85826">
        <w:t>, it may be prudent to involve legal counsel throughout the planning process</w:t>
      </w:r>
      <w:r w:rsidR="00387D0C">
        <w:t xml:space="preserve">. This </w:t>
      </w:r>
      <w:r w:rsidR="00A55A4D">
        <w:t xml:space="preserve">step </w:t>
      </w:r>
      <w:r w:rsidR="00387D0C">
        <w:t>can alleviate the need to make necessary costly and time-consuming changes to the program design at the end of the planning process so as to comply with legal and contractual requirements.</w:t>
      </w:r>
    </w:p>
    <w:p w14:paraId="688EF3CD" w14:textId="3E5769BC" w:rsidR="008E2C4A" w:rsidRPr="00553F82" w:rsidRDefault="008E2C4A" w:rsidP="007C729B">
      <w:pPr>
        <w:pStyle w:val="Caption"/>
        <w:keepNext/>
        <w:rPr>
          <w:rStyle w:val="Emphasis1"/>
        </w:rPr>
      </w:pPr>
      <w:r w:rsidRPr="00553F82">
        <w:rPr>
          <w:rStyle w:val="Emphasis1"/>
        </w:rPr>
        <w:t xml:space="preserve">Table </w:t>
      </w:r>
      <w:r w:rsidRPr="00553F82">
        <w:rPr>
          <w:rStyle w:val="Emphasis1"/>
        </w:rPr>
        <w:fldChar w:fldCharType="begin"/>
      </w:r>
      <w:r w:rsidRPr="00553F82">
        <w:rPr>
          <w:rStyle w:val="Emphasis1"/>
        </w:rPr>
        <w:instrText xml:space="preserve"> SEQ Table \* ARABIC </w:instrText>
      </w:r>
      <w:r w:rsidRPr="00553F82">
        <w:rPr>
          <w:rStyle w:val="Emphasis1"/>
        </w:rPr>
        <w:fldChar w:fldCharType="separate"/>
      </w:r>
      <w:r w:rsidR="00B914D9">
        <w:rPr>
          <w:rStyle w:val="Emphasis1"/>
          <w:noProof/>
        </w:rPr>
        <w:t>6</w:t>
      </w:r>
      <w:r w:rsidRPr="00553F82">
        <w:rPr>
          <w:rStyle w:val="Emphasis1"/>
        </w:rPr>
        <w:fldChar w:fldCharType="end"/>
      </w:r>
      <w:r w:rsidR="00B537E9">
        <w:rPr>
          <w:rStyle w:val="Emphasis1"/>
        </w:rPr>
        <w:t>:</w:t>
      </w:r>
      <w:r w:rsidRPr="00553F82">
        <w:rPr>
          <w:rStyle w:val="Emphasis1"/>
        </w:rPr>
        <w:t xml:space="preserve"> Legal, Tax</w:t>
      </w:r>
      <w:r w:rsidR="00464518">
        <w:rPr>
          <w:rStyle w:val="Emphasis1"/>
        </w:rPr>
        <w:t>,</w:t>
      </w:r>
      <w:r w:rsidRPr="00553F82">
        <w:rPr>
          <w:rStyle w:val="Emphasis1"/>
        </w:rPr>
        <w:t xml:space="preserve"> and Regulatory Checklist</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
        <w:gridCol w:w="4630"/>
        <w:gridCol w:w="704"/>
        <w:gridCol w:w="704"/>
        <w:gridCol w:w="704"/>
        <w:gridCol w:w="805"/>
        <w:gridCol w:w="704"/>
        <w:gridCol w:w="704"/>
        <w:gridCol w:w="805"/>
      </w:tblGrid>
      <w:tr w:rsidR="008E2C4A" w14:paraId="49C12143" w14:textId="77777777" w:rsidTr="004A1A00">
        <w:trPr>
          <w:trHeight w:val="235"/>
        </w:trPr>
        <w:tc>
          <w:tcPr>
            <w:tcW w:w="5125" w:type="dxa"/>
            <w:gridSpan w:val="2"/>
            <w:shd w:val="clear" w:color="000000" w:fill="95B3D7"/>
            <w:vAlign w:val="center"/>
          </w:tcPr>
          <w:p w14:paraId="4F2BF722" w14:textId="77777777" w:rsidR="008E2C4A" w:rsidRPr="007A2E73" w:rsidRDefault="008E2C4A" w:rsidP="007C729B">
            <w:pPr>
              <w:contextualSpacing/>
              <w:jc w:val="center"/>
              <w:rPr>
                <w:rFonts w:ascii="Calibri" w:hAnsi="Calibri"/>
                <w:b/>
                <w:bCs/>
                <w:sz w:val="28"/>
                <w:szCs w:val="28"/>
              </w:rPr>
            </w:pPr>
            <w:r w:rsidRPr="007A2E73">
              <w:rPr>
                <w:rFonts w:ascii="Calibri" w:hAnsi="Calibri"/>
                <w:b/>
                <w:bCs/>
                <w:sz w:val="28"/>
                <w:szCs w:val="28"/>
              </w:rPr>
              <w:t>LEGAL, TAX</w:t>
            </w:r>
            <w:r w:rsidR="00464518">
              <w:rPr>
                <w:rFonts w:ascii="Calibri" w:hAnsi="Calibri"/>
                <w:b/>
                <w:bCs/>
                <w:sz w:val="28"/>
                <w:szCs w:val="28"/>
              </w:rPr>
              <w:t>,</w:t>
            </w:r>
            <w:r w:rsidRPr="007A2E73">
              <w:rPr>
                <w:rFonts w:ascii="Calibri" w:hAnsi="Calibri"/>
                <w:b/>
                <w:bCs/>
                <w:sz w:val="28"/>
                <w:szCs w:val="28"/>
              </w:rPr>
              <w:t xml:space="preserve"> &amp; REGULATORY</w:t>
            </w:r>
          </w:p>
        </w:tc>
        <w:tc>
          <w:tcPr>
            <w:tcW w:w="704" w:type="dxa"/>
            <w:shd w:val="clear" w:color="auto" w:fill="auto"/>
            <w:tcMar>
              <w:top w:w="15" w:type="dxa"/>
              <w:left w:w="15" w:type="dxa"/>
              <w:bottom w:w="0" w:type="dxa"/>
              <w:right w:w="15" w:type="dxa"/>
            </w:tcMar>
            <w:vAlign w:val="center"/>
            <w:hideMark/>
          </w:tcPr>
          <w:p w14:paraId="64B4B043" w14:textId="77777777" w:rsidR="008E2C4A" w:rsidRDefault="008E2C4A" w:rsidP="007C729B">
            <w:pPr>
              <w:contextualSpacing/>
              <w:jc w:val="center"/>
              <w:rPr>
                <w:rFonts w:ascii="Calibri" w:hAnsi="Calibri"/>
                <w:b/>
                <w:bCs/>
                <w:sz w:val="24"/>
                <w:szCs w:val="24"/>
              </w:rPr>
            </w:pPr>
            <w:r>
              <w:rPr>
                <w:rFonts w:ascii="Calibri" w:hAnsi="Calibri"/>
                <w:b/>
                <w:bCs/>
              </w:rPr>
              <w:t>CEO</w:t>
            </w:r>
          </w:p>
        </w:tc>
        <w:tc>
          <w:tcPr>
            <w:tcW w:w="704" w:type="dxa"/>
            <w:shd w:val="clear" w:color="auto" w:fill="auto"/>
            <w:tcMar>
              <w:top w:w="15" w:type="dxa"/>
              <w:left w:w="15" w:type="dxa"/>
              <w:bottom w:w="0" w:type="dxa"/>
              <w:right w:w="15" w:type="dxa"/>
            </w:tcMar>
            <w:vAlign w:val="center"/>
            <w:hideMark/>
          </w:tcPr>
          <w:p w14:paraId="02DADD2D" w14:textId="77777777" w:rsidR="008E2C4A" w:rsidRDefault="008E2C4A" w:rsidP="007C729B">
            <w:pPr>
              <w:contextualSpacing/>
              <w:jc w:val="center"/>
              <w:rPr>
                <w:rFonts w:ascii="Calibri" w:hAnsi="Calibri"/>
                <w:b/>
                <w:bCs/>
              </w:rPr>
            </w:pPr>
            <w:r>
              <w:rPr>
                <w:rFonts w:ascii="Calibri" w:hAnsi="Calibri"/>
                <w:b/>
                <w:bCs/>
              </w:rPr>
              <w:t>LEG</w:t>
            </w:r>
          </w:p>
        </w:tc>
        <w:tc>
          <w:tcPr>
            <w:tcW w:w="704" w:type="dxa"/>
            <w:shd w:val="clear" w:color="auto" w:fill="auto"/>
            <w:tcMar>
              <w:top w:w="15" w:type="dxa"/>
              <w:left w:w="15" w:type="dxa"/>
              <w:bottom w:w="0" w:type="dxa"/>
              <w:right w:w="15" w:type="dxa"/>
            </w:tcMar>
            <w:vAlign w:val="center"/>
            <w:hideMark/>
          </w:tcPr>
          <w:p w14:paraId="2163AADE" w14:textId="77777777" w:rsidR="008E2C4A" w:rsidRDefault="008E2C4A" w:rsidP="007C729B">
            <w:pPr>
              <w:contextualSpacing/>
              <w:jc w:val="center"/>
              <w:rPr>
                <w:rFonts w:ascii="Calibri" w:hAnsi="Calibri"/>
                <w:b/>
                <w:bCs/>
              </w:rPr>
            </w:pPr>
            <w:r>
              <w:rPr>
                <w:rFonts w:ascii="Calibri" w:hAnsi="Calibri"/>
                <w:b/>
                <w:bCs/>
              </w:rPr>
              <w:t>BOD</w:t>
            </w:r>
          </w:p>
        </w:tc>
        <w:tc>
          <w:tcPr>
            <w:tcW w:w="805" w:type="dxa"/>
            <w:shd w:val="clear" w:color="auto" w:fill="auto"/>
            <w:tcMar>
              <w:top w:w="15" w:type="dxa"/>
              <w:left w:w="15" w:type="dxa"/>
              <w:bottom w:w="0" w:type="dxa"/>
              <w:right w:w="15" w:type="dxa"/>
            </w:tcMar>
            <w:vAlign w:val="center"/>
            <w:hideMark/>
          </w:tcPr>
          <w:p w14:paraId="079EBDE0" w14:textId="77777777" w:rsidR="008E2C4A" w:rsidRDefault="008E2C4A" w:rsidP="007C729B">
            <w:pPr>
              <w:contextualSpacing/>
              <w:jc w:val="center"/>
              <w:rPr>
                <w:rFonts w:ascii="Calibri" w:hAnsi="Calibri"/>
                <w:b/>
                <w:bCs/>
              </w:rPr>
            </w:pPr>
            <w:r>
              <w:rPr>
                <w:rFonts w:ascii="Calibri" w:hAnsi="Calibri"/>
                <w:b/>
                <w:bCs/>
              </w:rPr>
              <w:t>MKT</w:t>
            </w:r>
          </w:p>
        </w:tc>
        <w:tc>
          <w:tcPr>
            <w:tcW w:w="704" w:type="dxa"/>
            <w:shd w:val="clear" w:color="auto" w:fill="auto"/>
            <w:tcMar>
              <w:top w:w="15" w:type="dxa"/>
              <w:left w:w="15" w:type="dxa"/>
              <w:bottom w:w="0" w:type="dxa"/>
              <w:right w:w="15" w:type="dxa"/>
            </w:tcMar>
            <w:vAlign w:val="center"/>
            <w:hideMark/>
          </w:tcPr>
          <w:p w14:paraId="6FE6FFD5" w14:textId="77777777" w:rsidR="008E2C4A" w:rsidRDefault="008E2C4A" w:rsidP="007C729B">
            <w:pPr>
              <w:contextualSpacing/>
              <w:jc w:val="center"/>
              <w:rPr>
                <w:rFonts w:ascii="Calibri" w:hAnsi="Calibri"/>
                <w:b/>
                <w:bCs/>
              </w:rPr>
            </w:pPr>
            <w:r>
              <w:rPr>
                <w:rFonts w:ascii="Calibri" w:hAnsi="Calibri"/>
                <w:b/>
                <w:bCs/>
              </w:rPr>
              <w:t>IT</w:t>
            </w:r>
          </w:p>
        </w:tc>
        <w:tc>
          <w:tcPr>
            <w:tcW w:w="704" w:type="dxa"/>
            <w:shd w:val="clear" w:color="auto" w:fill="auto"/>
            <w:tcMar>
              <w:top w:w="15" w:type="dxa"/>
              <w:left w:w="15" w:type="dxa"/>
              <w:bottom w:w="0" w:type="dxa"/>
              <w:right w:w="15" w:type="dxa"/>
            </w:tcMar>
            <w:vAlign w:val="center"/>
            <w:hideMark/>
          </w:tcPr>
          <w:p w14:paraId="0BF176D5" w14:textId="77777777" w:rsidR="008E2C4A" w:rsidRDefault="008E2C4A" w:rsidP="007C729B">
            <w:pPr>
              <w:contextualSpacing/>
              <w:jc w:val="center"/>
              <w:rPr>
                <w:rFonts w:ascii="Calibri" w:hAnsi="Calibri"/>
                <w:b/>
                <w:bCs/>
              </w:rPr>
            </w:pPr>
            <w:r>
              <w:rPr>
                <w:rFonts w:ascii="Calibri" w:hAnsi="Calibri"/>
                <w:b/>
                <w:bCs/>
              </w:rPr>
              <w:t>FIN</w:t>
            </w:r>
          </w:p>
        </w:tc>
        <w:tc>
          <w:tcPr>
            <w:tcW w:w="805" w:type="dxa"/>
            <w:shd w:val="clear" w:color="auto" w:fill="auto"/>
            <w:tcMar>
              <w:top w:w="15" w:type="dxa"/>
              <w:left w:w="15" w:type="dxa"/>
              <w:bottom w:w="0" w:type="dxa"/>
              <w:right w:w="15" w:type="dxa"/>
            </w:tcMar>
            <w:vAlign w:val="center"/>
            <w:hideMark/>
          </w:tcPr>
          <w:p w14:paraId="496884F2" w14:textId="77777777" w:rsidR="008E2C4A" w:rsidRDefault="008E2C4A" w:rsidP="007C729B">
            <w:pPr>
              <w:contextualSpacing/>
              <w:jc w:val="center"/>
              <w:rPr>
                <w:rFonts w:ascii="Calibri" w:hAnsi="Calibri"/>
                <w:b/>
                <w:bCs/>
              </w:rPr>
            </w:pPr>
            <w:r>
              <w:rPr>
                <w:rFonts w:ascii="Calibri" w:hAnsi="Calibri"/>
                <w:b/>
                <w:bCs/>
              </w:rPr>
              <w:t>PM</w:t>
            </w:r>
          </w:p>
        </w:tc>
      </w:tr>
      <w:tr w:rsidR="008E2C4A" w14:paraId="5845C167" w14:textId="77777777" w:rsidTr="004A1A00">
        <w:trPr>
          <w:trHeight w:val="288"/>
        </w:trPr>
        <w:tc>
          <w:tcPr>
            <w:tcW w:w="495" w:type="dxa"/>
            <w:shd w:val="clear" w:color="auto" w:fill="auto"/>
            <w:vAlign w:val="center"/>
          </w:tcPr>
          <w:p w14:paraId="1125F005" w14:textId="77777777" w:rsidR="008E2C4A" w:rsidRDefault="008E2C4A"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30" w:type="dxa"/>
            <w:shd w:val="clear" w:color="000000" w:fill="404040"/>
            <w:tcMar>
              <w:top w:w="15" w:type="dxa"/>
              <w:left w:w="15" w:type="dxa"/>
              <w:bottom w:w="0" w:type="dxa"/>
              <w:right w:w="15" w:type="dxa"/>
            </w:tcMar>
            <w:vAlign w:val="center"/>
            <w:hideMark/>
          </w:tcPr>
          <w:p w14:paraId="777599C6" w14:textId="77777777" w:rsidR="008E2C4A" w:rsidRDefault="008E2C4A" w:rsidP="007C729B">
            <w:pPr>
              <w:ind w:left="75"/>
              <w:contextualSpacing/>
              <w:rPr>
                <w:rFonts w:ascii="Calibri" w:hAnsi="Calibri"/>
                <w:b/>
                <w:bCs/>
                <w:color w:val="FFFFFF"/>
                <w:sz w:val="20"/>
                <w:szCs w:val="20"/>
              </w:rPr>
            </w:pPr>
            <w:r>
              <w:rPr>
                <w:rFonts w:ascii="Calibri" w:hAnsi="Calibri"/>
                <w:b/>
                <w:bCs/>
                <w:color w:val="FFFFFF"/>
                <w:sz w:val="20"/>
                <w:szCs w:val="20"/>
              </w:rPr>
              <w:t>Ensure compliance with applicable federal and state regulatory requirements</w:t>
            </w:r>
          </w:p>
        </w:tc>
        <w:tc>
          <w:tcPr>
            <w:tcW w:w="704" w:type="dxa"/>
            <w:shd w:val="clear" w:color="000000" w:fill="FABF8F"/>
            <w:noWrap/>
            <w:tcMar>
              <w:top w:w="15" w:type="dxa"/>
              <w:left w:w="15" w:type="dxa"/>
              <w:bottom w:w="0" w:type="dxa"/>
              <w:right w:w="15" w:type="dxa"/>
            </w:tcMar>
            <w:vAlign w:val="center"/>
            <w:hideMark/>
          </w:tcPr>
          <w:p w14:paraId="75993657"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95B3D7"/>
            <w:noWrap/>
            <w:tcMar>
              <w:top w:w="15" w:type="dxa"/>
              <w:left w:w="15" w:type="dxa"/>
              <w:bottom w:w="0" w:type="dxa"/>
              <w:right w:w="15" w:type="dxa"/>
            </w:tcMar>
            <w:vAlign w:val="center"/>
            <w:hideMark/>
          </w:tcPr>
          <w:p w14:paraId="11C699B9"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0B041A43"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37703DD4"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6800BE69"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7F95BE86"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B1A0C7"/>
            <w:noWrap/>
            <w:tcMar>
              <w:top w:w="15" w:type="dxa"/>
              <w:left w:w="15" w:type="dxa"/>
              <w:bottom w:w="0" w:type="dxa"/>
              <w:right w:w="15" w:type="dxa"/>
            </w:tcMar>
            <w:vAlign w:val="center"/>
            <w:hideMark/>
          </w:tcPr>
          <w:p w14:paraId="2EBB089A"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r>
      <w:tr w:rsidR="008E2C4A" w14:paraId="5302137A" w14:textId="77777777" w:rsidTr="004A1A00">
        <w:trPr>
          <w:trHeight w:val="288"/>
        </w:trPr>
        <w:tc>
          <w:tcPr>
            <w:tcW w:w="495" w:type="dxa"/>
            <w:shd w:val="clear" w:color="auto" w:fill="auto"/>
            <w:vAlign w:val="center"/>
          </w:tcPr>
          <w:p w14:paraId="071974DF" w14:textId="77777777" w:rsidR="008E2C4A" w:rsidRDefault="008E2C4A"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30" w:type="dxa"/>
            <w:shd w:val="clear" w:color="000000" w:fill="404040"/>
            <w:tcMar>
              <w:top w:w="15" w:type="dxa"/>
              <w:left w:w="15" w:type="dxa"/>
              <w:bottom w:w="0" w:type="dxa"/>
              <w:right w:w="15" w:type="dxa"/>
            </w:tcMar>
            <w:vAlign w:val="center"/>
            <w:hideMark/>
          </w:tcPr>
          <w:p w14:paraId="76A54A6D" w14:textId="77777777" w:rsidR="008E2C4A" w:rsidRDefault="008E2C4A" w:rsidP="007C729B">
            <w:pPr>
              <w:ind w:left="75"/>
              <w:contextualSpacing/>
              <w:rPr>
                <w:rFonts w:ascii="Calibri" w:hAnsi="Calibri"/>
                <w:b/>
                <w:bCs/>
                <w:color w:val="FFFFFF"/>
                <w:sz w:val="20"/>
                <w:szCs w:val="20"/>
              </w:rPr>
            </w:pPr>
            <w:r>
              <w:rPr>
                <w:rFonts w:ascii="Calibri" w:hAnsi="Calibri"/>
                <w:b/>
                <w:bCs/>
                <w:color w:val="FFFFFF"/>
                <w:sz w:val="20"/>
                <w:szCs w:val="20"/>
              </w:rPr>
              <w:t>Review available incentive options and identify those most applicable to your project</w:t>
            </w:r>
          </w:p>
        </w:tc>
        <w:tc>
          <w:tcPr>
            <w:tcW w:w="704" w:type="dxa"/>
            <w:shd w:val="clear" w:color="000000" w:fill="404040"/>
            <w:noWrap/>
            <w:tcMar>
              <w:top w:w="15" w:type="dxa"/>
              <w:left w:w="15" w:type="dxa"/>
              <w:bottom w:w="0" w:type="dxa"/>
              <w:right w:w="15" w:type="dxa"/>
            </w:tcMar>
            <w:vAlign w:val="center"/>
            <w:hideMark/>
          </w:tcPr>
          <w:p w14:paraId="3E253960"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95B3D7"/>
            <w:noWrap/>
            <w:tcMar>
              <w:top w:w="15" w:type="dxa"/>
              <w:left w:w="15" w:type="dxa"/>
              <w:bottom w:w="0" w:type="dxa"/>
              <w:right w:w="15" w:type="dxa"/>
            </w:tcMar>
            <w:vAlign w:val="center"/>
            <w:hideMark/>
          </w:tcPr>
          <w:p w14:paraId="3516E26E"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49F96589"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7FB90EDC"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797C02CF"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DA9694"/>
            <w:noWrap/>
            <w:tcMar>
              <w:top w:w="15" w:type="dxa"/>
              <w:left w:w="15" w:type="dxa"/>
              <w:bottom w:w="0" w:type="dxa"/>
              <w:right w:w="15" w:type="dxa"/>
            </w:tcMar>
            <w:vAlign w:val="center"/>
            <w:hideMark/>
          </w:tcPr>
          <w:p w14:paraId="2584A6D4"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6D00CE95"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r>
      <w:tr w:rsidR="008E2C4A" w14:paraId="3332E7D7" w14:textId="77777777" w:rsidTr="004A1A00">
        <w:trPr>
          <w:trHeight w:val="209"/>
        </w:trPr>
        <w:tc>
          <w:tcPr>
            <w:tcW w:w="495" w:type="dxa"/>
            <w:shd w:val="clear" w:color="auto" w:fill="auto"/>
            <w:vAlign w:val="center"/>
          </w:tcPr>
          <w:p w14:paraId="11B21826" w14:textId="77777777" w:rsidR="008E2C4A" w:rsidRDefault="008E2C4A"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30" w:type="dxa"/>
            <w:shd w:val="clear" w:color="000000" w:fill="404040"/>
            <w:tcMar>
              <w:top w:w="15" w:type="dxa"/>
              <w:left w:w="15" w:type="dxa"/>
              <w:bottom w:w="0" w:type="dxa"/>
              <w:right w:w="15" w:type="dxa"/>
            </w:tcMar>
            <w:vAlign w:val="center"/>
            <w:hideMark/>
          </w:tcPr>
          <w:p w14:paraId="785521B3" w14:textId="19337F87" w:rsidR="008E2C4A" w:rsidRDefault="008E2C4A" w:rsidP="00776946">
            <w:pPr>
              <w:ind w:left="75"/>
              <w:contextualSpacing/>
              <w:rPr>
                <w:rFonts w:ascii="Calibri" w:hAnsi="Calibri"/>
                <w:b/>
                <w:bCs/>
                <w:color w:val="FFFFFF"/>
                <w:sz w:val="20"/>
                <w:szCs w:val="20"/>
              </w:rPr>
            </w:pPr>
            <w:r>
              <w:rPr>
                <w:rFonts w:ascii="Calibri" w:hAnsi="Calibri"/>
                <w:b/>
                <w:bCs/>
                <w:color w:val="FFFFFF"/>
                <w:sz w:val="20"/>
                <w:szCs w:val="20"/>
              </w:rPr>
              <w:t xml:space="preserve">Review and assist in the development of the </w:t>
            </w:r>
            <w:r w:rsidR="00DA03E8">
              <w:rPr>
                <w:rFonts w:ascii="Calibri" w:hAnsi="Calibri"/>
                <w:b/>
                <w:bCs/>
                <w:color w:val="FFFFFF"/>
                <w:sz w:val="20"/>
                <w:szCs w:val="20"/>
              </w:rPr>
              <w:t>Risk Mitigation Plan</w:t>
            </w:r>
          </w:p>
        </w:tc>
        <w:tc>
          <w:tcPr>
            <w:tcW w:w="704" w:type="dxa"/>
            <w:shd w:val="clear" w:color="000000" w:fill="FABF8F"/>
            <w:noWrap/>
            <w:tcMar>
              <w:top w:w="15" w:type="dxa"/>
              <w:left w:w="15" w:type="dxa"/>
              <w:bottom w:w="0" w:type="dxa"/>
              <w:right w:w="15" w:type="dxa"/>
            </w:tcMar>
            <w:vAlign w:val="center"/>
            <w:hideMark/>
          </w:tcPr>
          <w:p w14:paraId="74FABD32"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95B3D7"/>
            <w:noWrap/>
            <w:tcMar>
              <w:top w:w="15" w:type="dxa"/>
              <w:left w:w="15" w:type="dxa"/>
              <w:bottom w:w="0" w:type="dxa"/>
              <w:right w:w="15" w:type="dxa"/>
            </w:tcMar>
            <w:vAlign w:val="center"/>
            <w:hideMark/>
          </w:tcPr>
          <w:p w14:paraId="52391A07"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73A869EA"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1EF41B03"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15BD163D"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DA9694"/>
            <w:noWrap/>
            <w:tcMar>
              <w:top w:w="15" w:type="dxa"/>
              <w:left w:w="15" w:type="dxa"/>
              <w:bottom w:w="0" w:type="dxa"/>
              <w:right w:w="15" w:type="dxa"/>
            </w:tcMar>
            <w:vAlign w:val="center"/>
            <w:hideMark/>
          </w:tcPr>
          <w:p w14:paraId="120AD4F7"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4498C10D"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r>
      <w:tr w:rsidR="008E2C4A" w14:paraId="4EB4682A" w14:textId="77777777" w:rsidTr="004A1A00">
        <w:trPr>
          <w:trHeight w:val="288"/>
        </w:trPr>
        <w:tc>
          <w:tcPr>
            <w:tcW w:w="495" w:type="dxa"/>
            <w:shd w:val="clear" w:color="auto" w:fill="auto"/>
            <w:vAlign w:val="center"/>
          </w:tcPr>
          <w:p w14:paraId="42F4EDF5" w14:textId="77777777" w:rsidR="008E2C4A" w:rsidRDefault="008E2C4A"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30" w:type="dxa"/>
            <w:shd w:val="clear" w:color="000000" w:fill="404040"/>
            <w:tcMar>
              <w:top w:w="15" w:type="dxa"/>
              <w:left w:w="15" w:type="dxa"/>
              <w:bottom w:w="0" w:type="dxa"/>
              <w:right w:w="15" w:type="dxa"/>
            </w:tcMar>
            <w:vAlign w:val="center"/>
            <w:hideMark/>
          </w:tcPr>
          <w:p w14:paraId="4959BB73" w14:textId="77777777" w:rsidR="008E2C4A" w:rsidRDefault="008E2C4A" w:rsidP="007C729B">
            <w:pPr>
              <w:ind w:left="75"/>
              <w:contextualSpacing/>
              <w:rPr>
                <w:rFonts w:ascii="Calibri" w:hAnsi="Calibri"/>
                <w:b/>
                <w:bCs/>
                <w:color w:val="FFFFFF"/>
                <w:sz w:val="20"/>
                <w:szCs w:val="20"/>
              </w:rPr>
            </w:pPr>
            <w:r>
              <w:rPr>
                <w:rFonts w:ascii="Calibri" w:hAnsi="Calibri"/>
                <w:b/>
                <w:bCs/>
                <w:color w:val="FFFFFF"/>
                <w:sz w:val="20"/>
                <w:szCs w:val="20"/>
              </w:rPr>
              <w:t>Review data and record</w:t>
            </w:r>
            <w:r w:rsidR="00DA03E8">
              <w:rPr>
                <w:rFonts w:ascii="Calibri" w:hAnsi="Calibri"/>
                <w:b/>
                <w:bCs/>
                <w:color w:val="FFFFFF"/>
                <w:sz w:val="20"/>
                <w:szCs w:val="20"/>
              </w:rPr>
              <w:t>-</w:t>
            </w:r>
            <w:r>
              <w:rPr>
                <w:rFonts w:ascii="Calibri" w:hAnsi="Calibri"/>
                <w:b/>
                <w:bCs/>
                <w:color w:val="FFFFFF"/>
                <w:sz w:val="20"/>
                <w:szCs w:val="20"/>
              </w:rPr>
              <w:t>keeping requirements</w:t>
            </w:r>
          </w:p>
        </w:tc>
        <w:tc>
          <w:tcPr>
            <w:tcW w:w="704" w:type="dxa"/>
            <w:shd w:val="clear" w:color="000000" w:fill="404040"/>
            <w:noWrap/>
            <w:tcMar>
              <w:top w:w="15" w:type="dxa"/>
              <w:left w:w="15" w:type="dxa"/>
              <w:bottom w:w="0" w:type="dxa"/>
              <w:right w:w="15" w:type="dxa"/>
            </w:tcMar>
            <w:vAlign w:val="center"/>
            <w:hideMark/>
          </w:tcPr>
          <w:p w14:paraId="127916C1"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95B3D7"/>
            <w:noWrap/>
            <w:tcMar>
              <w:top w:w="15" w:type="dxa"/>
              <w:left w:w="15" w:type="dxa"/>
              <w:bottom w:w="0" w:type="dxa"/>
              <w:right w:w="15" w:type="dxa"/>
            </w:tcMar>
            <w:vAlign w:val="center"/>
            <w:hideMark/>
          </w:tcPr>
          <w:p w14:paraId="4A6A93C6"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75B3EC77"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128393C2"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538DD5"/>
            <w:noWrap/>
            <w:tcMar>
              <w:top w:w="15" w:type="dxa"/>
              <w:left w:w="15" w:type="dxa"/>
              <w:bottom w:w="0" w:type="dxa"/>
              <w:right w:w="15" w:type="dxa"/>
            </w:tcMar>
            <w:vAlign w:val="center"/>
            <w:hideMark/>
          </w:tcPr>
          <w:p w14:paraId="5CC83D23"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DA9694"/>
            <w:noWrap/>
            <w:tcMar>
              <w:top w:w="15" w:type="dxa"/>
              <w:left w:w="15" w:type="dxa"/>
              <w:bottom w:w="0" w:type="dxa"/>
              <w:right w:w="15" w:type="dxa"/>
            </w:tcMar>
            <w:vAlign w:val="center"/>
            <w:hideMark/>
          </w:tcPr>
          <w:p w14:paraId="08DE4262"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51A554D6"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r>
      <w:tr w:rsidR="008E2C4A" w14:paraId="1B4B6C31" w14:textId="77777777" w:rsidTr="004A1A00">
        <w:trPr>
          <w:trHeight w:val="288"/>
        </w:trPr>
        <w:tc>
          <w:tcPr>
            <w:tcW w:w="495" w:type="dxa"/>
            <w:shd w:val="clear" w:color="auto" w:fill="auto"/>
            <w:vAlign w:val="center"/>
          </w:tcPr>
          <w:p w14:paraId="7A0CE59A" w14:textId="77777777" w:rsidR="008E2C4A" w:rsidRDefault="008E2C4A"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30" w:type="dxa"/>
            <w:shd w:val="clear" w:color="000000" w:fill="404040"/>
            <w:tcMar>
              <w:top w:w="15" w:type="dxa"/>
              <w:left w:w="15" w:type="dxa"/>
              <w:bottom w:w="0" w:type="dxa"/>
              <w:right w:w="15" w:type="dxa"/>
            </w:tcMar>
            <w:vAlign w:val="center"/>
            <w:hideMark/>
          </w:tcPr>
          <w:p w14:paraId="5BD136AF" w14:textId="77777777" w:rsidR="008E2C4A" w:rsidRDefault="008E2C4A" w:rsidP="007C729B">
            <w:pPr>
              <w:ind w:left="75"/>
              <w:contextualSpacing/>
              <w:rPr>
                <w:rFonts w:ascii="Calibri" w:hAnsi="Calibri"/>
                <w:b/>
                <w:bCs/>
                <w:color w:val="FFFFFF"/>
                <w:sz w:val="20"/>
                <w:szCs w:val="20"/>
              </w:rPr>
            </w:pPr>
            <w:r>
              <w:rPr>
                <w:rFonts w:ascii="Calibri" w:hAnsi="Calibri"/>
                <w:b/>
                <w:bCs/>
                <w:color w:val="FFFFFF"/>
                <w:sz w:val="20"/>
                <w:szCs w:val="20"/>
              </w:rPr>
              <w:t xml:space="preserve">Review </w:t>
            </w:r>
            <w:r w:rsidR="00DA03E8">
              <w:rPr>
                <w:rFonts w:ascii="Calibri" w:hAnsi="Calibri"/>
                <w:b/>
                <w:bCs/>
                <w:color w:val="FFFFFF"/>
                <w:sz w:val="20"/>
                <w:szCs w:val="20"/>
              </w:rPr>
              <w:t>cost-</w:t>
            </w:r>
            <w:r>
              <w:rPr>
                <w:rFonts w:ascii="Calibri" w:hAnsi="Calibri"/>
                <w:b/>
                <w:bCs/>
                <w:color w:val="FFFFFF"/>
                <w:sz w:val="20"/>
                <w:szCs w:val="20"/>
              </w:rPr>
              <w:t>of</w:t>
            </w:r>
            <w:r w:rsidR="00DA03E8">
              <w:rPr>
                <w:rFonts w:ascii="Calibri" w:hAnsi="Calibri"/>
                <w:b/>
                <w:bCs/>
                <w:color w:val="FFFFFF"/>
                <w:sz w:val="20"/>
                <w:szCs w:val="20"/>
              </w:rPr>
              <w:t>-</w:t>
            </w:r>
            <w:r>
              <w:rPr>
                <w:rFonts w:ascii="Calibri" w:hAnsi="Calibri"/>
                <w:b/>
                <w:bCs/>
                <w:color w:val="FFFFFF"/>
                <w:sz w:val="20"/>
                <w:szCs w:val="20"/>
              </w:rPr>
              <w:t>service options and restrictions</w:t>
            </w:r>
          </w:p>
        </w:tc>
        <w:tc>
          <w:tcPr>
            <w:tcW w:w="704" w:type="dxa"/>
            <w:shd w:val="clear" w:color="000000" w:fill="404040"/>
            <w:noWrap/>
            <w:tcMar>
              <w:top w:w="15" w:type="dxa"/>
              <w:left w:w="15" w:type="dxa"/>
              <w:bottom w:w="0" w:type="dxa"/>
              <w:right w:w="15" w:type="dxa"/>
            </w:tcMar>
            <w:vAlign w:val="center"/>
            <w:hideMark/>
          </w:tcPr>
          <w:p w14:paraId="042BCD97"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95B3D7"/>
            <w:noWrap/>
            <w:tcMar>
              <w:top w:w="15" w:type="dxa"/>
              <w:left w:w="15" w:type="dxa"/>
              <w:bottom w:w="0" w:type="dxa"/>
              <w:right w:w="15" w:type="dxa"/>
            </w:tcMar>
            <w:vAlign w:val="center"/>
            <w:hideMark/>
          </w:tcPr>
          <w:p w14:paraId="1F7AD08E"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459FA1FD"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18164EEA"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2ADE1EFB"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DA9694"/>
            <w:noWrap/>
            <w:tcMar>
              <w:top w:w="15" w:type="dxa"/>
              <w:left w:w="15" w:type="dxa"/>
              <w:bottom w:w="0" w:type="dxa"/>
              <w:right w:w="15" w:type="dxa"/>
            </w:tcMar>
            <w:vAlign w:val="center"/>
            <w:hideMark/>
          </w:tcPr>
          <w:p w14:paraId="265750F6"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7EC9B5AB"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r>
      <w:tr w:rsidR="008E2C4A" w14:paraId="70754FF0" w14:textId="77777777" w:rsidTr="004A1A00">
        <w:trPr>
          <w:trHeight w:val="288"/>
        </w:trPr>
        <w:tc>
          <w:tcPr>
            <w:tcW w:w="495" w:type="dxa"/>
            <w:shd w:val="clear" w:color="auto" w:fill="auto"/>
            <w:vAlign w:val="center"/>
          </w:tcPr>
          <w:p w14:paraId="37824C13" w14:textId="77777777" w:rsidR="008E2C4A" w:rsidRDefault="008E2C4A" w:rsidP="007C729B">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630" w:type="dxa"/>
            <w:shd w:val="clear" w:color="000000" w:fill="404040"/>
            <w:tcMar>
              <w:top w:w="15" w:type="dxa"/>
              <w:left w:w="15" w:type="dxa"/>
              <w:bottom w:w="0" w:type="dxa"/>
              <w:right w:w="15" w:type="dxa"/>
            </w:tcMar>
            <w:vAlign w:val="center"/>
            <w:hideMark/>
          </w:tcPr>
          <w:p w14:paraId="1CAD3831" w14:textId="77777777" w:rsidR="008E2C4A" w:rsidRDefault="008E2C4A" w:rsidP="007C729B">
            <w:pPr>
              <w:ind w:left="75"/>
              <w:contextualSpacing/>
              <w:rPr>
                <w:rFonts w:ascii="Calibri" w:hAnsi="Calibri"/>
                <w:b/>
                <w:bCs/>
                <w:color w:val="FFFFFF"/>
                <w:sz w:val="20"/>
                <w:szCs w:val="20"/>
              </w:rPr>
            </w:pPr>
            <w:r>
              <w:rPr>
                <w:rFonts w:ascii="Calibri" w:hAnsi="Calibri"/>
                <w:b/>
                <w:bCs/>
                <w:color w:val="FFFFFF"/>
                <w:sz w:val="20"/>
                <w:szCs w:val="20"/>
              </w:rPr>
              <w:t xml:space="preserve">Review </w:t>
            </w:r>
            <w:r w:rsidR="00DA03E8">
              <w:rPr>
                <w:rFonts w:ascii="Calibri" w:hAnsi="Calibri"/>
                <w:b/>
                <w:bCs/>
                <w:color w:val="FFFFFF"/>
                <w:sz w:val="20"/>
                <w:szCs w:val="20"/>
              </w:rPr>
              <w:t xml:space="preserve">marketing materials </w:t>
            </w:r>
          </w:p>
        </w:tc>
        <w:tc>
          <w:tcPr>
            <w:tcW w:w="704" w:type="dxa"/>
            <w:shd w:val="clear" w:color="000000" w:fill="404040"/>
            <w:noWrap/>
            <w:tcMar>
              <w:top w:w="15" w:type="dxa"/>
              <w:left w:w="15" w:type="dxa"/>
              <w:bottom w:w="0" w:type="dxa"/>
              <w:right w:w="15" w:type="dxa"/>
            </w:tcMar>
            <w:vAlign w:val="center"/>
            <w:hideMark/>
          </w:tcPr>
          <w:p w14:paraId="3C51679F"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95B3D7"/>
            <w:noWrap/>
            <w:tcMar>
              <w:top w:w="15" w:type="dxa"/>
              <w:left w:w="15" w:type="dxa"/>
              <w:bottom w:w="0" w:type="dxa"/>
              <w:right w:w="15" w:type="dxa"/>
            </w:tcMar>
            <w:vAlign w:val="center"/>
            <w:hideMark/>
          </w:tcPr>
          <w:p w14:paraId="1A0124F7"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38F3E847"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C4D79B"/>
            <w:noWrap/>
            <w:tcMar>
              <w:top w:w="15" w:type="dxa"/>
              <w:left w:w="15" w:type="dxa"/>
              <w:bottom w:w="0" w:type="dxa"/>
              <w:right w:w="15" w:type="dxa"/>
            </w:tcMar>
            <w:vAlign w:val="center"/>
            <w:hideMark/>
          </w:tcPr>
          <w:p w14:paraId="0022CFC0"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5288B810"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704" w:type="dxa"/>
            <w:shd w:val="clear" w:color="000000" w:fill="404040"/>
            <w:noWrap/>
            <w:tcMar>
              <w:top w:w="15" w:type="dxa"/>
              <w:left w:w="15" w:type="dxa"/>
              <w:bottom w:w="0" w:type="dxa"/>
              <w:right w:w="15" w:type="dxa"/>
            </w:tcMar>
            <w:vAlign w:val="center"/>
            <w:hideMark/>
          </w:tcPr>
          <w:p w14:paraId="620A2A4F"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c>
          <w:tcPr>
            <w:tcW w:w="805" w:type="dxa"/>
            <w:shd w:val="clear" w:color="000000" w:fill="404040"/>
            <w:noWrap/>
            <w:tcMar>
              <w:top w:w="15" w:type="dxa"/>
              <w:left w:w="15" w:type="dxa"/>
              <w:bottom w:w="0" w:type="dxa"/>
              <w:right w:w="15" w:type="dxa"/>
            </w:tcMar>
            <w:vAlign w:val="center"/>
            <w:hideMark/>
          </w:tcPr>
          <w:p w14:paraId="3B060186" w14:textId="77777777" w:rsidR="008E2C4A" w:rsidRDefault="008E2C4A" w:rsidP="007C729B">
            <w:pPr>
              <w:contextualSpacing/>
              <w:jc w:val="center"/>
              <w:rPr>
                <w:rFonts w:ascii="Calibri" w:hAnsi="Calibri"/>
                <w:b/>
                <w:bCs/>
                <w:color w:val="000000"/>
                <w:sz w:val="20"/>
                <w:szCs w:val="20"/>
              </w:rPr>
            </w:pPr>
            <w:r>
              <w:rPr>
                <w:rFonts w:ascii="Calibri" w:hAnsi="Calibri"/>
                <w:b/>
                <w:bCs/>
                <w:color w:val="000000"/>
                <w:sz w:val="20"/>
                <w:szCs w:val="20"/>
              </w:rPr>
              <w:t> </w:t>
            </w:r>
          </w:p>
        </w:tc>
      </w:tr>
    </w:tbl>
    <w:p w14:paraId="5F88975B" w14:textId="67A690A1" w:rsidR="00015732" w:rsidRPr="00553F82" w:rsidRDefault="00015732" w:rsidP="00E761C0">
      <w:pPr>
        <w:pStyle w:val="Heading2"/>
      </w:pPr>
      <w:r w:rsidRPr="00553F82">
        <w:t>Summary of legal and regulatory issues</w:t>
      </w:r>
    </w:p>
    <w:p w14:paraId="162370ED" w14:textId="688BADC3" w:rsidR="008E2C4A" w:rsidRPr="008E2C4A" w:rsidRDefault="008E2C4A" w:rsidP="007C729B">
      <w:pPr>
        <w:pStyle w:val="NoSpacing"/>
        <w:spacing w:line="276" w:lineRule="auto"/>
        <w:rPr>
          <w:b/>
        </w:rPr>
      </w:pPr>
      <w:r w:rsidRPr="008E2C4A">
        <w:rPr>
          <w:b/>
        </w:rPr>
        <w:t>Legal counsel</w:t>
      </w:r>
      <w:r w:rsidR="00065CA4">
        <w:rPr>
          <w:b/>
        </w:rPr>
        <w:t xml:space="preserve"> or the co</w:t>
      </w:r>
      <w:r w:rsidR="00FE756E">
        <w:rPr>
          <w:b/>
        </w:rPr>
        <w:t>-</w:t>
      </w:r>
      <w:r w:rsidR="00065CA4">
        <w:rPr>
          <w:b/>
        </w:rPr>
        <w:t>op’s CPA firm</w:t>
      </w:r>
      <w:r w:rsidR="00BE49B9">
        <w:rPr>
          <w:b/>
        </w:rPr>
        <w:t>,</w:t>
      </w:r>
      <w:r w:rsidRPr="008E2C4A">
        <w:rPr>
          <w:b/>
        </w:rPr>
        <w:t xml:space="preserve"> </w:t>
      </w:r>
      <w:r w:rsidR="005C59B7">
        <w:rPr>
          <w:b/>
        </w:rPr>
        <w:t xml:space="preserve">as appropriate, </w:t>
      </w:r>
      <w:r w:rsidRPr="008E2C4A">
        <w:rPr>
          <w:b/>
        </w:rPr>
        <w:t>in cooperation with executive staff</w:t>
      </w:r>
      <w:r w:rsidR="00BE49B9">
        <w:rPr>
          <w:b/>
        </w:rPr>
        <w:t>,</w:t>
      </w:r>
      <w:r w:rsidRPr="008E2C4A">
        <w:rPr>
          <w:b/>
        </w:rPr>
        <w:t xml:space="preserve"> must address the following</w:t>
      </w:r>
      <w:r w:rsidR="005C59B7">
        <w:rPr>
          <w:b/>
        </w:rPr>
        <w:t xml:space="preserve"> legal and regulatory issues, among others</w:t>
      </w:r>
      <w:r w:rsidR="00F07434">
        <w:rPr>
          <w:b/>
        </w:rPr>
        <w:t xml:space="preserve"> (</w:t>
      </w:r>
      <w:r w:rsidR="00F07434" w:rsidRPr="00AB2FFA">
        <w:rPr>
          <w:b/>
        </w:rPr>
        <w:t xml:space="preserve">not an </w:t>
      </w:r>
      <w:r w:rsidR="00FE756E" w:rsidRPr="007870C9">
        <w:rPr>
          <w:b/>
        </w:rPr>
        <w:t>ex</w:t>
      </w:r>
      <w:r w:rsidR="00FE756E" w:rsidRPr="00A543A7">
        <w:rPr>
          <w:b/>
        </w:rPr>
        <w:t>hausti</w:t>
      </w:r>
      <w:r w:rsidR="00FE756E" w:rsidRPr="00AB2FFA">
        <w:rPr>
          <w:b/>
        </w:rPr>
        <w:t xml:space="preserve">ve </w:t>
      </w:r>
      <w:r w:rsidR="00F07434" w:rsidRPr="006F6F38">
        <w:rPr>
          <w:b/>
        </w:rPr>
        <w:t>list</w:t>
      </w:r>
      <w:r w:rsidR="00F07434">
        <w:rPr>
          <w:b/>
        </w:rPr>
        <w:t>)</w:t>
      </w:r>
      <w:r w:rsidRPr="008E2C4A">
        <w:rPr>
          <w:b/>
        </w:rPr>
        <w:t>:</w:t>
      </w:r>
    </w:p>
    <w:p w14:paraId="68AFF908" w14:textId="77777777" w:rsidR="00C44114" w:rsidRDefault="00601B0C" w:rsidP="007C729B">
      <w:pPr>
        <w:pStyle w:val="NoSpacing"/>
        <w:numPr>
          <w:ilvl w:val="0"/>
          <w:numId w:val="17"/>
        </w:numPr>
      </w:pPr>
      <w:r>
        <w:t xml:space="preserve">FERC </w:t>
      </w:r>
      <w:r w:rsidR="00C44114">
        <w:t>regulation</w:t>
      </w:r>
      <w:r w:rsidR="008E5F6C">
        <w:t>s</w:t>
      </w:r>
      <w:r w:rsidR="00C44114">
        <w:t xml:space="preserve"> </w:t>
      </w:r>
    </w:p>
    <w:p w14:paraId="41F185F1" w14:textId="77777777" w:rsidR="00C44114" w:rsidRPr="00514868" w:rsidRDefault="00C44114" w:rsidP="007C729B">
      <w:pPr>
        <w:pStyle w:val="NoSpacing"/>
        <w:numPr>
          <w:ilvl w:val="0"/>
          <w:numId w:val="17"/>
        </w:numPr>
      </w:pPr>
      <w:r>
        <w:t xml:space="preserve">G&amp;T affiliation and other contractual agreements between cooperatives </w:t>
      </w:r>
    </w:p>
    <w:p w14:paraId="69AC46D0" w14:textId="77777777" w:rsidR="00C44114" w:rsidRPr="00514868" w:rsidRDefault="00601B0C" w:rsidP="007C729B">
      <w:pPr>
        <w:pStyle w:val="NoSpacing"/>
        <w:numPr>
          <w:ilvl w:val="0"/>
          <w:numId w:val="17"/>
        </w:numPr>
      </w:pPr>
      <w:r>
        <w:t xml:space="preserve">IRS </w:t>
      </w:r>
      <w:r w:rsidR="00C44114">
        <w:t>and tax implications</w:t>
      </w:r>
    </w:p>
    <w:p w14:paraId="112598B8" w14:textId="77777777" w:rsidR="00C44114" w:rsidRPr="00514868" w:rsidRDefault="00601B0C" w:rsidP="007C729B">
      <w:pPr>
        <w:pStyle w:val="NoSpacing"/>
        <w:numPr>
          <w:ilvl w:val="0"/>
          <w:numId w:val="17"/>
        </w:numPr>
      </w:pPr>
      <w:r>
        <w:t>SEC</w:t>
      </w:r>
      <w:r w:rsidR="00C44114">
        <w:t xml:space="preserve"> oversight</w:t>
      </w:r>
    </w:p>
    <w:p w14:paraId="6A6087AF" w14:textId="77777777" w:rsidR="00C44114" w:rsidRPr="00514868" w:rsidRDefault="00601B0C" w:rsidP="007C729B">
      <w:pPr>
        <w:pStyle w:val="NoSpacing"/>
        <w:numPr>
          <w:ilvl w:val="0"/>
          <w:numId w:val="17"/>
        </w:numPr>
      </w:pPr>
      <w:r>
        <w:t>REC</w:t>
      </w:r>
      <w:r w:rsidR="005215DC">
        <w:t xml:space="preserve"> </w:t>
      </w:r>
      <w:r w:rsidR="00C44114">
        <w:t>characterization</w:t>
      </w:r>
    </w:p>
    <w:p w14:paraId="1442314C" w14:textId="77777777" w:rsidR="00C44114" w:rsidRDefault="00C44114" w:rsidP="007C729B">
      <w:pPr>
        <w:pStyle w:val="NoSpacing"/>
        <w:numPr>
          <w:ilvl w:val="0"/>
          <w:numId w:val="17"/>
        </w:numPr>
      </w:pPr>
      <w:r>
        <w:t xml:space="preserve">Other </w:t>
      </w:r>
      <w:r w:rsidR="00464518">
        <w:t xml:space="preserve">federal </w:t>
      </w:r>
      <w:r w:rsidR="008E2C4A">
        <w:t>approvals</w:t>
      </w:r>
      <w:r w:rsidR="00601B0C">
        <w:t>,</w:t>
      </w:r>
      <w:r>
        <w:t xml:space="preserve"> </w:t>
      </w:r>
      <w:r w:rsidR="00464518">
        <w:t xml:space="preserve">if </w:t>
      </w:r>
      <w:r>
        <w:t>applicable</w:t>
      </w:r>
    </w:p>
    <w:p w14:paraId="4A69F997" w14:textId="77777777" w:rsidR="00C44114" w:rsidRPr="00514868" w:rsidRDefault="00C44114" w:rsidP="007C729B">
      <w:pPr>
        <w:pStyle w:val="NoSpacing"/>
        <w:numPr>
          <w:ilvl w:val="0"/>
          <w:numId w:val="17"/>
        </w:numPr>
      </w:pPr>
      <w:r>
        <w:t>State</w:t>
      </w:r>
      <w:r w:rsidRPr="00514868">
        <w:t xml:space="preserve"> approvals</w:t>
      </w:r>
      <w:r w:rsidR="00601B0C">
        <w:t>,</w:t>
      </w:r>
      <w:r w:rsidRPr="00514868">
        <w:t xml:space="preserve"> </w:t>
      </w:r>
      <w:r w:rsidR="00464518">
        <w:t>if</w:t>
      </w:r>
      <w:r w:rsidR="00464518" w:rsidRPr="00514868">
        <w:t xml:space="preserve"> </w:t>
      </w:r>
      <w:r w:rsidRPr="00514868">
        <w:t>applicable</w:t>
      </w:r>
    </w:p>
    <w:p w14:paraId="5E98EC8C" w14:textId="77777777" w:rsidR="00C44114" w:rsidRPr="00514868" w:rsidRDefault="00C44114" w:rsidP="007C729B">
      <w:pPr>
        <w:pStyle w:val="NoSpacing"/>
        <w:numPr>
          <w:ilvl w:val="0"/>
          <w:numId w:val="17"/>
        </w:numPr>
      </w:pPr>
      <w:r w:rsidRPr="00514868">
        <w:t>Local jurisdiction approvals</w:t>
      </w:r>
    </w:p>
    <w:p w14:paraId="2BB796C5" w14:textId="77777777" w:rsidR="00C44114" w:rsidRDefault="00C44114" w:rsidP="007C729B">
      <w:pPr>
        <w:pStyle w:val="NoSpacing"/>
        <w:numPr>
          <w:ilvl w:val="0"/>
          <w:numId w:val="17"/>
        </w:numPr>
      </w:pPr>
      <w:r w:rsidRPr="00514868">
        <w:t xml:space="preserve">Clean </w:t>
      </w:r>
      <w:r w:rsidR="00464518">
        <w:t>p</w:t>
      </w:r>
      <w:r w:rsidR="00464518" w:rsidRPr="00514868">
        <w:t xml:space="preserve">ower </w:t>
      </w:r>
      <w:r w:rsidR="00464518">
        <w:t>p</w:t>
      </w:r>
      <w:r w:rsidRPr="00514868">
        <w:t>lan</w:t>
      </w:r>
      <w:r w:rsidR="00601B0C">
        <w:t>,</w:t>
      </w:r>
      <w:r>
        <w:t xml:space="preserve"> if applicable</w:t>
      </w:r>
    </w:p>
    <w:p w14:paraId="3D1FCA39" w14:textId="77777777" w:rsidR="00F82133" w:rsidRDefault="00F82133" w:rsidP="007C729B">
      <w:pPr>
        <w:pStyle w:val="NoSpacing"/>
        <w:numPr>
          <w:ilvl w:val="0"/>
          <w:numId w:val="17"/>
        </w:numPr>
      </w:pPr>
      <w:r>
        <w:lastRenderedPageBreak/>
        <w:t>Summary of required permits and a general overview of permitting applications</w:t>
      </w:r>
    </w:p>
    <w:p w14:paraId="079DD190" w14:textId="77777777" w:rsidR="00C44114" w:rsidRDefault="00C44114" w:rsidP="007C729B">
      <w:pPr>
        <w:pStyle w:val="NoSpacing"/>
        <w:numPr>
          <w:ilvl w:val="0"/>
          <w:numId w:val="17"/>
        </w:numPr>
      </w:pPr>
      <w:r>
        <w:t>Cost</w:t>
      </w:r>
      <w:r w:rsidR="00464518">
        <w:t>-</w:t>
      </w:r>
      <w:r>
        <w:t>of</w:t>
      </w:r>
      <w:r w:rsidR="00464518">
        <w:t>-</w:t>
      </w:r>
      <w:r>
        <w:t xml:space="preserve">service options and restrictions for the delivery of program benefits to </w:t>
      </w:r>
      <w:r w:rsidR="00F659CF">
        <w:t>consumer</w:t>
      </w:r>
      <w:r w:rsidR="00464518">
        <w:t>s</w:t>
      </w:r>
      <w:r>
        <w:t xml:space="preserve"> </w:t>
      </w:r>
    </w:p>
    <w:p w14:paraId="6C2C2153" w14:textId="0D0479FD" w:rsidR="00065CA4" w:rsidRDefault="00065CA4" w:rsidP="007C729B">
      <w:pPr>
        <w:pStyle w:val="NoSpacing"/>
        <w:numPr>
          <w:ilvl w:val="0"/>
          <w:numId w:val="17"/>
        </w:numPr>
      </w:pPr>
      <w:r>
        <w:t>Lease accounting implications</w:t>
      </w:r>
    </w:p>
    <w:p w14:paraId="00F1DCE2" w14:textId="519603F4" w:rsidR="00387D0C" w:rsidRDefault="00387D0C" w:rsidP="007C729B">
      <w:pPr>
        <w:pStyle w:val="NoSpacing"/>
        <w:numPr>
          <w:ilvl w:val="0"/>
          <w:numId w:val="17"/>
        </w:numPr>
      </w:pPr>
      <w:r>
        <w:t>Cooperative</w:t>
      </w:r>
      <w:r w:rsidR="00201F39">
        <w:t>-</w:t>
      </w:r>
      <w:r>
        <w:t>enabling statu</w:t>
      </w:r>
      <w:r w:rsidR="00201F39">
        <w:t>t</w:t>
      </w:r>
      <w:r>
        <w:t>es and bylaws</w:t>
      </w:r>
    </w:p>
    <w:p w14:paraId="7A459E3E" w14:textId="79AE2DF4" w:rsidR="00387D0C" w:rsidRDefault="00387D0C" w:rsidP="007C729B">
      <w:pPr>
        <w:pStyle w:val="NoSpacing"/>
        <w:numPr>
          <w:ilvl w:val="0"/>
          <w:numId w:val="17"/>
        </w:numPr>
      </w:pPr>
      <w:r>
        <w:t>Obligations under existing financial contracts, such as RUS loans.</w:t>
      </w:r>
    </w:p>
    <w:p w14:paraId="7D2D9AB8" w14:textId="77777777" w:rsidR="00C44114" w:rsidRDefault="00C44114" w:rsidP="007C729B">
      <w:pPr>
        <w:pStyle w:val="Heading4"/>
      </w:pPr>
      <w:r w:rsidRPr="00D94FB1">
        <w:t>Securities and Exchange Commission (SEC</w:t>
      </w:r>
      <w:r>
        <w:t xml:space="preserve">) </w:t>
      </w:r>
    </w:p>
    <w:p w14:paraId="1C73AD6C" w14:textId="032299FC" w:rsidR="009F6670" w:rsidRDefault="00D542C3" w:rsidP="00E761C0">
      <w:pPr>
        <w:jc w:val="left"/>
        <w:rPr>
          <w:rStyle w:val="Hyperlink"/>
          <w:color w:val="auto"/>
          <w:u w:val="none"/>
        </w:rPr>
      </w:pPr>
      <w:r>
        <w:rPr>
          <w:color w:val="000000"/>
        </w:rPr>
        <w:t xml:space="preserve">Participation of </w:t>
      </w:r>
      <w:r w:rsidR="0052337D">
        <w:rPr>
          <w:color w:val="000000"/>
        </w:rPr>
        <w:t>member-consumer</w:t>
      </w:r>
      <w:r>
        <w:rPr>
          <w:color w:val="000000"/>
        </w:rPr>
        <w:t>s</w:t>
      </w:r>
      <w:r w:rsidR="00C44114" w:rsidRPr="009207F7">
        <w:rPr>
          <w:color w:val="000000"/>
        </w:rPr>
        <w:t xml:space="preserve"> in cooperative projects</w:t>
      </w:r>
      <w:r w:rsidR="00601B0C">
        <w:rPr>
          <w:color w:val="000000"/>
        </w:rPr>
        <w:t>,</w:t>
      </w:r>
      <w:r w:rsidR="00C44114" w:rsidRPr="009207F7">
        <w:rPr>
          <w:color w:val="000000"/>
        </w:rPr>
        <w:t xml:space="preserve"> either through pre</w:t>
      </w:r>
      <w:r w:rsidR="00953DD6">
        <w:rPr>
          <w:color w:val="000000"/>
        </w:rPr>
        <w:t>-</w:t>
      </w:r>
      <w:r w:rsidR="00C44114" w:rsidRPr="009207F7">
        <w:rPr>
          <w:color w:val="000000"/>
        </w:rPr>
        <w:t xml:space="preserve">payment for the sale of power or sale of ownership shares to </w:t>
      </w:r>
      <w:r>
        <w:rPr>
          <w:color w:val="000000"/>
        </w:rPr>
        <w:t>consumer</w:t>
      </w:r>
      <w:r w:rsidR="00C44114" w:rsidRPr="009207F7">
        <w:rPr>
          <w:color w:val="000000"/>
        </w:rPr>
        <w:t>s</w:t>
      </w:r>
      <w:r w:rsidR="00601B0C">
        <w:rPr>
          <w:color w:val="000000"/>
        </w:rPr>
        <w:t>,</w:t>
      </w:r>
      <w:r w:rsidR="00C44114" w:rsidRPr="009207F7">
        <w:rPr>
          <w:color w:val="000000"/>
        </w:rPr>
        <w:t xml:space="preserve"> raises potential securities regulation issues that should be evaluated.</w:t>
      </w:r>
      <w:r w:rsidR="00C44114">
        <w:rPr>
          <w:color w:val="000000"/>
        </w:rPr>
        <w:t xml:space="preserve"> </w:t>
      </w:r>
      <w:r w:rsidR="00464518">
        <w:rPr>
          <w:color w:val="000000"/>
        </w:rPr>
        <w:t>At the risk of being</w:t>
      </w:r>
      <w:r w:rsidR="00C44114" w:rsidRPr="009207F7">
        <w:rPr>
          <w:color w:val="000000"/>
        </w:rPr>
        <w:t xml:space="preserve"> overly simplistic, federal and state securities laws require registration with the SEC or a state securities regulator if a “security” is offered to the public. Registration with the SEC is costly and time</w:t>
      </w:r>
      <w:r>
        <w:rPr>
          <w:color w:val="000000"/>
        </w:rPr>
        <w:t xml:space="preserve"> </w:t>
      </w:r>
      <w:r w:rsidR="00C44114" w:rsidRPr="009207F7">
        <w:rPr>
          <w:color w:val="000000"/>
        </w:rPr>
        <w:t xml:space="preserve">consuming and would create </w:t>
      </w:r>
      <w:r w:rsidR="00601B0C">
        <w:rPr>
          <w:color w:val="000000"/>
        </w:rPr>
        <w:t xml:space="preserve">challenges </w:t>
      </w:r>
      <w:r w:rsidR="00C44114" w:rsidRPr="009207F7">
        <w:rPr>
          <w:color w:val="000000"/>
        </w:rPr>
        <w:t xml:space="preserve">for a sponsoring cooperative; initial and ongoing costs are significant, and </w:t>
      </w:r>
      <w:r w:rsidR="0080384E">
        <w:rPr>
          <w:color w:val="000000"/>
        </w:rPr>
        <w:t xml:space="preserve">additional </w:t>
      </w:r>
      <w:r w:rsidR="00C44114" w:rsidRPr="009207F7">
        <w:rPr>
          <w:color w:val="000000"/>
        </w:rPr>
        <w:t xml:space="preserve">business transparency </w:t>
      </w:r>
      <w:r w:rsidR="0080384E">
        <w:rPr>
          <w:color w:val="000000"/>
        </w:rPr>
        <w:t xml:space="preserve">is </w:t>
      </w:r>
      <w:r w:rsidR="00C44114" w:rsidRPr="009207F7">
        <w:rPr>
          <w:color w:val="000000"/>
        </w:rPr>
        <w:t>required</w:t>
      </w:r>
      <w:r w:rsidR="00C44114">
        <w:t xml:space="preserve">. </w:t>
      </w:r>
      <w:r w:rsidR="00C44114" w:rsidDel="004D56B1">
        <w:t xml:space="preserve">What may seem commonplace in word or practice can have SEC legal consequences. </w:t>
      </w:r>
      <w:r w:rsidR="006D1A5C">
        <w:t>A</w:t>
      </w:r>
      <w:r w:rsidR="00C44114" w:rsidDel="004D56B1">
        <w:t xml:space="preserve">ny cooperative pursuing community solar </w:t>
      </w:r>
      <w:r w:rsidR="006D1A5C">
        <w:t xml:space="preserve">should </w:t>
      </w:r>
      <w:r w:rsidR="00C44114" w:rsidDel="004D56B1">
        <w:t xml:space="preserve">retain and use </w:t>
      </w:r>
      <w:r w:rsidR="00C44114">
        <w:t>legal counsel</w:t>
      </w:r>
      <w:r w:rsidR="0080384E">
        <w:t xml:space="preserve"> with SEC expertise. </w:t>
      </w:r>
      <w:r w:rsidR="0043288F">
        <w:t xml:space="preserve">The cooperative </w:t>
      </w:r>
      <w:r w:rsidR="0080384E">
        <w:t>may also want to</w:t>
      </w:r>
      <w:r w:rsidR="00C44114" w:rsidDel="004D56B1">
        <w:t xml:space="preserve"> work with a community solar vendor that has </w:t>
      </w:r>
      <w:r w:rsidR="00037D8B" w:rsidDel="004D56B1">
        <w:t xml:space="preserve">knowledge </w:t>
      </w:r>
      <w:r w:rsidR="00037D8B">
        <w:t xml:space="preserve">of </w:t>
      </w:r>
      <w:r w:rsidR="00C44114" w:rsidDel="004D56B1">
        <w:t>SEC</w:t>
      </w:r>
      <w:r w:rsidR="00037D8B">
        <w:t xml:space="preserve"> rules and regulations</w:t>
      </w:r>
      <w:r w:rsidR="00C44114" w:rsidDel="004D56B1">
        <w:t xml:space="preserve">. For </w:t>
      </w:r>
      <w:r w:rsidR="00037D8B">
        <w:t xml:space="preserve">a </w:t>
      </w:r>
      <w:r w:rsidR="00C44114" w:rsidDel="004D56B1">
        <w:t xml:space="preserve">further illustration of these concerns, cooperatives should review </w:t>
      </w:r>
      <w:r w:rsidR="00037D8B">
        <w:t xml:space="preserve">the </w:t>
      </w:r>
      <w:hyperlink r:id="rId35" w:history="1">
        <w:r w:rsidR="00C44114" w:rsidRPr="005C0C88" w:rsidDel="004D56B1">
          <w:rPr>
            <w:rStyle w:val="Hyperlink"/>
            <w:color w:val="auto"/>
            <w:u w:val="none"/>
          </w:rPr>
          <w:t>CommunitySun No-</w:t>
        </w:r>
        <w:r w:rsidR="00601B0C" w:rsidRPr="005C0C88" w:rsidDel="004D56B1">
          <w:rPr>
            <w:rStyle w:val="Hyperlink"/>
            <w:color w:val="auto"/>
            <w:u w:val="none"/>
          </w:rPr>
          <w:t>A</w:t>
        </w:r>
        <w:r w:rsidR="00C44114" w:rsidRPr="005C0C88" w:rsidDel="004D56B1">
          <w:rPr>
            <w:rStyle w:val="Hyperlink"/>
            <w:color w:val="auto"/>
            <w:u w:val="none"/>
          </w:rPr>
          <w:t>ction Letter</w:t>
        </w:r>
      </w:hyperlink>
      <w:r w:rsidR="009F6670">
        <w:rPr>
          <w:rStyle w:val="Hyperlink"/>
          <w:color w:val="auto"/>
          <w:u w:val="none"/>
        </w:rPr>
        <w:t xml:space="preserve"> (</w:t>
      </w:r>
      <w:hyperlink r:id="rId36" w:history="1">
        <w:r w:rsidR="009F6670" w:rsidRPr="0013615B">
          <w:rPr>
            <w:rStyle w:val="Hyperlink"/>
          </w:rPr>
          <w:t>https://www.sec.gov/divisions/corpfin/cf-noaction/2011/communitysun082911-2a1-incoming.pdf</w:t>
        </w:r>
      </w:hyperlink>
      <w:r w:rsidR="009F6670">
        <w:rPr>
          <w:rStyle w:val="Hyperlink"/>
          <w:color w:val="auto"/>
          <w:u w:val="none"/>
        </w:rPr>
        <w:t>)</w:t>
      </w:r>
      <w:r w:rsidR="0043288F">
        <w:rPr>
          <w:rStyle w:val="Hyperlink"/>
          <w:color w:val="auto"/>
          <w:u w:val="none"/>
        </w:rPr>
        <w:t>.</w:t>
      </w:r>
    </w:p>
    <w:p w14:paraId="59958A24" w14:textId="233A47B3" w:rsidR="00EA7241" w:rsidRDefault="00C44114" w:rsidP="00E761C0">
      <w:pPr>
        <w:jc w:val="left"/>
      </w:pPr>
      <w:r w:rsidDel="004D56B1">
        <w:t xml:space="preserve">This is an example </w:t>
      </w:r>
      <w:r w:rsidR="00037D8B">
        <w:t>in which</w:t>
      </w:r>
      <w:r w:rsidR="00037D8B" w:rsidDel="004D56B1">
        <w:t xml:space="preserve"> </w:t>
      </w:r>
      <w:r w:rsidDel="004D56B1">
        <w:t>the SEC</w:t>
      </w:r>
      <w:r w:rsidR="0080384E">
        <w:t xml:space="preserve"> determined</w:t>
      </w:r>
      <w:r w:rsidDel="004D56B1">
        <w:t xml:space="preserve"> that an interest in a “SolarCondo” was not construed as a security. CommunitySun</w:t>
      </w:r>
      <w:r w:rsidR="0080384E">
        <w:t>, a renewable energy developer,</w:t>
      </w:r>
      <w:r w:rsidDel="004D56B1">
        <w:t xml:space="preserve"> was successful in obtaining a no-action letter from the SEC. </w:t>
      </w:r>
      <w:r w:rsidR="00DF1FBC">
        <w:t>Factors applicable in the CommunitySun case may not be present in your particular case</w:t>
      </w:r>
      <w:r w:rsidR="0043288F">
        <w:t>,</w:t>
      </w:r>
      <w:r w:rsidR="00DF1FBC">
        <w:t xml:space="preserve"> and you should consult legal counsel to advise </w:t>
      </w:r>
      <w:r w:rsidR="0043288F">
        <w:t xml:space="preserve">you about </w:t>
      </w:r>
      <w:r w:rsidR="00DF1FBC">
        <w:t>your particular situation.</w:t>
      </w:r>
    </w:p>
    <w:p w14:paraId="58E16650" w14:textId="77777777" w:rsidR="00C44114" w:rsidRPr="00D94FB1" w:rsidRDefault="00C44114" w:rsidP="007C729B">
      <w:pPr>
        <w:pStyle w:val="Heading4"/>
      </w:pPr>
      <w:r w:rsidRPr="00D94FB1">
        <w:t xml:space="preserve">Renewable Energy Credit </w:t>
      </w:r>
      <w:r w:rsidR="00037D8B">
        <w:t xml:space="preserve">(REC) </w:t>
      </w:r>
      <w:r w:rsidRPr="00D94FB1">
        <w:t>Claims</w:t>
      </w:r>
    </w:p>
    <w:p w14:paraId="5A1EDFBB" w14:textId="5CF7BD3C" w:rsidR="0078428A" w:rsidRDefault="00F82133" w:rsidP="00E761C0">
      <w:pPr>
        <w:jc w:val="left"/>
      </w:pPr>
      <w:r>
        <w:t xml:space="preserve">Renewable generation can result in the creation of </w:t>
      </w:r>
      <w:r w:rsidR="00C44114">
        <w:t>RECs</w:t>
      </w:r>
      <w:r>
        <w:t>. These RECs can be sold</w:t>
      </w:r>
      <w:r w:rsidR="00C44114">
        <w:t xml:space="preserve"> to </w:t>
      </w:r>
      <w:r w:rsidR="0052337D">
        <w:t>member-consumer</w:t>
      </w:r>
      <w:r w:rsidR="00C44114">
        <w:t>s</w:t>
      </w:r>
      <w:r>
        <w:t xml:space="preserve"> or in </w:t>
      </w:r>
      <w:r w:rsidR="00C44114">
        <w:t xml:space="preserve">the wholesale market, </w:t>
      </w:r>
      <w:r>
        <w:t>used for compliance</w:t>
      </w:r>
      <w:r w:rsidR="00C44114">
        <w:t xml:space="preserve"> with state requirements where applicable, or for other purposes. RECs represent a </w:t>
      </w:r>
      <w:r>
        <w:t>unit</w:t>
      </w:r>
      <w:r w:rsidR="00C44114">
        <w:t xml:space="preserve"> of renewable energy with one (1) REC</w:t>
      </w:r>
      <w:r w:rsidR="00601B0C">
        <w:t xml:space="preserve"> typically</w:t>
      </w:r>
      <w:r w:rsidR="00C44114">
        <w:t xml:space="preserve"> </w:t>
      </w:r>
      <w:r>
        <w:t xml:space="preserve">representing the environmental attributes of </w:t>
      </w:r>
      <w:r w:rsidR="00C44114">
        <w:t xml:space="preserve">1,000 kilowatt-hours or one (1) megawatt-hour of renewable energy. </w:t>
      </w:r>
      <w:r w:rsidR="0078428A">
        <w:t xml:space="preserve">The </w:t>
      </w:r>
      <w:r w:rsidR="00037D8B">
        <w:t xml:space="preserve">box </w:t>
      </w:r>
      <w:r w:rsidR="0078428A">
        <w:t>below summarizes the different ways RECs can be distributed and used in community solar</w:t>
      </w:r>
      <w:r w:rsidR="00037D8B">
        <w:t>.</w:t>
      </w:r>
    </w:p>
    <w:tbl>
      <w:tblPr>
        <w:tblStyle w:val="GridTable5Dark-Accent21"/>
        <w:tblW w:w="0" w:type="auto"/>
        <w:tblLook w:val="04A0" w:firstRow="1" w:lastRow="0" w:firstColumn="1" w:lastColumn="0" w:noHBand="0" w:noVBand="1"/>
      </w:tblPr>
      <w:tblGrid>
        <w:gridCol w:w="3168"/>
        <w:gridCol w:w="3420"/>
        <w:gridCol w:w="3564"/>
      </w:tblGrid>
      <w:tr w:rsidR="002A6702" w:rsidRPr="002A6702" w14:paraId="566F8E1F" w14:textId="77777777" w:rsidTr="0011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6D79EC83" w14:textId="77777777" w:rsidR="002A6702" w:rsidRPr="00553F82" w:rsidRDefault="002A6702" w:rsidP="007C729B">
            <w:pPr>
              <w:rPr>
                <w:rFonts w:eastAsiaTheme="majorEastAsia"/>
              </w:rPr>
            </w:pPr>
          </w:p>
        </w:tc>
        <w:tc>
          <w:tcPr>
            <w:tcW w:w="6984" w:type="dxa"/>
            <w:gridSpan w:val="2"/>
          </w:tcPr>
          <w:p w14:paraId="797346C9" w14:textId="77777777" w:rsidR="002A6702" w:rsidRPr="00553F82" w:rsidRDefault="002A6702" w:rsidP="007C729B">
            <w:pPr>
              <w:jc w:val="center"/>
              <w:cnfStyle w:val="100000000000" w:firstRow="1" w:lastRow="0" w:firstColumn="0" w:lastColumn="0" w:oddVBand="0" w:evenVBand="0" w:oddHBand="0" w:evenHBand="0" w:firstRowFirstColumn="0" w:firstRowLastColumn="0" w:lastRowFirstColumn="0" w:lastRowLastColumn="0"/>
              <w:rPr>
                <w:rFonts w:eastAsiaTheme="majorEastAsia"/>
                <w:b w:val="0"/>
              </w:rPr>
            </w:pPr>
            <w:r w:rsidRPr="00553F82">
              <w:rPr>
                <w:rFonts w:eastAsiaTheme="majorEastAsia"/>
                <w:b w:val="0"/>
              </w:rPr>
              <w:t>Owner</w:t>
            </w:r>
          </w:p>
        </w:tc>
      </w:tr>
      <w:tr w:rsidR="002A6702" w:rsidRPr="002A6702" w14:paraId="01AEF1DE" w14:textId="77777777" w:rsidTr="0011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10AC13E8" w14:textId="77777777" w:rsidR="002A6702" w:rsidRPr="00553F82" w:rsidRDefault="002A6702" w:rsidP="007C729B">
            <w:pPr>
              <w:rPr>
                <w:rFonts w:eastAsiaTheme="majorEastAsia"/>
              </w:rPr>
            </w:pPr>
            <w:r w:rsidRPr="00E761C0">
              <w:rPr>
                <w:rFonts w:eastAsiaTheme="majorEastAsia"/>
                <w:color w:val="auto"/>
              </w:rPr>
              <w:t xml:space="preserve">Use of </w:t>
            </w:r>
            <w:r w:rsidR="00037D8B" w:rsidRPr="00E761C0">
              <w:rPr>
                <w:rFonts w:eastAsiaTheme="majorEastAsia"/>
                <w:color w:val="auto"/>
              </w:rPr>
              <w:t>RECs</w:t>
            </w:r>
            <w:r w:rsidRPr="00E761C0">
              <w:rPr>
                <w:rFonts w:eastAsiaTheme="majorEastAsia"/>
                <w:color w:val="auto"/>
              </w:rPr>
              <w:t>:</w:t>
            </w:r>
          </w:p>
        </w:tc>
        <w:tc>
          <w:tcPr>
            <w:tcW w:w="3420" w:type="dxa"/>
          </w:tcPr>
          <w:p w14:paraId="34845A30" w14:textId="77777777" w:rsidR="002A6702" w:rsidRPr="00553F82" w:rsidRDefault="002A6702" w:rsidP="007C729B">
            <w:pPr>
              <w:cnfStyle w:val="000000100000" w:firstRow="0" w:lastRow="0" w:firstColumn="0" w:lastColumn="0" w:oddVBand="0" w:evenVBand="0" w:oddHBand="1" w:evenHBand="0" w:firstRowFirstColumn="0" w:firstRowLastColumn="0" w:lastRowFirstColumn="0" w:lastRowLastColumn="0"/>
              <w:rPr>
                <w:rFonts w:eastAsiaTheme="majorEastAsia"/>
                <w:b/>
                <w:color w:val="363636" w:themeColor="text1"/>
              </w:rPr>
            </w:pPr>
            <w:r w:rsidRPr="00553F82">
              <w:rPr>
                <w:rFonts w:eastAsiaTheme="majorEastAsia"/>
                <w:b/>
                <w:color w:val="363636" w:themeColor="text1"/>
              </w:rPr>
              <w:t>Utility</w:t>
            </w:r>
          </w:p>
        </w:tc>
        <w:tc>
          <w:tcPr>
            <w:tcW w:w="3564" w:type="dxa"/>
          </w:tcPr>
          <w:p w14:paraId="5484B209" w14:textId="77777777" w:rsidR="002A6702" w:rsidRPr="00553F82" w:rsidRDefault="001F1FE5" w:rsidP="007C729B">
            <w:pPr>
              <w:cnfStyle w:val="000000100000" w:firstRow="0" w:lastRow="0" w:firstColumn="0" w:lastColumn="0" w:oddVBand="0" w:evenVBand="0" w:oddHBand="1" w:evenHBand="0" w:firstRowFirstColumn="0" w:firstRowLastColumn="0" w:lastRowFirstColumn="0" w:lastRowLastColumn="0"/>
              <w:rPr>
                <w:rFonts w:eastAsiaTheme="majorEastAsia"/>
                <w:b/>
                <w:color w:val="363636" w:themeColor="text1"/>
              </w:rPr>
            </w:pPr>
            <w:r>
              <w:rPr>
                <w:rFonts w:eastAsiaTheme="majorEastAsia"/>
                <w:b/>
                <w:color w:val="363636" w:themeColor="text1"/>
              </w:rPr>
              <w:t>Consu</w:t>
            </w:r>
            <w:r w:rsidRPr="00553F82">
              <w:rPr>
                <w:rFonts w:eastAsiaTheme="majorEastAsia"/>
                <w:b/>
                <w:color w:val="363636" w:themeColor="text1"/>
              </w:rPr>
              <w:t>mer</w:t>
            </w:r>
          </w:p>
        </w:tc>
      </w:tr>
      <w:tr w:rsidR="002A6702" w:rsidRPr="002A6702" w14:paraId="5C089811" w14:textId="77777777" w:rsidTr="001151A3">
        <w:tc>
          <w:tcPr>
            <w:cnfStyle w:val="001000000000" w:firstRow="0" w:lastRow="0" w:firstColumn="1" w:lastColumn="0" w:oddVBand="0" w:evenVBand="0" w:oddHBand="0" w:evenHBand="0" w:firstRowFirstColumn="0" w:firstRowLastColumn="0" w:lastRowFirstColumn="0" w:lastRowLastColumn="0"/>
            <w:tcW w:w="3168" w:type="dxa"/>
          </w:tcPr>
          <w:p w14:paraId="2F818906" w14:textId="77777777" w:rsidR="002A6702" w:rsidRPr="00553F82" w:rsidRDefault="00037D8B" w:rsidP="007C729B">
            <w:pPr>
              <w:jc w:val="left"/>
              <w:rPr>
                <w:rFonts w:eastAsiaTheme="majorEastAsia"/>
                <w:color w:val="363636" w:themeColor="text1"/>
              </w:rPr>
            </w:pPr>
            <w:r>
              <w:rPr>
                <w:rFonts w:eastAsiaTheme="majorEastAsia"/>
                <w:color w:val="363636" w:themeColor="text1"/>
              </w:rPr>
              <w:t>S</w:t>
            </w:r>
            <w:r w:rsidRPr="00553F82">
              <w:rPr>
                <w:rFonts w:eastAsiaTheme="majorEastAsia"/>
                <w:color w:val="363636" w:themeColor="text1"/>
              </w:rPr>
              <w:t xml:space="preserve">ell </w:t>
            </w:r>
            <w:r w:rsidR="002A6702" w:rsidRPr="00553F82">
              <w:rPr>
                <w:rFonts w:eastAsiaTheme="majorEastAsia"/>
                <w:color w:val="363636" w:themeColor="text1"/>
              </w:rPr>
              <w:t xml:space="preserve">into local/regional </w:t>
            </w:r>
            <w:r>
              <w:rPr>
                <w:rFonts w:eastAsiaTheme="majorEastAsia"/>
                <w:color w:val="363636" w:themeColor="text1"/>
              </w:rPr>
              <w:t xml:space="preserve">REC </w:t>
            </w:r>
            <w:r w:rsidR="002A6702" w:rsidRPr="00553F82">
              <w:rPr>
                <w:rFonts w:eastAsiaTheme="majorEastAsia"/>
                <w:color w:val="363636" w:themeColor="text1"/>
              </w:rPr>
              <w:t>markets</w:t>
            </w:r>
          </w:p>
        </w:tc>
        <w:tc>
          <w:tcPr>
            <w:tcW w:w="3420" w:type="dxa"/>
          </w:tcPr>
          <w:p w14:paraId="17726794" w14:textId="77777777" w:rsidR="002A6702" w:rsidRPr="00553F82" w:rsidRDefault="002A6702" w:rsidP="007C729B">
            <w:pPr>
              <w:jc w:val="left"/>
              <w:cnfStyle w:val="000000000000" w:firstRow="0" w:lastRow="0" w:firstColumn="0" w:lastColumn="0" w:oddVBand="0" w:evenVBand="0" w:oddHBand="0" w:evenHBand="0" w:firstRowFirstColumn="0" w:firstRowLastColumn="0" w:lastRowFirstColumn="0" w:lastRowLastColumn="0"/>
              <w:rPr>
                <w:rFonts w:eastAsiaTheme="majorEastAsia"/>
                <w:color w:val="363636" w:themeColor="text1"/>
              </w:rPr>
            </w:pPr>
            <w:r w:rsidRPr="00553F82">
              <w:rPr>
                <w:rFonts w:eastAsiaTheme="majorEastAsia"/>
                <w:color w:val="363636" w:themeColor="text1"/>
              </w:rPr>
              <w:t>Sell to offset program costs</w:t>
            </w:r>
          </w:p>
        </w:tc>
        <w:tc>
          <w:tcPr>
            <w:tcW w:w="3564" w:type="dxa"/>
          </w:tcPr>
          <w:p w14:paraId="1AFC4C52" w14:textId="77777777" w:rsidR="002A6702" w:rsidRPr="00553F82" w:rsidRDefault="002A6702" w:rsidP="007C729B">
            <w:pPr>
              <w:jc w:val="left"/>
              <w:cnfStyle w:val="000000000000" w:firstRow="0" w:lastRow="0" w:firstColumn="0" w:lastColumn="0" w:oddVBand="0" w:evenVBand="0" w:oddHBand="0" w:evenHBand="0" w:firstRowFirstColumn="0" w:firstRowLastColumn="0" w:lastRowFirstColumn="0" w:lastRowLastColumn="0"/>
              <w:rPr>
                <w:rFonts w:eastAsiaTheme="majorEastAsia"/>
                <w:color w:val="363636" w:themeColor="text1"/>
              </w:rPr>
            </w:pPr>
            <w:r w:rsidRPr="00553F82">
              <w:rPr>
                <w:rFonts w:eastAsiaTheme="majorEastAsia"/>
                <w:color w:val="363636" w:themeColor="text1"/>
              </w:rPr>
              <w:t>Sell for financial benefit</w:t>
            </w:r>
          </w:p>
        </w:tc>
      </w:tr>
      <w:tr w:rsidR="002A6702" w:rsidRPr="002A6702" w14:paraId="7976554E" w14:textId="77777777" w:rsidTr="0011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50BE9972" w14:textId="77777777" w:rsidR="002A6702" w:rsidRPr="00553F82" w:rsidRDefault="00037D8B" w:rsidP="007C729B">
            <w:pPr>
              <w:jc w:val="left"/>
              <w:rPr>
                <w:rFonts w:eastAsiaTheme="majorEastAsia"/>
                <w:color w:val="363636" w:themeColor="text1"/>
              </w:rPr>
            </w:pPr>
            <w:r>
              <w:rPr>
                <w:rFonts w:eastAsiaTheme="majorEastAsia"/>
                <w:color w:val="363636" w:themeColor="text1"/>
              </w:rPr>
              <w:t>U</w:t>
            </w:r>
            <w:r w:rsidRPr="00553F82">
              <w:rPr>
                <w:rFonts w:eastAsiaTheme="majorEastAsia"/>
                <w:color w:val="363636" w:themeColor="text1"/>
              </w:rPr>
              <w:t xml:space="preserve">se </w:t>
            </w:r>
            <w:r>
              <w:rPr>
                <w:rFonts w:eastAsiaTheme="majorEastAsia"/>
                <w:color w:val="363636" w:themeColor="text1"/>
              </w:rPr>
              <w:t xml:space="preserve">to </w:t>
            </w:r>
            <w:r w:rsidR="002A6702" w:rsidRPr="00553F82">
              <w:rPr>
                <w:rFonts w:eastAsiaTheme="majorEastAsia"/>
                <w:color w:val="363636" w:themeColor="text1"/>
              </w:rPr>
              <w:t>meet regulatory compliance obligation</w:t>
            </w:r>
          </w:p>
        </w:tc>
        <w:tc>
          <w:tcPr>
            <w:tcW w:w="3420" w:type="dxa"/>
          </w:tcPr>
          <w:p w14:paraId="3B117904" w14:textId="77777777" w:rsidR="002A6702" w:rsidRPr="00553F82" w:rsidRDefault="002A6702" w:rsidP="007C729B">
            <w:pPr>
              <w:jc w:val="left"/>
              <w:cnfStyle w:val="000000100000" w:firstRow="0" w:lastRow="0" w:firstColumn="0" w:lastColumn="0" w:oddVBand="0" w:evenVBand="0" w:oddHBand="1" w:evenHBand="0" w:firstRowFirstColumn="0" w:firstRowLastColumn="0" w:lastRowFirstColumn="0" w:lastRowLastColumn="0"/>
              <w:rPr>
                <w:rFonts w:eastAsiaTheme="majorEastAsia"/>
                <w:color w:val="363636" w:themeColor="text1"/>
              </w:rPr>
            </w:pPr>
            <w:r w:rsidRPr="00553F82">
              <w:rPr>
                <w:rFonts w:eastAsiaTheme="majorEastAsia"/>
                <w:color w:val="363636" w:themeColor="text1"/>
              </w:rPr>
              <w:t>Use to meet regulatory requirements</w:t>
            </w:r>
          </w:p>
        </w:tc>
        <w:tc>
          <w:tcPr>
            <w:tcW w:w="3564" w:type="dxa"/>
          </w:tcPr>
          <w:p w14:paraId="285C56B0" w14:textId="77777777" w:rsidR="002A6702" w:rsidRPr="00553F82" w:rsidRDefault="002A6702" w:rsidP="007C729B">
            <w:pPr>
              <w:jc w:val="left"/>
              <w:cnfStyle w:val="000000100000" w:firstRow="0" w:lastRow="0" w:firstColumn="0" w:lastColumn="0" w:oddVBand="0" w:evenVBand="0" w:oddHBand="1" w:evenHBand="0" w:firstRowFirstColumn="0" w:firstRowLastColumn="0" w:lastRowFirstColumn="0" w:lastRowLastColumn="0"/>
              <w:rPr>
                <w:rFonts w:eastAsiaTheme="majorEastAsia"/>
                <w:color w:val="363636" w:themeColor="text1"/>
              </w:rPr>
            </w:pPr>
            <w:r w:rsidRPr="00553F82">
              <w:rPr>
                <w:rFonts w:eastAsiaTheme="majorEastAsia"/>
                <w:color w:val="363636" w:themeColor="text1"/>
              </w:rPr>
              <w:t>Sell to co</w:t>
            </w:r>
            <w:r w:rsidR="00037D8B">
              <w:rPr>
                <w:rFonts w:eastAsiaTheme="majorEastAsia"/>
                <w:color w:val="363636" w:themeColor="text1"/>
              </w:rPr>
              <w:t>-</w:t>
            </w:r>
            <w:r w:rsidRPr="00553F82">
              <w:rPr>
                <w:rFonts w:eastAsiaTheme="majorEastAsia"/>
                <w:color w:val="363636" w:themeColor="text1"/>
              </w:rPr>
              <w:t>op for use to meet regulatory requirements</w:t>
            </w:r>
          </w:p>
        </w:tc>
      </w:tr>
      <w:tr w:rsidR="002A6702" w:rsidRPr="002A6702" w14:paraId="6C26FF34" w14:textId="77777777" w:rsidTr="001151A3">
        <w:tc>
          <w:tcPr>
            <w:cnfStyle w:val="001000000000" w:firstRow="0" w:lastRow="0" w:firstColumn="1" w:lastColumn="0" w:oddVBand="0" w:evenVBand="0" w:oddHBand="0" w:evenHBand="0" w:firstRowFirstColumn="0" w:firstRowLastColumn="0" w:lastRowFirstColumn="0" w:lastRowLastColumn="0"/>
            <w:tcW w:w="3168" w:type="dxa"/>
          </w:tcPr>
          <w:p w14:paraId="4BB39A74" w14:textId="77777777" w:rsidR="002A6702" w:rsidRPr="00553F82" w:rsidRDefault="00037D8B" w:rsidP="007C729B">
            <w:pPr>
              <w:jc w:val="left"/>
              <w:rPr>
                <w:rFonts w:eastAsiaTheme="majorEastAsia"/>
                <w:color w:val="363636" w:themeColor="text1"/>
              </w:rPr>
            </w:pPr>
            <w:r>
              <w:rPr>
                <w:rFonts w:eastAsiaTheme="majorEastAsia"/>
                <w:color w:val="363636" w:themeColor="text1"/>
              </w:rPr>
              <w:t>R</w:t>
            </w:r>
            <w:r w:rsidRPr="00553F82">
              <w:rPr>
                <w:rFonts w:eastAsiaTheme="majorEastAsia"/>
                <w:color w:val="363636" w:themeColor="text1"/>
              </w:rPr>
              <w:t>etire</w:t>
            </w:r>
          </w:p>
        </w:tc>
        <w:tc>
          <w:tcPr>
            <w:tcW w:w="3420" w:type="dxa"/>
          </w:tcPr>
          <w:p w14:paraId="44393D91" w14:textId="77777777" w:rsidR="002A6702" w:rsidRPr="00553F82" w:rsidRDefault="002A6702" w:rsidP="007C729B">
            <w:pPr>
              <w:jc w:val="left"/>
              <w:cnfStyle w:val="000000000000" w:firstRow="0" w:lastRow="0" w:firstColumn="0" w:lastColumn="0" w:oddVBand="0" w:evenVBand="0" w:oddHBand="0" w:evenHBand="0" w:firstRowFirstColumn="0" w:firstRowLastColumn="0" w:lastRowFirstColumn="0" w:lastRowLastColumn="0"/>
              <w:rPr>
                <w:rFonts w:eastAsiaTheme="majorEastAsia"/>
                <w:color w:val="363636" w:themeColor="text1"/>
              </w:rPr>
            </w:pPr>
            <w:r w:rsidRPr="00553F82">
              <w:rPr>
                <w:rFonts w:eastAsiaTheme="majorEastAsia"/>
                <w:color w:val="363636" w:themeColor="text1"/>
              </w:rPr>
              <w:t xml:space="preserve">Retire on behalf of </w:t>
            </w:r>
            <w:r w:rsidR="00D542C3">
              <w:rPr>
                <w:rFonts w:eastAsiaTheme="majorEastAsia"/>
                <w:color w:val="363636" w:themeColor="text1"/>
              </w:rPr>
              <w:t>consum</w:t>
            </w:r>
            <w:r w:rsidR="00D542C3" w:rsidRPr="00553F82">
              <w:rPr>
                <w:rFonts w:eastAsiaTheme="majorEastAsia"/>
                <w:color w:val="363636" w:themeColor="text1"/>
              </w:rPr>
              <w:t>er</w:t>
            </w:r>
          </w:p>
        </w:tc>
        <w:tc>
          <w:tcPr>
            <w:tcW w:w="3564" w:type="dxa"/>
          </w:tcPr>
          <w:p w14:paraId="62FBACF4" w14:textId="77777777" w:rsidR="002A6702" w:rsidRPr="00553F82" w:rsidRDefault="00D542C3" w:rsidP="007C729B">
            <w:pPr>
              <w:jc w:val="left"/>
              <w:cnfStyle w:val="000000000000" w:firstRow="0" w:lastRow="0" w:firstColumn="0" w:lastColumn="0" w:oddVBand="0" w:evenVBand="0" w:oddHBand="0" w:evenHBand="0" w:firstRowFirstColumn="0" w:firstRowLastColumn="0" w:lastRowFirstColumn="0" w:lastRowLastColumn="0"/>
              <w:rPr>
                <w:rFonts w:eastAsiaTheme="majorEastAsia"/>
                <w:color w:val="363636" w:themeColor="text1"/>
              </w:rPr>
            </w:pPr>
            <w:r w:rsidRPr="00553F82">
              <w:rPr>
                <w:rFonts w:eastAsiaTheme="majorEastAsia"/>
                <w:color w:val="363636" w:themeColor="text1"/>
              </w:rPr>
              <w:t>C</w:t>
            </w:r>
            <w:r>
              <w:rPr>
                <w:rFonts w:eastAsiaTheme="majorEastAsia"/>
                <w:color w:val="363636" w:themeColor="text1"/>
              </w:rPr>
              <w:t>onsume</w:t>
            </w:r>
            <w:r w:rsidRPr="00553F82">
              <w:rPr>
                <w:rFonts w:eastAsiaTheme="majorEastAsia"/>
                <w:color w:val="363636" w:themeColor="text1"/>
              </w:rPr>
              <w:t xml:space="preserve">r </w:t>
            </w:r>
            <w:r w:rsidR="00D13188" w:rsidRPr="00553F82">
              <w:rPr>
                <w:rFonts w:eastAsiaTheme="majorEastAsia"/>
                <w:color w:val="363636" w:themeColor="text1"/>
              </w:rPr>
              <w:t>retires the RECs to make green claims</w:t>
            </w:r>
          </w:p>
        </w:tc>
      </w:tr>
    </w:tbl>
    <w:p w14:paraId="2F1963AE" w14:textId="77777777" w:rsidR="006E7EF0" w:rsidRDefault="006E7EF0" w:rsidP="007C729B">
      <w:pPr>
        <w:pStyle w:val="ListParagraph"/>
        <w:numPr>
          <w:ilvl w:val="0"/>
          <w:numId w:val="0"/>
        </w:numPr>
        <w:spacing w:before="120"/>
        <w:rPr>
          <w:b/>
        </w:rPr>
      </w:pPr>
    </w:p>
    <w:p w14:paraId="7C11D25D" w14:textId="77777777" w:rsidR="00C44114" w:rsidRPr="006E7EF0" w:rsidRDefault="00C44114" w:rsidP="007C729B">
      <w:pPr>
        <w:pStyle w:val="ListParagraph"/>
        <w:numPr>
          <w:ilvl w:val="0"/>
          <w:numId w:val="0"/>
        </w:numPr>
        <w:spacing w:before="120"/>
        <w:rPr>
          <w:b/>
        </w:rPr>
      </w:pPr>
      <w:r w:rsidRPr="006E7EF0">
        <w:rPr>
          <w:b/>
        </w:rPr>
        <w:t>Below are brief points to remember regarding RECs:</w:t>
      </w:r>
    </w:p>
    <w:p w14:paraId="6A206179" w14:textId="0DDD6450" w:rsidR="002940A8" w:rsidRPr="00044732" w:rsidRDefault="002940A8" w:rsidP="00E761C0">
      <w:pPr>
        <w:jc w:val="left"/>
      </w:pPr>
      <w:r w:rsidRPr="00044732">
        <w:lastRenderedPageBreak/>
        <w:t>The Federal Trade Commission and states</w:t>
      </w:r>
      <w:r w:rsidR="009F6670">
        <w:t>, as well as the</w:t>
      </w:r>
      <w:r w:rsidR="009F6670" w:rsidRPr="00044732">
        <w:t xml:space="preserve"> National As</w:t>
      </w:r>
      <w:r w:rsidR="009F6670">
        <w:t xml:space="preserve">sociation of Attorneys General, </w:t>
      </w:r>
      <w:r w:rsidRPr="00044732">
        <w:t>have guidelines and requirements about entities’ (including utilities</w:t>
      </w:r>
      <w:r w:rsidR="00853FAB">
        <w:t>’</w:t>
      </w:r>
      <w:r w:rsidRPr="00044732">
        <w:t>) marketing claims about the environmental attributes of power. Generally speaking, practice in the industry includes:</w:t>
      </w:r>
    </w:p>
    <w:p w14:paraId="77483DBD" w14:textId="77777777" w:rsidR="002940A8" w:rsidRPr="00044732" w:rsidRDefault="002940A8" w:rsidP="007C5CAB">
      <w:pPr>
        <w:pStyle w:val="ListParagraph"/>
        <w:numPr>
          <w:ilvl w:val="0"/>
          <w:numId w:val="227"/>
        </w:numPr>
        <w:jc w:val="left"/>
      </w:pPr>
      <w:r w:rsidRPr="00044732">
        <w:t>RECs are the environmental attributes associated with the generation of a unit of renewable power, often referred to as a financial transaction, which can be separated from the physical power.</w:t>
      </w:r>
    </w:p>
    <w:p w14:paraId="2975733F" w14:textId="77777777" w:rsidR="002940A8" w:rsidRPr="00044732" w:rsidRDefault="002940A8" w:rsidP="007C5CAB">
      <w:pPr>
        <w:pStyle w:val="ListParagraph"/>
        <w:numPr>
          <w:ilvl w:val="0"/>
          <w:numId w:val="227"/>
        </w:numPr>
        <w:jc w:val="left"/>
      </w:pPr>
      <w:r w:rsidRPr="00044732">
        <w:t>You cannot sell or offer renewable power if you do not transfer the RECs to the entity purchasing the power.</w:t>
      </w:r>
    </w:p>
    <w:p w14:paraId="19D30DD5" w14:textId="77777777" w:rsidR="002940A8" w:rsidRPr="00044732" w:rsidRDefault="002940A8" w:rsidP="007C5CAB">
      <w:pPr>
        <w:pStyle w:val="ListParagraph"/>
        <w:numPr>
          <w:ilvl w:val="0"/>
          <w:numId w:val="227"/>
        </w:numPr>
        <w:jc w:val="left"/>
      </w:pPr>
      <w:r w:rsidRPr="00044732">
        <w:t>You cannot claim that the power is renewable if you have sold the RECs; likewise, you cannot offer or sell renewable power if you do not have the rights to the RECs.</w:t>
      </w:r>
    </w:p>
    <w:p w14:paraId="50C664F7" w14:textId="77777777" w:rsidR="002940A8" w:rsidRPr="00044732" w:rsidRDefault="002940A8" w:rsidP="007C5CAB">
      <w:pPr>
        <w:pStyle w:val="ListParagraph"/>
        <w:numPr>
          <w:ilvl w:val="0"/>
          <w:numId w:val="227"/>
        </w:numPr>
        <w:jc w:val="left"/>
      </w:pPr>
      <w:r w:rsidRPr="00044732">
        <w:t>Public claims that delivered power is renewable cannot be made if the RECs have been sold or otherwise retired.</w:t>
      </w:r>
    </w:p>
    <w:p w14:paraId="661C4799" w14:textId="015E1314" w:rsidR="002940A8" w:rsidRPr="00044732" w:rsidRDefault="002940A8" w:rsidP="007C5CAB">
      <w:pPr>
        <w:pStyle w:val="ListParagraph"/>
        <w:numPr>
          <w:ilvl w:val="0"/>
          <w:numId w:val="227"/>
        </w:numPr>
        <w:jc w:val="left"/>
      </w:pPr>
      <w:r w:rsidRPr="00044732">
        <w:t>RECs, for the most par</w:t>
      </w:r>
      <w:r w:rsidR="004442F0">
        <w:t>t</w:t>
      </w:r>
      <w:r w:rsidRPr="00044732">
        <w:t xml:space="preserve"> (</w:t>
      </w:r>
      <w:r w:rsidR="005D44DA">
        <w:t>e.g.</w:t>
      </w:r>
      <w:r w:rsidRPr="00044732">
        <w:t>, some states allow for calculation of output from &lt;10</w:t>
      </w:r>
      <w:r w:rsidR="00520D1B">
        <w:t>-</w:t>
      </w:r>
      <w:r w:rsidRPr="00044732">
        <w:t>kW solar installations), require metering and documentation by the cooperative; transfer of RECs needs to be recorded. Periodic auditing of records is strongly recommended.</w:t>
      </w:r>
    </w:p>
    <w:p w14:paraId="65F399B0" w14:textId="77777777" w:rsidR="002940A8" w:rsidRPr="00044732" w:rsidRDefault="002940A8" w:rsidP="007C5CAB">
      <w:pPr>
        <w:pStyle w:val="ListParagraph"/>
        <w:numPr>
          <w:ilvl w:val="0"/>
          <w:numId w:val="227"/>
        </w:numPr>
        <w:jc w:val="left"/>
      </w:pPr>
      <w:r w:rsidRPr="00044732">
        <w:t>The value of the RECs can depend on the state in which they are created (registered) or the market segment where they are sold and often have to be registered with regional clearing systems (WREGIS, M-RETS, ERCOT, etc.).</w:t>
      </w:r>
    </w:p>
    <w:p w14:paraId="4D5BDE5C" w14:textId="77777777" w:rsidR="002940A8" w:rsidRPr="00044732" w:rsidRDefault="002940A8" w:rsidP="007C5CAB">
      <w:pPr>
        <w:pStyle w:val="ListParagraph"/>
        <w:numPr>
          <w:ilvl w:val="0"/>
          <w:numId w:val="227"/>
        </w:numPr>
        <w:jc w:val="left"/>
      </w:pPr>
      <w:r w:rsidRPr="00044732">
        <w:t>Community solar typically allows consumers to participate in the production of renewable energy and may or may not involve the consumption of renewable energy.</w:t>
      </w:r>
    </w:p>
    <w:p w14:paraId="586E5F10" w14:textId="20A42782" w:rsidR="002940A8" w:rsidRPr="00044732" w:rsidRDefault="009700D2" w:rsidP="00E761C0">
      <w:pPr>
        <w:jc w:val="left"/>
      </w:pPr>
      <w:r>
        <w:rPr>
          <w:noProof/>
        </w:rPr>
        <mc:AlternateContent>
          <mc:Choice Requires="wps">
            <w:drawing>
              <wp:anchor distT="0" distB="0" distL="114300" distR="114300" simplePos="0" relativeHeight="251658244" behindDoc="1" locked="0" layoutInCell="1" allowOverlap="1" wp14:anchorId="126E78E2" wp14:editId="4430C56D">
                <wp:simplePos x="0" y="0"/>
                <wp:positionH relativeFrom="column">
                  <wp:posOffset>4410075</wp:posOffset>
                </wp:positionH>
                <wp:positionV relativeFrom="paragraph">
                  <wp:posOffset>120650</wp:posOffset>
                </wp:positionV>
                <wp:extent cx="1987550" cy="2051050"/>
                <wp:effectExtent l="0" t="0" r="12700" b="25400"/>
                <wp:wrapTight wrapText="bothSides">
                  <wp:wrapPolygon edited="0">
                    <wp:start x="0" y="0"/>
                    <wp:lineTo x="0" y="21667"/>
                    <wp:lineTo x="21531" y="21667"/>
                    <wp:lineTo x="2153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2051050"/>
                        </a:xfrm>
                        <a:prstGeom prst="rect">
                          <a:avLst/>
                        </a:prstGeom>
                        <a:solidFill>
                          <a:schemeClr val="accent2">
                            <a:lumMod val="20000"/>
                            <a:lumOff val="80000"/>
                          </a:schemeClr>
                        </a:solidFill>
                        <a:ln w="9525">
                          <a:solidFill>
                            <a:schemeClr val="accent2"/>
                          </a:solidFill>
                          <a:miter lim="800000"/>
                          <a:headEnd/>
                          <a:tailEnd/>
                        </a:ln>
                      </wps:spPr>
                      <wps:txbx>
                        <w:txbxContent>
                          <w:p w14:paraId="71921563" w14:textId="77777777" w:rsidR="00541D5C" w:rsidRPr="00BE034D" w:rsidRDefault="00541D5C" w:rsidP="009700D2">
                            <w:pPr>
                              <w:jc w:val="left"/>
                              <w:rPr>
                                <w:b/>
                                <w:i/>
                                <w:sz w:val="20"/>
                              </w:rPr>
                            </w:pPr>
                            <w:r w:rsidRPr="00BE034D">
                              <w:rPr>
                                <w:b/>
                                <w:i/>
                                <w:sz w:val="20"/>
                              </w:rPr>
                              <w:t>“If a third party is taking the tax credits, then what is being offered to the cooperative and its subscribers?”</w:t>
                            </w:r>
                          </w:p>
                          <w:p w14:paraId="0C4B5E72" w14:textId="42BD5A4F" w:rsidR="00541D5C" w:rsidRPr="00BE034D" w:rsidRDefault="00541D5C" w:rsidP="009700D2">
                            <w:pPr>
                              <w:jc w:val="left"/>
                            </w:pPr>
                            <w:r w:rsidRPr="00BE034D">
                              <w:rPr>
                                <w:sz w:val="20"/>
                              </w:rPr>
                              <w:t xml:space="preserve">Typically the value of the tax benefits </w:t>
                            </w:r>
                            <w:r>
                              <w:rPr>
                                <w:sz w:val="20"/>
                              </w:rPr>
                              <w:t>is</w:t>
                            </w:r>
                            <w:r w:rsidRPr="00BE034D">
                              <w:rPr>
                                <w:sz w:val="20"/>
                              </w:rPr>
                              <w:t xml:space="preserve"> reflected in a decrease in the PPA or lease price for solar generation that the co</w:t>
                            </w:r>
                            <w:r>
                              <w:rPr>
                                <w:sz w:val="20"/>
                              </w:rPr>
                              <w:t>-</w:t>
                            </w:r>
                            <w:r w:rsidRPr="00BE034D">
                              <w:rPr>
                                <w:sz w:val="20"/>
                              </w:rPr>
                              <w:t xml:space="preserve">op and its members will pay to a third-party system owner. </w:t>
                            </w:r>
                          </w:p>
                          <w:p w14:paraId="6C454BD9" w14:textId="77777777" w:rsidR="00541D5C" w:rsidRDefault="00541D5C" w:rsidP="00C44114">
                            <w:pPr>
                              <w:shd w:val="clear" w:color="auto" w:fill="B1B8C7" w:themeFill="accent1" w:themeFillTint="9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7.25pt;margin-top:9.5pt;width:156.5pt;height:16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" fillcolor="#deeaf6 [661]" strokecolor="#5b9bd5 [3205]">
                <v:textbox>
                  <w:txbxContent>
                    <w:p w14:paraId="71921563" w14:textId="77777777" w:rsidR="00541D5C" w:rsidRPr="00BE034D" w:rsidRDefault="00541D5C" w:rsidP="009700D2">
                      <w:pPr>
                        <w:jc w:val="left"/>
                        <w:rPr>
                          <w:b/>
                          <w:i/>
                          <w:sz w:val="20"/>
                        </w:rPr>
                      </w:pPr>
                      <w:r w:rsidRPr="00BE034D">
                        <w:rPr>
                          <w:b/>
                          <w:i/>
                          <w:sz w:val="20"/>
                        </w:rPr>
                        <w:t>“If a third party is taking the tax credits, then what is being offered to the cooperative and its subscribers?”</w:t>
                      </w:r>
                    </w:p>
                    <w:p w14:paraId="0C4B5E72" w14:textId="42BD5A4F" w:rsidR="00541D5C" w:rsidRPr="00BE034D" w:rsidRDefault="00541D5C" w:rsidP="009700D2">
                      <w:pPr>
                        <w:jc w:val="left"/>
                      </w:pPr>
                      <w:r w:rsidRPr="00BE034D">
                        <w:rPr>
                          <w:sz w:val="20"/>
                        </w:rPr>
                        <w:t xml:space="preserve">Typically the value of the tax benefits </w:t>
                      </w:r>
                      <w:r>
                        <w:rPr>
                          <w:sz w:val="20"/>
                        </w:rPr>
                        <w:t>is</w:t>
                      </w:r>
                      <w:r w:rsidRPr="00BE034D">
                        <w:rPr>
                          <w:sz w:val="20"/>
                        </w:rPr>
                        <w:t xml:space="preserve"> reflected in a decrease in the PPA or lease price for solar generation that the co</w:t>
                      </w:r>
                      <w:r>
                        <w:rPr>
                          <w:sz w:val="20"/>
                        </w:rPr>
                        <w:t>-</w:t>
                      </w:r>
                      <w:r w:rsidRPr="00BE034D">
                        <w:rPr>
                          <w:sz w:val="20"/>
                        </w:rPr>
                        <w:t xml:space="preserve">op and its members will pay to a third-party system owner. </w:t>
                      </w:r>
                    </w:p>
                    <w:p w14:paraId="6C454BD9" w14:textId="77777777" w:rsidR="00541D5C" w:rsidRDefault="00541D5C" w:rsidP="00C44114">
                      <w:pPr>
                        <w:shd w:val="clear" w:color="auto" w:fill="B1B8C7" w:themeFill="accent1" w:themeFillTint="99"/>
                      </w:pPr>
                    </w:p>
                  </w:txbxContent>
                </v:textbox>
                <w10:wrap type="tight"/>
              </v:shape>
            </w:pict>
          </mc:Fallback>
        </mc:AlternateContent>
      </w:r>
      <w:r w:rsidR="002940A8" w:rsidRPr="00044732">
        <w:t>It can be claimed that community solar allows consumers to participate in the production of renewable energy and</w:t>
      </w:r>
      <w:r w:rsidR="00E761C0">
        <w:t xml:space="preserve"> it</w:t>
      </w:r>
      <w:r w:rsidR="002940A8" w:rsidRPr="00044732">
        <w:t xml:space="preserve"> may or may not involve the </w:t>
      </w:r>
      <w:r w:rsidR="002940A8" w:rsidRPr="00044732">
        <w:rPr>
          <w:bCs/>
        </w:rPr>
        <w:t>consumption</w:t>
      </w:r>
      <w:r w:rsidR="002940A8" w:rsidRPr="00044732">
        <w:t xml:space="preserve"> of renewable energy. Any cooperative pursuing community solar should retain and use legal counsel</w:t>
      </w:r>
      <w:r w:rsidR="00387D0C">
        <w:t xml:space="preserve">. In addition to </w:t>
      </w:r>
      <w:r w:rsidR="004A324B">
        <w:t xml:space="preserve">legal counsel, </w:t>
      </w:r>
      <w:r w:rsidR="00387D0C">
        <w:t>cooperatives may</w:t>
      </w:r>
      <w:r w:rsidR="002940A8" w:rsidRPr="00044732">
        <w:t xml:space="preserve"> work with a community solar vendor that has REC knowledge to develop marketing guidelines and/or review claims about renewable attributes</w:t>
      </w:r>
      <w:r w:rsidR="00387D0C">
        <w:t>.</w:t>
      </w:r>
    </w:p>
    <w:p w14:paraId="14DD69AD" w14:textId="07C8147A" w:rsidR="00C44114" w:rsidRDefault="00C44114" w:rsidP="007C729B">
      <w:pPr>
        <w:pStyle w:val="Heading4"/>
      </w:pPr>
      <w:r w:rsidRPr="00101C72">
        <w:t>Harnessing ITC</w:t>
      </w:r>
      <w:r w:rsidR="00037D8B">
        <w:t>s</w:t>
      </w:r>
      <w:r w:rsidRPr="00101C72">
        <w:t xml:space="preserve"> and </w:t>
      </w:r>
      <w:r w:rsidR="00F132F4" w:rsidRPr="00101C72">
        <w:t>MACR</w:t>
      </w:r>
      <w:r w:rsidR="00F132F4">
        <w:t xml:space="preserve">S </w:t>
      </w:r>
    </w:p>
    <w:p w14:paraId="0D2BDAE8" w14:textId="78523E03" w:rsidR="00C44114" w:rsidRDefault="00C44114" w:rsidP="007C729B">
      <w:r w:rsidRPr="00426F85">
        <w:rPr>
          <w:rFonts w:cs="Calibri"/>
        </w:rPr>
        <w:t xml:space="preserve">The federal </w:t>
      </w:r>
      <w:r w:rsidR="00BA63B8">
        <w:rPr>
          <w:rFonts w:cs="Calibri"/>
        </w:rPr>
        <w:t>ITC</w:t>
      </w:r>
      <w:r w:rsidR="00037D8B">
        <w:rPr>
          <w:rFonts w:cs="Calibri"/>
        </w:rPr>
        <w:t>s</w:t>
      </w:r>
      <w:r>
        <w:rPr>
          <w:rFonts w:cs="Calibri"/>
        </w:rPr>
        <w:t xml:space="preserve"> and </w:t>
      </w:r>
      <w:r w:rsidR="00BA63B8">
        <w:rPr>
          <w:rFonts w:cs="Calibri"/>
        </w:rPr>
        <w:t xml:space="preserve">MACRS depreciation </w:t>
      </w:r>
      <w:r w:rsidR="00BA63B8">
        <w:t xml:space="preserve">are </w:t>
      </w:r>
      <w:r w:rsidRPr="00426F85">
        <w:rPr>
          <w:rFonts w:cs="Calibri"/>
        </w:rPr>
        <w:t>important cost driver</w:t>
      </w:r>
      <w:r w:rsidR="00BA63B8">
        <w:rPr>
          <w:rFonts w:cs="Calibri"/>
        </w:rPr>
        <w:t>s</w:t>
      </w:r>
      <w:r w:rsidRPr="00426F85">
        <w:rPr>
          <w:rFonts w:cs="Calibri"/>
        </w:rPr>
        <w:t xml:space="preserve"> for solar projects. </w:t>
      </w:r>
      <w:r w:rsidR="00037D8B">
        <w:rPr>
          <w:lang w:val="en"/>
        </w:rPr>
        <w:t>An</w:t>
      </w:r>
      <w:r w:rsidR="00037D8B" w:rsidRPr="00F13E8A">
        <w:rPr>
          <w:lang w:val="en"/>
        </w:rPr>
        <w:t xml:space="preserve"> </w:t>
      </w:r>
      <w:r w:rsidRPr="00F13E8A">
        <w:rPr>
          <w:lang w:val="en"/>
        </w:rPr>
        <w:t>ITC is a 30</w:t>
      </w:r>
      <w:r w:rsidR="00BF6B41">
        <w:rPr>
          <w:lang w:val="en"/>
        </w:rPr>
        <w:t>%</w:t>
      </w:r>
      <w:r w:rsidRPr="00F13E8A">
        <w:rPr>
          <w:lang w:val="en"/>
        </w:rPr>
        <w:t xml:space="preserve"> tax credit for solar systems on residential (under Section 25D) and commercial (under </w:t>
      </w:r>
      <w:r w:rsidR="00BF6B41" w:rsidRPr="00DC5C17">
        <w:t>§</w:t>
      </w:r>
      <w:r w:rsidRPr="00F13E8A">
        <w:rPr>
          <w:lang w:val="en"/>
        </w:rPr>
        <w:t>48) properties.</w:t>
      </w:r>
      <w:r>
        <w:t xml:space="preserve"> </w:t>
      </w:r>
      <w:r w:rsidR="00D7713F">
        <w:t xml:space="preserve">Under current tax law, ITC declines over time. </w:t>
      </w:r>
      <w:r>
        <w:t xml:space="preserve">MACRS is a tax system </w:t>
      </w:r>
      <w:r w:rsidR="00037D8B">
        <w:t xml:space="preserve">in which </w:t>
      </w:r>
      <w:r>
        <w:t xml:space="preserve">the </w:t>
      </w:r>
      <w:r w:rsidR="006E1927">
        <w:t xml:space="preserve">capitalized </w:t>
      </w:r>
      <w:r>
        <w:t>cost</w:t>
      </w:r>
      <w:r w:rsidR="006E1927">
        <w:t xml:space="preserve"> (basis)</w:t>
      </w:r>
      <w:r>
        <w:t xml:space="preserve"> of tangible property is recovered over a specified life by annual deductions for depreciation. </w:t>
      </w:r>
      <w:r w:rsidRPr="00426F85">
        <w:rPr>
          <w:rFonts w:cs="Calibri"/>
        </w:rPr>
        <w:t xml:space="preserve">Accessing </w:t>
      </w:r>
      <w:r>
        <w:rPr>
          <w:rFonts w:cs="Calibri"/>
        </w:rPr>
        <w:t>these benefits</w:t>
      </w:r>
      <w:r w:rsidRPr="00426F85">
        <w:rPr>
          <w:rFonts w:cs="Calibri"/>
        </w:rPr>
        <w:t xml:space="preserve"> for </w:t>
      </w:r>
      <w:r w:rsidR="00425FEB">
        <w:rPr>
          <w:rFonts w:cs="Calibri"/>
        </w:rPr>
        <w:t>CSP</w:t>
      </w:r>
      <w:r w:rsidRPr="00426F85">
        <w:rPr>
          <w:rFonts w:cs="Calibri"/>
        </w:rPr>
        <w:t>s</w:t>
      </w:r>
      <w:r w:rsidR="009222CF">
        <w:rPr>
          <w:rFonts w:cs="Calibri"/>
        </w:rPr>
        <w:t xml:space="preserve"> can be challenging</w:t>
      </w:r>
      <w:r w:rsidR="00037D8B">
        <w:rPr>
          <w:rFonts w:cs="Calibri"/>
        </w:rPr>
        <w:t>,</w:t>
      </w:r>
      <w:r w:rsidR="009222CF">
        <w:rPr>
          <w:rFonts w:cs="Calibri"/>
        </w:rPr>
        <w:t xml:space="preserve"> as t</w:t>
      </w:r>
      <w:r>
        <w:t>ax</w:t>
      </w:r>
      <w:r w:rsidR="005D44DA">
        <w:t>-</w:t>
      </w:r>
      <w:r>
        <w:t xml:space="preserve">exempt electric cooperatives are not eligible for tax benefits </w:t>
      </w:r>
      <w:r w:rsidR="00037D8B">
        <w:t xml:space="preserve">such as </w:t>
      </w:r>
      <w:r>
        <w:t xml:space="preserve">accelerated depreciation or the solar ITC. </w:t>
      </w:r>
      <w:r w:rsidR="006D1A5C">
        <w:t>C</w:t>
      </w:r>
      <w:r w:rsidRPr="003B16F0">
        <w:t>oop</w:t>
      </w:r>
      <w:r>
        <w:t>eratives</w:t>
      </w:r>
      <w:r w:rsidRPr="003B16F0">
        <w:t xml:space="preserve"> pursuing community solar</w:t>
      </w:r>
      <w:r>
        <w:t xml:space="preserve"> </w:t>
      </w:r>
      <w:r w:rsidR="006D1A5C">
        <w:t xml:space="preserve">should </w:t>
      </w:r>
      <w:r>
        <w:t xml:space="preserve">consult a tax advisor. </w:t>
      </w:r>
    </w:p>
    <w:p w14:paraId="6679AD94" w14:textId="76EF1F46" w:rsidR="00C44114" w:rsidRPr="00426F85" w:rsidRDefault="00C44114" w:rsidP="007C729B">
      <w:pPr>
        <w:rPr>
          <w:rFonts w:cs="Calibri"/>
        </w:rPr>
      </w:pPr>
      <w:r w:rsidRPr="00AB682B">
        <w:rPr>
          <w:rFonts w:cs="Calibri"/>
          <w:b/>
        </w:rPr>
        <w:t>There are two different ways to monetize</w:t>
      </w:r>
      <w:r w:rsidR="00CD6FD9">
        <w:rPr>
          <w:rFonts w:cs="Calibri"/>
          <w:b/>
        </w:rPr>
        <w:t xml:space="preserve"> these incentives</w:t>
      </w:r>
      <w:r w:rsidRPr="00AB682B">
        <w:rPr>
          <w:rFonts w:cs="Calibri"/>
          <w:b/>
        </w:rPr>
        <w:t xml:space="preserve">: </w:t>
      </w:r>
      <w:r w:rsidRPr="00AD15B3">
        <w:rPr>
          <w:rFonts w:cs="Calibri"/>
          <w:b/>
          <w:i/>
        </w:rPr>
        <w:t>for</w:t>
      </w:r>
      <w:r w:rsidRPr="00AB682B">
        <w:rPr>
          <w:rFonts w:cs="Calibri"/>
          <w:b/>
        </w:rPr>
        <w:t xml:space="preserve"> the </w:t>
      </w:r>
      <w:r w:rsidR="00F659CF">
        <w:rPr>
          <w:rFonts w:cs="Calibri"/>
          <w:b/>
        </w:rPr>
        <w:t>consumer</w:t>
      </w:r>
      <w:r w:rsidRPr="00AB682B">
        <w:rPr>
          <w:rFonts w:cs="Calibri"/>
          <w:b/>
        </w:rPr>
        <w:t xml:space="preserve"> </w:t>
      </w:r>
      <w:r w:rsidR="00DF1FBC">
        <w:rPr>
          <w:rFonts w:cs="Calibri"/>
          <w:b/>
        </w:rPr>
        <w:t>or</w:t>
      </w:r>
      <w:r w:rsidR="00DF1FBC" w:rsidRPr="00AB682B">
        <w:rPr>
          <w:rFonts w:cs="Calibri"/>
          <w:b/>
        </w:rPr>
        <w:t xml:space="preserve"> </w:t>
      </w:r>
      <w:r w:rsidRPr="00AD15B3">
        <w:rPr>
          <w:rFonts w:cs="Calibri"/>
          <w:b/>
          <w:i/>
        </w:rPr>
        <w:t>by</w:t>
      </w:r>
      <w:r w:rsidRPr="00AB682B">
        <w:rPr>
          <w:rFonts w:cs="Calibri"/>
          <w:b/>
        </w:rPr>
        <w:t xml:space="preserve"> the </w:t>
      </w:r>
      <w:r w:rsidR="00F659CF">
        <w:rPr>
          <w:rFonts w:cs="Calibri"/>
          <w:b/>
        </w:rPr>
        <w:t>consumer</w:t>
      </w:r>
      <w:r w:rsidRPr="00AB682B">
        <w:rPr>
          <w:rFonts w:cs="Calibri"/>
          <w:b/>
        </w:rPr>
        <w:t>.</w:t>
      </w:r>
      <w:r w:rsidRPr="00426F85">
        <w:rPr>
          <w:rFonts w:cs="Calibri"/>
        </w:rPr>
        <w:t xml:space="preserve"> Each </w:t>
      </w:r>
      <w:r>
        <w:rPr>
          <w:rFonts w:cs="Calibri"/>
        </w:rPr>
        <w:t>has</w:t>
      </w:r>
      <w:r w:rsidRPr="00426F85">
        <w:rPr>
          <w:rFonts w:cs="Calibri"/>
        </w:rPr>
        <w:t xml:space="preserve"> its own issues</w:t>
      </w:r>
      <w:r>
        <w:rPr>
          <w:rFonts w:cs="Calibri"/>
        </w:rPr>
        <w:t xml:space="preserve"> that need to be addressed. </w:t>
      </w:r>
    </w:p>
    <w:p w14:paraId="6504E28D" w14:textId="1BA57560" w:rsidR="00760388" w:rsidRDefault="009700D2" w:rsidP="009700D2">
      <w:pPr>
        <w:jc w:val="left"/>
        <w:rPr>
          <w:rFonts w:cs="Calibri"/>
        </w:rPr>
      </w:pPr>
      <w:r>
        <w:rPr>
          <w:noProof/>
        </w:rPr>
        <w:lastRenderedPageBreak/>
        <mc:AlternateContent>
          <mc:Choice Requires="wps">
            <w:drawing>
              <wp:anchor distT="0" distB="0" distL="114300" distR="114300" simplePos="0" relativeHeight="251658294" behindDoc="1" locked="0" layoutInCell="1" allowOverlap="1" wp14:anchorId="65BA8182" wp14:editId="7FA4F8F1">
                <wp:simplePos x="0" y="0"/>
                <wp:positionH relativeFrom="column">
                  <wp:posOffset>3935730</wp:posOffset>
                </wp:positionH>
                <wp:positionV relativeFrom="paragraph">
                  <wp:posOffset>100330</wp:posOffset>
                </wp:positionV>
                <wp:extent cx="2374265" cy="4444365"/>
                <wp:effectExtent l="57150" t="38100" r="67310" b="89535"/>
                <wp:wrapTight wrapText="bothSides">
                  <wp:wrapPolygon edited="0">
                    <wp:start x="-489" y="-185"/>
                    <wp:lineTo x="-326" y="21943"/>
                    <wp:lineTo x="21850" y="21943"/>
                    <wp:lineTo x="22013" y="-185"/>
                    <wp:lineTo x="-489" y="-185"/>
                  </wp:wrapPolygon>
                </wp:wrapTight>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4436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2D3641B" w14:textId="7F2474B2" w:rsidR="00541D5C" w:rsidRPr="00BE034D" w:rsidRDefault="00541D5C" w:rsidP="009700D2">
                            <w:pPr>
                              <w:jc w:val="left"/>
                              <w:rPr>
                                <w:b/>
                                <w:sz w:val="20"/>
                              </w:rPr>
                            </w:pPr>
                            <w:r w:rsidRPr="00BE034D">
                              <w:rPr>
                                <w:b/>
                                <w:sz w:val="20"/>
                              </w:rPr>
                              <w:t>Passing Tax Credits to Consumers</w:t>
                            </w:r>
                          </w:p>
                          <w:p w14:paraId="32B458AB" w14:textId="753E5712" w:rsidR="00541D5C" w:rsidRDefault="00541D5C" w:rsidP="009700D2">
                            <w:pPr>
                              <w:jc w:val="left"/>
                              <w:rPr>
                                <w:sz w:val="20"/>
                              </w:rPr>
                            </w:pPr>
                            <w:r w:rsidRPr="00384B0D">
                              <w:rPr>
                                <w:rFonts w:cs="Calibri"/>
                                <w:sz w:val="20"/>
                              </w:rPr>
                              <w:t>The IRS has previously ruled that a community solar participant is able to claim the investment tax credit against investment in a community solar project</w:t>
                            </w:r>
                            <w:r>
                              <w:rPr>
                                <w:rFonts w:cs="Calibri"/>
                                <w:sz w:val="20"/>
                              </w:rPr>
                              <w:t>.</w:t>
                            </w:r>
                            <w:r w:rsidRPr="00384B0D">
                              <w:rPr>
                                <w:rStyle w:val="FootnoteReference"/>
                                <w:rFonts w:eastAsiaTheme="majorEastAsia"/>
                                <w:sz w:val="20"/>
                              </w:rPr>
                              <w:t xml:space="preserve"> </w:t>
                            </w:r>
                            <w:r w:rsidRPr="00384B0D">
                              <w:rPr>
                                <w:rFonts w:cs="Calibri"/>
                                <w:sz w:val="20"/>
                              </w:rPr>
                              <w:t xml:space="preserve">However, </w:t>
                            </w:r>
                            <w:r>
                              <w:rPr>
                                <w:rFonts w:cs="Calibri"/>
                                <w:sz w:val="20"/>
                              </w:rPr>
                              <w:t xml:space="preserve">it </w:t>
                            </w:r>
                            <w:r w:rsidRPr="00384B0D">
                              <w:rPr>
                                <w:rFonts w:cs="Calibri"/>
                                <w:sz w:val="20"/>
                              </w:rPr>
                              <w:t>was delivered through a private letter ruling to a</w:t>
                            </w:r>
                            <w:r>
                              <w:rPr>
                                <w:rFonts w:cs="Calibri"/>
                                <w:sz w:val="20"/>
                              </w:rPr>
                              <w:t>n</w:t>
                            </w:r>
                            <w:r w:rsidRPr="00384B0D">
                              <w:rPr>
                                <w:rFonts w:cs="Calibri"/>
                                <w:sz w:val="20"/>
                              </w:rPr>
                              <w:t xml:space="preserve"> individual community solar participant in Vermont, meaning that the IRS ruling </w:t>
                            </w:r>
                            <w:r>
                              <w:rPr>
                                <w:rFonts w:cs="Calibri"/>
                                <w:sz w:val="20"/>
                              </w:rPr>
                              <w:t xml:space="preserve">only </w:t>
                            </w:r>
                            <w:r w:rsidRPr="00384B0D">
                              <w:rPr>
                                <w:rFonts w:cs="Calibri"/>
                                <w:sz w:val="20"/>
                              </w:rPr>
                              <w:t xml:space="preserve">applied to that </w:t>
                            </w:r>
                            <w:r>
                              <w:rPr>
                                <w:rFonts w:cs="Calibri"/>
                                <w:sz w:val="20"/>
                              </w:rPr>
                              <w:t>entity</w:t>
                            </w:r>
                            <w:r w:rsidRPr="00384B0D">
                              <w:rPr>
                                <w:rFonts w:cs="Calibri"/>
                                <w:sz w:val="20"/>
                              </w:rPr>
                              <w:t xml:space="preserve"> specifically</w:t>
                            </w:r>
                            <w:r>
                              <w:rPr>
                                <w:rFonts w:cs="Calibri"/>
                                <w:sz w:val="20"/>
                              </w:rPr>
                              <w:t>.</w:t>
                            </w:r>
                            <w:r w:rsidRPr="00384B0D">
                              <w:rPr>
                                <w:rFonts w:cs="Calibri"/>
                                <w:sz w:val="20"/>
                              </w:rPr>
                              <w:t xml:space="preserve"> Nonetheless, it provides an indication of the eligibility of community solar ownership for tax benefits. </w:t>
                            </w:r>
                            <w:r>
                              <w:rPr>
                                <w:rFonts w:cs="Calibri"/>
                                <w:sz w:val="20"/>
                              </w:rPr>
                              <w:t>N</w:t>
                            </w:r>
                            <w:r w:rsidRPr="00384B0D">
                              <w:rPr>
                                <w:rFonts w:cs="Calibri"/>
                                <w:sz w:val="20"/>
                              </w:rPr>
                              <w:t>ote</w:t>
                            </w:r>
                            <w:r>
                              <w:rPr>
                                <w:rFonts w:cs="Calibri"/>
                                <w:sz w:val="20"/>
                              </w:rPr>
                              <w:t xml:space="preserve"> that</w:t>
                            </w:r>
                            <w:r w:rsidRPr="00384B0D">
                              <w:rPr>
                                <w:rFonts w:cs="Calibri"/>
                                <w:sz w:val="20"/>
                              </w:rPr>
                              <w:t xml:space="preserve"> </w:t>
                            </w:r>
                            <w:r w:rsidRPr="00384B0D">
                              <w:rPr>
                                <w:sz w:val="20"/>
                              </w:rPr>
                              <w:t>net metering</w:t>
                            </w:r>
                            <w:r>
                              <w:rPr>
                                <w:sz w:val="20"/>
                              </w:rPr>
                              <w:t xml:space="preserve"> was an important aspect of this</w:t>
                            </w:r>
                            <w:r w:rsidRPr="00384B0D">
                              <w:rPr>
                                <w:sz w:val="20"/>
                              </w:rPr>
                              <w:t xml:space="preserve"> private letter ruling </w:t>
                            </w:r>
                            <w:r>
                              <w:rPr>
                                <w:sz w:val="20"/>
                              </w:rPr>
                              <w:t>–</w:t>
                            </w:r>
                            <w:r w:rsidRPr="00384B0D">
                              <w:rPr>
                                <w:sz w:val="20"/>
                              </w:rPr>
                              <w:t xml:space="preserve"> it enabled the IRS to determine that the c</w:t>
                            </w:r>
                            <w:r>
                              <w:rPr>
                                <w:sz w:val="20"/>
                              </w:rPr>
                              <w:t>onsum</w:t>
                            </w:r>
                            <w:r w:rsidRPr="00384B0D">
                              <w:rPr>
                                <w:sz w:val="20"/>
                              </w:rPr>
                              <w:t>er used the solar power directly</w:t>
                            </w:r>
                            <w:r>
                              <w:rPr>
                                <w:sz w:val="20"/>
                              </w:rPr>
                              <w:t>,</w:t>
                            </w:r>
                            <w:r w:rsidRPr="00384B0D">
                              <w:rPr>
                                <w:sz w:val="20"/>
                              </w:rPr>
                              <w:t xml:space="preserve"> as if the panel w</w:t>
                            </w:r>
                            <w:r>
                              <w:rPr>
                                <w:sz w:val="20"/>
                              </w:rPr>
                              <w:t xml:space="preserve">ere </w:t>
                            </w:r>
                            <w:r w:rsidRPr="00384B0D">
                              <w:rPr>
                                <w:sz w:val="20"/>
                              </w:rPr>
                              <w:t>on the residence. In the absence of net metering</w:t>
                            </w:r>
                            <w:r>
                              <w:rPr>
                                <w:sz w:val="20"/>
                              </w:rPr>
                              <w:t>,</w:t>
                            </w:r>
                            <w:r w:rsidRPr="00384B0D">
                              <w:rPr>
                                <w:sz w:val="20"/>
                              </w:rPr>
                              <w:t xml:space="preserve"> it may be possible to accomplish the same thing through contract</w:t>
                            </w:r>
                            <w:r>
                              <w:rPr>
                                <w:sz w:val="20"/>
                              </w:rPr>
                              <w:t>s. T</w:t>
                            </w:r>
                            <w:r w:rsidRPr="00384B0D">
                              <w:rPr>
                                <w:sz w:val="20"/>
                              </w:rPr>
                              <w:t>his</w:t>
                            </w:r>
                            <w:r>
                              <w:rPr>
                                <w:sz w:val="20"/>
                              </w:rPr>
                              <w:t xml:space="preserve"> approach</w:t>
                            </w:r>
                            <w:r w:rsidRPr="00384B0D">
                              <w:rPr>
                                <w:sz w:val="20"/>
                              </w:rPr>
                              <w:t xml:space="preserve"> would have to be reviewed</w:t>
                            </w:r>
                            <w:r w:rsidRPr="003307A1">
                              <w:rPr>
                                <w:sz w:val="20"/>
                              </w:rPr>
                              <w:t xml:space="preserve"> </w:t>
                            </w:r>
                            <w:r w:rsidRPr="00384B0D">
                              <w:rPr>
                                <w:sz w:val="20"/>
                              </w:rPr>
                              <w:t>carefully.</w:t>
                            </w:r>
                          </w:p>
                          <w:p w14:paraId="247EC752" w14:textId="169E1C3A" w:rsidR="00541D5C" w:rsidRDefault="00541D5C" w:rsidP="009700D2">
                            <w:pPr>
                              <w:jc w:val="left"/>
                            </w:pPr>
                            <w:r>
                              <w:rPr>
                                <w:sz w:val="20"/>
                              </w:rPr>
                              <w:t xml:space="preserve">Citation: </w:t>
                            </w:r>
                            <w:r>
                              <w:t xml:space="preserve">PLR-111860-15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09.9pt;margin-top:7.9pt;width:186.95pt;height:349.95pt;z-index:-25165818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" fillcolor="#adccea [1621]" strokecolor="#4e92d1 [3045]">
                <v:fill color2="#e6eff8 [501]" rotate="t" angle="180" colors="0 #9dcfff;22938f #badcff;1 #e3f1ff" focus="100%" type="gradient"/>
                <v:shadow on="t" color="black" opacity="24903f" origin=",.5" offset="0,.55556mm"/>
                <v:textbox>
                  <w:txbxContent>
                    <w:p w14:paraId="72D3641B" w14:textId="7F2474B2" w:rsidR="00541D5C" w:rsidRPr="00BE034D" w:rsidRDefault="00541D5C" w:rsidP="009700D2">
                      <w:pPr>
                        <w:jc w:val="left"/>
                        <w:rPr>
                          <w:b/>
                          <w:sz w:val="20"/>
                        </w:rPr>
                      </w:pPr>
                      <w:r w:rsidRPr="00BE034D">
                        <w:rPr>
                          <w:b/>
                          <w:sz w:val="20"/>
                        </w:rPr>
                        <w:t>Passing Tax Credits to Consumers</w:t>
                      </w:r>
                    </w:p>
                    <w:p w14:paraId="32B458AB" w14:textId="753E5712" w:rsidR="00541D5C" w:rsidRDefault="00541D5C" w:rsidP="009700D2">
                      <w:pPr>
                        <w:jc w:val="left"/>
                        <w:rPr>
                          <w:sz w:val="20"/>
                        </w:rPr>
                      </w:pPr>
                      <w:r w:rsidRPr="00384B0D">
                        <w:rPr>
                          <w:rFonts w:cs="Calibri"/>
                          <w:sz w:val="20"/>
                        </w:rPr>
                        <w:t>The IRS has previously ruled that a community solar participant is able to claim the investment tax credit against investment in a community solar project</w:t>
                      </w:r>
                      <w:r>
                        <w:rPr>
                          <w:rFonts w:cs="Calibri"/>
                          <w:sz w:val="20"/>
                        </w:rPr>
                        <w:t>.</w:t>
                      </w:r>
                      <w:r w:rsidRPr="00384B0D">
                        <w:rPr>
                          <w:rStyle w:val="FootnoteReference"/>
                          <w:rFonts w:eastAsiaTheme="majorEastAsia"/>
                          <w:sz w:val="20"/>
                        </w:rPr>
                        <w:t xml:space="preserve"> </w:t>
                      </w:r>
                      <w:r w:rsidRPr="00384B0D">
                        <w:rPr>
                          <w:rFonts w:cs="Calibri"/>
                          <w:sz w:val="20"/>
                        </w:rPr>
                        <w:t xml:space="preserve">However, </w:t>
                      </w:r>
                      <w:r>
                        <w:rPr>
                          <w:rFonts w:cs="Calibri"/>
                          <w:sz w:val="20"/>
                        </w:rPr>
                        <w:t xml:space="preserve">it </w:t>
                      </w:r>
                      <w:r w:rsidRPr="00384B0D">
                        <w:rPr>
                          <w:rFonts w:cs="Calibri"/>
                          <w:sz w:val="20"/>
                        </w:rPr>
                        <w:t>was delivered through a private letter ruling to a</w:t>
                      </w:r>
                      <w:r>
                        <w:rPr>
                          <w:rFonts w:cs="Calibri"/>
                          <w:sz w:val="20"/>
                        </w:rPr>
                        <w:t>n</w:t>
                      </w:r>
                      <w:r w:rsidRPr="00384B0D">
                        <w:rPr>
                          <w:rFonts w:cs="Calibri"/>
                          <w:sz w:val="20"/>
                        </w:rPr>
                        <w:t xml:space="preserve"> individual community solar participant in Vermont, meaning that the IRS ruling </w:t>
                      </w:r>
                      <w:r>
                        <w:rPr>
                          <w:rFonts w:cs="Calibri"/>
                          <w:sz w:val="20"/>
                        </w:rPr>
                        <w:t xml:space="preserve">only </w:t>
                      </w:r>
                      <w:r w:rsidRPr="00384B0D">
                        <w:rPr>
                          <w:rFonts w:cs="Calibri"/>
                          <w:sz w:val="20"/>
                        </w:rPr>
                        <w:t xml:space="preserve">applied to that </w:t>
                      </w:r>
                      <w:r>
                        <w:rPr>
                          <w:rFonts w:cs="Calibri"/>
                          <w:sz w:val="20"/>
                        </w:rPr>
                        <w:t>entity</w:t>
                      </w:r>
                      <w:r w:rsidRPr="00384B0D">
                        <w:rPr>
                          <w:rFonts w:cs="Calibri"/>
                          <w:sz w:val="20"/>
                        </w:rPr>
                        <w:t xml:space="preserve"> specifically</w:t>
                      </w:r>
                      <w:r>
                        <w:rPr>
                          <w:rFonts w:cs="Calibri"/>
                          <w:sz w:val="20"/>
                        </w:rPr>
                        <w:t>.</w:t>
                      </w:r>
                      <w:r w:rsidRPr="00384B0D">
                        <w:rPr>
                          <w:rFonts w:cs="Calibri"/>
                          <w:sz w:val="20"/>
                        </w:rPr>
                        <w:t xml:space="preserve"> Nonetheless, it provides an indication of the eligibility of community solar ownership for tax benefits. </w:t>
                      </w:r>
                      <w:r>
                        <w:rPr>
                          <w:rFonts w:cs="Calibri"/>
                          <w:sz w:val="20"/>
                        </w:rPr>
                        <w:t>N</w:t>
                      </w:r>
                      <w:r w:rsidRPr="00384B0D">
                        <w:rPr>
                          <w:rFonts w:cs="Calibri"/>
                          <w:sz w:val="20"/>
                        </w:rPr>
                        <w:t>ote</w:t>
                      </w:r>
                      <w:r>
                        <w:rPr>
                          <w:rFonts w:cs="Calibri"/>
                          <w:sz w:val="20"/>
                        </w:rPr>
                        <w:t xml:space="preserve"> that</w:t>
                      </w:r>
                      <w:r w:rsidRPr="00384B0D">
                        <w:rPr>
                          <w:rFonts w:cs="Calibri"/>
                          <w:sz w:val="20"/>
                        </w:rPr>
                        <w:t xml:space="preserve"> </w:t>
                      </w:r>
                      <w:r w:rsidRPr="00384B0D">
                        <w:rPr>
                          <w:sz w:val="20"/>
                        </w:rPr>
                        <w:t>net metering</w:t>
                      </w:r>
                      <w:r>
                        <w:rPr>
                          <w:sz w:val="20"/>
                        </w:rPr>
                        <w:t xml:space="preserve"> was an important aspect of this</w:t>
                      </w:r>
                      <w:r w:rsidRPr="00384B0D">
                        <w:rPr>
                          <w:sz w:val="20"/>
                        </w:rPr>
                        <w:t xml:space="preserve"> private letter ruling </w:t>
                      </w:r>
                      <w:r>
                        <w:rPr>
                          <w:sz w:val="20"/>
                        </w:rPr>
                        <w:t>–</w:t>
                      </w:r>
                      <w:r w:rsidRPr="00384B0D">
                        <w:rPr>
                          <w:sz w:val="20"/>
                        </w:rPr>
                        <w:t xml:space="preserve"> it enabled the IRS to determine that the c</w:t>
                      </w:r>
                      <w:r>
                        <w:rPr>
                          <w:sz w:val="20"/>
                        </w:rPr>
                        <w:t>onsum</w:t>
                      </w:r>
                      <w:r w:rsidRPr="00384B0D">
                        <w:rPr>
                          <w:sz w:val="20"/>
                        </w:rPr>
                        <w:t>er used the solar power directly</w:t>
                      </w:r>
                      <w:r>
                        <w:rPr>
                          <w:sz w:val="20"/>
                        </w:rPr>
                        <w:t>,</w:t>
                      </w:r>
                      <w:r w:rsidRPr="00384B0D">
                        <w:rPr>
                          <w:sz w:val="20"/>
                        </w:rPr>
                        <w:t xml:space="preserve"> as if the panel w</w:t>
                      </w:r>
                      <w:r>
                        <w:rPr>
                          <w:sz w:val="20"/>
                        </w:rPr>
                        <w:t xml:space="preserve">ere </w:t>
                      </w:r>
                      <w:r w:rsidRPr="00384B0D">
                        <w:rPr>
                          <w:sz w:val="20"/>
                        </w:rPr>
                        <w:t>on the residence. In the absence of net metering</w:t>
                      </w:r>
                      <w:r>
                        <w:rPr>
                          <w:sz w:val="20"/>
                        </w:rPr>
                        <w:t>,</w:t>
                      </w:r>
                      <w:r w:rsidRPr="00384B0D">
                        <w:rPr>
                          <w:sz w:val="20"/>
                        </w:rPr>
                        <w:t xml:space="preserve"> it may be possible to accomplish the same thing through contract</w:t>
                      </w:r>
                      <w:r>
                        <w:rPr>
                          <w:sz w:val="20"/>
                        </w:rPr>
                        <w:t>s. T</w:t>
                      </w:r>
                      <w:r w:rsidRPr="00384B0D">
                        <w:rPr>
                          <w:sz w:val="20"/>
                        </w:rPr>
                        <w:t>his</w:t>
                      </w:r>
                      <w:r>
                        <w:rPr>
                          <w:sz w:val="20"/>
                        </w:rPr>
                        <w:t xml:space="preserve"> approach</w:t>
                      </w:r>
                      <w:r w:rsidRPr="00384B0D">
                        <w:rPr>
                          <w:sz w:val="20"/>
                        </w:rPr>
                        <w:t xml:space="preserve"> would have to be reviewed</w:t>
                      </w:r>
                      <w:r w:rsidRPr="003307A1">
                        <w:rPr>
                          <w:sz w:val="20"/>
                        </w:rPr>
                        <w:t xml:space="preserve"> </w:t>
                      </w:r>
                      <w:r w:rsidRPr="00384B0D">
                        <w:rPr>
                          <w:sz w:val="20"/>
                        </w:rPr>
                        <w:t>carefully.</w:t>
                      </w:r>
                    </w:p>
                    <w:p w14:paraId="247EC752" w14:textId="169E1C3A" w:rsidR="00541D5C" w:rsidRDefault="00541D5C" w:rsidP="009700D2">
                      <w:pPr>
                        <w:jc w:val="left"/>
                      </w:pPr>
                      <w:r>
                        <w:rPr>
                          <w:sz w:val="20"/>
                        </w:rPr>
                        <w:t xml:space="preserve">Citation: </w:t>
                      </w:r>
                      <w:r>
                        <w:t xml:space="preserve">PLR-111860-15 </w:t>
                      </w:r>
                    </w:p>
                  </w:txbxContent>
                </v:textbox>
                <w10:wrap type="tight"/>
              </v:shape>
            </w:pict>
          </mc:Fallback>
        </mc:AlternateContent>
      </w:r>
      <w:r w:rsidR="00C44114" w:rsidRPr="00426F85">
        <w:rPr>
          <w:rFonts w:cs="Calibri"/>
        </w:rPr>
        <w:t xml:space="preserve">When the tax credit is </w:t>
      </w:r>
      <w:r w:rsidR="00C44114" w:rsidRPr="00AB682B">
        <w:rPr>
          <w:rFonts w:cs="Calibri"/>
          <w:b/>
        </w:rPr>
        <w:t xml:space="preserve">monetized for the </w:t>
      </w:r>
      <w:r w:rsidR="00F659CF">
        <w:rPr>
          <w:rFonts w:cs="Calibri"/>
          <w:b/>
        </w:rPr>
        <w:t>consumer</w:t>
      </w:r>
      <w:r w:rsidR="00C44114" w:rsidRPr="00426F85">
        <w:rPr>
          <w:rFonts w:cs="Calibri"/>
        </w:rPr>
        <w:t xml:space="preserve">, </w:t>
      </w:r>
      <w:r w:rsidR="00C44114">
        <w:rPr>
          <w:rFonts w:cs="Calibri"/>
        </w:rPr>
        <w:t xml:space="preserve">a cooperative will establish some form of </w:t>
      </w:r>
      <w:r w:rsidR="00D7713F">
        <w:rPr>
          <w:rFonts w:cs="Calibri"/>
        </w:rPr>
        <w:t xml:space="preserve">arrangement </w:t>
      </w:r>
      <w:r w:rsidR="00C44114">
        <w:rPr>
          <w:rFonts w:cs="Calibri"/>
        </w:rPr>
        <w:t xml:space="preserve">with a for-profit entity </w:t>
      </w:r>
      <w:r w:rsidR="00BA63B8">
        <w:rPr>
          <w:rFonts w:cs="Calibri"/>
        </w:rPr>
        <w:t xml:space="preserve">that </w:t>
      </w:r>
      <w:r w:rsidR="00C44114">
        <w:rPr>
          <w:rFonts w:cs="Calibri"/>
        </w:rPr>
        <w:t>can harness the credits and compensate the electric cooperative</w:t>
      </w:r>
      <w:r w:rsidR="00BA63B8">
        <w:rPr>
          <w:rFonts w:cs="Calibri"/>
        </w:rPr>
        <w:t>,</w:t>
      </w:r>
      <w:r w:rsidR="00C44114">
        <w:rPr>
          <w:rFonts w:cs="Calibri"/>
        </w:rPr>
        <w:t xml:space="preserve"> which in turn can offer lower</w:t>
      </w:r>
      <w:r w:rsidR="00037D8B">
        <w:rPr>
          <w:rFonts w:cs="Calibri"/>
        </w:rPr>
        <w:t>-</w:t>
      </w:r>
      <w:r w:rsidR="00C44114">
        <w:rPr>
          <w:rFonts w:cs="Calibri"/>
        </w:rPr>
        <w:t xml:space="preserve">cost subscriptions to its </w:t>
      </w:r>
      <w:r w:rsidR="0052337D">
        <w:t>member-consumer</w:t>
      </w:r>
      <w:r w:rsidR="00C44114">
        <w:rPr>
          <w:rFonts w:cs="Calibri"/>
        </w:rPr>
        <w:t>s. There are three main approaches: third</w:t>
      </w:r>
      <w:r w:rsidR="005215DC">
        <w:rPr>
          <w:rFonts w:cs="Calibri"/>
        </w:rPr>
        <w:t>-</w:t>
      </w:r>
      <w:r w:rsidR="00C44114">
        <w:rPr>
          <w:rFonts w:cs="Calibri"/>
        </w:rPr>
        <w:t>party ownership, third</w:t>
      </w:r>
      <w:r w:rsidR="005215DC">
        <w:rPr>
          <w:rFonts w:cs="Calibri"/>
        </w:rPr>
        <w:t>-</w:t>
      </w:r>
      <w:r w:rsidR="00C44114">
        <w:rPr>
          <w:rFonts w:cs="Calibri"/>
        </w:rPr>
        <w:t xml:space="preserve">party ownership followed by </w:t>
      </w:r>
      <w:r w:rsidR="00CD6FD9">
        <w:rPr>
          <w:rFonts w:cs="Calibri"/>
        </w:rPr>
        <w:t>cooperative</w:t>
      </w:r>
      <w:r w:rsidR="00C44114">
        <w:rPr>
          <w:rFonts w:cs="Calibri"/>
        </w:rPr>
        <w:t xml:space="preserve"> ownership, and</w:t>
      </w:r>
      <w:r w:rsidR="00CD6FD9">
        <w:rPr>
          <w:rFonts w:cs="Calibri"/>
        </w:rPr>
        <w:t xml:space="preserve"> cooperative</w:t>
      </w:r>
      <w:r w:rsidR="00C44114">
        <w:rPr>
          <w:rFonts w:cs="Calibri"/>
        </w:rPr>
        <w:t xml:space="preserve"> ownership. </w:t>
      </w:r>
    </w:p>
    <w:p w14:paraId="0774289F" w14:textId="09B01CE5" w:rsidR="00760388" w:rsidRDefault="00760388" w:rsidP="009700D2">
      <w:pPr>
        <w:jc w:val="left"/>
        <w:rPr>
          <w:rFonts w:cs="Calibri"/>
        </w:rPr>
      </w:pPr>
      <w:r w:rsidRPr="00AB682B">
        <w:rPr>
          <w:b/>
        </w:rPr>
        <w:t>Third-party ownership</w:t>
      </w:r>
      <w:r>
        <w:t xml:space="preserve"> of the </w:t>
      </w:r>
      <w:r w:rsidR="00425FEB">
        <w:t>CSP</w:t>
      </w:r>
      <w:r>
        <w:t xml:space="preserve"> is</w:t>
      </w:r>
      <w:r w:rsidR="00CD6FD9">
        <w:t xml:space="preserve"> often</w:t>
      </w:r>
      <w:r>
        <w:t xml:space="preserve"> the most direct way to finance the project and monetize the financial benefits of the ITC</w:t>
      </w:r>
      <w:r w:rsidR="00037D8B">
        <w:t>s</w:t>
      </w:r>
      <w:r>
        <w:t xml:space="preserve"> and MACRS. Most common is the purchase of energy through power purchase agreements, a lease, or service agreements. It is important to note that there are rules and restrictions that govern the application of the ITCs. Community solar developers like NRCO, CEC</w:t>
      </w:r>
      <w:r w:rsidR="00037D8B">
        <w:t>,</w:t>
      </w:r>
      <w:r>
        <w:t xml:space="preserve"> and SoCore </w:t>
      </w:r>
      <w:r w:rsidR="00037D8B">
        <w:t>Energy</w:t>
      </w:r>
      <w:r>
        <w:t xml:space="preserve">, </w:t>
      </w:r>
      <w:r w:rsidR="009C0FEB">
        <w:t>other</w:t>
      </w:r>
      <w:r>
        <w:t xml:space="preserve"> finance organizations such as NRUCFC and CoBank,</w:t>
      </w:r>
      <w:r w:rsidR="009C0FEB">
        <w:t xml:space="preserve"> and other NRECA member offerings</w:t>
      </w:r>
      <w:r>
        <w:t xml:space="preserve"> can provide detailed information to the cooperative </w:t>
      </w:r>
      <w:r w:rsidR="00037D8B">
        <w:t xml:space="preserve">so it can </w:t>
      </w:r>
      <w:r>
        <w:t xml:space="preserve">better understand the capital structures used to finance </w:t>
      </w:r>
      <w:r w:rsidR="00425FEB">
        <w:t>CSP</w:t>
      </w:r>
      <w:r>
        <w:t>s and efficiently monetize the tax benefits.</w:t>
      </w:r>
    </w:p>
    <w:p w14:paraId="0E4716BC" w14:textId="4A62F993" w:rsidR="00760388" w:rsidRDefault="00760388" w:rsidP="009700D2">
      <w:pPr>
        <w:jc w:val="left"/>
        <w:rPr>
          <w:rFonts w:cs="Calibri"/>
        </w:rPr>
      </w:pPr>
      <w:r>
        <w:rPr>
          <w:b/>
        </w:rPr>
        <w:t>T</w:t>
      </w:r>
      <w:r w:rsidRPr="00094767">
        <w:rPr>
          <w:b/>
        </w:rPr>
        <w:t>hird-</w:t>
      </w:r>
      <w:r>
        <w:rPr>
          <w:b/>
        </w:rPr>
        <w:t>p</w:t>
      </w:r>
      <w:r w:rsidRPr="00094767">
        <w:rPr>
          <w:b/>
        </w:rPr>
        <w:t>arty ownership followed by utility ownership</w:t>
      </w:r>
      <w:r>
        <w:rPr>
          <w:b/>
        </w:rPr>
        <w:t xml:space="preserve"> </w:t>
      </w:r>
      <w:r w:rsidR="00037D8B">
        <w:rPr>
          <w:rFonts w:cs="Calibri"/>
        </w:rPr>
        <w:t xml:space="preserve">utilizes </w:t>
      </w:r>
      <w:r>
        <w:rPr>
          <w:rFonts w:cs="Calibri"/>
        </w:rPr>
        <w:t xml:space="preserve">similar </w:t>
      </w:r>
      <w:r>
        <w:t xml:space="preserve">power purchase agreements, leases, and service agreements, but </w:t>
      </w:r>
      <w:r w:rsidR="005C0C88">
        <w:t xml:space="preserve">is </w:t>
      </w:r>
      <w:r>
        <w:rPr>
          <w:rFonts w:cs="Calibri"/>
        </w:rPr>
        <w:t xml:space="preserve">structured to include </w:t>
      </w:r>
      <w:r w:rsidR="00CD6FD9">
        <w:rPr>
          <w:rFonts w:cs="Calibri"/>
        </w:rPr>
        <w:t>cooperative</w:t>
      </w:r>
      <w:r>
        <w:rPr>
          <w:rFonts w:cs="Calibri"/>
        </w:rPr>
        <w:t xml:space="preserve"> </w:t>
      </w:r>
      <w:r>
        <w:t>step-in rights to full ownership upon the exercise of a “fair market value buy</w:t>
      </w:r>
      <w:r w:rsidR="00E43478">
        <w:t>-</w:t>
      </w:r>
      <w:r>
        <w:t xml:space="preserve">out” of the </w:t>
      </w:r>
      <w:r w:rsidR="00CD6FD9">
        <w:t>third</w:t>
      </w:r>
      <w:r w:rsidR="00037D8B">
        <w:t xml:space="preserve"> </w:t>
      </w:r>
      <w:r w:rsidR="00CD6FD9">
        <w:t>party’s</w:t>
      </w:r>
      <w:r>
        <w:t xml:space="preserve"> owners</w:t>
      </w:r>
      <w:r w:rsidR="00CD6FD9">
        <w:t>hip</w:t>
      </w:r>
      <w:r>
        <w:t xml:space="preserve"> interest(s) after </w:t>
      </w:r>
      <w:r>
        <w:rPr>
          <w:rFonts w:cs="Calibri"/>
        </w:rPr>
        <w:t xml:space="preserve">a </w:t>
      </w:r>
      <w:r>
        <w:t xml:space="preserve">negotiated time period (typically 7 years to harness the </w:t>
      </w:r>
      <w:r w:rsidR="008511CE">
        <w:t xml:space="preserve">ITCs </w:t>
      </w:r>
      <w:r>
        <w:t xml:space="preserve">and </w:t>
      </w:r>
      <w:r w:rsidR="008511CE">
        <w:t>MACRS</w:t>
      </w:r>
      <w:r>
        <w:t>).</w:t>
      </w:r>
    </w:p>
    <w:p w14:paraId="583FDBE6" w14:textId="0621F523" w:rsidR="00C44114" w:rsidRDefault="00C44114" w:rsidP="009700D2">
      <w:pPr>
        <w:tabs>
          <w:tab w:val="left" w:pos="3960"/>
        </w:tabs>
        <w:jc w:val="left"/>
        <w:rPr>
          <w:noProof/>
        </w:rPr>
      </w:pPr>
      <w:r w:rsidRPr="00662F68">
        <w:t>A coop</w:t>
      </w:r>
      <w:r w:rsidR="005215DC">
        <w:t>erative</w:t>
      </w:r>
      <w:r w:rsidRPr="00662F68">
        <w:t xml:space="preserve"> can still harness the ITCs and MACR</w:t>
      </w:r>
      <w:r w:rsidR="00BA63B8">
        <w:t>S</w:t>
      </w:r>
      <w:r w:rsidRPr="00662F68">
        <w:t xml:space="preserve"> without the help of </w:t>
      </w:r>
      <w:r>
        <w:t>third</w:t>
      </w:r>
      <w:r w:rsidR="005215DC">
        <w:t>-</w:t>
      </w:r>
      <w:r>
        <w:t xml:space="preserve">party developers by utilizing a </w:t>
      </w:r>
      <w:r w:rsidRPr="00AB682B">
        <w:rPr>
          <w:b/>
        </w:rPr>
        <w:t>tax</w:t>
      </w:r>
      <w:r w:rsidR="00E43478">
        <w:rPr>
          <w:b/>
        </w:rPr>
        <w:t>-</w:t>
      </w:r>
      <w:r w:rsidRPr="00AB682B">
        <w:rPr>
          <w:b/>
        </w:rPr>
        <w:t>equity flip structure</w:t>
      </w:r>
      <w:r w:rsidRPr="00662F68">
        <w:t xml:space="preserve">. </w:t>
      </w:r>
      <w:r>
        <w:rPr>
          <w:rFonts w:cstheme="minorHAnsi"/>
        </w:rPr>
        <w:t>This</w:t>
      </w:r>
      <w:r w:rsidRPr="0054251C">
        <w:rPr>
          <w:rFonts w:cstheme="minorHAnsi"/>
        </w:rPr>
        <w:t xml:space="preserve"> ownership s</w:t>
      </w:r>
      <w:r>
        <w:rPr>
          <w:rFonts w:cstheme="minorHAnsi"/>
        </w:rPr>
        <w:t xml:space="preserve">tructure requires a partnership between the cooperative and </w:t>
      </w:r>
      <w:r w:rsidRPr="0054251C">
        <w:rPr>
          <w:rFonts w:cstheme="minorHAnsi"/>
        </w:rPr>
        <w:t>tax</w:t>
      </w:r>
      <w:r>
        <w:rPr>
          <w:rFonts w:cstheme="minorHAnsi"/>
        </w:rPr>
        <w:t>-</w:t>
      </w:r>
      <w:r w:rsidRPr="0054251C">
        <w:rPr>
          <w:rFonts w:cstheme="minorHAnsi"/>
        </w:rPr>
        <w:t>equity investor</w:t>
      </w:r>
      <w:r w:rsidR="00BA63B8">
        <w:rPr>
          <w:rFonts w:cstheme="minorHAnsi"/>
        </w:rPr>
        <w:t>s</w:t>
      </w:r>
      <w:r w:rsidRPr="0054251C">
        <w:rPr>
          <w:rFonts w:cstheme="minorHAnsi"/>
        </w:rPr>
        <w:t xml:space="preserve"> capable of monetizing the tax incentives</w:t>
      </w:r>
      <w:r>
        <w:rPr>
          <w:rFonts w:cstheme="minorHAnsi"/>
        </w:rPr>
        <w:t xml:space="preserve">. </w:t>
      </w:r>
      <w:r w:rsidRPr="009C73D7">
        <w:rPr>
          <w:rFonts w:cstheme="minorHAnsi"/>
        </w:rPr>
        <w:t xml:space="preserve">A </w:t>
      </w:r>
      <w:r>
        <w:rPr>
          <w:rFonts w:cstheme="minorHAnsi"/>
        </w:rPr>
        <w:t>s</w:t>
      </w:r>
      <w:r w:rsidRPr="009C73D7">
        <w:rPr>
          <w:rFonts w:cstheme="minorHAnsi"/>
        </w:rPr>
        <w:t xml:space="preserve">pecial </w:t>
      </w:r>
      <w:r>
        <w:rPr>
          <w:rFonts w:cstheme="minorHAnsi"/>
        </w:rPr>
        <w:t>p</w:t>
      </w:r>
      <w:r w:rsidRPr="009C73D7">
        <w:rPr>
          <w:rFonts w:cstheme="minorHAnsi"/>
        </w:rPr>
        <w:t xml:space="preserve">urpose </w:t>
      </w:r>
      <w:r>
        <w:rPr>
          <w:rFonts w:cstheme="minorHAnsi"/>
        </w:rPr>
        <w:t>e</w:t>
      </w:r>
      <w:r w:rsidRPr="009C73D7">
        <w:rPr>
          <w:rFonts w:cstheme="minorHAnsi"/>
        </w:rPr>
        <w:t>ntity</w:t>
      </w:r>
      <w:r>
        <w:rPr>
          <w:rFonts w:cstheme="minorHAnsi"/>
        </w:rPr>
        <w:t xml:space="preserve"> (SPE) </w:t>
      </w:r>
      <w:r w:rsidRPr="009C73D7">
        <w:rPr>
          <w:rFonts w:cstheme="minorHAnsi"/>
        </w:rPr>
        <w:t>is formed</w:t>
      </w:r>
      <w:r>
        <w:rPr>
          <w:rFonts w:cstheme="minorHAnsi"/>
        </w:rPr>
        <w:t xml:space="preserve"> for the partnership arrangement </w:t>
      </w:r>
      <w:r w:rsidRPr="006D7EFA">
        <w:rPr>
          <w:rFonts w:cstheme="minorHAnsi"/>
        </w:rPr>
        <w:t>that constructs, owns, and operates the project</w:t>
      </w:r>
      <w:r>
        <w:rPr>
          <w:rFonts w:cstheme="minorHAnsi"/>
        </w:rPr>
        <w:t>. Additionally, a</w:t>
      </w:r>
      <w:r w:rsidR="00CD6FD9">
        <w:rPr>
          <w:rFonts w:cstheme="minorHAnsi"/>
        </w:rPr>
        <w:t>n intermediate</w:t>
      </w:r>
      <w:r>
        <w:rPr>
          <w:rFonts w:cstheme="minorHAnsi"/>
        </w:rPr>
        <w:t xml:space="preserve"> cooperative blocker corporation will need to be formed to </w:t>
      </w:r>
      <w:r w:rsidRPr="0054251C">
        <w:rPr>
          <w:rFonts w:cstheme="minorHAnsi"/>
        </w:rPr>
        <w:t xml:space="preserve">insulate the </w:t>
      </w:r>
      <w:r>
        <w:rPr>
          <w:rFonts w:cstheme="minorHAnsi"/>
        </w:rPr>
        <w:t xml:space="preserve">cooperative </w:t>
      </w:r>
      <w:r w:rsidRPr="0054251C">
        <w:rPr>
          <w:rFonts w:cstheme="minorHAnsi"/>
        </w:rPr>
        <w:t xml:space="preserve">from </w:t>
      </w:r>
      <w:r>
        <w:rPr>
          <w:rFonts w:cstheme="minorHAnsi"/>
        </w:rPr>
        <w:t xml:space="preserve">various tax restrictions. </w:t>
      </w:r>
      <w:r w:rsidR="00E43478">
        <w:t>In</w:t>
      </w:r>
      <w:r w:rsidRPr="006D7EFA">
        <w:t xml:space="preserve"> this structure</w:t>
      </w:r>
      <w:r w:rsidR="00BA63B8">
        <w:t>,</w:t>
      </w:r>
      <w:r w:rsidRPr="006D7EFA">
        <w:t xml:space="preserve"> the cooperative </w:t>
      </w:r>
      <w:r>
        <w:t>b</w:t>
      </w:r>
      <w:r w:rsidRPr="006D7EFA">
        <w:t xml:space="preserve">locker </w:t>
      </w:r>
      <w:r>
        <w:t xml:space="preserve">corporation </w:t>
      </w:r>
      <w:r w:rsidR="00E43478">
        <w:t xml:space="preserve">typically </w:t>
      </w:r>
      <w:r>
        <w:t>is given a b</w:t>
      </w:r>
      <w:r w:rsidRPr="006D7EFA">
        <w:t>uy</w:t>
      </w:r>
      <w:r w:rsidR="00E43478">
        <w:t>-</w:t>
      </w:r>
      <w:r w:rsidRPr="006D7EFA">
        <w:t xml:space="preserve">out </w:t>
      </w:r>
      <w:r>
        <w:t>o</w:t>
      </w:r>
      <w:r w:rsidRPr="006D7EFA">
        <w:t xml:space="preserve">ption in </w:t>
      </w:r>
      <w:r>
        <w:t>the o</w:t>
      </w:r>
      <w:r w:rsidRPr="006D7EFA">
        <w:t xml:space="preserve">perating </w:t>
      </w:r>
      <w:r>
        <w:t>a</w:t>
      </w:r>
      <w:r w:rsidRPr="006D7EFA">
        <w:t>greement</w:t>
      </w:r>
      <w:r>
        <w:t>.</w:t>
      </w:r>
      <w:r w:rsidRPr="000E41C5">
        <w:rPr>
          <w:rFonts w:cs="Calibri"/>
        </w:rPr>
        <w:t xml:space="preserve"> </w:t>
      </w:r>
      <w:r w:rsidRPr="001D6441">
        <w:t>The cost of developing the documents involved in the tax-equity structure can be prohibitive</w:t>
      </w:r>
      <w:r w:rsidR="00011138">
        <w:t xml:space="preserve"> – </w:t>
      </w:r>
      <w:r w:rsidRPr="001D6441">
        <w:t>ranging from $250,000 to $500,000</w:t>
      </w:r>
      <w:r w:rsidR="005D44DA">
        <w:t xml:space="preserve"> – </w:t>
      </w:r>
      <w:r w:rsidRPr="001D6441">
        <w:t>depending on the size and complexity of the project</w:t>
      </w:r>
      <w:r>
        <w:t>.</w:t>
      </w:r>
      <w:r w:rsidRPr="001D6441">
        <w:t xml:space="preserve"> </w:t>
      </w:r>
      <w:r>
        <w:rPr>
          <w:rFonts w:cs="Calibri"/>
        </w:rPr>
        <w:t>If pursuing a tax-equity flip model, the financing plan must address how the cooperative will identify a tax-equity investor.</w:t>
      </w:r>
      <w:r w:rsidRPr="00654F3F">
        <w:rPr>
          <w:noProof/>
        </w:rPr>
        <w:t xml:space="preserve"> </w:t>
      </w:r>
    </w:p>
    <w:p w14:paraId="106B871C" w14:textId="5FC5FB22" w:rsidR="00D7713F" w:rsidRDefault="00D7713F" w:rsidP="009700D2">
      <w:pPr>
        <w:tabs>
          <w:tab w:val="left" w:pos="3960"/>
        </w:tabs>
        <w:jc w:val="left"/>
      </w:pPr>
      <w:r>
        <w:t xml:space="preserve">In all of these options, the cooperative should determine </w:t>
      </w:r>
      <w:r w:rsidR="007C2A43">
        <w:t xml:space="preserve">whether </w:t>
      </w:r>
      <w:r>
        <w:t>the contract contains a lease for accounting purposes.</w:t>
      </w:r>
    </w:p>
    <w:p w14:paraId="24E3E9D6" w14:textId="494022C4" w:rsidR="00C44114" w:rsidRPr="001D6441" w:rsidRDefault="00C44114" w:rsidP="009700D2">
      <w:pPr>
        <w:jc w:val="left"/>
      </w:pPr>
      <w:r w:rsidRPr="00094767">
        <w:rPr>
          <w:b/>
        </w:rPr>
        <w:t>Direct ownership options</w:t>
      </w:r>
      <w:r>
        <w:t xml:space="preserve"> that enable </w:t>
      </w:r>
      <w:r w:rsidRPr="00662F68">
        <w:t>harness</w:t>
      </w:r>
      <w:r w:rsidR="00CD6FD9">
        <w:t>ing</w:t>
      </w:r>
      <w:r w:rsidRPr="00662F68">
        <w:t xml:space="preserve"> the ITCs and MACR</w:t>
      </w:r>
      <w:r w:rsidR="00BA63B8">
        <w:t>S</w:t>
      </w:r>
      <w:r w:rsidRPr="00662F68">
        <w:t xml:space="preserve"> </w:t>
      </w:r>
      <w:r>
        <w:t xml:space="preserve">are limited. Some cooperatives may be able to receive tax benefits by developing </w:t>
      </w:r>
      <w:r w:rsidR="00425FEB">
        <w:t>CSP</w:t>
      </w:r>
      <w:r>
        <w:t xml:space="preserve">s through a subsidiary organization. Deploying this strategy </w:t>
      </w:r>
      <w:r>
        <w:lastRenderedPageBreak/>
        <w:t>requires legal assistance to ensure that the subsidiary is eligible for project ownership, and the co</w:t>
      </w:r>
      <w:r w:rsidR="00983B2A">
        <w:t>-</w:t>
      </w:r>
      <w:r>
        <w:t>op must ensure that the subsidiary has an adequate tax appetite to fully utilize the tax benefits.</w:t>
      </w:r>
      <w:r w:rsidR="005E50F0">
        <w:t xml:space="preserve"> Tax advisors will want to ensure that the subsidiary </w:t>
      </w:r>
      <w:r w:rsidR="004442F0">
        <w:t>is</w:t>
      </w:r>
      <w:r w:rsidR="005E50F0">
        <w:t xml:space="preserve"> not created solely for the purpose of the CSP.</w:t>
      </w:r>
    </w:p>
    <w:p w14:paraId="568E8411" w14:textId="1CDBC987" w:rsidR="00044802" w:rsidRDefault="00C44114" w:rsidP="00115848">
      <w:pPr>
        <w:jc w:val="left"/>
      </w:pPr>
      <w:r>
        <w:rPr>
          <w:rFonts w:cs="Calibri"/>
        </w:rPr>
        <w:t>An alternative approach is to</w:t>
      </w:r>
      <w:r w:rsidRPr="00426F85">
        <w:rPr>
          <w:rFonts w:cs="Calibri"/>
        </w:rPr>
        <w:t xml:space="preserve"> </w:t>
      </w:r>
      <w:r w:rsidRPr="00AB682B">
        <w:rPr>
          <w:rFonts w:cs="Calibri"/>
          <w:b/>
        </w:rPr>
        <w:t xml:space="preserve">pass the tax credits directly to the </w:t>
      </w:r>
      <w:r w:rsidR="00F659CF">
        <w:rPr>
          <w:rFonts w:cs="Calibri"/>
          <w:b/>
        </w:rPr>
        <w:t>consumer</w:t>
      </w:r>
      <w:r w:rsidRPr="00426F85">
        <w:rPr>
          <w:rFonts w:cs="Calibri"/>
        </w:rPr>
        <w:t>.</w:t>
      </w:r>
      <w:r>
        <w:rPr>
          <w:rFonts w:cs="Calibri"/>
        </w:rPr>
        <w:t xml:space="preserve"> </w:t>
      </w:r>
      <w:r w:rsidRPr="00426F85">
        <w:rPr>
          <w:rFonts w:cs="Calibri"/>
        </w:rPr>
        <w:t xml:space="preserve">The contract must be structured for the </w:t>
      </w:r>
      <w:r w:rsidR="00F659CF">
        <w:rPr>
          <w:rFonts w:cs="Calibri"/>
        </w:rPr>
        <w:t>consumer</w:t>
      </w:r>
      <w:r w:rsidRPr="00426F85">
        <w:rPr>
          <w:rFonts w:cs="Calibri"/>
        </w:rPr>
        <w:t xml:space="preserve"> to own the panels, yet allow for common operation of the array</w:t>
      </w:r>
      <w:r>
        <w:rPr>
          <w:rFonts w:cs="Calibri"/>
        </w:rPr>
        <w:t xml:space="preserve"> by the cooperative</w:t>
      </w:r>
      <w:r w:rsidRPr="00426F85">
        <w:rPr>
          <w:rFonts w:cs="Calibri"/>
        </w:rPr>
        <w:t xml:space="preserve">. </w:t>
      </w:r>
      <w:r>
        <w:rPr>
          <w:rFonts w:cs="Calibri"/>
        </w:rPr>
        <w:t xml:space="preserve">Contracts that support direct </w:t>
      </w:r>
      <w:r w:rsidR="00F659CF">
        <w:rPr>
          <w:rFonts w:cs="Calibri"/>
        </w:rPr>
        <w:t>consumer</w:t>
      </w:r>
      <w:r>
        <w:rPr>
          <w:rFonts w:cs="Calibri"/>
        </w:rPr>
        <w:t xml:space="preserve"> ownership must be written knowledgeably to </w:t>
      </w:r>
      <w:r w:rsidR="00E06A73">
        <w:rPr>
          <w:rFonts w:cs="Calibri"/>
        </w:rPr>
        <w:t>minimize regulatory implications such as SEC regulation</w:t>
      </w:r>
      <w:r>
        <w:rPr>
          <w:rFonts w:cs="Calibri"/>
        </w:rPr>
        <w:t xml:space="preserve">. </w:t>
      </w:r>
      <w:r w:rsidR="00960E3F">
        <w:rPr>
          <w:rFonts w:cs="Calibri"/>
        </w:rPr>
        <w:t>Cooperatives should not imply or guarantee any particular tax outcome but should instead refer consumer</w:t>
      </w:r>
      <w:r w:rsidR="007C2A43">
        <w:rPr>
          <w:rFonts w:cs="Calibri"/>
        </w:rPr>
        <w:t>s</w:t>
      </w:r>
      <w:r w:rsidR="00960E3F">
        <w:rPr>
          <w:rFonts w:cs="Calibri"/>
        </w:rPr>
        <w:t xml:space="preserve"> to their own tax advisor. </w:t>
      </w:r>
      <w:r>
        <w:rPr>
          <w:rFonts w:cs="Calibri"/>
        </w:rPr>
        <w:t>An important consideration</w:t>
      </w:r>
      <w:r w:rsidRPr="00426F85">
        <w:rPr>
          <w:rFonts w:cs="Calibri"/>
        </w:rPr>
        <w:t xml:space="preserve"> </w:t>
      </w:r>
      <w:r w:rsidR="00B25B21">
        <w:rPr>
          <w:rFonts w:cs="Calibri"/>
        </w:rPr>
        <w:t xml:space="preserve">for </w:t>
      </w:r>
      <w:r>
        <w:rPr>
          <w:rFonts w:cs="Calibri"/>
        </w:rPr>
        <w:t xml:space="preserve">this model </w:t>
      </w:r>
      <w:r w:rsidRPr="00426F85">
        <w:rPr>
          <w:rFonts w:cs="Calibri"/>
        </w:rPr>
        <w:t xml:space="preserve">is the </w:t>
      </w:r>
      <w:r w:rsidR="00022734" w:rsidRPr="00426F85">
        <w:rPr>
          <w:rFonts w:cs="Calibri"/>
        </w:rPr>
        <w:t xml:space="preserve">perceived value </w:t>
      </w:r>
      <w:r w:rsidR="00022734">
        <w:rPr>
          <w:rFonts w:cs="Calibri"/>
        </w:rPr>
        <w:t xml:space="preserve">for </w:t>
      </w:r>
      <w:r w:rsidR="00F659CF">
        <w:rPr>
          <w:rFonts w:cs="Calibri"/>
        </w:rPr>
        <w:t>consumer</w:t>
      </w:r>
      <w:r w:rsidRPr="00426F85">
        <w:rPr>
          <w:rFonts w:cs="Calibri"/>
        </w:rPr>
        <w:t xml:space="preserve">s </w:t>
      </w:r>
      <w:r>
        <w:rPr>
          <w:rFonts w:cs="Calibri"/>
        </w:rPr>
        <w:t>if they</w:t>
      </w:r>
      <w:r w:rsidRPr="00426F85">
        <w:rPr>
          <w:rFonts w:cs="Calibri"/>
        </w:rPr>
        <w:t xml:space="preserve"> </w:t>
      </w:r>
      <w:r>
        <w:rPr>
          <w:rFonts w:cs="Calibri"/>
        </w:rPr>
        <w:t xml:space="preserve">are required </w:t>
      </w:r>
      <w:r w:rsidRPr="00426F85">
        <w:rPr>
          <w:rFonts w:cs="Calibri"/>
        </w:rPr>
        <w:t>to make a significant up-front payment to participate in the program. On-</w:t>
      </w:r>
      <w:r w:rsidR="00BA63B8">
        <w:rPr>
          <w:rFonts w:cs="Calibri"/>
        </w:rPr>
        <w:t>b</w:t>
      </w:r>
      <w:r w:rsidRPr="00426F85">
        <w:rPr>
          <w:rFonts w:cs="Calibri"/>
        </w:rPr>
        <w:t xml:space="preserve">ill </w:t>
      </w:r>
      <w:r w:rsidR="00BA63B8">
        <w:rPr>
          <w:rFonts w:cs="Calibri"/>
        </w:rPr>
        <w:t>f</w:t>
      </w:r>
      <w:r w:rsidRPr="00426F85">
        <w:rPr>
          <w:rFonts w:cs="Calibri"/>
        </w:rPr>
        <w:t xml:space="preserve">inancing can address this issue but will also add </w:t>
      </w:r>
      <w:r w:rsidR="00D21ACE">
        <w:rPr>
          <w:rFonts w:cs="Calibri"/>
        </w:rPr>
        <w:t xml:space="preserve">state and federal regulatory </w:t>
      </w:r>
      <w:r w:rsidRPr="00426F85">
        <w:rPr>
          <w:rFonts w:cs="Calibri"/>
        </w:rPr>
        <w:t>complications</w:t>
      </w:r>
      <w:r>
        <w:rPr>
          <w:rFonts w:cs="Calibri"/>
        </w:rPr>
        <w:t>.</w:t>
      </w:r>
      <w:r w:rsidR="009222CF">
        <w:rPr>
          <w:rStyle w:val="CommentReference"/>
        </w:rPr>
        <w:t xml:space="preserve"> </w:t>
      </w:r>
      <w:r w:rsidR="006D1A5C">
        <w:t>Any</w:t>
      </w:r>
      <w:r w:rsidRPr="003B16F0">
        <w:t xml:space="preserve"> co</w:t>
      </w:r>
      <w:r w:rsidR="00B25B21">
        <w:t>-</w:t>
      </w:r>
      <w:r w:rsidRPr="003B16F0">
        <w:t xml:space="preserve">op pursuing community solar </w:t>
      </w:r>
      <w:r w:rsidR="006D1A5C">
        <w:t xml:space="preserve">should </w:t>
      </w:r>
      <w:r w:rsidRPr="003B16F0">
        <w:t xml:space="preserve">retain and use legal counsel or work with </w:t>
      </w:r>
      <w:r w:rsidR="00960E3F">
        <w:t xml:space="preserve">a CPA firm </w:t>
      </w:r>
      <w:r w:rsidR="007C2A43">
        <w:t>that has</w:t>
      </w:r>
      <w:r w:rsidR="00D44BA2">
        <w:t xml:space="preserve"> </w:t>
      </w:r>
      <w:r w:rsidR="00D44BA2" w:rsidRPr="003B16F0">
        <w:t>expertise</w:t>
      </w:r>
      <w:r w:rsidR="00960E3F">
        <w:t xml:space="preserve"> in this area</w:t>
      </w:r>
      <w:bookmarkEnd w:id="13"/>
      <w:bookmarkEnd w:id="14"/>
      <w:r w:rsidR="007C2A43">
        <w:t>.</w:t>
      </w:r>
    </w:p>
    <w:p w14:paraId="10B2471A" w14:textId="77777777" w:rsidR="008E3E76" w:rsidRPr="00606D6D" w:rsidRDefault="008E3E76" w:rsidP="00A543A7">
      <w:pPr>
        <w:pStyle w:val="Heading2"/>
      </w:pPr>
      <w:r w:rsidRPr="00731360">
        <w:t>State Policy Checklist</w:t>
      </w:r>
    </w:p>
    <w:p w14:paraId="1B377A62" w14:textId="7779C3E3" w:rsidR="008E3E76" w:rsidRPr="00A543A7" w:rsidRDefault="008E3E76" w:rsidP="00A543A7">
      <w:pPr>
        <w:pStyle w:val="ListParagraph"/>
        <w:numPr>
          <w:ilvl w:val="0"/>
          <w:numId w:val="247"/>
        </w:numPr>
      </w:pPr>
      <w:r w:rsidRPr="00A543A7">
        <w:t xml:space="preserve">Utility </w:t>
      </w:r>
      <w:r w:rsidR="006C7437">
        <w:t>C</w:t>
      </w:r>
      <w:r w:rsidR="006C7437" w:rsidRPr="006C7437">
        <w:t xml:space="preserve">ommission </w:t>
      </w:r>
      <w:r w:rsidRPr="00A543A7">
        <w:t xml:space="preserve">provisions on solar </w:t>
      </w:r>
    </w:p>
    <w:p w14:paraId="3A5EB501" w14:textId="41B069F1" w:rsidR="008E3E76" w:rsidRPr="00A543A7" w:rsidRDefault="008E3E76" w:rsidP="00A543A7">
      <w:pPr>
        <w:ind w:firstLine="576"/>
      </w:pPr>
      <w:proofErr w:type="gramStart"/>
      <w:r w:rsidRPr="00A543A7">
        <w:t>o</w:t>
      </w:r>
      <w:proofErr w:type="gramEnd"/>
      <w:r w:rsidRPr="00A543A7">
        <w:t xml:space="preserve"> Renewable Portfolio Standards with solar or “Community Shared Solar” provisions </w:t>
      </w:r>
    </w:p>
    <w:p w14:paraId="5E52B211" w14:textId="27DD1F17" w:rsidR="008E3E76" w:rsidRPr="00A543A7" w:rsidRDefault="008E3E76" w:rsidP="00A543A7">
      <w:pPr>
        <w:ind w:firstLine="576"/>
      </w:pPr>
      <w:proofErr w:type="gramStart"/>
      <w:r w:rsidRPr="00A543A7">
        <w:t>o</w:t>
      </w:r>
      <w:proofErr w:type="gramEnd"/>
      <w:r w:rsidRPr="00A543A7">
        <w:t> System size and enrollment limits</w:t>
      </w:r>
    </w:p>
    <w:p w14:paraId="258613B0" w14:textId="1C1CCF16" w:rsidR="008E3E76" w:rsidRPr="00A543A7" w:rsidRDefault="008E3E76" w:rsidP="00A543A7">
      <w:pPr>
        <w:pStyle w:val="ListParagraph"/>
        <w:numPr>
          <w:ilvl w:val="0"/>
          <w:numId w:val="247"/>
        </w:numPr>
      </w:pPr>
      <w:r w:rsidRPr="00A543A7">
        <w:t xml:space="preserve">Policies on rates, tariffs, and valuation of solar benefits </w:t>
      </w:r>
    </w:p>
    <w:p w14:paraId="23AE14CA" w14:textId="636BC826" w:rsidR="008E3E76" w:rsidRPr="00A543A7" w:rsidRDefault="008E3E76" w:rsidP="00A543A7">
      <w:pPr>
        <w:ind w:firstLine="576"/>
      </w:pPr>
      <w:proofErr w:type="gramStart"/>
      <w:r w:rsidRPr="00A543A7">
        <w:t>o</w:t>
      </w:r>
      <w:proofErr w:type="gramEnd"/>
      <w:r w:rsidRPr="00A543A7">
        <w:t xml:space="preserve"> Net </w:t>
      </w:r>
      <w:r w:rsidR="000D2A7D" w:rsidRPr="00A543A7">
        <w:t>m</w:t>
      </w:r>
      <w:r w:rsidRPr="00A543A7">
        <w:t xml:space="preserve">etering and treatment of excess generation </w:t>
      </w:r>
    </w:p>
    <w:p w14:paraId="686058A8" w14:textId="40DB425A" w:rsidR="008E3E76" w:rsidRPr="00A543A7" w:rsidRDefault="008E3E76" w:rsidP="00A543A7">
      <w:pPr>
        <w:pStyle w:val="ListParagraph"/>
        <w:numPr>
          <w:ilvl w:val="0"/>
          <w:numId w:val="247"/>
        </w:numPr>
      </w:pPr>
      <w:r w:rsidRPr="00A543A7">
        <w:t xml:space="preserve">Interconnection policies and procedures </w:t>
      </w:r>
    </w:p>
    <w:p w14:paraId="5336059D" w14:textId="725B8C9D" w:rsidR="008E3E76" w:rsidRPr="00A543A7" w:rsidRDefault="008E3E76" w:rsidP="00A543A7">
      <w:pPr>
        <w:ind w:firstLine="576"/>
      </w:pPr>
      <w:proofErr w:type="gramStart"/>
      <w:r w:rsidRPr="00A543A7">
        <w:t>o</w:t>
      </w:r>
      <w:proofErr w:type="gramEnd"/>
      <w:r w:rsidRPr="00A543A7">
        <w:t> Status of electricity restructuring/utility ownership of generation assets</w:t>
      </w:r>
    </w:p>
    <w:p w14:paraId="5A82370B" w14:textId="680EDBEF" w:rsidR="008E3E76" w:rsidRPr="00A543A7" w:rsidRDefault="008E3E76" w:rsidP="00A543A7">
      <w:pPr>
        <w:ind w:firstLine="576"/>
      </w:pPr>
      <w:proofErr w:type="gramStart"/>
      <w:r w:rsidRPr="00A543A7">
        <w:t>o</w:t>
      </w:r>
      <w:proofErr w:type="gramEnd"/>
      <w:r w:rsidRPr="00A543A7">
        <w:t> Third-</w:t>
      </w:r>
      <w:r w:rsidR="000D2A7D" w:rsidRPr="00A543A7">
        <w:t xml:space="preserve">party </w:t>
      </w:r>
      <w:r w:rsidRPr="00A543A7">
        <w:t xml:space="preserve">purchase agreement and solar financing policies </w:t>
      </w:r>
    </w:p>
    <w:p w14:paraId="5086871F" w14:textId="611E2A08" w:rsidR="008E3E76" w:rsidRPr="00A543A7" w:rsidRDefault="008E3E76" w:rsidP="00A543A7">
      <w:pPr>
        <w:ind w:firstLine="576"/>
      </w:pPr>
      <w:proofErr w:type="gramStart"/>
      <w:r w:rsidRPr="00A543A7">
        <w:t>o</w:t>
      </w:r>
      <w:proofErr w:type="gramEnd"/>
      <w:r w:rsidRPr="00A543A7">
        <w:t> Local siting and permitting, property rights, and authorities having jurisdiction requirements</w:t>
      </w:r>
    </w:p>
    <w:p w14:paraId="53FAA034" w14:textId="139104B3" w:rsidR="008E3E76" w:rsidRPr="00A543A7" w:rsidRDefault="008E3E76" w:rsidP="00A543A7">
      <w:pPr>
        <w:ind w:firstLine="576"/>
      </w:pPr>
      <w:proofErr w:type="gramStart"/>
      <w:r w:rsidRPr="00A543A7">
        <w:t>o</w:t>
      </w:r>
      <w:proofErr w:type="gramEnd"/>
      <w:r w:rsidRPr="00A543A7">
        <w:t> State PURPA interconnection standards</w:t>
      </w:r>
    </w:p>
    <w:p w14:paraId="50E0D2F7" w14:textId="381BEEA7" w:rsidR="008E3E76" w:rsidRPr="00A543A7" w:rsidRDefault="008E3E76" w:rsidP="00A543A7">
      <w:pPr>
        <w:pStyle w:val="ListParagraph"/>
        <w:numPr>
          <w:ilvl w:val="0"/>
          <w:numId w:val="247"/>
        </w:numPr>
      </w:pPr>
      <w:r w:rsidRPr="00A543A7">
        <w:t>Incentive programs and their interaction with federal incentives</w:t>
      </w:r>
    </w:p>
    <w:p w14:paraId="5C0A3308" w14:textId="186DF971" w:rsidR="008E3E76" w:rsidRPr="00A543A7" w:rsidRDefault="008E3E76" w:rsidP="00A543A7">
      <w:pPr>
        <w:ind w:left="576"/>
      </w:pPr>
      <w:r w:rsidRPr="00A543A7">
        <w:t xml:space="preserve">o State and </w:t>
      </w:r>
      <w:r w:rsidR="000D2A7D" w:rsidRPr="00A543A7">
        <w:t>local tax considerations,</w:t>
      </w:r>
      <w:r w:rsidRPr="00A543A7">
        <w:t xml:space="preserve"> </w:t>
      </w:r>
      <w:r w:rsidR="000D2A7D" w:rsidRPr="00A543A7">
        <w:t>including income tax, sales and use taxes, property taxes</w:t>
      </w:r>
      <w:r w:rsidR="00606D6D">
        <w:t>,</w:t>
      </w:r>
      <w:r w:rsidR="000D2A7D" w:rsidRPr="00A543A7">
        <w:t xml:space="preserve"> and excise taxes</w:t>
      </w:r>
    </w:p>
    <w:p w14:paraId="0E54A9ED" w14:textId="7993C586" w:rsidR="008E3E76" w:rsidRDefault="008E3E76" w:rsidP="00A543A7">
      <w:pPr>
        <w:pStyle w:val="ListParagraph"/>
        <w:numPr>
          <w:ilvl w:val="0"/>
          <w:numId w:val="247"/>
        </w:numPr>
      </w:pPr>
      <w:r w:rsidRPr="00A543A7">
        <w:t xml:space="preserve">Customer </w:t>
      </w:r>
      <w:r w:rsidR="00606D6D" w:rsidRPr="006C7437">
        <w:t xml:space="preserve">data standards </w:t>
      </w:r>
      <w:r w:rsidRPr="00A543A7">
        <w:t xml:space="preserve">with provisions for metering data availability and </w:t>
      </w:r>
      <w:r w:rsidR="000D2A7D" w:rsidRPr="00A543A7">
        <w:t>personal</w:t>
      </w:r>
      <w:r w:rsidR="006C7437">
        <w:t>ly</w:t>
      </w:r>
      <w:r w:rsidR="000D2A7D" w:rsidRPr="00A543A7">
        <w:t xml:space="preserve"> identifiable information</w:t>
      </w:r>
      <w:r w:rsidR="006C7437" w:rsidRPr="006C7437">
        <w:t xml:space="preserve"> provisions</w:t>
      </w:r>
    </w:p>
    <w:p w14:paraId="350DA8BB" w14:textId="77777777" w:rsidR="006C7437" w:rsidRPr="00A543A7" w:rsidRDefault="006C7437" w:rsidP="00A543A7">
      <w:pPr>
        <w:pStyle w:val="ListParagraph"/>
        <w:numPr>
          <w:ilvl w:val="0"/>
          <w:numId w:val="0"/>
        </w:numPr>
        <w:ind w:left="360"/>
      </w:pPr>
    </w:p>
    <w:p w14:paraId="6107B1C7" w14:textId="05EB117F" w:rsidR="008E3E76" w:rsidRPr="00A543A7" w:rsidRDefault="008E3E76" w:rsidP="00A543A7">
      <w:pPr>
        <w:pStyle w:val="ListParagraph"/>
        <w:numPr>
          <w:ilvl w:val="0"/>
          <w:numId w:val="247"/>
        </w:numPr>
      </w:pPr>
      <w:r w:rsidRPr="00A543A7">
        <w:t xml:space="preserve">Consumer lending and </w:t>
      </w:r>
      <w:r w:rsidR="000D2A7D" w:rsidRPr="00A543A7">
        <w:t>utility billing laws and regulations</w:t>
      </w:r>
    </w:p>
    <w:p w14:paraId="7F3C0079" w14:textId="56BE237E" w:rsidR="008E3E76" w:rsidRPr="00A543A7" w:rsidRDefault="008E3E76" w:rsidP="00A543A7">
      <w:pPr>
        <w:ind w:firstLine="576"/>
      </w:pPr>
      <w:proofErr w:type="gramStart"/>
      <w:r w:rsidRPr="00A543A7">
        <w:lastRenderedPageBreak/>
        <w:t>o</w:t>
      </w:r>
      <w:proofErr w:type="gramEnd"/>
      <w:r w:rsidRPr="00A543A7">
        <w:t> Treatment of on- or off-bill voluntary tariffs and credits</w:t>
      </w:r>
    </w:p>
    <w:p w14:paraId="3BEB125A" w14:textId="33612A34" w:rsidR="008E3E76" w:rsidRPr="00A543A7" w:rsidRDefault="008E3E76" w:rsidP="00A543A7">
      <w:pPr>
        <w:ind w:left="576"/>
      </w:pPr>
      <w:proofErr w:type="gramStart"/>
      <w:r w:rsidRPr="00A543A7">
        <w:t>o</w:t>
      </w:r>
      <w:proofErr w:type="gramEnd"/>
      <w:r w:rsidRPr="00A543A7">
        <w:t> Additional state lending and credit reporting laws</w:t>
      </w:r>
    </w:p>
    <w:p w14:paraId="5F385D22" w14:textId="294B8DD6" w:rsidR="008E3E76" w:rsidRPr="00A543A7" w:rsidRDefault="008E3E76" w:rsidP="00A543A7">
      <w:pPr>
        <w:pStyle w:val="ListParagraph"/>
        <w:numPr>
          <w:ilvl w:val="0"/>
          <w:numId w:val="248"/>
        </w:numPr>
      </w:pPr>
      <w:r w:rsidRPr="00A543A7">
        <w:t>Criteria for determining the existence of securities (beyond federal</w:t>
      </w:r>
      <w:r w:rsidR="00713DDC" w:rsidRPr="00A543A7">
        <w:t xml:space="preserve"> consumer lending requirements)</w:t>
      </w:r>
    </w:p>
    <w:p w14:paraId="1059D39F" w14:textId="39EC62D2" w:rsidR="008E3E76" w:rsidRPr="00A543A7" w:rsidRDefault="008E3E76" w:rsidP="00A543A7">
      <w:pPr>
        <w:rPr>
          <w:b/>
        </w:rPr>
      </w:pPr>
      <w:r w:rsidRPr="00A543A7">
        <w:rPr>
          <w:b/>
        </w:rPr>
        <w:t>Note: This list is only representational. Individual cooperative</w:t>
      </w:r>
      <w:r w:rsidR="00606D6D" w:rsidRPr="00A543A7">
        <w:rPr>
          <w:b/>
        </w:rPr>
        <w:t>s</w:t>
      </w:r>
      <w:r w:rsidRPr="00A543A7">
        <w:rPr>
          <w:b/>
        </w:rPr>
        <w:t xml:space="preserve"> will need to </w:t>
      </w:r>
      <w:r w:rsidR="00606D6D" w:rsidRPr="00A543A7">
        <w:rPr>
          <w:b/>
        </w:rPr>
        <w:t>perform</w:t>
      </w:r>
      <w:r w:rsidRPr="00A543A7">
        <w:rPr>
          <w:b/>
        </w:rPr>
        <w:t xml:space="preserve"> their own due diligence.</w:t>
      </w:r>
    </w:p>
    <w:p w14:paraId="55A175D6" w14:textId="77777777" w:rsidR="00412FF3" w:rsidRPr="00A543A7" w:rsidRDefault="00412FF3" w:rsidP="00A543A7">
      <w:pPr>
        <w:sectPr w:rsidR="00412FF3" w:rsidRPr="00A543A7" w:rsidSect="00D50558">
          <w:headerReference w:type="default" r:id="rId37"/>
          <w:footerReference w:type="default" r:id="rId38"/>
          <w:headerReference w:type="first" r:id="rId39"/>
          <w:pgSz w:w="12240" w:h="15840"/>
          <w:pgMar w:top="1440" w:right="1152" w:bottom="1440" w:left="1152" w:header="0" w:footer="0" w:gutter="0"/>
          <w:pgNumType w:start="1"/>
          <w:cols w:space="720"/>
          <w:titlePg/>
          <w:docGrid w:linePitch="360"/>
        </w:sectPr>
      </w:pPr>
    </w:p>
    <w:p w14:paraId="5659F9FC" w14:textId="0CA8AF07" w:rsidR="00B81360" w:rsidRDefault="005A658E" w:rsidP="00072A13">
      <w:pPr>
        <w:jc w:val="left"/>
      </w:pPr>
      <w:r>
        <w:lastRenderedPageBreak/>
        <w:t xml:space="preserve">Co-ops </w:t>
      </w:r>
      <w:r w:rsidR="00244A97">
        <w:t xml:space="preserve">may want to </w:t>
      </w:r>
      <w:r w:rsidR="00B81360">
        <w:t>consider specifying application integration features that meet the requirements defined by the MultiSpeak specification</w:t>
      </w:r>
      <w:r w:rsidR="00244A97">
        <w:t xml:space="preserve"> and</w:t>
      </w:r>
      <w:r w:rsidR="00B81360">
        <w:t xml:space="preserve"> the inclusion of language similar to the following in software </w:t>
      </w:r>
      <w:r>
        <w:t>requests for proposals (</w:t>
      </w:r>
      <w:r w:rsidR="00B81360">
        <w:t>RFPs</w:t>
      </w:r>
      <w:r>
        <w:t>)</w:t>
      </w:r>
      <w:r w:rsidR="00B81360">
        <w:t>:</w:t>
      </w:r>
    </w:p>
    <w:p w14:paraId="54D82C9C" w14:textId="77777777" w:rsidR="00B81360" w:rsidRPr="00072A13" w:rsidRDefault="00B81360" w:rsidP="00221093">
      <w:pPr>
        <w:ind w:left="576"/>
        <w:jc w:val="left"/>
        <w:rPr>
          <w:color w:val="C00000"/>
        </w:rPr>
      </w:pPr>
      <w:r w:rsidRPr="00072A13">
        <w:rPr>
          <w:color w:val="C00000"/>
        </w:rPr>
        <w:t>"UTILITY shall give preference in evaluation of vendor proposals to software interfaces that have been tested to be compatible with the MultiSpeak Version 3.0 specification (or higher) unless the vendor can show that the interfaces proposed provide substantially improved functionality over those included in the MultiSpeak specification."</w:t>
      </w:r>
    </w:p>
    <w:p w14:paraId="04344460" w14:textId="77777777" w:rsidR="00B81360" w:rsidRDefault="00B81360" w:rsidP="007C729B"/>
    <w:p w14:paraId="77423E55" w14:textId="572FA008" w:rsidR="000027F5" w:rsidRDefault="000027F5" w:rsidP="00F37153"/>
    <w:p w14:paraId="4B412A8F" w14:textId="77777777" w:rsidR="00066120" w:rsidRDefault="00066120" w:rsidP="00F37153"/>
    <w:p w14:paraId="1E0A8A9D" w14:textId="77777777" w:rsidR="00066120" w:rsidRDefault="00066120" w:rsidP="00F37153"/>
    <w:p w14:paraId="15747AA3" w14:textId="77777777" w:rsidR="00066120" w:rsidRDefault="00066120" w:rsidP="00F37153"/>
    <w:p w14:paraId="30916B46" w14:textId="77777777" w:rsidR="00066120" w:rsidRDefault="00066120" w:rsidP="00F37153"/>
    <w:p w14:paraId="55CD2EC6" w14:textId="77777777" w:rsidR="00066120" w:rsidRDefault="00066120" w:rsidP="00F37153"/>
    <w:p w14:paraId="3B8853AC" w14:textId="77777777" w:rsidR="00066120" w:rsidRDefault="00066120" w:rsidP="00F37153"/>
    <w:p w14:paraId="77FEBCFB" w14:textId="77777777" w:rsidR="00066120" w:rsidRDefault="00066120" w:rsidP="00F37153"/>
    <w:p w14:paraId="778897EB" w14:textId="77777777" w:rsidR="00144AD8" w:rsidRDefault="00144AD8" w:rsidP="00F37153"/>
    <w:p w14:paraId="4E391CC3" w14:textId="77777777" w:rsidR="00144AD8" w:rsidRDefault="00144AD8" w:rsidP="00F37153"/>
    <w:p w14:paraId="00115191" w14:textId="77777777" w:rsidR="00144AD8" w:rsidRDefault="00144AD8" w:rsidP="00F37153"/>
    <w:p w14:paraId="3372CA4B" w14:textId="77777777" w:rsidR="00144AD8" w:rsidRDefault="00144AD8" w:rsidP="00F37153"/>
    <w:p w14:paraId="55C775F0" w14:textId="77777777" w:rsidR="00144AD8" w:rsidRDefault="00144AD8" w:rsidP="00F37153"/>
    <w:p w14:paraId="600465BB" w14:textId="77777777" w:rsidR="00144AD8" w:rsidRDefault="00144AD8" w:rsidP="00F37153"/>
    <w:p w14:paraId="23BFA634" w14:textId="77777777" w:rsidR="00144AD8" w:rsidRDefault="00144AD8" w:rsidP="00F37153"/>
    <w:p w14:paraId="2C52C502" w14:textId="77777777" w:rsidR="00144AD8" w:rsidRPr="009700D2" w:rsidRDefault="00144AD8" w:rsidP="00144AD8">
      <w:pPr>
        <w:pStyle w:val="Title"/>
      </w:pPr>
      <w:bookmarkStart w:id="23" w:name="_Toc460942112"/>
      <w:bookmarkStart w:id="24" w:name="_Toc461195858"/>
      <w:r w:rsidRPr="009700D2">
        <w:lastRenderedPageBreak/>
        <w:t>Module 1a: Board of Directors Guide</w:t>
      </w:r>
      <w:bookmarkEnd w:id="23"/>
      <w:bookmarkEnd w:id="24"/>
    </w:p>
    <w:p w14:paraId="7E5CB83D" w14:textId="77777777" w:rsidR="00144AD8" w:rsidRPr="00554D27" w:rsidRDefault="00144AD8" w:rsidP="00144AD8">
      <w:pPr>
        <w:pStyle w:val="Heading2"/>
      </w:pPr>
      <w:r w:rsidRPr="00554D27">
        <w:t>About this Guide</w:t>
      </w:r>
    </w:p>
    <w:p w14:paraId="4614E62F" w14:textId="77777777" w:rsidR="00144AD8" w:rsidRDefault="00144AD8" w:rsidP="00144AD8">
      <w:pPr>
        <w:jc w:val="left"/>
      </w:pPr>
      <w:r>
        <w:t>Cooperatives have been early leaders in community solar photovoltaic (PV) development. At the same time, community solar program designs</w:t>
      </w:r>
      <w:r w:rsidDel="00D20B5F">
        <w:t xml:space="preserve"> </w:t>
      </w:r>
      <w:r>
        <w:t>remain dynamic, and there are opportunities for early adopters to benefit from emerging innovations. To help other cooperatives save time and resources, this Playbook provides community solar decision tools that share experiences and facilitate peer learning. These tools include resources to support (a) community solar program design and (b) community solar program implementation.</w:t>
      </w:r>
    </w:p>
    <w:p w14:paraId="2ACF73D0" w14:textId="77777777" w:rsidR="00144AD8" w:rsidRDefault="00144AD8" w:rsidP="00144AD8">
      <w:pPr>
        <w:jc w:val="left"/>
      </w:pPr>
      <w:r w:rsidRPr="000C57A6">
        <w:rPr>
          <w:b/>
        </w:rPr>
        <w:t xml:space="preserve">This </w:t>
      </w:r>
      <w:r w:rsidRPr="006C70DA">
        <w:rPr>
          <w:b/>
        </w:rPr>
        <w:t>Board of Directors Guide</w:t>
      </w:r>
      <w:r>
        <w:rPr>
          <w:b/>
        </w:rPr>
        <w:t xml:space="preserve"> is an appendix to the Executive Management Module, the first of 5 modules </w:t>
      </w:r>
      <w:r w:rsidRPr="000C57A6">
        <w:rPr>
          <w:b/>
        </w:rPr>
        <w:t xml:space="preserve">developed by NRECA, collectively forming the Community Solar Playbook. Each module is focused on the actions required from a particular division of a </w:t>
      </w:r>
      <w:r>
        <w:rPr>
          <w:b/>
        </w:rPr>
        <w:t>cooperative</w:t>
      </w:r>
      <w:r w:rsidRPr="000C57A6">
        <w:rPr>
          <w:b/>
        </w:rPr>
        <w:t xml:space="preserve"> utility to establish a community solar program</w:t>
      </w:r>
      <w:r>
        <w:t xml:space="preserve">, </w:t>
      </w:r>
      <w:r w:rsidRPr="00895A30">
        <w:rPr>
          <w:b/>
        </w:rPr>
        <w:t>including</w:t>
      </w:r>
      <w:r>
        <w:rPr>
          <w:b/>
        </w:rPr>
        <w:t xml:space="preserve"> the following</w:t>
      </w:r>
      <w:r>
        <w:t>:</w:t>
      </w:r>
    </w:p>
    <w:p w14:paraId="739ACB20" w14:textId="77777777" w:rsidR="00144AD8" w:rsidRPr="00453D20" w:rsidRDefault="00144AD8" w:rsidP="00144AD8">
      <w:pPr>
        <w:pStyle w:val="ListParagraph"/>
        <w:numPr>
          <w:ilvl w:val="0"/>
          <w:numId w:val="34"/>
        </w:numPr>
        <w:spacing w:after="0" w:line="240" w:lineRule="auto"/>
        <w:rPr>
          <w:rStyle w:val="Emphasis1"/>
          <w:b w:val="0"/>
          <w:color w:val="auto"/>
        </w:rPr>
      </w:pPr>
      <w:r w:rsidRPr="00453D20">
        <w:rPr>
          <w:rStyle w:val="Emphasis1"/>
          <w:b w:val="0"/>
          <w:color w:val="auto"/>
        </w:rPr>
        <w:t xml:space="preserve">Executive Management </w:t>
      </w:r>
    </w:p>
    <w:p w14:paraId="146F7F4B" w14:textId="77777777" w:rsidR="00144AD8" w:rsidRPr="0093358F" w:rsidRDefault="00144AD8" w:rsidP="00144AD8">
      <w:pPr>
        <w:pStyle w:val="ListParagraph"/>
        <w:numPr>
          <w:ilvl w:val="0"/>
          <w:numId w:val="218"/>
        </w:numPr>
        <w:spacing w:after="0" w:line="240" w:lineRule="auto"/>
        <w:rPr>
          <w:rStyle w:val="Emphasis1"/>
          <w:color w:val="auto"/>
        </w:rPr>
      </w:pPr>
      <w:r w:rsidRPr="0093358F">
        <w:rPr>
          <w:rStyle w:val="Emphasis1"/>
          <w:color w:val="3E5587" w:themeColor="text2"/>
        </w:rPr>
        <w:t>Board of Directors Guide (this document)</w:t>
      </w:r>
    </w:p>
    <w:p w14:paraId="14730CAE" w14:textId="77777777" w:rsidR="00144AD8" w:rsidRPr="00895A30" w:rsidRDefault="00144AD8" w:rsidP="00144AD8">
      <w:pPr>
        <w:pStyle w:val="ListParagraph"/>
        <w:numPr>
          <w:ilvl w:val="0"/>
          <w:numId w:val="34"/>
        </w:numPr>
        <w:spacing w:after="0" w:line="240" w:lineRule="auto"/>
      </w:pPr>
      <w:r>
        <w:t>Marketing, Member-Consumer Services, and Communications</w:t>
      </w:r>
    </w:p>
    <w:p w14:paraId="1CBA3E0A" w14:textId="77777777" w:rsidR="00144AD8" w:rsidRPr="00895A30" w:rsidRDefault="00144AD8" w:rsidP="00144AD8">
      <w:pPr>
        <w:pStyle w:val="ListParagraph"/>
        <w:numPr>
          <w:ilvl w:val="0"/>
          <w:numId w:val="34"/>
        </w:numPr>
        <w:spacing w:after="0" w:line="240" w:lineRule="auto"/>
      </w:pPr>
      <w:r w:rsidRPr="00895A30">
        <w:t>Information Technology</w:t>
      </w:r>
      <w:r>
        <w:t xml:space="preserve"> to Support Marketing and Program Administration</w:t>
      </w:r>
    </w:p>
    <w:p w14:paraId="2FEABC68" w14:textId="77777777" w:rsidR="00144AD8" w:rsidRPr="00895A30" w:rsidRDefault="00144AD8" w:rsidP="00144AD8">
      <w:pPr>
        <w:pStyle w:val="ListParagraph"/>
        <w:numPr>
          <w:ilvl w:val="0"/>
          <w:numId w:val="34"/>
        </w:numPr>
        <w:spacing w:after="0" w:line="240" w:lineRule="auto"/>
      </w:pPr>
      <w:r>
        <w:t xml:space="preserve">Business, </w:t>
      </w:r>
      <w:r w:rsidRPr="00895A30">
        <w:t>Finance</w:t>
      </w:r>
      <w:r>
        <w:t>, and Program Administration</w:t>
      </w:r>
    </w:p>
    <w:p w14:paraId="5B4AB327" w14:textId="77777777" w:rsidR="00144AD8" w:rsidRDefault="00144AD8" w:rsidP="00144AD8">
      <w:pPr>
        <w:pStyle w:val="ListParagraph"/>
        <w:numPr>
          <w:ilvl w:val="0"/>
          <w:numId w:val="34"/>
        </w:numPr>
        <w:spacing w:after="0" w:line="240" w:lineRule="auto"/>
      </w:pPr>
      <w:r>
        <w:t>Section 1: Project Management and Planning</w:t>
      </w:r>
    </w:p>
    <w:p w14:paraId="5BC7C30C" w14:textId="77777777" w:rsidR="00144AD8" w:rsidRDefault="00144AD8" w:rsidP="00144AD8">
      <w:r>
        <w:t xml:space="preserve">Section 2: PV System </w:t>
      </w:r>
      <w:r w:rsidRPr="00895A30">
        <w:t>Engineering</w:t>
      </w:r>
      <w:r>
        <w:t xml:space="preserve">, </w:t>
      </w:r>
      <w:r w:rsidRPr="00895A30">
        <w:t>Commissioning</w:t>
      </w:r>
      <w:r>
        <w:t>, and Operations</w:t>
      </w:r>
    </w:p>
    <w:p w14:paraId="19928212" w14:textId="77777777" w:rsidR="00144AD8" w:rsidRPr="00554D27" w:rsidRDefault="00144AD8" w:rsidP="00144AD8">
      <w:pPr>
        <w:pStyle w:val="Heading1"/>
        <w:rPr>
          <w:noProof/>
          <w:color w:val="5A667D" w:themeColor="accent1" w:themeShade="BF"/>
          <w:sz w:val="52"/>
        </w:rPr>
      </w:pPr>
      <w:r w:rsidRPr="009A6B55">
        <w:br w:type="page"/>
      </w:r>
      <w:bookmarkStart w:id="25" w:name="_Toc460942113"/>
      <w:bookmarkStart w:id="26" w:name="_Toc461195859"/>
      <w:r>
        <w:lastRenderedPageBreak/>
        <w:t>Governance and Policy Creation</w:t>
      </w:r>
      <w:bookmarkEnd w:id="25"/>
      <w:bookmarkEnd w:id="26"/>
    </w:p>
    <w:p w14:paraId="2494B6CC" w14:textId="77777777" w:rsidR="00144AD8" w:rsidRDefault="00144AD8" w:rsidP="00144AD8">
      <w:pPr>
        <w:jc w:val="left"/>
      </w:pPr>
      <w:r>
        <w:t>One role of the Board of Directors (Board) is to collaborate with management in developing the cooperative’s strategic plan and determine if the cooperative is dedicating appropriate resources within its overall strategic plan. The goal is to ensure alignment of the resources with the strategic plan. For community-based solar program (CSP) policy development, the primary consideration is whether the resources required for this program will take time and effort away from other priorities.</w:t>
      </w:r>
    </w:p>
    <w:p w14:paraId="783563CF" w14:textId="77777777" w:rsidR="00144AD8" w:rsidRDefault="00144AD8" w:rsidP="00144AD8">
      <w:pPr>
        <w:jc w:val="left"/>
      </w:pPr>
      <w:r>
        <w:t>A second consideration is adopting a Board policy. A Board policy for a CSP could establish the purpose, objectives, responsibilities, and guidelines for how the program will be financed, supported, and operated. With an emphasis on transparency and recognizing the interest of the cooperative’s consumers-members, the Board policy could be stated in broad terms related to the essential requirements of the CSP, including the terms and benefits for consumer participation.</w:t>
      </w:r>
    </w:p>
    <w:p w14:paraId="3342E2C7" w14:textId="77777777" w:rsidR="00144AD8" w:rsidRPr="009700D2" w:rsidRDefault="00144AD8" w:rsidP="00144AD8">
      <w:pPr>
        <w:pStyle w:val="Caption"/>
        <w:keepNext/>
        <w:rPr>
          <w:rStyle w:val="Emphasis1"/>
        </w:rPr>
      </w:pPr>
      <w:r w:rsidRPr="009700D2">
        <w:rPr>
          <w:rStyle w:val="Emphasis1"/>
        </w:rPr>
        <w:t xml:space="preserve">Table </w:t>
      </w:r>
      <w:r w:rsidRPr="009700D2">
        <w:rPr>
          <w:rStyle w:val="Emphasis1"/>
        </w:rPr>
        <w:fldChar w:fldCharType="begin"/>
      </w:r>
      <w:r w:rsidRPr="009700D2">
        <w:rPr>
          <w:rStyle w:val="Emphasis1"/>
        </w:rPr>
        <w:instrText xml:space="preserve"> SEQ Table \* ARABIC </w:instrText>
      </w:r>
      <w:r w:rsidRPr="009700D2">
        <w:rPr>
          <w:rStyle w:val="Emphasis1"/>
        </w:rPr>
        <w:fldChar w:fldCharType="separate"/>
      </w:r>
      <w:r>
        <w:rPr>
          <w:rStyle w:val="Emphasis1"/>
          <w:noProof/>
        </w:rPr>
        <w:t>7</w:t>
      </w:r>
      <w:r w:rsidRPr="009700D2">
        <w:rPr>
          <w:rStyle w:val="Emphasis1"/>
        </w:rPr>
        <w:fldChar w:fldCharType="end"/>
      </w:r>
      <w:r w:rsidRPr="009700D2">
        <w:rPr>
          <w:rStyle w:val="Emphasis1"/>
        </w:rPr>
        <w:t>: Board Checklist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
        <w:gridCol w:w="4141"/>
        <w:gridCol w:w="630"/>
        <w:gridCol w:w="630"/>
        <w:gridCol w:w="630"/>
        <w:gridCol w:w="720"/>
        <w:gridCol w:w="630"/>
        <w:gridCol w:w="630"/>
        <w:gridCol w:w="720"/>
      </w:tblGrid>
      <w:tr w:rsidR="00144AD8" w14:paraId="4463C661" w14:textId="77777777" w:rsidTr="003C00B7">
        <w:trPr>
          <w:trHeight w:val="182"/>
        </w:trPr>
        <w:tc>
          <w:tcPr>
            <w:tcW w:w="4585" w:type="dxa"/>
            <w:gridSpan w:val="2"/>
            <w:shd w:val="clear" w:color="000000" w:fill="92CDDC"/>
            <w:vAlign w:val="center"/>
          </w:tcPr>
          <w:p w14:paraId="2802B965" w14:textId="77777777" w:rsidR="00144AD8" w:rsidRDefault="00144AD8" w:rsidP="003C00B7">
            <w:pPr>
              <w:spacing w:line="240" w:lineRule="auto"/>
              <w:contextualSpacing/>
              <w:jc w:val="center"/>
              <w:rPr>
                <w:rFonts w:ascii="Calibri" w:hAnsi="Calibri"/>
                <w:b/>
                <w:bCs/>
                <w:sz w:val="28"/>
                <w:szCs w:val="28"/>
              </w:rPr>
            </w:pPr>
            <w:r>
              <w:rPr>
                <w:rFonts w:ascii="Calibri" w:hAnsi="Calibri"/>
                <w:b/>
                <w:bCs/>
                <w:sz w:val="28"/>
                <w:szCs w:val="28"/>
              </w:rPr>
              <w:t>BOARD OF DIRECTORS</w:t>
            </w:r>
          </w:p>
        </w:tc>
        <w:tc>
          <w:tcPr>
            <w:tcW w:w="630" w:type="dxa"/>
            <w:shd w:val="clear" w:color="auto" w:fill="auto"/>
            <w:tcMar>
              <w:top w:w="15" w:type="dxa"/>
              <w:left w:w="15" w:type="dxa"/>
              <w:bottom w:w="0" w:type="dxa"/>
              <w:right w:w="15" w:type="dxa"/>
            </w:tcMar>
            <w:vAlign w:val="center"/>
            <w:hideMark/>
          </w:tcPr>
          <w:p w14:paraId="0B8F2E03" w14:textId="77777777" w:rsidR="00144AD8" w:rsidRDefault="00144AD8" w:rsidP="003C00B7">
            <w:pPr>
              <w:spacing w:line="240" w:lineRule="auto"/>
              <w:contextualSpacing/>
              <w:jc w:val="center"/>
              <w:rPr>
                <w:rFonts w:ascii="Calibri" w:hAnsi="Calibri"/>
                <w:b/>
                <w:bCs/>
                <w:sz w:val="24"/>
                <w:szCs w:val="24"/>
              </w:rPr>
            </w:pPr>
            <w:r>
              <w:rPr>
                <w:rFonts w:ascii="Calibri" w:hAnsi="Calibri"/>
                <w:b/>
                <w:bCs/>
              </w:rPr>
              <w:t>CEO</w:t>
            </w:r>
          </w:p>
        </w:tc>
        <w:tc>
          <w:tcPr>
            <w:tcW w:w="630" w:type="dxa"/>
            <w:shd w:val="clear" w:color="auto" w:fill="auto"/>
            <w:tcMar>
              <w:top w:w="15" w:type="dxa"/>
              <w:left w:w="15" w:type="dxa"/>
              <w:bottom w:w="0" w:type="dxa"/>
              <w:right w:w="15" w:type="dxa"/>
            </w:tcMar>
            <w:vAlign w:val="center"/>
            <w:hideMark/>
          </w:tcPr>
          <w:p w14:paraId="0EE4E629" w14:textId="77777777" w:rsidR="00144AD8" w:rsidRDefault="00144AD8" w:rsidP="003C00B7">
            <w:pPr>
              <w:spacing w:line="240" w:lineRule="auto"/>
              <w:contextualSpacing/>
              <w:jc w:val="center"/>
              <w:rPr>
                <w:rFonts w:ascii="Calibri" w:hAnsi="Calibri"/>
                <w:b/>
                <w:bCs/>
              </w:rPr>
            </w:pPr>
            <w:r>
              <w:rPr>
                <w:rFonts w:ascii="Calibri" w:hAnsi="Calibri"/>
                <w:b/>
                <w:bCs/>
              </w:rPr>
              <w:t>LEG</w:t>
            </w:r>
          </w:p>
        </w:tc>
        <w:tc>
          <w:tcPr>
            <w:tcW w:w="630" w:type="dxa"/>
            <w:shd w:val="clear" w:color="auto" w:fill="auto"/>
            <w:tcMar>
              <w:top w:w="15" w:type="dxa"/>
              <w:left w:w="15" w:type="dxa"/>
              <w:bottom w:w="0" w:type="dxa"/>
              <w:right w:w="15" w:type="dxa"/>
            </w:tcMar>
            <w:vAlign w:val="center"/>
            <w:hideMark/>
          </w:tcPr>
          <w:p w14:paraId="7E5E67CA" w14:textId="77777777" w:rsidR="00144AD8" w:rsidRDefault="00144AD8" w:rsidP="003C00B7">
            <w:pPr>
              <w:spacing w:line="240" w:lineRule="auto"/>
              <w:contextualSpacing/>
              <w:jc w:val="center"/>
              <w:rPr>
                <w:rFonts w:ascii="Calibri" w:hAnsi="Calibri"/>
                <w:b/>
                <w:bCs/>
              </w:rPr>
            </w:pPr>
            <w:r>
              <w:rPr>
                <w:rFonts w:ascii="Calibri" w:hAnsi="Calibri"/>
                <w:b/>
                <w:bCs/>
              </w:rPr>
              <w:t>BOD</w:t>
            </w:r>
          </w:p>
        </w:tc>
        <w:tc>
          <w:tcPr>
            <w:tcW w:w="720" w:type="dxa"/>
            <w:shd w:val="clear" w:color="auto" w:fill="auto"/>
            <w:tcMar>
              <w:top w:w="15" w:type="dxa"/>
              <w:left w:w="15" w:type="dxa"/>
              <w:bottom w:w="0" w:type="dxa"/>
              <w:right w:w="15" w:type="dxa"/>
            </w:tcMar>
            <w:vAlign w:val="center"/>
            <w:hideMark/>
          </w:tcPr>
          <w:p w14:paraId="06C0B9BB" w14:textId="77777777" w:rsidR="00144AD8" w:rsidRDefault="00144AD8" w:rsidP="003C00B7">
            <w:pPr>
              <w:spacing w:line="240" w:lineRule="auto"/>
              <w:contextualSpacing/>
              <w:jc w:val="center"/>
              <w:rPr>
                <w:rFonts w:ascii="Calibri" w:hAnsi="Calibri"/>
                <w:b/>
                <w:bCs/>
              </w:rPr>
            </w:pPr>
            <w:r>
              <w:rPr>
                <w:rFonts w:ascii="Calibri" w:hAnsi="Calibri"/>
                <w:b/>
                <w:bCs/>
              </w:rPr>
              <w:t>MKT</w:t>
            </w:r>
          </w:p>
        </w:tc>
        <w:tc>
          <w:tcPr>
            <w:tcW w:w="630" w:type="dxa"/>
            <w:shd w:val="clear" w:color="auto" w:fill="auto"/>
            <w:tcMar>
              <w:top w:w="15" w:type="dxa"/>
              <w:left w:w="15" w:type="dxa"/>
              <w:bottom w:w="0" w:type="dxa"/>
              <w:right w:w="15" w:type="dxa"/>
            </w:tcMar>
            <w:vAlign w:val="center"/>
            <w:hideMark/>
          </w:tcPr>
          <w:p w14:paraId="2AA1EC76" w14:textId="77777777" w:rsidR="00144AD8" w:rsidRDefault="00144AD8" w:rsidP="003C00B7">
            <w:pPr>
              <w:spacing w:line="240" w:lineRule="auto"/>
              <w:contextualSpacing/>
              <w:jc w:val="center"/>
              <w:rPr>
                <w:rFonts w:ascii="Calibri" w:hAnsi="Calibri"/>
                <w:b/>
                <w:bCs/>
              </w:rPr>
            </w:pPr>
            <w:r>
              <w:rPr>
                <w:rFonts w:ascii="Calibri" w:hAnsi="Calibri"/>
                <w:b/>
                <w:bCs/>
              </w:rPr>
              <w:t>IT</w:t>
            </w:r>
          </w:p>
        </w:tc>
        <w:tc>
          <w:tcPr>
            <w:tcW w:w="630" w:type="dxa"/>
            <w:shd w:val="clear" w:color="auto" w:fill="auto"/>
            <w:tcMar>
              <w:top w:w="15" w:type="dxa"/>
              <w:left w:w="15" w:type="dxa"/>
              <w:bottom w:w="0" w:type="dxa"/>
              <w:right w:w="15" w:type="dxa"/>
            </w:tcMar>
            <w:vAlign w:val="center"/>
            <w:hideMark/>
          </w:tcPr>
          <w:p w14:paraId="20F9472E" w14:textId="77777777" w:rsidR="00144AD8" w:rsidRDefault="00144AD8" w:rsidP="003C00B7">
            <w:pPr>
              <w:spacing w:line="240" w:lineRule="auto"/>
              <w:contextualSpacing/>
              <w:jc w:val="center"/>
              <w:rPr>
                <w:rFonts w:ascii="Calibri" w:hAnsi="Calibri"/>
                <w:b/>
                <w:bCs/>
              </w:rPr>
            </w:pPr>
            <w:r>
              <w:rPr>
                <w:rFonts w:ascii="Calibri" w:hAnsi="Calibri"/>
                <w:b/>
                <w:bCs/>
              </w:rPr>
              <w:t>FIN</w:t>
            </w:r>
          </w:p>
        </w:tc>
        <w:tc>
          <w:tcPr>
            <w:tcW w:w="720" w:type="dxa"/>
            <w:shd w:val="clear" w:color="auto" w:fill="auto"/>
            <w:tcMar>
              <w:top w:w="15" w:type="dxa"/>
              <w:left w:w="15" w:type="dxa"/>
              <w:bottom w:w="0" w:type="dxa"/>
              <w:right w:w="15" w:type="dxa"/>
            </w:tcMar>
            <w:vAlign w:val="center"/>
            <w:hideMark/>
          </w:tcPr>
          <w:p w14:paraId="162C8129" w14:textId="77777777" w:rsidR="00144AD8" w:rsidRDefault="00144AD8" w:rsidP="003C00B7">
            <w:pPr>
              <w:spacing w:line="240" w:lineRule="auto"/>
              <w:contextualSpacing/>
              <w:jc w:val="center"/>
              <w:rPr>
                <w:rFonts w:ascii="Calibri" w:hAnsi="Calibri"/>
                <w:b/>
                <w:bCs/>
              </w:rPr>
            </w:pPr>
            <w:r>
              <w:rPr>
                <w:rFonts w:ascii="Calibri" w:hAnsi="Calibri"/>
                <w:b/>
                <w:bCs/>
              </w:rPr>
              <w:t>PM</w:t>
            </w:r>
          </w:p>
        </w:tc>
      </w:tr>
      <w:tr w:rsidR="00144AD8" w14:paraId="58E83216" w14:textId="77777777" w:rsidTr="003C00B7">
        <w:trPr>
          <w:trHeight w:val="510"/>
        </w:trPr>
        <w:tc>
          <w:tcPr>
            <w:tcW w:w="444" w:type="dxa"/>
            <w:shd w:val="clear" w:color="auto" w:fill="auto"/>
            <w:vAlign w:val="center"/>
          </w:tcPr>
          <w:p w14:paraId="42BE51D4" w14:textId="77777777" w:rsidR="00144AD8" w:rsidRDefault="00144AD8" w:rsidP="003C00B7">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14:paraId="1A55FCA6" w14:textId="77777777" w:rsidR="00144AD8" w:rsidRDefault="00144AD8" w:rsidP="003C00B7">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Educate themselves on the elements of a solar policy and the key decision factors</w:t>
            </w:r>
          </w:p>
        </w:tc>
        <w:tc>
          <w:tcPr>
            <w:tcW w:w="630" w:type="dxa"/>
            <w:shd w:val="clear" w:color="000000" w:fill="404040"/>
            <w:noWrap/>
            <w:tcMar>
              <w:top w:w="15" w:type="dxa"/>
              <w:left w:w="15" w:type="dxa"/>
              <w:bottom w:w="0" w:type="dxa"/>
              <w:right w:w="15" w:type="dxa"/>
            </w:tcMar>
            <w:vAlign w:val="center"/>
            <w:hideMark/>
          </w:tcPr>
          <w:p w14:paraId="6FCA1C7B"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37B39305"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7F1BF5B6" w14:textId="77777777" w:rsidR="00144AD8" w:rsidRDefault="00144AD8" w:rsidP="003C00B7">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14:paraId="6EAE5195"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307CB4BF"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3B2EC15A"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BBC7BDB"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144AD8" w14:paraId="5ECC6659" w14:textId="77777777" w:rsidTr="003C00B7">
        <w:trPr>
          <w:trHeight w:val="510"/>
        </w:trPr>
        <w:tc>
          <w:tcPr>
            <w:tcW w:w="444" w:type="dxa"/>
            <w:shd w:val="clear" w:color="auto" w:fill="auto"/>
            <w:vAlign w:val="center"/>
          </w:tcPr>
          <w:p w14:paraId="5ED6524D" w14:textId="77777777" w:rsidR="00144AD8" w:rsidRDefault="00144AD8" w:rsidP="003C00B7">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14:paraId="5F204BC8" w14:textId="77777777" w:rsidR="00144AD8" w:rsidRDefault="00144AD8" w:rsidP="003C00B7">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Review business case and value statement developed by staff; ensure alignment with cooperative strategic goals</w:t>
            </w:r>
          </w:p>
        </w:tc>
        <w:tc>
          <w:tcPr>
            <w:tcW w:w="630" w:type="dxa"/>
            <w:shd w:val="clear" w:color="000000" w:fill="FABF8F"/>
            <w:noWrap/>
            <w:tcMar>
              <w:top w:w="15" w:type="dxa"/>
              <w:left w:w="15" w:type="dxa"/>
              <w:bottom w:w="0" w:type="dxa"/>
              <w:right w:w="15" w:type="dxa"/>
            </w:tcMar>
            <w:vAlign w:val="center"/>
          </w:tcPr>
          <w:p w14:paraId="75082280" w14:textId="77777777" w:rsidR="00144AD8" w:rsidRDefault="00144AD8" w:rsidP="003C00B7">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54208973"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7F45F1D7" w14:textId="77777777" w:rsidR="00144AD8" w:rsidRDefault="00144AD8" w:rsidP="003C00B7">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14:paraId="395BC8FB" w14:textId="77777777" w:rsidR="00144AD8" w:rsidRDefault="00144AD8" w:rsidP="003C00B7">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113A130A"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7BF90F8A"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1CD62815"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144AD8" w14:paraId="6BB61657" w14:textId="77777777" w:rsidTr="003C00B7">
        <w:trPr>
          <w:trHeight w:val="497"/>
        </w:trPr>
        <w:tc>
          <w:tcPr>
            <w:tcW w:w="444" w:type="dxa"/>
            <w:shd w:val="clear" w:color="auto" w:fill="auto"/>
            <w:vAlign w:val="center"/>
          </w:tcPr>
          <w:p w14:paraId="627F516D" w14:textId="77777777" w:rsidR="00144AD8" w:rsidRDefault="00144AD8" w:rsidP="003C00B7">
            <w:pPr>
              <w:spacing w:after="240"/>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hideMark/>
          </w:tcPr>
          <w:p w14:paraId="4963AE6B" w14:textId="77777777" w:rsidR="00144AD8" w:rsidRDefault="00144AD8" w:rsidP="003C00B7">
            <w:pPr>
              <w:spacing w:after="240"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Consider adopting community solar policy </w:t>
            </w:r>
          </w:p>
        </w:tc>
        <w:tc>
          <w:tcPr>
            <w:tcW w:w="630" w:type="dxa"/>
            <w:shd w:val="clear" w:color="000000" w:fill="FABF8F"/>
            <w:noWrap/>
            <w:tcMar>
              <w:top w:w="15" w:type="dxa"/>
              <w:left w:w="15" w:type="dxa"/>
              <w:bottom w:w="0" w:type="dxa"/>
              <w:right w:w="15" w:type="dxa"/>
            </w:tcMar>
            <w:vAlign w:val="center"/>
          </w:tcPr>
          <w:p w14:paraId="10272753" w14:textId="77777777" w:rsidR="00144AD8" w:rsidRDefault="00144AD8" w:rsidP="003C00B7">
            <w:pPr>
              <w:spacing w:after="0"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491C5692"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5F31FA73" w14:textId="77777777" w:rsidR="00144AD8" w:rsidRDefault="00144AD8" w:rsidP="003C00B7">
            <w:pPr>
              <w:spacing w:line="240" w:lineRule="auto"/>
              <w:contextualSpacing/>
              <w:jc w:val="center"/>
              <w:rPr>
                <w:rFonts w:ascii="Calibri" w:hAnsi="Calibri"/>
                <w:b/>
                <w:bCs/>
                <w:color w:val="000000"/>
                <w:sz w:val="20"/>
                <w:szCs w:val="20"/>
              </w:rPr>
            </w:pPr>
          </w:p>
        </w:tc>
        <w:tc>
          <w:tcPr>
            <w:tcW w:w="720" w:type="dxa"/>
            <w:shd w:val="clear" w:color="auto" w:fill="3C3C3C" w:themeFill="background2" w:themeFillShade="40"/>
            <w:noWrap/>
            <w:tcMar>
              <w:top w:w="15" w:type="dxa"/>
              <w:left w:w="15" w:type="dxa"/>
              <w:bottom w:w="0" w:type="dxa"/>
              <w:right w:w="15" w:type="dxa"/>
            </w:tcMar>
            <w:vAlign w:val="center"/>
            <w:hideMark/>
          </w:tcPr>
          <w:p w14:paraId="1B61FEB2"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1974C23E"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F4C7441"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2314B024" w14:textId="77777777" w:rsidR="00144AD8" w:rsidRDefault="00144AD8" w:rsidP="003C00B7">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bl>
    <w:p w14:paraId="4383E976" w14:textId="77777777" w:rsidR="00144AD8" w:rsidRDefault="00144AD8" w:rsidP="00144AD8"/>
    <w:p w14:paraId="36A03640" w14:textId="77777777" w:rsidR="00144AD8" w:rsidRDefault="00144AD8" w:rsidP="00144AD8"/>
    <w:p w14:paraId="3B4DFBAF" w14:textId="77777777" w:rsidR="00144AD8" w:rsidRDefault="00144AD8" w:rsidP="00144AD8">
      <w:r>
        <w:br w:type="page"/>
      </w:r>
    </w:p>
    <w:p w14:paraId="39BD3886" w14:textId="77777777" w:rsidR="00144AD8" w:rsidRPr="009700D2" w:rsidRDefault="00144AD8" w:rsidP="00144AD8">
      <w:pPr>
        <w:pStyle w:val="Heading1"/>
        <w:rPr>
          <w:rStyle w:val="Emphasis1"/>
          <w:b w:val="0"/>
          <w:color w:val="FFCC99"/>
        </w:rPr>
      </w:pPr>
      <w:bookmarkStart w:id="27" w:name="_Toc460942114"/>
      <w:bookmarkStart w:id="28" w:name="_Toc461195860"/>
      <w:r>
        <w:lastRenderedPageBreak/>
        <w:t>Getting Started: Understanding the Community Solar Option</w:t>
      </w:r>
      <w:bookmarkEnd w:id="27"/>
      <w:bookmarkEnd w:id="28"/>
    </w:p>
    <w:p w14:paraId="2B2E3F41" w14:textId="77777777" w:rsidR="00144AD8" w:rsidRPr="004B320F" w:rsidRDefault="00144AD8" w:rsidP="00144AD8">
      <w:pPr>
        <w:rPr>
          <w:rFonts w:eastAsiaTheme="majorEastAsia"/>
        </w:rPr>
      </w:pPr>
      <w:r w:rsidRPr="00554D27">
        <w:rPr>
          <w:rStyle w:val="Emphasis1"/>
          <w:b w:val="0"/>
          <w:noProof/>
        </w:rPr>
        <mc:AlternateContent>
          <mc:Choice Requires="wps">
            <w:drawing>
              <wp:anchor distT="0" distB="0" distL="114300" distR="114300" simplePos="0" relativeHeight="251681280" behindDoc="1" locked="0" layoutInCell="1" allowOverlap="1" wp14:anchorId="6FD4FD99" wp14:editId="5911CD7F">
                <wp:simplePos x="0" y="0"/>
                <wp:positionH relativeFrom="column">
                  <wp:posOffset>4042410</wp:posOffset>
                </wp:positionH>
                <wp:positionV relativeFrom="paragraph">
                  <wp:posOffset>20955</wp:posOffset>
                </wp:positionV>
                <wp:extent cx="2476500" cy="6496050"/>
                <wp:effectExtent l="0" t="0" r="19050" b="19050"/>
                <wp:wrapTight wrapText="bothSides">
                  <wp:wrapPolygon edited="0">
                    <wp:start x="0" y="0"/>
                    <wp:lineTo x="0" y="21600"/>
                    <wp:lineTo x="21600" y="21600"/>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496050"/>
                        </a:xfrm>
                        <a:prstGeom prst="rect">
                          <a:avLst/>
                        </a:prstGeom>
                        <a:solidFill>
                          <a:schemeClr val="accent2">
                            <a:lumMod val="20000"/>
                            <a:lumOff val="80000"/>
                          </a:schemeClr>
                        </a:solidFill>
                        <a:ln w="9525">
                          <a:solidFill>
                            <a:schemeClr val="accent2"/>
                          </a:solidFill>
                          <a:miter lim="800000"/>
                          <a:headEnd/>
                          <a:tailEnd/>
                        </a:ln>
                      </wps:spPr>
                      <wps:txbx>
                        <w:txbxContent>
                          <w:p w14:paraId="2789F4E4" w14:textId="77777777" w:rsidR="00144AD8" w:rsidRPr="00554D27" w:rsidRDefault="00144AD8" w:rsidP="00144AD8">
                            <w:pPr>
                              <w:rPr>
                                <w:b/>
                              </w:rPr>
                            </w:pPr>
                            <w:r>
                              <w:rPr>
                                <w:b/>
                              </w:rPr>
                              <w:t>Five</w:t>
                            </w:r>
                            <w:r w:rsidRPr="00554D27">
                              <w:rPr>
                                <w:b/>
                              </w:rPr>
                              <w:t xml:space="preserve"> Initial Steps Cooperative Staff Should Take:</w:t>
                            </w:r>
                          </w:p>
                          <w:p w14:paraId="7284A30B" w14:textId="77777777" w:rsidR="00144AD8" w:rsidRDefault="00144AD8" w:rsidP="00144AD8">
                            <w:pPr>
                              <w:pStyle w:val="ListParagraph"/>
                              <w:numPr>
                                <w:ilvl w:val="0"/>
                                <w:numId w:val="27"/>
                              </w:numPr>
                              <w:spacing w:after="240" w:line="240" w:lineRule="auto"/>
                              <w:jc w:val="left"/>
                            </w:pPr>
                            <w:r w:rsidRPr="00EE33D3">
                              <w:rPr>
                                <w:b/>
                              </w:rPr>
                              <w:t xml:space="preserve"> Talk to your G&amp;T</w:t>
                            </w:r>
                            <w:r>
                              <w:t xml:space="preserve"> – Find out what is being offered and what opportunities are available. This step is your first resource. </w:t>
                            </w:r>
                          </w:p>
                          <w:p w14:paraId="656FE37E" w14:textId="77777777" w:rsidR="00144AD8" w:rsidRDefault="00144AD8" w:rsidP="00144AD8">
                            <w:pPr>
                              <w:pStyle w:val="ListParagraph"/>
                              <w:numPr>
                                <w:ilvl w:val="0"/>
                                <w:numId w:val="0"/>
                              </w:numPr>
                              <w:spacing w:after="240" w:line="240" w:lineRule="auto"/>
                              <w:ind w:left="144"/>
                            </w:pPr>
                          </w:p>
                          <w:p w14:paraId="1077346A" w14:textId="77777777" w:rsidR="00144AD8" w:rsidRDefault="00144AD8" w:rsidP="00144AD8">
                            <w:pPr>
                              <w:pStyle w:val="ListParagraph"/>
                              <w:numPr>
                                <w:ilvl w:val="0"/>
                                <w:numId w:val="27"/>
                              </w:numPr>
                              <w:spacing w:after="240" w:line="240" w:lineRule="auto"/>
                              <w:jc w:val="left"/>
                            </w:pPr>
                            <w:r w:rsidRPr="00EE33D3">
                              <w:rPr>
                                <w:b/>
                              </w:rPr>
                              <w:t xml:space="preserve"> Knowledge and </w:t>
                            </w:r>
                            <w:r>
                              <w:rPr>
                                <w:b/>
                              </w:rPr>
                              <w:t>f</w:t>
                            </w:r>
                            <w:r w:rsidRPr="00EE33D3">
                              <w:rPr>
                                <w:b/>
                              </w:rPr>
                              <w:t>amiliarity</w:t>
                            </w:r>
                            <w:r>
                              <w:t xml:space="preserve"> </w:t>
                            </w:r>
                            <w:r w:rsidRPr="00A543A7">
                              <w:rPr>
                                <w:rFonts w:cstheme="minorHAnsi"/>
                                <w:b/>
                              </w:rPr>
                              <w:t>‒</w:t>
                            </w:r>
                            <w:r>
                              <w:t xml:space="preserve"> </w:t>
                            </w:r>
                            <w:proofErr w:type="gramStart"/>
                            <w:r>
                              <w:t>Be</w:t>
                            </w:r>
                            <w:proofErr w:type="gramEnd"/>
                            <w:r>
                              <w:t xml:space="preserve"> familiar with the terms, technology, methodologies, and basic business models of community solar. Staff should review this Playbook and SUNDA documents, and contact cooperatives that have already developed a CSP. </w:t>
                            </w:r>
                          </w:p>
                          <w:p w14:paraId="48227F9A" w14:textId="77777777" w:rsidR="00144AD8" w:rsidRDefault="00144AD8" w:rsidP="00144AD8">
                            <w:pPr>
                              <w:pStyle w:val="ListParagraph"/>
                              <w:numPr>
                                <w:ilvl w:val="0"/>
                                <w:numId w:val="0"/>
                              </w:numPr>
                              <w:spacing w:after="240" w:line="240" w:lineRule="auto"/>
                              <w:ind w:left="144"/>
                            </w:pPr>
                          </w:p>
                          <w:p w14:paraId="6E862084" w14:textId="77777777" w:rsidR="00144AD8" w:rsidRDefault="00144AD8" w:rsidP="00144AD8">
                            <w:pPr>
                              <w:pStyle w:val="ListParagraph"/>
                              <w:numPr>
                                <w:ilvl w:val="0"/>
                                <w:numId w:val="27"/>
                              </w:numPr>
                              <w:spacing w:after="240" w:line="240" w:lineRule="auto"/>
                              <w:jc w:val="left"/>
                            </w:pPr>
                            <w:r w:rsidRPr="00EE33D3">
                              <w:rPr>
                                <w:b/>
                              </w:rPr>
                              <w:t xml:space="preserve"> Assess the market</w:t>
                            </w:r>
                            <w:r>
                              <w:t xml:space="preserve"> </w:t>
                            </w:r>
                            <w:r w:rsidRPr="00A543A7">
                              <w:rPr>
                                <w:rFonts w:cstheme="minorHAnsi"/>
                              </w:rPr>
                              <w:t>‒</w:t>
                            </w:r>
                            <w:r>
                              <w:t xml:space="preserve"> Understand at a high level what member-consumers want and what interest exists. It is important to understand what consumers are already being offered and what is standard in the sales pitch and pricing. This can be achieved by getting and comparing a proposal from a third party. </w:t>
                            </w:r>
                          </w:p>
                          <w:p w14:paraId="2A9A6589" w14:textId="77777777" w:rsidR="00144AD8" w:rsidRDefault="00144AD8" w:rsidP="00144AD8">
                            <w:pPr>
                              <w:pStyle w:val="ListParagraph"/>
                              <w:numPr>
                                <w:ilvl w:val="0"/>
                                <w:numId w:val="0"/>
                              </w:numPr>
                              <w:ind w:left="720"/>
                            </w:pPr>
                          </w:p>
                          <w:p w14:paraId="0035FCBC" w14:textId="77777777" w:rsidR="00144AD8" w:rsidRDefault="00144AD8" w:rsidP="00144AD8">
                            <w:pPr>
                              <w:pStyle w:val="ListParagraph"/>
                              <w:numPr>
                                <w:ilvl w:val="0"/>
                                <w:numId w:val="27"/>
                              </w:numPr>
                              <w:spacing w:after="240" w:line="240" w:lineRule="auto"/>
                              <w:jc w:val="left"/>
                            </w:pPr>
                            <w:r w:rsidRPr="00EE33D3">
                              <w:rPr>
                                <w:b/>
                              </w:rPr>
                              <w:t xml:space="preserve"> Determine the value</w:t>
                            </w:r>
                            <w:r>
                              <w:t xml:space="preserve"> – Discuss with the Board the potential “advantages” of a program offered by the co-op and come up with some initial value statements.</w:t>
                            </w:r>
                          </w:p>
                          <w:p w14:paraId="322D621C" w14:textId="77777777" w:rsidR="00144AD8" w:rsidRDefault="00144AD8" w:rsidP="00144AD8">
                            <w:pPr>
                              <w:pStyle w:val="ListParagraph"/>
                              <w:numPr>
                                <w:ilvl w:val="0"/>
                                <w:numId w:val="0"/>
                              </w:numPr>
                              <w:ind w:left="720"/>
                            </w:pPr>
                          </w:p>
                          <w:p w14:paraId="12198D4A" w14:textId="77777777" w:rsidR="00144AD8" w:rsidRDefault="00144AD8" w:rsidP="00144AD8">
                            <w:pPr>
                              <w:pStyle w:val="ListParagraph"/>
                              <w:numPr>
                                <w:ilvl w:val="0"/>
                                <w:numId w:val="27"/>
                              </w:numPr>
                              <w:spacing w:after="240" w:line="240" w:lineRule="auto"/>
                              <w:jc w:val="left"/>
                            </w:pPr>
                            <w:r w:rsidRPr="00EE33D3">
                              <w:rPr>
                                <w:b/>
                              </w:rPr>
                              <w:t xml:space="preserve"> Create initial program framework</w:t>
                            </w:r>
                            <w:r>
                              <w:t xml:space="preserve"> – Staff should begin developing a basic business case for the project. </w:t>
                            </w:r>
                          </w:p>
                          <w:p w14:paraId="794E0BD3" w14:textId="77777777" w:rsidR="00144AD8" w:rsidRDefault="00144AD8" w:rsidP="00144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8.3pt;margin-top:1.65pt;width:195pt;height:51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" fillcolor="#deeaf6 [661]" strokecolor="#5b9bd5 [3205]">
                <v:textbox>
                  <w:txbxContent>
                    <w:p w14:paraId="2789F4E4" w14:textId="77777777" w:rsidR="00144AD8" w:rsidRPr="00554D27" w:rsidRDefault="00144AD8" w:rsidP="00144AD8">
                      <w:pPr>
                        <w:rPr>
                          <w:b/>
                        </w:rPr>
                      </w:pPr>
                      <w:r>
                        <w:rPr>
                          <w:b/>
                        </w:rPr>
                        <w:t>Five</w:t>
                      </w:r>
                      <w:r w:rsidRPr="00554D27">
                        <w:rPr>
                          <w:b/>
                        </w:rPr>
                        <w:t xml:space="preserve"> Initial Steps Cooperative Staff Should Take:</w:t>
                      </w:r>
                    </w:p>
                    <w:p w14:paraId="7284A30B" w14:textId="77777777" w:rsidR="00144AD8" w:rsidRDefault="00144AD8" w:rsidP="00144AD8">
                      <w:pPr>
                        <w:pStyle w:val="ListParagraph"/>
                        <w:numPr>
                          <w:ilvl w:val="0"/>
                          <w:numId w:val="27"/>
                        </w:numPr>
                        <w:spacing w:after="240" w:line="240" w:lineRule="auto"/>
                        <w:jc w:val="left"/>
                      </w:pPr>
                      <w:r w:rsidRPr="00EE33D3">
                        <w:rPr>
                          <w:b/>
                        </w:rPr>
                        <w:t xml:space="preserve"> Talk to your G&amp;T</w:t>
                      </w:r>
                      <w:r>
                        <w:t xml:space="preserve"> – Find out what is being offered and what opportunities are available. This step is your first resource. </w:t>
                      </w:r>
                    </w:p>
                    <w:p w14:paraId="656FE37E" w14:textId="77777777" w:rsidR="00144AD8" w:rsidRDefault="00144AD8" w:rsidP="00144AD8">
                      <w:pPr>
                        <w:pStyle w:val="ListParagraph"/>
                        <w:numPr>
                          <w:ilvl w:val="0"/>
                          <w:numId w:val="0"/>
                        </w:numPr>
                        <w:spacing w:after="240" w:line="240" w:lineRule="auto"/>
                        <w:ind w:left="144"/>
                      </w:pPr>
                    </w:p>
                    <w:p w14:paraId="1077346A" w14:textId="77777777" w:rsidR="00144AD8" w:rsidRDefault="00144AD8" w:rsidP="00144AD8">
                      <w:pPr>
                        <w:pStyle w:val="ListParagraph"/>
                        <w:numPr>
                          <w:ilvl w:val="0"/>
                          <w:numId w:val="27"/>
                        </w:numPr>
                        <w:spacing w:after="240" w:line="240" w:lineRule="auto"/>
                        <w:jc w:val="left"/>
                      </w:pPr>
                      <w:r w:rsidRPr="00EE33D3">
                        <w:rPr>
                          <w:b/>
                        </w:rPr>
                        <w:t xml:space="preserve"> Knowledge and </w:t>
                      </w:r>
                      <w:r>
                        <w:rPr>
                          <w:b/>
                        </w:rPr>
                        <w:t>f</w:t>
                      </w:r>
                      <w:r w:rsidRPr="00EE33D3">
                        <w:rPr>
                          <w:b/>
                        </w:rPr>
                        <w:t>amiliarity</w:t>
                      </w:r>
                      <w:r>
                        <w:t xml:space="preserve"> </w:t>
                      </w:r>
                      <w:r w:rsidRPr="00A543A7">
                        <w:rPr>
                          <w:rFonts w:cstheme="minorHAnsi"/>
                          <w:b/>
                        </w:rPr>
                        <w:t>‒</w:t>
                      </w:r>
                      <w:r>
                        <w:t xml:space="preserve"> </w:t>
                      </w:r>
                      <w:proofErr w:type="gramStart"/>
                      <w:r>
                        <w:t>Be</w:t>
                      </w:r>
                      <w:proofErr w:type="gramEnd"/>
                      <w:r>
                        <w:t xml:space="preserve"> familiar with the terms, technology, methodologies, and basic business models of community solar. Staff should review this Playbook and SUNDA documents, and contact cooperatives that have already developed a CSP. </w:t>
                      </w:r>
                    </w:p>
                    <w:p w14:paraId="48227F9A" w14:textId="77777777" w:rsidR="00144AD8" w:rsidRDefault="00144AD8" w:rsidP="00144AD8">
                      <w:pPr>
                        <w:pStyle w:val="ListParagraph"/>
                        <w:numPr>
                          <w:ilvl w:val="0"/>
                          <w:numId w:val="0"/>
                        </w:numPr>
                        <w:spacing w:after="240" w:line="240" w:lineRule="auto"/>
                        <w:ind w:left="144"/>
                      </w:pPr>
                    </w:p>
                    <w:p w14:paraId="6E862084" w14:textId="77777777" w:rsidR="00144AD8" w:rsidRDefault="00144AD8" w:rsidP="00144AD8">
                      <w:pPr>
                        <w:pStyle w:val="ListParagraph"/>
                        <w:numPr>
                          <w:ilvl w:val="0"/>
                          <w:numId w:val="27"/>
                        </w:numPr>
                        <w:spacing w:after="240" w:line="240" w:lineRule="auto"/>
                        <w:jc w:val="left"/>
                      </w:pPr>
                      <w:r w:rsidRPr="00EE33D3">
                        <w:rPr>
                          <w:b/>
                        </w:rPr>
                        <w:t xml:space="preserve"> Assess the market</w:t>
                      </w:r>
                      <w:r>
                        <w:t xml:space="preserve"> </w:t>
                      </w:r>
                      <w:r w:rsidRPr="00A543A7">
                        <w:rPr>
                          <w:rFonts w:cstheme="minorHAnsi"/>
                        </w:rPr>
                        <w:t>‒</w:t>
                      </w:r>
                      <w:r>
                        <w:t xml:space="preserve"> Understand at a high level what member-consumers want and what interest exists. It is important to understand what consumers are already being offered and what is standard in the sales pitch and pricing. This can be achieved by getting and comparing a proposal from a third party. </w:t>
                      </w:r>
                    </w:p>
                    <w:p w14:paraId="2A9A6589" w14:textId="77777777" w:rsidR="00144AD8" w:rsidRDefault="00144AD8" w:rsidP="00144AD8">
                      <w:pPr>
                        <w:pStyle w:val="ListParagraph"/>
                        <w:numPr>
                          <w:ilvl w:val="0"/>
                          <w:numId w:val="0"/>
                        </w:numPr>
                        <w:ind w:left="720"/>
                      </w:pPr>
                    </w:p>
                    <w:p w14:paraId="0035FCBC" w14:textId="77777777" w:rsidR="00144AD8" w:rsidRDefault="00144AD8" w:rsidP="00144AD8">
                      <w:pPr>
                        <w:pStyle w:val="ListParagraph"/>
                        <w:numPr>
                          <w:ilvl w:val="0"/>
                          <w:numId w:val="27"/>
                        </w:numPr>
                        <w:spacing w:after="240" w:line="240" w:lineRule="auto"/>
                        <w:jc w:val="left"/>
                      </w:pPr>
                      <w:r w:rsidRPr="00EE33D3">
                        <w:rPr>
                          <w:b/>
                        </w:rPr>
                        <w:t xml:space="preserve"> Determine the value</w:t>
                      </w:r>
                      <w:r>
                        <w:t xml:space="preserve"> – Discuss with the Board the potential “advantages” of a program offered by the co-op and come up with some initial value statements.</w:t>
                      </w:r>
                    </w:p>
                    <w:p w14:paraId="322D621C" w14:textId="77777777" w:rsidR="00144AD8" w:rsidRDefault="00144AD8" w:rsidP="00144AD8">
                      <w:pPr>
                        <w:pStyle w:val="ListParagraph"/>
                        <w:numPr>
                          <w:ilvl w:val="0"/>
                          <w:numId w:val="0"/>
                        </w:numPr>
                        <w:ind w:left="720"/>
                      </w:pPr>
                    </w:p>
                    <w:p w14:paraId="12198D4A" w14:textId="77777777" w:rsidR="00144AD8" w:rsidRDefault="00144AD8" w:rsidP="00144AD8">
                      <w:pPr>
                        <w:pStyle w:val="ListParagraph"/>
                        <w:numPr>
                          <w:ilvl w:val="0"/>
                          <w:numId w:val="27"/>
                        </w:numPr>
                        <w:spacing w:after="240" w:line="240" w:lineRule="auto"/>
                        <w:jc w:val="left"/>
                      </w:pPr>
                      <w:r w:rsidRPr="00EE33D3">
                        <w:rPr>
                          <w:b/>
                        </w:rPr>
                        <w:t xml:space="preserve"> Create initial program framework</w:t>
                      </w:r>
                      <w:r>
                        <w:t xml:space="preserve"> – Staff should begin developing a basic business case for the project. </w:t>
                      </w:r>
                    </w:p>
                    <w:p w14:paraId="794E0BD3" w14:textId="77777777" w:rsidR="00144AD8" w:rsidRDefault="00144AD8" w:rsidP="00144AD8"/>
                  </w:txbxContent>
                </v:textbox>
                <w10:wrap type="tight"/>
              </v:shape>
            </w:pict>
          </mc:Fallback>
        </mc:AlternateContent>
      </w:r>
      <w:r>
        <w:t xml:space="preserve">Many factors influence a well-informed decision to undertake a solar project. Thus, it is important to </w:t>
      </w:r>
      <w:r>
        <w:rPr>
          <w:b/>
        </w:rPr>
        <w:t xml:space="preserve">consider all the variables. </w:t>
      </w:r>
      <w:r>
        <w:t>A serious conversation about solar energy should begin with the Board evaluating the typical drivers of solar projects, an approach that applies equally to most types of distributed energy resources.</w:t>
      </w:r>
    </w:p>
    <w:p w14:paraId="283D5A89" w14:textId="77777777" w:rsidR="00144AD8" w:rsidRPr="00554D27" w:rsidRDefault="00144AD8" w:rsidP="00144AD8">
      <w:pPr>
        <w:pStyle w:val="Heading4"/>
      </w:pPr>
      <w:r w:rsidRPr="00554D27">
        <w:t>Drivers</w:t>
      </w:r>
    </w:p>
    <w:p w14:paraId="54C6FCE8" w14:textId="77777777" w:rsidR="00144AD8" w:rsidRPr="004B320F" w:rsidRDefault="00144AD8" w:rsidP="00144AD8">
      <w:pPr>
        <w:pStyle w:val="NoSpacing"/>
      </w:pPr>
      <w:r w:rsidRPr="004B320F">
        <w:t xml:space="preserve">Typical </w:t>
      </w:r>
      <w:r>
        <w:t>d</w:t>
      </w:r>
      <w:r w:rsidRPr="004B320F">
        <w:t xml:space="preserve">rivers </w:t>
      </w:r>
      <w:r>
        <w:t>influencing</w:t>
      </w:r>
      <w:r w:rsidRPr="004B320F">
        <w:t xml:space="preserve"> a </w:t>
      </w:r>
      <w:r>
        <w:t>c</w:t>
      </w:r>
      <w:r w:rsidRPr="004B320F">
        <w:t xml:space="preserve">o-op’s </w:t>
      </w:r>
      <w:r>
        <w:t>s</w:t>
      </w:r>
      <w:r w:rsidRPr="004B320F">
        <w:t xml:space="preserve">olar </w:t>
      </w:r>
      <w:r>
        <w:t>s</w:t>
      </w:r>
      <w:r w:rsidRPr="004B320F">
        <w:t>trategy</w:t>
      </w:r>
      <w:r>
        <w:t>:</w:t>
      </w:r>
      <w:r w:rsidRPr="004B320F">
        <w:t xml:space="preserve"> </w:t>
      </w:r>
    </w:p>
    <w:p w14:paraId="70E12087" w14:textId="77777777" w:rsidR="00144AD8" w:rsidRPr="004B320F" w:rsidRDefault="00144AD8" w:rsidP="00144AD8">
      <w:pPr>
        <w:pStyle w:val="NoSpacing"/>
        <w:numPr>
          <w:ilvl w:val="0"/>
          <w:numId w:val="29"/>
        </w:numPr>
      </w:pPr>
      <w:r w:rsidRPr="004B320F">
        <w:t xml:space="preserve">Member demands </w:t>
      </w:r>
    </w:p>
    <w:p w14:paraId="07A9C97E" w14:textId="77777777" w:rsidR="00144AD8" w:rsidRPr="004B320F" w:rsidRDefault="00144AD8" w:rsidP="00144AD8">
      <w:pPr>
        <w:pStyle w:val="NoSpacing"/>
        <w:numPr>
          <w:ilvl w:val="0"/>
          <w:numId w:val="29"/>
        </w:numPr>
      </w:pPr>
      <w:r w:rsidRPr="004B320F">
        <w:t>Power supply needs</w:t>
      </w:r>
    </w:p>
    <w:p w14:paraId="17A39036" w14:textId="77777777" w:rsidR="00144AD8" w:rsidRPr="004B320F" w:rsidRDefault="00144AD8" w:rsidP="00144AD8">
      <w:pPr>
        <w:pStyle w:val="NoSpacing"/>
        <w:numPr>
          <w:ilvl w:val="0"/>
          <w:numId w:val="29"/>
        </w:numPr>
      </w:pPr>
      <w:r w:rsidRPr="004B320F">
        <w:t>Management of PV-related cross-subsidies</w:t>
      </w:r>
    </w:p>
    <w:p w14:paraId="78E02C40" w14:textId="77777777" w:rsidR="00144AD8" w:rsidRPr="004B320F" w:rsidRDefault="00144AD8" w:rsidP="00144AD8">
      <w:pPr>
        <w:pStyle w:val="NoSpacing"/>
        <w:numPr>
          <w:ilvl w:val="0"/>
          <w:numId w:val="29"/>
        </w:numPr>
      </w:pPr>
      <w:r>
        <w:t>The current demand for renewable energy generation</w:t>
      </w:r>
    </w:p>
    <w:p w14:paraId="4B0E7BC6" w14:textId="77777777" w:rsidR="00144AD8" w:rsidRPr="004B320F" w:rsidRDefault="00144AD8" w:rsidP="00144AD8">
      <w:pPr>
        <w:pStyle w:val="NoSpacing"/>
        <w:numPr>
          <w:ilvl w:val="0"/>
          <w:numId w:val="29"/>
        </w:numPr>
      </w:pPr>
      <w:r w:rsidRPr="004B320F">
        <w:t>State policies</w:t>
      </w:r>
      <w:r>
        <w:t>,</w:t>
      </w:r>
      <w:r w:rsidRPr="004B320F">
        <w:t xml:space="preserve"> </w:t>
      </w:r>
      <w:r>
        <w:t>laws,</w:t>
      </w:r>
      <w:r w:rsidRPr="004B320F">
        <w:t xml:space="preserve"> and regulations </w:t>
      </w:r>
    </w:p>
    <w:p w14:paraId="05AF43C2" w14:textId="77777777" w:rsidR="00144AD8" w:rsidRPr="004B320F" w:rsidRDefault="00144AD8" w:rsidP="00144AD8">
      <w:pPr>
        <w:pStyle w:val="NoSpacing"/>
        <w:numPr>
          <w:ilvl w:val="0"/>
          <w:numId w:val="29"/>
        </w:numPr>
      </w:pPr>
      <w:r w:rsidRPr="004B320F">
        <w:t>Industry evolution o</w:t>
      </w:r>
      <w:r>
        <w:t>f</w:t>
      </w:r>
      <w:r w:rsidRPr="004B320F">
        <w:t xml:space="preserve"> consumer-centric model </w:t>
      </w:r>
    </w:p>
    <w:p w14:paraId="2FC72160" w14:textId="77777777" w:rsidR="00144AD8" w:rsidRPr="004B320F" w:rsidRDefault="00144AD8" w:rsidP="00144AD8">
      <w:pPr>
        <w:pStyle w:val="NoSpacing"/>
        <w:numPr>
          <w:ilvl w:val="0"/>
          <w:numId w:val="29"/>
        </w:numPr>
      </w:pPr>
      <w:r w:rsidRPr="004B320F">
        <w:t xml:space="preserve">Member engagement </w:t>
      </w:r>
    </w:p>
    <w:p w14:paraId="055826B0" w14:textId="77777777" w:rsidR="00144AD8" w:rsidRPr="004B320F" w:rsidRDefault="00144AD8" w:rsidP="00144AD8">
      <w:pPr>
        <w:pStyle w:val="NoSpacing"/>
        <w:numPr>
          <w:ilvl w:val="0"/>
          <w:numId w:val="29"/>
        </w:numPr>
      </w:pPr>
      <w:r w:rsidRPr="004B320F">
        <w:t>Staying current with evolving technology</w:t>
      </w:r>
    </w:p>
    <w:p w14:paraId="21D0D401" w14:textId="77777777" w:rsidR="00144AD8" w:rsidRPr="004B320F" w:rsidRDefault="00144AD8" w:rsidP="00144AD8">
      <w:pPr>
        <w:pStyle w:val="Heading4"/>
      </w:pPr>
      <w:r w:rsidRPr="004B320F">
        <w:t xml:space="preserve">Making </w:t>
      </w:r>
      <w:r>
        <w:t>t</w:t>
      </w:r>
      <w:r w:rsidRPr="004B320F">
        <w:t>he Decision</w:t>
      </w:r>
    </w:p>
    <w:p w14:paraId="6361E854" w14:textId="77777777" w:rsidR="00144AD8" w:rsidRPr="004B320F" w:rsidRDefault="00144AD8" w:rsidP="00144AD8">
      <w:pPr>
        <w:pStyle w:val="NoSpacing"/>
        <w:spacing w:line="276" w:lineRule="auto"/>
      </w:pPr>
      <w:r w:rsidRPr="004B320F">
        <w:t xml:space="preserve">For co-op </w:t>
      </w:r>
      <w:r>
        <w:t>B</w:t>
      </w:r>
      <w:r w:rsidRPr="004B320F">
        <w:t xml:space="preserve">oards that lack experience with renewable and distributed energy, the decision to invest resources in a solar strategy can be difficult. </w:t>
      </w:r>
      <w:r>
        <w:t>Q</w:t>
      </w:r>
      <w:r w:rsidRPr="004B320F">
        <w:t>uestions</w:t>
      </w:r>
      <w:r>
        <w:t xml:space="preserve"> the Board and leading staff </w:t>
      </w:r>
      <w:r w:rsidRPr="004B320F">
        <w:t xml:space="preserve">should </w:t>
      </w:r>
      <w:r>
        <w:t>consider are the following:</w:t>
      </w:r>
      <w:r w:rsidRPr="004B320F">
        <w:t xml:space="preserve"> </w:t>
      </w:r>
    </w:p>
    <w:p w14:paraId="3E1AC0AC" w14:textId="77777777" w:rsidR="00144AD8" w:rsidRPr="004B320F" w:rsidRDefault="00144AD8" w:rsidP="00144AD8">
      <w:pPr>
        <w:pStyle w:val="NoSpacing"/>
        <w:numPr>
          <w:ilvl w:val="0"/>
          <w:numId w:val="28"/>
        </w:numPr>
      </w:pPr>
      <w:r w:rsidRPr="004B320F">
        <w:t xml:space="preserve">What are the real and perceived risks of moving ahead? </w:t>
      </w:r>
    </w:p>
    <w:p w14:paraId="235E5E61" w14:textId="77777777" w:rsidR="00144AD8" w:rsidRPr="004B320F" w:rsidRDefault="00144AD8" w:rsidP="00144AD8">
      <w:pPr>
        <w:pStyle w:val="NoSpacing"/>
        <w:numPr>
          <w:ilvl w:val="0"/>
          <w:numId w:val="28"/>
        </w:numPr>
      </w:pPr>
      <w:r w:rsidRPr="004B320F">
        <w:t xml:space="preserve">What is the cost of inaction? </w:t>
      </w:r>
    </w:p>
    <w:p w14:paraId="7657652F" w14:textId="77777777" w:rsidR="00144AD8" w:rsidRPr="004B320F" w:rsidRDefault="00144AD8" w:rsidP="00144AD8">
      <w:pPr>
        <w:pStyle w:val="NoSpacing"/>
        <w:numPr>
          <w:ilvl w:val="0"/>
          <w:numId w:val="28"/>
        </w:numPr>
      </w:pPr>
      <w:r w:rsidRPr="004B320F">
        <w:t xml:space="preserve">How will the decision affect </w:t>
      </w:r>
      <w:r>
        <w:t>the</w:t>
      </w:r>
      <w:r w:rsidRPr="004B320F">
        <w:t xml:space="preserve"> co-op’s reputation as a trusted energy adviser?</w:t>
      </w:r>
    </w:p>
    <w:p w14:paraId="11D1B3E3" w14:textId="77777777" w:rsidR="00144AD8" w:rsidRPr="004B320F" w:rsidRDefault="00144AD8" w:rsidP="00144AD8">
      <w:pPr>
        <w:pStyle w:val="NoSpacing"/>
        <w:numPr>
          <w:ilvl w:val="0"/>
          <w:numId w:val="28"/>
        </w:numPr>
      </w:pPr>
      <w:r w:rsidRPr="004B320F">
        <w:t xml:space="preserve">In an evolving energy market, will the addition of solar create benefits for the whole </w:t>
      </w:r>
      <w:r>
        <w:t>member-</w:t>
      </w:r>
      <w:proofErr w:type="spellStart"/>
      <w:r>
        <w:t>consumer</w:t>
      </w:r>
      <w:r w:rsidRPr="004B320F">
        <w:t>ship</w:t>
      </w:r>
      <w:proofErr w:type="spellEnd"/>
      <w:r w:rsidRPr="004B320F">
        <w:t xml:space="preserve">? </w:t>
      </w:r>
    </w:p>
    <w:p w14:paraId="34EED006" w14:textId="77777777" w:rsidR="00144AD8" w:rsidRPr="004B320F" w:rsidRDefault="00144AD8" w:rsidP="00144AD8">
      <w:pPr>
        <w:pStyle w:val="NoSpacing"/>
        <w:numPr>
          <w:ilvl w:val="0"/>
          <w:numId w:val="28"/>
        </w:numPr>
      </w:pPr>
      <w:r w:rsidRPr="004B320F">
        <w:t>What are the regulatory implications?</w:t>
      </w:r>
    </w:p>
    <w:p w14:paraId="48AF57BC" w14:textId="77777777" w:rsidR="00144AD8" w:rsidRDefault="00144AD8" w:rsidP="00144AD8">
      <w:pPr>
        <w:pStyle w:val="Heading4"/>
      </w:pPr>
      <w:r>
        <w:t>Know the Options</w:t>
      </w:r>
    </w:p>
    <w:p w14:paraId="09C5B42C" w14:textId="77777777" w:rsidR="00144AD8" w:rsidRDefault="00144AD8" w:rsidP="00144AD8">
      <w:pPr>
        <w:rPr>
          <w:i/>
        </w:rPr>
      </w:pPr>
      <w:r>
        <w:t>There is no one-size-fits-all solar program. Through market research and initial member-consumer communications, the co-op Board should be able to determine which of the following program designs best fits its particular region or needs.</w:t>
      </w:r>
      <w:r w:rsidRPr="008F391C">
        <w:rPr>
          <w:i/>
        </w:rPr>
        <w:t xml:space="preserve"> </w:t>
      </w:r>
      <w:r>
        <w:rPr>
          <w:i/>
        </w:rPr>
        <w:t>(</w:t>
      </w:r>
      <w:r w:rsidRPr="008F391C">
        <w:rPr>
          <w:i/>
        </w:rPr>
        <w:t>This is a high</w:t>
      </w:r>
      <w:r>
        <w:rPr>
          <w:i/>
        </w:rPr>
        <w:t>-</w:t>
      </w:r>
      <w:r w:rsidRPr="008F391C">
        <w:rPr>
          <w:i/>
        </w:rPr>
        <w:t xml:space="preserve">level summary, and many of the </w:t>
      </w:r>
      <w:r>
        <w:rPr>
          <w:i/>
        </w:rPr>
        <w:t>p</w:t>
      </w:r>
      <w:r w:rsidRPr="008F391C">
        <w:rPr>
          <w:i/>
        </w:rPr>
        <w:t xml:space="preserve">ros and </w:t>
      </w:r>
      <w:r>
        <w:rPr>
          <w:i/>
        </w:rPr>
        <w:t>c</w:t>
      </w:r>
      <w:r w:rsidRPr="008F391C">
        <w:rPr>
          <w:i/>
        </w:rPr>
        <w:t>ons listed can be superseded through sound program design and execution.</w:t>
      </w:r>
      <w:r>
        <w:rPr>
          <w:i/>
        </w:rPr>
        <w:t>)</w:t>
      </w:r>
    </w:p>
    <w:p w14:paraId="009DAC8B" w14:textId="77777777" w:rsidR="00144AD8" w:rsidRDefault="00144AD8" w:rsidP="00144AD8">
      <w:pPr>
        <w:pStyle w:val="NoSpacing"/>
        <w:rPr>
          <w:b/>
          <w:color w:val="3E5587" w:themeColor="text2"/>
          <w:sz w:val="24"/>
        </w:rPr>
      </w:pPr>
    </w:p>
    <w:p w14:paraId="3BF0F895" w14:textId="77777777" w:rsidR="00144AD8" w:rsidRDefault="00144AD8" w:rsidP="00144AD8">
      <w:pPr>
        <w:pStyle w:val="NoSpacing"/>
        <w:rPr>
          <w:b/>
          <w:color w:val="3E5587" w:themeColor="text2"/>
          <w:sz w:val="24"/>
        </w:rPr>
      </w:pPr>
    </w:p>
    <w:p w14:paraId="267D4CCA" w14:textId="77777777" w:rsidR="00144AD8" w:rsidRPr="00AF25B9" w:rsidRDefault="00144AD8" w:rsidP="00144AD8">
      <w:pPr>
        <w:pStyle w:val="NoSpacing"/>
        <w:rPr>
          <w:b/>
          <w:color w:val="3E5587" w:themeColor="text2"/>
          <w:sz w:val="24"/>
        </w:rPr>
      </w:pPr>
      <w:r w:rsidRPr="00AF25B9">
        <w:rPr>
          <w:b/>
          <w:color w:val="3E5587" w:themeColor="text2"/>
          <w:sz w:val="24"/>
        </w:rPr>
        <w:lastRenderedPageBreak/>
        <w:t>Renewable</w:t>
      </w:r>
      <w:r w:rsidRPr="00534ABD">
        <w:rPr>
          <w:b/>
          <w:color w:val="3E5587" w:themeColor="text2"/>
          <w:sz w:val="24"/>
        </w:rPr>
        <w:t xml:space="preserve"> </w:t>
      </w:r>
      <w:r w:rsidRPr="00AF25B9">
        <w:rPr>
          <w:b/>
          <w:color w:val="3E5587" w:themeColor="text2"/>
          <w:sz w:val="24"/>
        </w:rPr>
        <w:t xml:space="preserve">Power Purchase Agreement </w:t>
      </w:r>
      <w:r>
        <w:rPr>
          <w:b/>
          <w:color w:val="3E5587" w:themeColor="text2"/>
          <w:sz w:val="24"/>
        </w:rPr>
        <w:t>(</w:t>
      </w:r>
      <w:r w:rsidRPr="00AF25B9">
        <w:rPr>
          <w:b/>
          <w:color w:val="3E5587" w:themeColor="text2"/>
          <w:sz w:val="24"/>
        </w:rPr>
        <w:t>PPA</w:t>
      </w:r>
      <w:r>
        <w:rPr>
          <w:b/>
          <w:color w:val="3E5587" w:themeColor="text2"/>
          <w:sz w:val="24"/>
        </w:rPr>
        <w:t>)</w:t>
      </w:r>
    </w:p>
    <w:p w14:paraId="2FF7AC76" w14:textId="77777777" w:rsidR="00144AD8" w:rsidRDefault="00144AD8" w:rsidP="00144AD8">
      <w:pPr>
        <w:pStyle w:val="NoSpacing"/>
      </w:pPr>
      <w:r w:rsidRPr="00472E87">
        <w:rPr>
          <w:u w:val="single"/>
        </w:rPr>
        <w:t>How it works</w:t>
      </w:r>
      <w:r w:rsidRPr="00476EC7">
        <w:rPr>
          <w:u w:val="single"/>
        </w:rPr>
        <w:t>:</w:t>
      </w:r>
      <w:r>
        <w:t xml:space="preserve"> The co-op purchases power from a third-party developer that owns and operates the PV system. The co-op then adds the power to its overall generation mix and sells it to member-consumers. A proportionate share of the delivered power can be claimed as renewable energy if the RECs are retained.</w:t>
      </w:r>
    </w:p>
    <w:tbl>
      <w:tblPr>
        <w:tblStyle w:val="GridTable5Dark-Accent21"/>
        <w:tblW w:w="0" w:type="auto"/>
        <w:tblLook w:val="04A0" w:firstRow="1" w:lastRow="0" w:firstColumn="1" w:lastColumn="0" w:noHBand="0" w:noVBand="1"/>
      </w:tblPr>
      <w:tblGrid>
        <w:gridCol w:w="4510"/>
        <w:gridCol w:w="5066"/>
      </w:tblGrid>
      <w:tr w:rsidR="00144AD8" w:rsidRPr="00677A00" w14:paraId="4289B3C5" w14:textId="77777777" w:rsidTr="003C0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FFFFFF" w:themeColor="background1"/>
            </w:tcBorders>
            <w:shd w:val="clear" w:color="auto" w:fill="2E74B5" w:themeFill="accent2" w:themeFillShade="BF"/>
          </w:tcPr>
          <w:p w14:paraId="4BA004DB" w14:textId="77777777" w:rsidR="00144AD8" w:rsidRPr="00677A00" w:rsidRDefault="00144AD8" w:rsidP="003C00B7">
            <w:pPr>
              <w:pStyle w:val="NoSpacing"/>
              <w:rPr>
                <w:b w:val="0"/>
              </w:rPr>
            </w:pPr>
            <w:r w:rsidRPr="00677A00">
              <w:t>Pros</w:t>
            </w:r>
          </w:p>
        </w:tc>
        <w:tc>
          <w:tcPr>
            <w:tcW w:w="5251" w:type="dxa"/>
            <w:tcBorders>
              <w:bottom w:val="single" w:sz="4" w:space="0" w:color="FFFFFF" w:themeColor="background1"/>
            </w:tcBorders>
            <w:shd w:val="clear" w:color="auto" w:fill="2E74B5" w:themeFill="accent2" w:themeFillShade="BF"/>
          </w:tcPr>
          <w:p w14:paraId="54E7252B" w14:textId="77777777" w:rsidR="00144AD8" w:rsidRPr="00677A00" w:rsidRDefault="00144AD8" w:rsidP="003C00B7">
            <w:pPr>
              <w:pStyle w:val="NoSpacing"/>
              <w:cnfStyle w:val="100000000000" w:firstRow="1" w:lastRow="0" w:firstColumn="0" w:lastColumn="0" w:oddVBand="0" w:evenVBand="0" w:oddHBand="0" w:evenHBand="0" w:firstRowFirstColumn="0" w:firstRowLastColumn="0" w:lastRowFirstColumn="0" w:lastRowLastColumn="0"/>
              <w:rPr>
                <w:b w:val="0"/>
              </w:rPr>
            </w:pPr>
            <w:r w:rsidRPr="00677A00">
              <w:t>Cons</w:t>
            </w:r>
          </w:p>
        </w:tc>
      </w:tr>
      <w:tr w:rsidR="00144AD8" w:rsidRPr="00677A00" w14:paraId="1CC7C263"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FFFFFF" w:themeColor="background1"/>
            </w:tcBorders>
            <w:shd w:val="clear" w:color="auto" w:fill="CCECFF"/>
          </w:tcPr>
          <w:p w14:paraId="37C25B8B" w14:textId="77777777" w:rsidR="00144AD8" w:rsidRPr="00DB1B24" w:rsidRDefault="00144AD8" w:rsidP="003C00B7">
            <w:pPr>
              <w:pStyle w:val="NoSpacing"/>
              <w:rPr>
                <w:b w:val="0"/>
                <w:color w:val="auto"/>
              </w:rPr>
            </w:pPr>
            <w:r w:rsidRPr="00DB1B24">
              <w:rPr>
                <w:b w:val="0"/>
                <w:color w:val="auto"/>
              </w:rPr>
              <w:t>Quick to execute</w:t>
            </w:r>
          </w:p>
        </w:tc>
        <w:tc>
          <w:tcPr>
            <w:tcW w:w="5251" w:type="dxa"/>
            <w:tcBorders>
              <w:top w:val="single" w:sz="4" w:space="0" w:color="FFFFFF" w:themeColor="background1"/>
            </w:tcBorders>
            <w:shd w:val="clear" w:color="auto" w:fill="CCECFF"/>
          </w:tcPr>
          <w:p w14:paraId="363EA835" w14:textId="77777777" w:rsidR="00144AD8" w:rsidRPr="00677A00" w:rsidRDefault="00144AD8" w:rsidP="003C00B7">
            <w:pPr>
              <w:pStyle w:val="NoSpacing"/>
              <w:cnfStyle w:val="000000100000" w:firstRow="0" w:lastRow="0" w:firstColumn="0" w:lastColumn="0" w:oddVBand="0" w:evenVBand="0" w:oddHBand="1" w:evenHBand="0" w:firstRowFirstColumn="0" w:firstRowLastColumn="0" w:lastRowFirstColumn="0" w:lastRowLastColumn="0"/>
            </w:pPr>
            <w:r w:rsidRPr="00677A00">
              <w:t xml:space="preserve">Co-op owns only the </w:t>
            </w:r>
            <w:r>
              <w:t>generation output</w:t>
            </w:r>
            <w:r w:rsidRPr="00677A00">
              <w:t xml:space="preserve"> for the duration of the PPA</w:t>
            </w:r>
          </w:p>
        </w:tc>
      </w:tr>
      <w:tr w:rsidR="00144AD8" w:rsidRPr="00677A00" w14:paraId="404D3DDA" w14:textId="77777777" w:rsidTr="003C00B7">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36790E3B" w14:textId="77777777" w:rsidR="00144AD8" w:rsidRPr="00DB1B24" w:rsidRDefault="00144AD8" w:rsidP="003C00B7">
            <w:pPr>
              <w:pStyle w:val="NoSpacing"/>
              <w:rPr>
                <w:b w:val="0"/>
                <w:color w:val="auto"/>
              </w:rPr>
            </w:pPr>
            <w:r w:rsidRPr="00DB1B24">
              <w:rPr>
                <w:b w:val="0"/>
                <w:color w:val="auto"/>
              </w:rPr>
              <w:t>Often the lowest-cost option</w:t>
            </w:r>
          </w:p>
        </w:tc>
        <w:tc>
          <w:tcPr>
            <w:tcW w:w="5251" w:type="dxa"/>
            <w:shd w:val="clear" w:color="auto" w:fill="CCECFF"/>
          </w:tcPr>
          <w:p w14:paraId="5D23C519" w14:textId="77777777" w:rsidR="00144AD8" w:rsidRPr="00677A00" w:rsidRDefault="00144AD8" w:rsidP="003C00B7">
            <w:pPr>
              <w:pStyle w:val="NoSpacing"/>
              <w:cnfStyle w:val="000000000000" w:firstRow="0" w:lastRow="0" w:firstColumn="0" w:lastColumn="0" w:oddVBand="0" w:evenVBand="0" w:oddHBand="0" w:evenHBand="0" w:firstRowFirstColumn="0" w:firstRowLastColumn="0" w:lastRowFirstColumn="0" w:lastRowLastColumn="0"/>
            </w:pPr>
            <w:r w:rsidRPr="00677A00">
              <w:t>If you do</w:t>
            </w:r>
            <w:r>
              <w:t xml:space="preserve"> not</w:t>
            </w:r>
            <w:r w:rsidRPr="00677A00">
              <w:t xml:space="preserve"> contract to own the RECs, it is </w:t>
            </w:r>
            <w:r w:rsidRPr="00677A00">
              <w:rPr>
                <w:i/>
              </w:rPr>
              <w:t>not</w:t>
            </w:r>
            <w:r>
              <w:t xml:space="preserve"> “renewable” power.</w:t>
            </w:r>
          </w:p>
        </w:tc>
      </w:tr>
      <w:tr w:rsidR="00144AD8" w:rsidRPr="00677A00" w14:paraId="6B3EC338"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CCECFF"/>
          </w:tcPr>
          <w:p w14:paraId="6E4AB201" w14:textId="77777777" w:rsidR="00144AD8" w:rsidRPr="00DB1B24" w:rsidRDefault="00144AD8" w:rsidP="003C00B7">
            <w:pPr>
              <w:pStyle w:val="NoSpacing"/>
              <w:rPr>
                <w:b w:val="0"/>
                <w:color w:val="auto"/>
              </w:rPr>
            </w:pPr>
            <w:r w:rsidRPr="00DB1B24">
              <w:rPr>
                <w:b w:val="0"/>
                <w:color w:val="auto"/>
              </w:rPr>
              <w:t>No technology risk, as no equipment is owned by the co-op</w:t>
            </w:r>
          </w:p>
        </w:tc>
        <w:tc>
          <w:tcPr>
            <w:tcW w:w="5251" w:type="dxa"/>
            <w:shd w:val="clear" w:color="auto" w:fill="CCECFF"/>
          </w:tcPr>
          <w:p w14:paraId="429BBA16" w14:textId="77777777" w:rsidR="00144AD8" w:rsidRPr="00677A00" w:rsidRDefault="00144AD8" w:rsidP="003C00B7">
            <w:pPr>
              <w:pStyle w:val="NoSpacing"/>
              <w:cnfStyle w:val="000000100000" w:firstRow="0" w:lastRow="0" w:firstColumn="0" w:lastColumn="0" w:oddVBand="0" w:evenVBand="0" w:oddHBand="1" w:evenHBand="0" w:firstRowFirstColumn="0" w:firstRowLastColumn="0" w:lastRowFirstColumn="0" w:lastRowLastColumn="0"/>
            </w:pPr>
            <w:r w:rsidRPr="00677A00">
              <w:t>Lower l</w:t>
            </w:r>
            <w:r>
              <w:t xml:space="preserve">evel of member-consumer engagement </w:t>
            </w:r>
          </w:p>
        </w:tc>
      </w:tr>
      <w:tr w:rsidR="00144AD8" w:rsidRPr="00677A00" w14:paraId="371EF6AE" w14:textId="77777777" w:rsidTr="003C00B7">
        <w:tc>
          <w:tcPr>
            <w:cnfStyle w:val="001000000000" w:firstRow="0" w:lastRow="0" w:firstColumn="1" w:lastColumn="0" w:oddVBand="0" w:evenVBand="0" w:oddHBand="0" w:evenHBand="0" w:firstRowFirstColumn="0" w:firstRowLastColumn="0" w:lastRowFirstColumn="0" w:lastRowLastColumn="0"/>
            <w:tcW w:w="4675" w:type="dxa"/>
            <w:vMerge/>
            <w:shd w:val="clear" w:color="auto" w:fill="CCECFF"/>
          </w:tcPr>
          <w:p w14:paraId="61D42464" w14:textId="77777777" w:rsidR="00144AD8" w:rsidRPr="00677A00" w:rsidRDefault="00144AD8" w:rsidP="003C00B7">
            <w:pPr>
              <w:pStyle w:val="NoSpacing"/>
            </w:pPr>
          </w:p>
        </w:tc>
        <w:tc>
          <w:tcPr>
            <w:tcW w:w="5251" w:type="dxa"/>
            <w:shd w:val="clear" w:color="auto" w:fill="CCECFF"/>
          </w:tcPr>
          <w:p w14:paraId="2285037F" w14:textId="77777777" w:rsidR="00144AD8" w:rsidRDefault="00144AD8" w:rsidP="003C00B7">
            <w:pPr>
              <w:pStyle w:val="NoSpacing"/>
              <w:cnfStyle w:val="000000000000" w:firstRow="0" w:lastRow="0" w:firstColumn="0" w:lastColumn="0" w:oddVBand="0" w:evenVBand="0" w:oddHBand="0" w:evenHBand="0" w:firstRowFirstColumn="0" w:firstRowLastColumn="0" w:lastRowFirstColumn="0" w:lastRowLastColumn="0"/>
            </w:pPr>
            <w:r w:rsidRPr="00677A00">
              <w:t xml:space="preserve">Fewer benefits to the community </w:t>
            </w:r>
          </w:p>
          <w:p w14:paraId="63E3D994" w14:textId="77777777" w:rsidR="00144AD8" w:rsidRPr="00677A00" w:rsidRDefault="00144AD8" w:rsidP="003C00B7">
            <w:pPr>
              <w:pStyle w:val="NoSpacing"/>
              <w:cnfStyle w:val="000000000000" w:firstRow="0" w:lastRow="0" w:firstColumn="0" w:lastColumn="0" w:oddVBand="0" w:evenVBand="0" w:oddHBand="0" w:evenHBand="0" w:firstRowFirstColumn="0" w:firstRowLastColumn="0" w:lastRowFirstColumn="0" w:lastRowLastColumn="0"/>
            </w:pPr>
            <w:r>
              <w:t>May be a lease for accounting purposes</w:t>
            </w:r>
          </w:p>
        </w:tc>
      </w:tr>
    </w:tbl>
    <w:p w14:paraId="39EA4AFA" w14:textId="77777777" w:rsidR="00144AD8" w:rsidRDefault="00144AD8" w:rsidP="00144AD8">
      <w:pPr>
        <w:pStyle w:val="NoSpacing"/>
        <w:rPr>
          <w:b/>
        </w:rPr>
      </w:pPr>
    </w:p>
    <w:p w14:paraId="6C4B2385" w14:textId="77777777" w:rsidR="00144AD8" w:rsidRDefault="00144AD8" w:rsidP="00144AD8">
      <w:pPr>
        <w:pStyle w:val="NoSpacing"/>
        <w:rPr>
          <w:b/>
        </w:rPr>
      </w:pPr>
    </w:p>
    <w:p w14:paraId="199EA931" w14:textId="77777777" w:rsidR="00144AD8" w:rsidRPr="00AF25B9" w:rsidRDefault="00144AD8" w:rsidP="00144AD8">
      <w:pPr>
        <w:pStyle w:val="NoSpacing"/>
        <w:rPr>
          <w:b/>
          <w:color w:val="3E5587" w:themeColor="text2"/>
          <w:sz w:val="24"/>
        </w:rPr>
      </w:pPr>
      <w:r w:rsidRPr="00AF25B9">
        <w:rPr>
          <w:b/>
          <w:color w:val="3E5587" w:themeColor="text2"/>
          <w:sz w:val="24"/>
        </w:rPr>
        <w:t xml:space="preserve">Green Power Purchase Program   </w:t>
      </w:r>
    </w:p>
    <w:p w14:paraId="76CD8AA6" w14:textId="77777777" w:rsidR="00144AD8" w:rsidRDefault="00144AD8" w:rsidP="00144AD8">
      <w:pPr>
        <w:pStyle w:val="NoSpacing"/>
      </w:pPr>
      <w:r w:rsidRPr="00472E87">
        <w:rPr>
          <w:u w:val="single"/>
        </w:rPr>
        <w:t>How it works:</w:t>
      </w:r>
      <w:r>
        <w:t xml:space="preserve"> The co-op adds renewable assets to its power portfolio and sells “renewable attributes” (RECs) to member-consumers through a green power rate.</w:t>
      </w:r>
    </w:p>
    <w:tbl>
      <w:tblPr>
        <w:tblStyle w:val="GridTable5Dark-Accent21"/>
        <w:tblW w:w="0" w:type="auto"/>
        <w:tblLook w:val="04A0" w:firstRow="1" w:lastRow="0" w:firstColumn="1" w:lastColumn="0" w:noHBand="0" w:noVBand="1"/>
      </w:tblPr>
      <w:tblGrid>
        <w:gridCol w:w="4515"/>
        <w:gridCol w:w="5061"/>
      </w:tblGrid>
      <w:tr w:rsidR="00144AD8" w:rsidRPr="000A212E" w14:paraId="0F5B2C5D" w14:textId="77777777" w:rsidTr="003C0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2E74B5" w:themeFill="accent2" w:themeFillShade="BF"/>
          </w:tcPr>
          <w:p w14:paraId="464CF7F1" w14:textId="77777777" w:rsidR="00144AD8" w:rsidRPr="000A212E" w:rsidRDefault="00144AD8" w:rsidP="003C00B7">
            <w:pPr>
              <w:pStyle w:val="NoSpacing"/>
              <w:rPr>
                <w:b w:val="0"/>
              </w:rPr>
            </w:pPr>
            <w:r w:rsidRPr="000A212E">
              <w:t>Pros</w:t>
            </w:r>
          </w:p>
        </w:tc>
        <w:tc>
          <w:tcPr>
            <w:tcW w:w="5251" w:type="dxa"/>
            <w:shd w:val="clear" w:color="auto" w:fill="2E74B5" w:themeFill="accent2" w:themeFillShade="BF"/>
          </w:tcPr>
          <w:p w14:paraId="11D0B923" w14:textId="77777777" w:rsidR="00144AD8" w:rsidRPr="000A212E" w:rsidRDefault="00144AD8" w:rsidP="003C00B7">
            <w:pPr>
              <w:pStyle w:val="NoSpacing"/>
              <w:cnfStyle w:val="100000000000" w:firstRow="1" w:lastRow="0" w:firstColumn="0" w:lastColumn="0" w:oddVBand="0" w:evenVBand="0" w:oddHBand="0" w:evenHBand="0" w:firstRowFirstColumn="0" w:firstRowLastColumn="0" w:lastRowFirstColumn="0" w:lastRowLastColumn="0"/>
              <w:rPr>
                <w:b w:val="0"/>
              </w:rPr>
            </w:pPr>
            <w:r w:rsidRPr="000A212E">
              <w:t>Cons</w:t>
            </w:r>
          </w:p>
        </w:tc>
      </w:tr>
      <w:tr w:rsidR="00144AD8" w:rsidRPr="000A212E" w14:paraId="5687E58C"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37C1AB8D" w14:textId="77777777" w:rsidR="00144AD8" w:rsidRPr="000915CA" w:rsidRDefault="00144AD8" w:rsidP="003C00B7">
            <w:pPr>
              <w:pStyle w:val="NoSpacing"/>
              <w:rPr>
                <w:b w:val="0"/>
                <w:color w:val="auto"/>
              </w:rPr>
            </w:pPr>
            <w:r w:rsidRPr="006C5BB4">
              <w:rPr>
                <w:b w:val="0"/>
                <w:color w:val="auto"/>
              </w:rPr>
              <w:t>Quick to execute</w:t>
            </w:r>
          </w:p>
        </w:tc>
        <w:tc>
          <w:tcPr>
            <w:tcW w:w="5251" w:type="dxa"/>
            <w:shd w:val="clear" w:color="auto" w:fill="CCECFF"/>
          </w:tcPr>
          <w:p w14:paraId="1BDF09CE" w14:textId="77777777" w:rsidR="00144AD8" w:rsidRPr="000A212E" w:rsidRDefault="00144AD8" w:rsidP="003C00B7">
            <w:pPr>
              <w:pStyle w:val="NoSpacing"/>
              <w:cnfStyle w:val="000000100000" w:firstRow="0" w:lastRow="0" w:firstColumn="0" w:lastColumn="0" w:oddVBand="0" w:evenVBand="0" w:oddHBand="1" w:evenHBand="0" w:firstRowFirstColumn="0" w:firstRowLastColumn="0" w:lastRowFirstColumn="0" w:lastRowLastColumn="0"/>
            </w:pPr>
            <w:r w:rsidRPr="000A212E">
              <w:t xml:space="preserve">Requires commitment to communicate the green rate </w:t>
            </w:r>
          </w:p>
        </w:tc>
      </w:tr>
      <w:tr w:rsidR="00144AD8" w:rsidRPr="000A212E" w14:paraId="509E76B0" w14:textId="77777777" w:rsidTr="003C00B7">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367E112A" w14:textId="77777777" w:rsidR="00144AD8" w:rsidRPr="000915CA" w:rsidRDefault="00144AD8" w:rsidP="003C00B7">
            <w:pPr>
              <w:pStyle w:val="NoSpacing"/>
              <w:rPr>
                <w:b w:val="0"/>
                <w:color w:val="auto"/>
              </w:rPr>
            </w:pPr>
            <w:r w:rsidRPr="006C5BB4">
              <w:rPr>
                <w:b w:val="0"/>
                <w:color w:val="auto"/>
              </w:rPr>
              <w:t>Easy to set up and administer</w:t>
            </w:r>
          </w:p>
        </w:tc>
        <w:tc>
          <w:tcPr>
            <w:tcW w:w="5251" w:type="dxa"/>
            <w:shd w:val="clear" w:color="auto" w:fill="CCECFF"/>
          </w:tcPr>
          <w:p w14:paraId="1D6541EA" w14:textId="77777777" w:rsidR="00144AD8" w:rsidRPr="000A212E" w:rsidRDefault="00144AD8" w:rsidP="003C00B7">
            <w:pPr>
              <w:pStyle w:val="NoSpacing"/>
              <w:cnfStyle w:val="000000000000" w:firstRow="0" w:lastRow="0" w:firstColumn="0" w:lastColumn="0" w:oddVBand="0" w:evenVBand="0" w:oddHBand="0" w:evenHBand="0" w:firstRowFirstColumn="0" w:firstRowLastColumn="0" w:lastRowFirstColumn="0" w:lastRowLastColumn="0"/>
            </w:pPr>
            <w:r>
              <w:t>Consumer participation often is low</w:t>
            </w:r>
          </w:p>
        </w:tc>
      </w:tr>
      <w:tr w:rsidR="00144AD8" w:rsidRPr="000A212E" w14:paraId="0C28DE5D"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CCECFF"/>
          </w:tcPr>
          <w:p w14:paraId="6A3C1F1E" w14:textId="77777777" w:rsidR="00144AD8" w:rsidRPr="000915CA" w:rsidRDefault="00144AD8" w:rsidP="003C00B7">
            <w:pPr>
              <w:pStyle w:val="NoSpacing"/>
              <w:rPr>
                <w:b w:val="0"/>
                <w:color w:val="auto"/>
              </w:rPr>
            </w:pPr>
            <w:r w:rsidRPr="006C5BB4">
              <w:rPr>
                <w:b w:val="0"/>
                <w:color w:val="auto"/>
              </w:rPr>
              <w:t>Does not require new competencies at the co-op</w:t>
            </w:r>
          </w:p>
          <w:p w14:paraId="1F82B24B" w14:textId="77777777" w:rsidR="00144AD8" w:rsidRPr="00593A53" w:rsidRDefault="00144AD8" w:rsidP="003C00B7">
            <w:pPr>
              <w:pStyle w:val="NoSpacing"/>
              <w:rPr>
                <w:b w:val="0"/>
                <w:color w:val="auto"/>
              </w:rPr>
            </w:pPr>
          </w:p>
        </w:tc>
        <w:tc>
          <w:tcPr>
            <w:tcW w:w="5251" w:type="dxa"/>
            <w:shd w:val="clear" w:color="auto" w:fill="CCECFF"/>
          </w:tcPr>
          <w:p w14:paraId="73FEAC67" w14:textId="77777777" w:rsidR="00144AD8" w:rsidRPr="000A212E" w:rsidRDefault="00144AD8" w:rsidP="003C00B7">
            <w:pPr>
              <w:pStyle w:val="NoSpacing"/>
              <w:cnfStyle w:val="000000100000" w:firstRow="0" w:lastRow="0" w:firstColumn="0" w:lastColumn="0" w:oddVBand="0" w:evenVBand="0" w:oddHBand="1" w:evenHBand="0" w:firstRowFirstColumn="0" w:firstRowLastColumn="0" w:lastRowFirstColumn="0" w:lastRowLastColumn="0"/>
            </w:pPr>
            <w:r w:rsidRPr="000A212E">
              <w:t>Lo</w:t>
            </w:r>
            <w:r>
              <w:t xml:space="preserve">wer level of member-consumer engagement </w:t>
            </w:r>
          </w:p>
        </w:tc>
      </w:tr>
      <w:tr w:rsidR="00144AD8" w:rsidRPr="000A212E" w14:paraId="6B5799D0" w14:textId="77777777" w:rsidTr="003C00B7">
        <w:trPr>
          <w:trHeight w:val="314"/>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CCECFF"/>
          </w:tcPr>
          <w:p w14:paraId="16E73B54" w14:textId="77777777" w:rsidR="00144AD8" w:rsidRPr="000A212E" w:rsidRDefault="00144AD8" w:rsidP="003C00B7">
            <w:pPr>
              <w:pStyle w:val="NoSpacing"/>
              <w:rPr>
                <w:b w:val="0"/>
              </w:rPr>
            </w:pPr>
          </w:p>
        </w:tc>
        <w:tc>
          <w:tcPr>
            <w:tcW w:w="5251" w:type="dxa"/>
            <w:shd w:val="clear" w:color="auto" w:fill="CCECFF"/>
          </w:tcPr>
          <w:p w14:paraId="3FDBB911" w14:textId="77777777" w:rsidR="00144AD8" w:rsidRPr="000A212E" w:rsidRDefault="00144AD8" w:rsidP="003C00B7">
            <w:pPr>
              <w:pStyle w:val="NoSpacing"/>
              <w:cnfStyle w:val="000000000000" w:firstRow="0" w:lastRow="0" w:firstColumn="0" w:lastColumn="0" w:oddVBand="0" w:evenVBand="0" w:oddHBand="0" w:evenHBand="0" w:firstRowFirstColumn="0" w:firstRowLastColumn="0" w:lastRowFirstColumn="0" w:lastRowLastColumn="0"/>
            </w:pPr>
            <w:r w:rsidRPr="000A212E">
              <w:t>Retention of consumers can be challenging</w:t>
            </w:r>
          </w:p>
        </w:tc>
      </w:tr>
    </w:tbl>
    <w:p w14:paraId="1AB4BC32" w14:textId="77777777" w:rsidR="00144AD8" w:rsidRDefault="00144AD8" w:rsidP="00144AD8">
      <w:pPr>
        <w:spacing w:after="0" w:line="240" w:lineRule="auto"/>
        <w:rPr>
          <w:b/>
          <w:color w:val="3E5587" w:themeColor="text2"/>
          <w:sz w:val="24"/>
        </w:rPr>
      </w:pPr>
      <w:r>
        <w:rPr>
          <w:rFonts w:eastAsiaTheme="minorHAnsi" w:cstheme="minorBidi"/>
        </w:rPr>
        <w:t xml:space="preserve"> </w:t>
      </w:r>
    </w:p>
    <w:p w14:paraId="22A498C4" w14:textId="77777777" w:rsidR="00144AD8" w:rsidRPr="00AF25B9" w:rsidRDefault="00144AD8" w:rsidP="00144AD8">
      <w:pPr>
        <w:spacing w:after="0" w:line="240" w:lineRule="auto"/>
        <w:rPr>
          <w:b/>
          <w:color w:val="3E5587" w:themeColor="text2"/>
          <w:sz w:val="24"/>
        </w:rPr>
      </w:pPr>
      <w:r w:rsidRPr="00AF25B9">
        <w:rPr>
          <w:b/>
          <w:color w:val="3E5587" w:themeColor="text2"/>
          <w:sz w:val="24"/>
        </w:rPr>
        <w:t xml:space="preserve">Community Solar – Lease </w:t>
      </w:r>
    </w:p>
    <w:p w14:paraId="1F855F70" w14:textId="77777777" w:rsidR="00144AD8" w:rsidRDefault="00144AD8" w:rsidP="00144AD8">
      <w:pPr>
        <w:pStyle w:val="NoSpacing"/>
      </w:pPr>
      <w:r w:rsidRPr="00472E87">
        <w:rPr>
          <w:u w:val="single"/>
        </w:rPr>
        <w:t>How it works</w:t>
      </w:r>
      <w:r w:rsidRPr="001F339E">
        <w:rPr>
          <w:u w:val="single"/>
        </w:rPr>
        <w:t>:</w:t>
      </w:r>
      <w:r>
        <w:t xml:space="preserve"> The co-op owns or leases a solar array and leases shares of the panel production to member-consumers. </w:t>
      </w:r>
    </w:p>
    <w:tbl>
      <w:tblPr>
        <w:tblStyle w:val="GridTable5Dark-Accent21"/>
        <w:tblW w:w="0" w:type="auto"/>
        <w:tblLook w:val="04A0" w:firstRow="1" w:lastRow="0" w:firstColumn="1" w:lastColumn="0" w:noHBand="0" w:noVBand="1"/>
      </w:tblPr>
      <w:tblGrid>
        <w:gridCol w:w="4514"/>
        <w:gridCol w:w="5062"/>
      </w:tblGrid>
      <w:tr w:rsidR="00144AD8" w14:paraId="5D1C692A" w14:textId="77777777" w:rsidTr="003C0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2E74B5" w:themeFill="accent2" w:themeFillShade="BF"/>
          </w:tcPr>
          <w:p w14:paraId="5AAB030F" w14:textId="77777777" w:rsidR="00144AD8" w:rsidRPr="00472E87" w:rsidRDefault="00144AD8" w:rsidP="003C00B7">
            <w:pPr>
              <w:pStyle w:val="NoSpacing"/>
              <w:rPr>
                <w:b w:val="0"/>
              </w:rPr>
            </w:pPr>
            <w:r w:rsidRPr="00472E87">
              <w:rPr>
                <w:b w:val="0"/>
              </w:rPr>
              <w:t>Pros</w:t>
            </w:r>
          </w:p>
        </w:tc>
        <w:tc>
          <w:tcPr>
            <w:tcW w:w="5251" w:type="dxa"/>
            <w:shd w:val="clear" w:color="auto" w:fill="2E74B5" w:themeFill="accent2" w:themeFillShade="BF"/>
          </w:tcPr>
          <w:p w14:paraId="6DA13934" w14:textId="77777777" w:rsidR="00144AD8" w:rsidRPr="00472E87" w:rsidRDefault="00144AD8" w:rsidP="003C00B7">
            <w:pPr>
              <w:pStyle w:val="NoSpacing"/>
              <w:cnfStyle w:val="100000000000" w:firstRow="1" w:lastRow="0" w:firstColumn="0" w:lastColumn="0" w:oddVBand="0" w:evenVBand="0" w:oddHBand="0" w:evenHBand="0" w:firstRowFirstColumn="0" w:firstRowLastColumn="0" w:lastRowFirstColumn="0" w:lastRowLastColumn="0"/>
              <w:rPr>
                <w:b w:val="0"/>
              </w:rPr>
            </w:pPr>
            <w:r w:rsidRPr="00472E87">
              <w:rPr>
                <w:b w:val="0"/>
              </w:rPr>
              <w:t>Cons</w:t>
            </w:r>
          </w:p>
        </w:tc>
      </w:tr>
      <w:tr w:rsidR="00144AD8" w:rsidRPr="00DB1B24" w14:paraId="1CA507EA"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25FB520B" w14:textId="77777777" w:rsidR="00144AD8" w:rsidRPr="000915CA" w:rsidRDefault="00144AD8" w:rsidP="003C00B7">
            <w:pPr>
              <w:rPr>
                <w:rFonts w:ascii="Calibri" w:hAnsi="Calibri"/>
                <w:b w:val="0"/>
                <w:color w:val="auto"/>
              </w:rPr>
            </w:pPr>
            <w:r w:rsidRPr="006C5BB4">
              <w:rPr>
                <w:rFonts w:ascii="Calibri" w:hAnsi="Calibri"/>
                <w:b w:val="0"/>
                <w:color w:val="auto"/>
              </w:rPr>
              <w:t>Takes advantage of economies of scale of larger PV systems over rooftop systems</w:t>
            </w:r>
          </w:p>
        </w:tc>
        <w:tc>
          <w:tcPr>
            <w:tcW w:w="5251" w:type="dxa"/>
            <w:shd w:val="clear" w:color="auto" w:fill="CCECFF"/>
          </w:tcPr>
          <w:p w14:paraId="3587250C" w14:textId="77777777" w:rsidR="00144AD8" w:rsidRPr="00DB1B24" w:rsidRDefault="00144AD8" w:rsidP="003C00B7">
            <w:pPr>
              <w:cnfStyle w:val="000000100000" w:firstRow="0" w:lastRow="0" w:firstColumn="0" w:lastColumn="0" w:oddVBand="0" w:evenVBand="0" w:oddHBand="1" w:evenHBand="0" w:firstRowFirstColumn="0" w:firstRowLastColumn="0" w:lastRowFirstColumn="0" w:lastRowLastColumn="0"/>
              <w:rPr>
                <w:rFonts w:ascii="Calibri" w:hAnsi="Calibri"/>
              </w:rPr>
            </w:pPr>
            <w:r w:rsidRPr="00DB1B24">
              <w:rPr>
                <w:rFonts w:ascii="Calibri" w:hAnsi="Calibri"/>
              </w:rPr>
              <w:t xml:space="preserve">Length of </w:t>
            </w:r>
            <w:r>
              <w:rPr>
                <w:rFonts w:ascii="Calibri" w:hAnsi="Calibri"/>
              </w:rPr>
              <w:t>member-consumer</w:t>
            </w:r>
            <w:r w:rsidRPr="00DB1B24">
              <w:rPr>
                <w:rFonts w:ascii="Calibri" w:hAnsi="Calibri"/>
              </w:rPr>
              <w:t xml:space="preserve"> benefits limited by lease period</w:t>
            </w:r>
          </w:p>
        </w:tc>
      </w:tr>
      <w:tr w:rsidR="00144AD8" w:rsidRPr="00DB1B24" w14:paraId="41BF9E3C" w14:textId="77777777" w:rsidTr="003C00B7">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022D6B96" w14:textId="77777777" w:rsidR="00144AD8" w:rsidRPr="000915CA" w:rsidRDefault="00144AD8" w:rsidP="003C00B7">
            <w:pPr>
              <w:rPr>
                <w:rFonts w:ascii="Calibri" w:hAnsi="Calibri"/>
                <w:b w:val="0"/>
                <w:color w:val="auto"/>
              </w:rPr>
            </w:pPr>
            <w:r w:rsidRPr="000915CA">
              <w:rPr>
                <w:rFonts w:ascii="Calibri" w:hAnsi="Calibri"/>
                <w:b w:val="0"/>
                <w:color w:val="auto"/>
              </w:rPr>
              <w:t>Can build out in stages to reduce subscription risk</w:t>
            </w:r>
          </w:p>
        </w:tc>
        <w:tc>
          <w:tcPr>
            <w:tcW w:w="5251" w:type="dxa"/>
            <w:shd w:val="clear" w:color="auto" w:fill="CCECFF"/>
          </w:tcPr>
          <w:p w14:paraId="23850939" w14:textId="77777777" w:rsidR="00144AD8" w:rsidRPr="00DB1B24" w:rsidRDefault="00144AD8" w:rsidP="003C00B7">
            <w:pPr>
              <w:cnfStyle w:val="000000000000" w:firstRow="0" w:lastRow="0" w:firstColumn="0" w:lastColumn="0" w:oddVBand="0" w:evenVBand="0" w:oddHBand="0" w:evenHBand="0" w:firstRowFirstColumn="0" w:firstRowLastColumn="0" w:lastRowFirstColumn="0" w:lastRowLastColumn="0"/>
              <w:rPr>
                <w:rFonts w:ascii="Calibri" w:hAnsi="Calibri"/>
              </w:rPr>
            </w:pPr>
            <w:r w:rsidRPr="00DB1B24">
              <w:rPr>
                <w:rFonts w:ascii="Calibri" w:hAnsi="Calibri"/>
              </w:rPr>
              <w:t>Must manage risk of lower-than-expected subscription rate</w:t>
            </w:r>
          </w:p>
        </w:tc>
      </w:tr>
      <w:tr w:rsidR="00144AD8" w:rsidRPr="00DB1B24" w14:paraId="76329939"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6F263C0F" w14:textId="77777777" w:rsidR="00144AD8" w:rsidRPr="000915CA" w:rsidRDefault="00144AD8" w:rsidP="003C00B7">
            <w:pPr>
              <w:rPr>
                <w:rFonts w:ascii="Calibri" w:hAnsi="Calibri"/>
                <w:b w:val="0"/>
                <w:color w:val="auto"/>
              </w:rPr>
            </w:pPr>
            <w:r w:rsidRPr="006C5BB4">
              <w:rPr>
                <w:rFonts w:ascii="Calibri" w:hAnsi="Calibri"/>
                <w:b w:val="0"/>
                <w:color w:val="auto"/>
              </w:rPr>
              <w:t>Enables placement of array for maximum value to the cooperative</w:t>
            </w:r>
          </w:p>
        </w:tc>
        <w:tc>
          <w:tcPr>
            <w:tcW w:w="5251" w:type="dxa"/>
            <w:shd w:val="clear" w:color="auto" w:fill="CCECFF"/>
          </w:tcPr>
          <w:p w14:paraId="28DB0A9B" w14:textId="77777777" w:rsidR="00144AD8" w:rsidRPr="00DB1B24" w:rsidRDefault="00144AD8" w:rsidP="003C00B7">
            <w:pPr>
              <w:cnfStyle w:val="000000100000" w:firstRow="0" w:lastRow="0" w:firstColumn="0" w:lastColumn="0" w:oddVBand="0" w:evenVBand="0" w:oddHBand="1" w:evenHBand="0" w:firstRowFirstColumn="0" w:firstRowLastColumn="0" w:lastRowFirstColumn="0" w:lastRowLastColumn="0"/>
              <w:rPr>
                <w:rFonts w:ascii="Calibri" w:hAnsi="Calibri"/>
              </w:rPr>
            </w:pPr>
            <w:r w:rsidRPr="00DB1B24">
              <w:rPr>
                <w:rFonts w:ascii="Calibri" w:hAnsi="Calibri"/>
              </w:rPr>
              <w:t>Requires effective marketing and sales</w:t>
            </w:r>
          </w:p>
        </w:tc>
      </w:tr>
      <w:tr w:rsidR="00144AD8" w:rsidRPr="00DB1B24" w14:paraId="33B98C13" w14:textId="77777777" w:rsidTr="003C00B7">
        <w:trPr>
          <w:trHeight w:val="314"/>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0E2D1366" w14:textId="77777777" w:rsidR="00144AD8" w:rsidRPr="000915CA" w:rsidRDefault="00144AD8" w:rsidP="003C00B7">
            <w:pPr>
              <w:rPr>
                <w:rFonts w:ascii="Calibri" w:hAnsi="Calibri"/>
                <w:b w:val="0"/>
                <w:color w:val="auto"/>
              </w:rPr>
            </w:pPr>
            <w:r w:rsidRPr="006C5BB4">
              <w:rPr>
                <w:rFonts w:ascii="Calibri" w:hAnsi="Calibri"/>
                <w:b w:val="0"/>
                <w:color w:val="auto"/>
              </w:rPr>
              <w:t>Can enable equitable pricing</w:t>
            </w:r>
          </w:p>
        </w:tc>
        <w:tc>
          <w:tcPr>
            <w:tcW w:w="5251" w:type="dxa"/>
            <w:shd w:val="clear" w:color="auto" w:fill="CCECFF"/>
          </w:tcPr>
          <w:p w14:paraId="724DF4E9" w14:textId="77777777" w:rsidR="00144AD8" w:rsidRPr="00DB1B24" w:rsidRDefault="00144AD8" w:rsidP="003C00B7">
            <w:pPr>
              <w:cnfStyle w:val="000000000000" w:firstRow="0" w:lastRow="0" w:firstColumn="0" w:lastColumn="0" w:oddVBand="0" w:evenVBand="0" w:oddHBand="0" w:evenHBand="0" w:firstRowFirstColumn="0" w:firstRowLastColumn="0" w:lastRowFirstColumn="0" w:lastRowLastColumn="0"/>
              <w:rPr>
                <w:rFonts w:ascii="Calibri" w:hAnsi="Calibri"/>
              </w:rPr>
            </w:pPr>
            <w:r w:rsidRPr="00DB1B24">
              <w:rPr>
                <w:rFonts w:ascii="Calibri" w:hAnsi="Calibri"/>
              </w:rPr>
              <w:t>May require new skill sets within the co-op</w:t>
            </w:r>
          </w:p>
        </w:tc>
      </w:tr>
      <w:tr w:rsidR="00144AD8" w:rsidRPr="00DB1B24" w14:paraId="3F39F656"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703F9149" w14:textId="77777777" w:rsidR="00144AD8" w:rsidRPr="00EE6241" w:rsidRDefault="00144AD8" w:rsidP="003C00B7">
            <w:pPr>
              <w:rPr>
                <w:rFonts w:ascii="Calibri" w:hAnsi="Calibri"/>
                <w:b w:val="0"/>
                <w:color w:val="auto"/>
              </w:rPr>
            </w:pPr>
            <w:r w:rsidRPr="000915CA">
              <w:rPr>
                <w:rFonts w:ascii="Calibri" w:hAnsi="Calibri"/>
                <w:b w:val="0"/>
                <w:color w:val="auto"/>
              </w:rPr>
              <w:t xml:space="preserve">Engages </w:t>
            </w:r>
            <w:r w:rsidRPr="00593A53">
              <w:rPr>
                <w:rFonts w:ascii="Calibri" w:hAnsi="Calibri"/>
                <w:b w:val="0"/>
                <w:color w:val="auto"/>
              </w:rPr>
              <w:t xml:space="preserve">consumers </w:t>
            </w:r>
            <w:r w:rsidRPr="00EE6241">
              <w:rPr>
                <w:rFonts w:ascii="Calibri" w:hAnsi="Calibri"/>
                <w:b w:val="0"/>
                <w:color w:val="auto"/>
              </w:rPr>
              <w:t>directly</w:t>
            </w:r>
          </w:p>
        </w:tc>
        <w:tc>
          <w:tcPr>
            <w:tcW w:w="5251" w:type="dxa"/>
            <w:vMerge w:val="restart"/>
            <w:shd w:val="clear" w:color="auto" w:fill="CCECFF"/>
          </w:tcPr>
          <w:p w14:paraId="51B59C4C" w14:textId="77777777" w:rsidR="00144AD8" w:rsidRPr="00DB1B24" w:rsidRDefault="00144AD8" w:rsidP="003C00B7">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If a lease for accounting purposes, the present value of the lease payments will have to be capitalized as an asset and liability on the balance sheet; if the transaction is a finance lease, income statement impacts include additional interest expense, with implications for mortgage covenants and rates</w:t>
            </w:r>
          </w:p>
        </w:tc>
      </w:tr>
      <w:tr w:rsidR="00144AD8" w:rsidRPr="00DB1B24" w14:paraId="55BF85B9" w14:textId="77777777" w:rsidTr="003C00B7">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2DAC1C35" w14:textId="77777777" w:rsidR="00144AD8" w:rsidRPr="000915CA" w:rsidRDefault="00144AD8" w:rsidP="003C00B7">
            <w:pPr>
              <w:rPr>
                <w:rFonts w:ascii="Calibri" w:hAnsi="Calibri"/>
                <w:b w:val="0"/>
                <w:color w:val="auto"/>
              </w:rPr>
            </w:pPr>
            <w:r w:rsidRPr="006C5BB4">
              <w:rPr>
                <w:rFonts w:ascii="Calibri" w:hAnsi="Calibri"/>
                <w:b w:val="0"/>
                <w:color w:val="auto"/>
              </w:rPr>
              <w:t>Directly comparable to leasing offers sold to consumers by third parties</w:t>
            </w:r>
          </w:p>
        </w:tc>
        <w:tc>
          <w:tcPr>
            <w:tcW w:w="5251" w:type="dxa"/>
            <w:vMerge/>
            <w:shd w:val="clear" w:color="auto" w:fill="CCECFF"/>
          </w:tcPr>
          <w:p w14:paraId="3EC2E45C" w14:textId="77777777" w:rsidR="00144AD8" w:rsidRPr="00DB1B24" w:rsidRDefault="00144AD8" w:rsidP="003C00B7">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144AD8" w:rsidRPr="00DB1B24" w14:paraId="04D85F0C"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2F79DE0E" w14:textId="77777777" w:rsidR="00144AD8" w:rsidRPr="000915CA" w:rsidRDefault="00144AD8" w:rsidP="003C00B7">
            <w:pPr>
              <w:rPr>
                <w:rFonts w:ascii="Calibri" w:hAnsi="Calibri"/>
                <w:b w:val="0"/>
                <w:color w:val="auto"/>
              </w:rPr>
            </w:pPr>
            <w:r w:rsidRPr="000915CA">
              <w:rPr>
                <w:rFonts w:ascii="Calibri" w:hAnsi="Calibri"/>
                <w:b w:val="0"/>
                <w:color w:val="auto"/>
              </w:rPr>
              <w:t>Enables everyone interested in PV to participate</w:t>
            </w:r>
          </w:p>
        </w:tc>
        <w:tc>
          <w:tcPr>
            <w:tcW w:w="5251" w:type="dxa"/>
            <w:vMerge/>
            <w:shd w:val="clear" w:color="auto" w:fill="CCECFF"/>
          </w:tcPr>
          <w:p w14:paraId="71487C60" w14:textId="77777777" w:rsidR="00144AD8" w:rsidRPr="00DB1B24" w:rsidRDefault="00144AD8" w:rsidP="003C00B7">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144AD8" w:rsidRPr="00DB1B24" w14:paraId="2F26657E" w14:textId="77777777" w:rsidTr="003C00B7">
        <w:trPr>
          <w:trHeight w:val="314"/>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7BC2FFAF" w14:textId="77777777" w:rsidR="00144AD8" w:rsidRPr="00EE6241" w:rsidRDefault="00144AD8" w:rsidP="003C00B7">
            <w:pPr>
              <w:rPr>
                <w:rFonts w:ascii="Calibri" w:hAnsi="Calibri"/>
                <w:b w:val="0"/>
                <w:color w:val="auto"/>
              </w:rPr>
            </w:pPr>
            <w:r w:rsidRPr="000915CA">
              <w:rPr>
                <w:rFonts w:ascii="Calibri" w:hAnsi="Calibri"/>
                <w:b w:val="0"/>
                <w:color w:val="auto"/>
              </w:rPr>
              <w:t xml:space="preserve">No new contracts for </w:t>
            </w:r>
            <w:r>
              <w:rPr>
                <w:rFonts w:ascii="Calibri" w:hAnsi="Calibri"/>
                <w:b w:val="0"/>
                <w:color w:val="auto"/>
              </w:rPr>
              <w:t>member-consumer</w:t>
            </w:r>
            <w:r w:rsidRPr="00EE6241">
              <w:rPr>
                <w:rFonts w:ascii="Calibri" w:hAnsi="Calibri"/>
                <w:b w:val="0"/>
                <w:color w:val="auto"/>
              </w:rPr>
              <w:t>s</w:t>
            </w:r>
          </w:p>
        </w:tc>
        <w:tc>
          <w:tcPr>
            <w:tcW w:w="5251" w:type="dxa"/>
            <w:vMerge/>
            <w:shd w:val="clear" w:color="auto" w:fill="CCECFF"/>
          </w:tcPr>
          <w:p w14:paraId="02D7E2DA" w14:textId="77777777" w:rsidR="00144AD8" w:rsidRPr="00DB1B24" w:rsidRDefault="00144AD8" w:rsidP="003C00B7">
            <w:pPr>
              <w:pStyle w:val="NoSpacing"/>
              <w:cnfStyle w:val="000000000000" w:firstRow="0" w:lastRow="0" w:firstColumn="0" w:lastColumn="0" w:oddVBand="0" w:evenVBand="0" w:oddHBand="0" w:evenHBand="0" w:firstRowFirstColumn="0" w:firstRowLastColumn="0" w:lastRowFirstColumn="0" w:lastRowLastColumn="0"/>
            </w:pPr>
          </w:p>
        </w:tc>
      </w:tr>
      <w:tr w:rsidR="00144AD8" w:rsidRPr="00DB1B24" w14:paraId="0D1A3B5A"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6F105143" w14:textId="77777777" w:rsidR="00144AD8" w:rsidRPr="00593A53" w:rsidRDefault="00144AD8" w:rsidP="003C00B7">
            <w:pPr>
              <w:rPr>
                <w:rFonts w:ascii="Calibri" w:hAnsi="Calibri"/>
                <w:b w:val="0"/>
                <w:color w:val="auto"/>
              </w:rPr>
            </w:pPr>
            <w:r w:rsidRPr="006C5BB4">
              <w:rPr>
                <w:rFonts w:ascii="Calibri" w:hAnsi="Calibri"/>
                <w:b w:val="0"/>
                <w:color w:val="auto"/>
              </w:rPr>
              <w:t xml:space="preserve">Lower up-front costs </w:t>
            </w:r>
            <w:r w:rsidRPr="000915CA">
              <w:rPr>
                <w:rFonts w:ascii="Calibri" w:hAnsi="Calibri"/>
                <w:b w:val="0"/>
                <w:color w:val="auto"/>
              </w:rPr>
              <w:t>for co</w:t>
            </w:r>
            <w:r w:rsidRPr="00593A53">
              <w:rPr>
                <w:rFonts w:ascii="Calibri" w:hAnsi="Calibri"/>
                <w:b w:val="0"/>
                <w:color w:val="auto"/>
              </w:rPr>
              <w:t>nsumers</w:t>
            </w:r>
          </w:p>
        </w:tc>
        <w:tc>
          <w:tcPr>
            <w:tcW w:w="5251" w:type="dxa"/>
            <w:vMerge/>
            <w:shd w:val="clear" w:color="auto" w:fill="CCECFF"/>
          </w:tcPr>
          <w:p w14:paraId="600A7AEA" w14:textId="77777777" w:rsidR="00144AD8" w:rsidRPr="00DB1B24" w:rsidRDefault="00144AD8" w:rsidP="003C00B7">
            <w:pPr>
              <w:pStyle w:val="NoSpacing"/>
              <w:cnfStyle w:val="000000100000" w:firstRow="0" w:lastRow="0" w:firstColumn="0" w:lastColumn="0" w:oddVBand="0" w:evenVBand="0" w:oddHBand="1" w:evenHBand="0" w:firstRowFirstColumn="0" w:firstRowLastColumn="0" w:lastRowFirstColumn="0" w:lastRowLastColumn="0"/>
            </w:pPr>
          </w:p>
        </w:tc>
      </w:tr>
      <w:tr w:rsidR="00144AD8" w:rsidRPr="00DB1B24" w14:paraId="281EAFC9" w14:textId="77777777" w:rsidTr="003C00B7">
        <w:trPr>
          <w:trHeight w:val="314"/>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14:paraId="4263A517" w14:textId="77777777" w:rsidR="00144AD8" w:rsidRPr="000915CA" w:rsidRDefault="00144AD8" w:rsidP="003C00B7">
            <w:pPr>
              <w:rPr>
                <w:rFonts w:ascii="Calibri" w:hAnsi="Calibri"/>
                <w:b w:val="0"/>
                <w:color w:val="auto"/>
              </w:rPr>
            </w:pPr>
            <w:r w:rsidRPr="000915CA">
              <w:rPr>
                <w:rFonts w:ascii="Calibri" w:hAnsi="Calibri"/>
                <w:b w:val="0"/>
                <w:color w:val="auto"/>
              </w:rPr>
              <w:t>Money and assets stay in local community</w:t>
            </w:r>
          </w:p>
        </w:tc>
        <w:tc>
          <w:tcPr>
            <w:tcW w:w="5251" w:type="dxa"/>
            <w:vMerge/>
            <w:shd w:val="clear" w:color="auto" w:fill="CCECFF"/>
          </w:tcPr>
          <w:p w14:paraId="03C14272" w14:textId="77777777" w:rsidR="00144AD8" w:rsidRPr="00DB1B24" w:rsidRDefault="00144AD8" w:rsidP="003C00B7">
            <w:pPr>
              <w:pStyle w:val="NoSpacing"/>
              <w:cnfStyle w:val="000000000000" w:firstRow="0" w:lastRow="0" w:firstColumn="0" w:lastColumn="0" w:oddVBand="0" w:evenVBand="0" w:oddHBand="0" w:evenHBand="0" w:firstRowFirstColumn="0" w:firstRowLastColumn="0" w:lastRowFirstColumn="0" w:lastRowLastColumn="0"/>
            </w:pPr>
          </w:p>
        </w:tc>
      </w:tr>
    </w:tbl>
    <w:p w14:paraId="3C4A777B" w14:textId="77777777" w:rsidR="00144AD8" w:rsidRPr="00326D58" w:rsidRDefault="00144AD8" w:rsidP="00144AD8">
      <w:pPr>
        <w:pStyle w:val="NoSpacing"/>
      </w:pPr>
    </w:p>
    <w:p w14:paraId="0FD66BC6" w14:textId="77777777" w:rsidR="00144AD8" w:rsidRPr="00AF25B9" w:rsidRDefault="00144AD8" w:rsidP="00144AD8">
      <w:pPr>
        <w:pStyle w:val="NoSpacing"/>
        <w:rPr>
          <w:b/>
          <w:color w:val="3E5587" w:themeColor="text2"/>
          <w:sz w:val="24"/>
        </w:rPr>
      </w:pPr>
      <w:r w:rsidRPr="00AF25B9">
        <w:rPr>
          <w:b/>
          <w:color w:val="3E5587" w:themeColor="text2"/>
          <w:sz w:val="24"/>
        </w:rPr>
        <w:t xml:space="preserve">Community Solar </w:t>
      </w:r>
      <w:r>
        <w:rPr>
          <w:b/>
          <w:color w:val="3E5587" w:themeColor="text2"/>
          <w:sz w:val="24"/>
        </w:rPr>
        <w:t xml:space="preserve">– </w:t>
      </w:r>
      <w:r w:rsidRPr="00AF25B9">
        <w:rPr>
          <w:b/>
          <w:color w:val="3E5587" w:themeColor="text2"/>
          <w:sz w:val="24"/>
        </w:rPr>
        <w:t>Sale of Panels</w:t>
      </w:r>
    </w:p>
    <w:p w14:paraId="2FF14659" w14:textId="77777777" w:rsidR="00144AD8" w:rsidRDefault="00144AD8" w:rsidP="00144AD8">
      <w:pPr>
        <w:pStyle w:val="NoSpacing"/>
      </w:pPr>
      <w:r w:rsidRPr="00472E87">
        <w:rPr>
          <w:u w:val="single"/>
        </w:rPr>
        <w:lastRenderedPageBreak/>
        <w:t>How it works</w:t>
      </w:r>
      <w:r w:rsidRPr="001F339E">
        <w:rPr>
          <w:u w:val="single"/>
        </w:rPr>
        <w:t>:</w:t>
      </w:r>
      <w:r>
        <w:t xml:space="preserve"> The co-op constructs, maintains, hosts, and operates a solar array. The co-op sells panels to its member-consumers. </w:t>
      </w:r>
    </w:p>
    <w:tbl>
      <w:tblPr>
        <w:tblStyle w:val="GridTable5Dark-Accent21"/>
        <w:tblW w:w="0" w:type="auto"/>
        <w:tblLook w:val="04A0" w:firstRow="1" w:lastRow="0" w:firstColumn="1" w:lastColumn="0" w:noHBand="0" w:noVBand="1"/>
      </w:tblPr>
      <w:tblGrid>
        <w:gridCol w:w="5623"/>
        <w:gridCol w:w="3953"/>
      </w:tblGrid>
      <w:tr w:rsidR="00144AD8" w14:paraId="6BF5E91F" w14:textId="77777777" w:rsidTr="003C0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2E74B5" w:themeFill="accent2" w:themeFillShade="BF"/>
          </w:tcPr>
          <w:p w14:paraId="56249FBE" w14:textId="77777777" w:rsidR="00144AD8" w:rsidRPr="00472E87" w:rsidRDefault="00144AD8" w:rsidP="003C00B7">
            <w:pPr>
              <w:pStyle w:val="NoSpacing"/>
              <w:rPr>
                <w:b w:val="0"/>
              </w:rPr>
            </w:pPr>
            <w:r w:rsidRPr="00472E87">
              <w:rPr>
                <w:b w:val="0"/>
              </w:rPr>
              <w:t>Pros</w:t>
            </w:r>
          </w:p>
        </w:tc>
        <w:tc>
          <w:tcPr>
            <w:tcW w:w="4081" w:type="dxa"/>
            <w:shd w:val="clear" w:color="auto" w:fill="2E74B5" w:themeFill="accent2" w:themeFillShade="BF"/>
          </w:tcPr>
          <w:p w14:paraId="56112CF0" w14:textId="77777777" w:rsidR="00144AD8" w:rsidRPr="00472E87" w:rsidRDefault="00144AD8" w:rsidP="003C00B7">
            <w:pPr>
              <w:pStyle w:val="NoSpacing"/>
              <w:cnfStyle w:val="100000000000" w:firstRow="1" w:lastRow="0" w:firstColumn="0" w:lastColumn="0" w:oddVBand="0" w:evenVBand="0" w:oddHBand="0" w:evenHBand="0" w:firstRowFirstColumn="0" w:firstRowLastColumn="0" w:lastRowFirstColumn="0" w:lastRowLastColumn="0"/>
              <w:rPr>
                <w:b w:val="0"/>
              </w:rPr>
            </w:pPr>
            <w:r w:rsidRPr="00472E87">
              <w:rPr>
                <w:b w:val="0"/>
              </w:rPr>
              <w:t>Cons</w:t>
            </w:r>
          </w:p>
        </w:tc>
      </w:tr>
      <w:tr w:rsidR="00144AD8" w:rsidRPr="008F7EF4" w14:paraId="1FB910A6"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53FD46B7" w14:textId="77777777" w:rsidR="00144AD8" w:rsidRPr="00593A53" w:rsidRDefault="00144AD8" w:rsidP="003C00B7">
            <w:pPr>
              <w:rPr>
                <w:b w:val="0"/>
                <w:color w:val="auto"/>
              </w:rPr>
            </w:pPr>
            <w:r w:rsidRPr="006C5BB4">
              <w:rPr>
                <w:b w:val="0"/>
                <w:color w:val="auto"/>
              </w:rPr>
              <w:t>Takes advantage of economies of scale of larger PV systems over rooftop systems</w:t>
            </w:r>
          </w:p>
        </w:tc>
        <w:tc>
          <w:tcPr>
            <w:tcW w:w="4081" w:type="dxa"/>
            <w:shd w:val="clear" w:color="auto" w:fill="CCECFF"/>
          </w:tcPr>
          <w:p w14:paraId="368ECF72" w14:textId="77777777" w:rsidR="00144AD8" w:rsidRPr="008F7EF4" w:rsidRDefault="00144AD8" w:rsidP="003C00B7">
            <w:pPr>
              <w:cnfStyle w:val="000000100000" w:firstRow="0" w:lastRow="0" w:firstColumn="0" w:lastColumn="0" w:oddVBand="0" w:evenVBand="0" w:oddHBand="1" w:evenHBand="0" w:firstRowFirstColumn="0" w:firstRowLastColumn="0" w:lastRowFirstColumn="0" w:lastRowLastColumn="0"/>
            </w:pPr>
            <w:r w:rsidRPr="008F7EF4">
              <w:t>Poses the risk of lower</w:t>
            </w:r>
            <w:r>
              <w:t>-</w:t>
            </w:r>
            <w:r w:rsidRPr="008F7EF4">
              <w:t>than</w:t>
            </w:r>
            <w:r>
              <w:t>-</w:t>
            </w:r>
            <w:r w:rsidRPr="008F7EF4">
              <w:t xml:space="preserve">expected subscription rate </w:t>
            </w:r>
          </w:p>
        </w:tc>
      </w:tr>
      <w:tr w:rsidR="00144AD8" w:rsidRPr="008F7EF4" w14:paraId="58130F38" w14:textId="77777777" w:rsidTr="003C00B7">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19C067AE" w14:textId="77777777" w:rsidR="00144AD8" w:rsidRPr="00593A53" w:rsidRDefault="00144AD8" w:rsidP="003C00B7">
            <w:pPr>
              <w:rPr>
                <w:b w:val="0"/>
                <w:color w:val="auto"/>
              </w:rPr>
            </w:pPr>
            <w:r w:rsidRPr="006C5BB4">
              <w:rPr>
                <w:b w:val="0"/>
                <w:color w:val="auto"/>
              </w:rPr>
              <w:t>Can build out in stages to reduce subscription risk</w:t>
            </w:r>
          </w:p>
        </w:tc>
        <w:tc>
          <w:tcPr>
            <w:tcW w:w="4081" w:type="dxa"/>
            <w:shd w:val="clear" w:color="auto" w:fill="CCECFF"/>
          </w:tcPr>
          <w:p w14:paraId="05563A9B" w14:textId="77777777" w:rsidR="00144AD8" w:rsidRPr="008F7EF4" w:rsidRDefault="00144AD8" w:rsidP="003C00B7">
            <w:pPr>
              <w:cnfStyle w:val="000000000000" w:firstRow="0" w:lastRow="0" w:firstColumn="0" w:lastColumn="0" w:oddVBand="0" w:evenVBand="0" w:oddHBand="0" w:evenHBand="0" w:firstRowFirstColumn="0" w:firstRowLastColumn="0" w:lastRowFirstColumn="0" w:lastRowLastColumn="0"/>
            </w:pPr>
            <w:r w:rsidRPr="008F7EF4">
              <w:t xml:space="preserve">Highest up-front cost to the </w:t>
            </w:r>
            <w:r>
              <w:t>member-consumer</w:t>
            </w:r>
          </w:p>
        </w:tc>
      </w:tr>
      <w:tr w:rsidR="00144AD8" w:rsidRPr="008F7EF4" w14:paraId="4C74CC5F"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6E3BB90C" w14:textId="77777777" w:rsidR="00144AD8" w:rsidRPr="00593A53" w:rsidRDefault="00144AD8" w:rsidP="003C00B7">
            <w:pPr>
              <w:rPr>
                <w:b w:val="0"/>
                <w:color w:val="auto"/>
              </w:rPr>
            </w:pPr>
            <w:r w:rsidRPr="006C5BB4">
              <w:rPr>
                <w:b w:val="0"/>
                <w:color w:val="auto"/>
              </w:rPr>
              <w:t>Enables placement of array for maximum value to the cooperative</w:t>
            </w:r>
          </w:p>
        </w:tc>
        <w:tc>
          <w:tcPr>
            <w:tcW w:w="4081" w:type="dxa"/>
            <w:shd w:val="clear" w:color="auto" w:fill="CCECFF"/>
          </w:tcPr>
          <w:p w14:paraId="0436FC2C" w14:textId="77777777" w:rsidR="00144AD8" w:rsidRPr="008F7EF4" w:rsidRDefault="00144AD8" w:rsidP="003C00B7">
            <w:pPr>
              <w:cnfStyle w:val="000000100000" w:firstRow="0" w:lastRow="0" w:firstColumn="0" w:lastColumn="0" w:oddVBand="0" w:evenVBand="0" w:oddHBand="1" w:evenHBand="0" w:firstRowFirstColumn="0" w:firstRowLastColumn="0" w:lastRowFirstColumn="0" w:lastRowLastColumn="0"/>
            </w:pPr>
            <w:r w:rsidRPr="008F7EF4">
              <w:t>Requires effective marketing and sales</w:t>
            </w:r>
          </w:p>
        </w:tc>
      </w:tr>
      <w:tr w:rsidR="00144AD8" w:rsidRPr="008F7EF4" w14:paraId="52ED42E5" w14:textId="77777777" w:rsidTr="003C00B7">
        <w:trPr>
          <w:trHeight w:val="314"/>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37D12EAE" w14:textId="77777777" w:rsidR="00144AD8" w:rsidRPr="00593A53" w:rsidRDefault="00144AD8" w:rsidP="003C00B7">
            <w:pPr>
              <w:rPr>
                <w:b w:val="0"/>
                <w:color w:val="auto"/>
              </w:rPr>
            </w:pPr>
            <w:r w:rsidRPr="006C5BB4">
              <w:rPr>
                <w:b w:val="0"/>
                <w:color w:val="auto"/>
              </w:rPr>
              <w:t>Directly competes with full range of third-party offerings</w:t>
            </w:r>
          </w:p>
        </w:tc>
        <w:tc>
          <w:tcPr>
            <w:tcW w:w="4081" w:type="dxa"/>
            <w:shd w:val="clear" w:color="auto" w:fill="CCECFF"/>
          </w:tcPr>
          <w:p w14:paraId="6EF89EB4" w14:textId="77777777" w:rsidR="00144AD8" w:rsidRPr="008F7EF4" w:rsidRDefault="00144AD8" w:rsidP="003C00B7">
            <w:pPr>
              <w:cnfStyle w:val="000000000000" w:firstRow="0" w:lastRow="0" w:firstColumn="0" w:lastColumn="0" w:oddVBand="0" w:evenVBand="0" w:oddHBand="0" w:evenHBand="0" w:firstRowFirstColumn="0" w:firstRowLastColumn="0" w:lastRowFirstColumn="0" w:lastRowLastColumn="0"/>
            </w:pPr>
            <w:r w:rsidRPr="008F7EF4">
              <w:t>May require new skill sets within the co-op</w:t>
            </w:r>
          </w:p>
        </w:tc>
      </w:tr>
      <w:tr w:rsidR="00144AD8" w:rsidRPr="008F7EF4" w14:paraId="629ADBE8"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732C2D6B" w14:textId="77777777" w:rsidR="00144AD8" w:rsidRPr="00593A53" w:rsidRDefault="00144AD8" w:rsidP="003C00B7">
            <w:pPr>
              <w:rPr>
                <w:b w:val="0"/>
                <w:color w:val="auto"/>
              </w:rPr>
            </w:pPr>
            <w:r w:rsidRPr="006C5BB4">
              <w:rPr>
                <w:b w:val="0"/>
                <w:color w:val="auto"/>
              </w:rPr>
              <w:t xml:space="preserve">Asset ownership creates highest level of </w:t>
            </w:r>
            <w:r>
              <w:rPr>
                <w:b w:val="0"/>
                <w:color w:val="auto"/>
              </w:rPr>
              <w:t>member-consumer</w:t>
            </w:r>
            <w:r w:rsidRPr="006C5BB4">
              <w:rPr>
                <w:b w:val="0"/>
                <w:color w:val="auto"/>
              </w:rPr>
              <w:t xml:space="preserve"> engagement</w:t>
            </w:r>
          </w:p>
        </w:tc>
        <w:tc>
          <w:tcPr>
            <w:tcW w:w="4081" w:type="dxa"/>
            <w:vMerge w:val="restart"/>
            <w:shd w:val="clear" w:color="auto" w:fill="CCECFF"/>
          </w:tcPr>
          <w:p w14:paraId="00D76719" w14:textId="77777777" w:rsidR="00144AD8" w:rsidRPr="008F7EF4" w:rsidRDefault="00144AD8" w:rsidP="003C00B7">
            <w:pPr>
              <w:cnfStyle w:val="000000100000" w:firstRow="0" w:lastRow="0" w:firstColumn="0" w:lastColumn="0" w:oddVBand="0" w:evenVBand="0" w:oddHBand="1" w:evenHBand="0" w:firstRowFirstColumn="0" w:firstRowLastColumn="0" w:lastRowFirstColumn="0" w:lastRowLastColumn="0"/>
            </w:pPr>
            <w:r>
              <w:t>Additional legal and regulatory requirements, including SEC</w:t>
            </w:r>
            <w:r w:rsidRPr="008F7EF4">
              <w:t>, IRS</w:t>
            </w:r>
            <w:r>
              <w:t>,</w:t>
            </w:r>
            <w:r w:rsidRPr="008F7EF4">
              <w:t xml:space="preserve"> and state agency requirements</w:t>
            </w:r>
          </w:p>
        </w:tc>
      </w:tr>
      <w:tr w:rsidR="00144AD8" w:rsidRPr="008F7EF4" w14:paraId="4A512F25" w14:textId="77777777" w:rsidTr="003C00B7">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69F34B77" w14:textId="77777777" w:rsidR="00144AD8" w:rsidRPr="00593A53" w:rsidRDefault="00144AD8" w:rsidP="003C00B7">
            <w:pPr>
              <w:rPr>
                <w:b w:val="0"/>
                <w:color w:val="auto"/>
              </w:rPr>
            </w:pPr>
            <w:r w:rsidRPr="006C5BB4">
              <w:rPr>
                <w:b w:val="0"/>
                <w:color w:val="auto"/>
              </w:rPr>
              <w:t>Lower cash flow risk to the co-op, as funds are not tied up in long-term assets</w:t>
            </w:r>
          </w:p>
        </w:tc>
        <w:tc>
          <w:tcPr>
            <w:tcW w:w="4081" w:type="dxa"/>
            <w:vMerge/>
            <w:shd w:val="clear" w:color="auto" w:fill="CCECFF"/>
          </w:tcPr>
          <w:p w14:paraId="35A30706" w14:textId="77777777" w:rsidR="00144AD8" w:rsidRPr="008F7EF4" w:rsidRDefault="00144AD8" w:rsidP="003C00B7">
            <w:pPr>
              <w:cnfStyle w:val="000000000000" w:firstRow="0" w:lastRow="0" w:firstColumn="0" w:lastColumn="0" w:oddVBand="0" w:evenVBand="0" w:oddHBand="0" w:evenHBand="0" w:firstRowFirstColumn="0" w:firstRowLastColumn="0" w:lastRowFirstColumn="0" w:lastRowLastColumn="0"/>
            </w:pPr>
          </w:p>
        </w:tc>
      </w:tr>
      <w:tr w:rsidR="00144AD8" w:rsidRPr="008F7EF4" w14:paraId="129A0F46"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278A8099" w14:textId="77777777" w:rsidR="00144AD8" w:rsidRPr="00593A53" w:rsidRDefault="00144AD8" w:rsidP="003C00B7">
            <w:pPr>
              <w:rPr>
                <w:b w:val="0"/>
                <w:color w:val="auto"/>
              </w:rPr>
            </w:pPr>
            <w:r w:rsidRPr="006C5BB4">
              <w:rPr>
                <w:b w:val="0"/>
                <w:color w:val="auto"/>
              </w:rPr>
              <w:t>Eliminates need for retention campaigns</w:t>
            </w:r>
          </w:p>
        </w:tc>
        <w:tc>
          <w:tcPr>
            <w:tcW w:w="4081" w:type="dxa"/>
            <w:vMerge/>
            <w:shd w:val="clear" w:color="auto" w:fill="CCECFF"/>
          </w:tcPr>
          <w:p w14:paraId="0774457A" w14:textId="77777777" w:rsidR="00144AD8" w:rsidRPr="008F7EF4" w:rsidRDefault="00144AD8" w:rsidP="003C00B7">
            <w:pPr>
              <w:cnfStyle w:val="000000100000" w:firstRow="0" w:lastRow="0" w:firstColumn="0" w:lastColumn="0" w:oddVBand="0" w:evenVBand="0" w:oddHBand="1" w:evenHBand="0" w:firstRowFirstColumn="0" w:firstRowLastColumn="0" w:lastRowFirstColumn="0" w:lastRowLastColumn="0"/>
            </w:pPr>
          </w:p>
        </w:tc>
      </w:tr>
      <w:tr w:rsidR="00144AD8" w:rsidRPr="008F7EF4" w14:paraId="16293247" w14:textId="77777777" w:rsidTr="003C00B7">
        <w:trPr>
          <w:trHeight w:val="314"/>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3B489B84" w14:textId="77777777" w:rsidR="00144AD8" w:rsidRPr="00593A53" w:rsidRDefault="00144AD8" w:rsidP="003C00B7">
            <w:pPr>
              <w:rPr>
                <w:b w:val="0"/>
                <w:color w:val="auto"/>
              </w:rPr>
            </w:pPr>
            <w:r w:rsidRPr="006C5BB4">
              <w:rPr>
                <w:b w:val="0"/>
                <w:color w:val="auto"/>
              </w:rPr>
              <w:t>Greatest flexibility to scale up to meet community interest</w:t>
            </w:r>
          </w:p>
        </w:tc>
        <w:tc>
          <w:tcPr>
            <w:tcW w:w="4081" w:type="dxa"/>
            <w:vMerge/>
            <w:shd w:val="clear" w:color="auto" w:fill="CCECFF"/>
          </w:tcPr>
          <w:p w14:paraId="6B82DB6F" w14:textId="77777777" w:rsidR="00144AD8" w:rsidRPr="008F7EF4" w:rsidRDefault="00144AD8" w:rsidP="003C00B7">
            <w:pPr>
              <w:pStyle w:val="NoSpacing"/>
              <w:cnfStyle w:val="000000000000" w:firstRow="0" w:lastRow="0" w:firstColumn="0" w:lastColumn="0" w:oddVBand="0" w:evenVBand="0" w:oddHBand="0" w:evenHBand="0" w:firstRowFirstColumn="0" w:firstRowLastColumn="0" w:lastRowFirstColumn="0" w:lastRowLastColumn="0"/>
            </w:pPr>
          </w:p>
        </w:tc>
      </w:tr>
      <w:tr w:rsidR="00144AD8" w:rsidRPr="008F7EF4" w14:paraId="29333728" w14:textId="77777777" w:rsidTr="003C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457A987F" w14:textId="77777777" w:rsidR="00144AD8" w:rsidRPr="00593A53" w:rsidRDefault="00144AD8" w:rsidP="003C00B7">
            <w:pPr>
              <w:rPr>
                <w:b w:val="0"/>
                <w:color w:val="auto"/>
              </w:rPr>
            </w:pPr>
            <w:r w:rsidRPr="006C5BB4">
              <w:rPr>
                <w:b w:val="0"/>
                <w:color w:val="auto"/>
              </w:rPr>
              <w:t>Enables equitable pricing</w:t>
            </w:r>
          </w:p>
        </w:tc>
        <w:tc>
          <w:tcPr>
            <w:tcW w:w="4081" w:type="dxa"/>
            <w:vMerge/>
            <w:shd w:val="clear" w:color="auto" w:fill="CCECFF"/>
          </w:tcPr>
          <w:p w14:paraId="0B391DA7" w14:textId="77777777" w:rsidR="00144AD8" w:rsidRPr="008F7EF4" w:rsidRDefault="00144AD8" w:rsidP="003C00B7">
            <w:pPr>
              <w:pStyle w:val="NoSpacing"/>
              <w:cnfStyle w:val="000000100000" w:firstRow="0" w:lastRow="0" w:firstColumn="0" w:lastColumn="0" w:oddVBand="0" w:evenVBand="0" w:oddHBand="1" w:evenHBand="0" w:firstRowFirstColumn="0" w:firstRowLastColumn="0" w:lastRowFirstColumn="0" w:lastRowLastColumn="0"/>
            </w:pPr>
          </w:p>
        </w:tc>
      </w:tr>
      <w:tr w:rsidR="00144AD8" w:rsidRPr="008F7EF4" w14:paraId="346F52E2" w14:textId="77777777" w:rsidTr="003C00B7">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14:paraId="2CD7C8CF" w14:textId="77777777" w:rsidR="00144AD8" w:rsidRPr="00593A53" w:rsidRDefault="00144AD8" w:rsidP="003C00B7">
            <w:pPr>
              <w:rPr>
                <w:b w:val="0"/>
                <w:color w:val="auto"/>
              </w:rPr>
            </w:pPr>
            <w:r w:rsidRPr="006C5BB4">
              <w:rPr>
                <w:b w:val="0"/>
                <w:color w:val="auto"/>
              </w:rPr>
              <w:t>No new contracts for consumers</w:t>
            </w:r>
          </w:p>
        </w:tc>
        <w:tc>
          <w:tcPr>
            <w:tcW w:w="4081" w:type="dxa"/>
            <w:vMerge/>
            <w:shd w:val="clear" w:color="auto" w:fill="CCECFF"/>
          </w:tcPr>
          <w:p w14:paraId="6D3F676B" w14:textId="77777777" w:rsidR="00144AD8" w:rsidRPr="008F7EF4" w:rsidRDefault="00144AD8" w:rsidP="003C00B7">
            <w:pPr>
              <w:pStyle w:val="NoSpacing"/>
              <w:cnfStyle w:val="000000000000" w:firstRow="0" w:lastRow="0" w:firstColumn="0" w:lastColumn="0" w:oddVBand="0" w:evenVBand="0" w:oddHBand="0" w:evenHBand="0" w:firstRowFirstColumn="0" w:firstRowLastColumn="0" w:lastRowFirstColumn="0" w:lastRowLastColumn="0"/>
            </w:pPr>
          </w:p>
        </w:tc>
      </w:tr>
    </w:tbl>
    <w:p w14:paraId="2DCB67DE" w14:textId="77777777" w:rsidR="00144AD8" w:rsidRDefault="00144AD8" w:rsidP="00144AD8">
      <w:pPr>
        <w:pStyle w:val="Heading4"/>
      </w:pPr>
      <w:r w:rsidRPr="00F453C4">
        <w:rPr>
          <w:rFonts w:ascii="Calibri" w:hAnsi="Calibri"/>
          <w:b w:val="0"/>
          <w:noProof/>
        </w:rPr>
        <mc:AlternateContent>
          <mc:Choice Requires="wps">
            <w:drawing>
              <wp:anchor distT="0" distB="0" distL="114300" distR="114300" simplePos="0" relativeHeight="251682304" behindDoc="0" locked="0" layoutInCell="1" allowOverlap="1" wp14:anchorId="1B0555BC" wp14:editId="36B6C38C">
                <wp:simplePos x="0" y="0"/>
                <wp:positionH relativeFrom="margin">
                  <wp:align>right</wp:align>
                </wp:positionH>
                <wp:positionV relativeFrom="paragraph">
                  <wp:posOffset>243205</wp:posOffset>
                </wp:positionV>
                <wp:extent cx="3079115" cy="4762500"/>
                <wp:effectExtent l="0" t="0" r="2603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31" cy="4762500"/>
                        </a:xfrm>
                        <a:prstGeom prst="rect">
                          <a:avLst/>
                        </a:prstGeom>
                        <a:solidFill>
                          <a:schemeClr val="accent2">
                            <a:lumMod val="20000"/>
                            <a:lumOff val="80000"/>
                          </a:schemeClr>
                        </a:solidFill>
                        <a:ln w="9525">
                          <a:solidFill>
                            <a:schemeClr val="accent2"/>
                          </a:solidFill>
                          <a:miter lim="800000"/>
                          <a:headEnd/>
                          <a:tailEnd/>
                        </a:ln>
                      </wps:spPr>
                      <wps:txbx>
                        <w:txbxContent>
                          <w:p w14:paraId="4228837B" w14:textId="77777777" w:rsidR="00144AD8" w:rsidRPr="000A212E" w:rsidRDefault="00144AD8" w:rsidP="00144AD8">
                            <w:pPr>
                              <w:jc w:val="left"/>
                              <w:rPr>
                                <w:rFonts w:ascii="Calibri" w:hAnsi="Calibri"/>
                                <w:b/>
                                <w:smallCaps/>
                                <w:color w:val="3E5587"/>
                                <w:szCs w:val="24"/>
                              </w:rPr>
                            </w:pPr>
                            <w:r w:rsidRPr="000A212E">
                              <w:rPr>
                                <w:rFonts w:ascii="Calibri" w:hAnsi="Calibri"/>
                                <w:b/>
                                <w:smallCaps/>
                                <w:color w:val="3E5587"/>
                                <w:szCs w:val="24"/>
                              </w:rPr>
                              <w:t>Scaling Up Can Drive Costs Down</w:t>
                            </w:r>
                          </w:p>
                          <w:p w14:paraId="2748D9D4" w14:textId="77777777" w:rsidR="00144AD8" w:rsidRPr="000A212E" w:rsidRDefault="00144AD8" w:rsidP="00144AD8">
                            <w:pPr>
                              <w:jc w:val="left"/>
                              <w:rPr>
                                <w:rFonts w:ascii="Calibri" w:hAnsi="Calibri"/>
                                <w:i/>
                                <w:sz w:val="20"/>
                              </w:rPr>
                            </w:pPr>
                            <w:r w:rsidRPr="000A212E">
                              <w:rPr>
                                <w:rFonts w:ascii="Calibri" w:hAnsi="Calibri"/>
                                <w:sz w:val="20"/>
                              </w:rPr>
                              <w:t xml:space="preserve">The size of a PV system affects its cost. </w:t>
                            </w:r>
                            <w:r w:rsidRPr="000A212E">
                              <w:rPr>
                                <w:rFonts w:ascii="Calibri" w:hAnsi="Calibri"/>
                                <w:color w:val="000000"/>
                                <w:sz w:val="20"/>
                              </w:rPr>
                              <w:t>The table below assumes a typical location (</w:t>
                            </w:r>
                            <w:r w:rsidRPr="000A212E">
                              <w:rPr>
                                <w:rFonts w:ascii="Calibri" w:hAnsi="Calibri"/>
                                <w:sz w:val="20"/>
                              </w:rPr>
                              <w:t>Kansas City</w:t>
                            </w:r>
                            <w:r>
                              <w:rPr>
                                <w:rFonts w:ascii="Calibri" w:hAnsi="Calibri"/>
                                <w:sz w:val="20"/>
                              </w:rPr>
                              <w:t>, MO</w:t>
                            </w:r>
                            <w:r w:rsidRPr="000A212E">
                              <w:rPr>
                                <w:rFonts w:ascii="Calibri" w:hAnsi="Calibri"/>
                                <w:sz w:val="20"/>
                              </w:rPr>
                              <w:t xml:space="preserve">) </w:t>
                            </w:r>
                            <w:r w:rsidRPr="000A212E">
                              <w:rPr>
                                <w:rFonts w:ascii="Calibri" w:hAnsi="Calibri"/>
                                <w:color w:val="000000"/>
                                <w:sz w:val="20"/>
                              </w:rPr>
                              <w:t>in the continental United States, a 25-year useful life, and an average cost of financing. Depending on specific location, details of financial costs</w:t>
                            </w:r>
                            <w:r>
                              <w:rPr>
                                <w:rFonts w:ascii="Calibri" w:hAnsi="Calibri"/>
                                <w:color w:val="000000"/>
                                <w:sz w:val="20"/>
                              </w:rPr>
                              <w:t>,</w:t>
                            </w:r>
                            <w:r w:rsidRPr="000A212E">
                              <w:rPr>
                                <w:rFonts w:ascii="Calibri" w:hAnsi="Calibri"/>
                                <w:color w:val="000000"/>
                                <w:sz w:val="20"/>
                              </w:rPr>
                              <w:t xml:space="preserve"> and expected useful life, </w:t>
                            </w:r>
                            <w:proofErr w:type="spellStart"/>
                            <w:r w:rsidRPr="000A212E">
                              <w:rPr>
                                <w:rFonts w:ascii="Calibri" w:hAnsi="Calibri"/>
                                <w:color w:val="000000"/>
                                <w:sz w:val="20"/>
                              </w:rPr>
                              <w:t>levelized</w:t>
                            </w:r>
                            <w:proofErr w:type="spellEnd"/>
                            <w:r w:rsidRPr="000A212E">
                              <w:rPr>
                                <w:rFonts w:ascii="Calibri" w:hAnsi="Calibri"/>
                                <w:color w:val="000000"/>
                                <w:sz w:val="20"/>
                              </w:rPr>
                              <w:t xml:space="preserve"> energy costs could be 30</w:t>
                            </w:r>
                            <w:r>
                              <w:rPr>
                                <w:rFonts w:ascii="Calibri" w:hAnsi="Calibri"/>
                                <w:color w:val="000000"/>
                                <w:sz w:val="20"/>
                              </w:rPr>
                              <w:t>%</w:t>
                            </w:r>
                            <w:r w:rsidRPr="000A212E">
                              <w:rPr>
                                <w:rFonts w:ascii="Calibri" w:hAnsi="Calibri"/>
                                <w:color w:val="000000"/>
                                <w:sz w:val="20"/>
                              </w:rPr>
                              <w:t xml:space="preserve"> lower or 50</w:t>
                            </w:r>
                            <w:r>
                              <w:rPr>
                                <w:rFonts w:ascii="Calibri" w:hAnsi="Calibri"/>
                                <w:color w:val="000000"/>
                                <w:sz w:val="20"/>
                              </w:rPr>
                              <w:t>%</w:t>
                            </w:r>
                            <w:r w:rsidRPr="000A212E">
                              <w:rPr>
                                <w:rFonts w:ascii="Calibri" w:hAnsi="Calibri"/>
                                <w:color w:val="000000"/>
                                <w:sz w:val="20"/>
                              </w:rPr>
                              <w:t xml:space="preserve"> higher based on scale alone. </w:t>
                            </w:r>
                            <w:r w:rsidRPr="000A212E">
                              <w:rPr>
                                <w:rFonts w:ascii="Calibri" w:hAnsi="Calibri"/>
                                <w:i/>
                                <w:color w:val="000000"/>
                                <w:sz w:val="20"/>
                              </w:rPr>
                              <w:t xml:space="preserve">Note: </w:t>
                            </w:r>
                            <w:r w:rsidRPr="000A212E">
                              <w:rPr>
                                <w:rFonts w:ascii="Calibri" w:hAnsi="Calibri"/>
                                <w:i/>
                                <w:sz w:val="20"/>
                              </w:rPr>
                              <w:t>Land acquisition costs are not included.</w:t>
                            </w:r>
                          </w:p>
                          <w:p w14:paraId="30D9732E" w14:textId="77777777" w:rsidR="00144AD8" w:rsidRPr="000A212E" w:rsidRDefault="00144AD8" w:rsidP="00144AD8">
                            <w:pPr>
                              <w:jc w:val="left"/>
                              <w:rPr>
                                <w:rFonts w:ascii="Calibri" w:hAnsi="Calibri"/>
                                <w:sz w:val="20"/>
                              </w:rPr>
                            </w:pPr>
                            <w:r w:rsidRPr="000A212E">
                              <w:rPr>
                                <w:rFonts w:ascii="Calibri" w:hAnsi="Calibri"/>
                                <w:sz w:val="20"/>
                              </w:rPr>
                              <w:t>(Output based on NRECA’s Solar Cost and Financing Screening Tool, available at</w:t>
                            </w:r>
                            <w:r>
                              <w:rPr>
                                <w:rFonts w:ascii="Calibri" w:hAnsi="Calibri"/>
                                <w:sz w:val="20"/>
                              </w:rPr>
                              <w:t>:</w:t>
                            </w:r>
                            <w:r w:rsidRPr="000A212E">
                              <w:rPr>
                                <w:rFonts w:ascii="Calibri" w:hAnsi="Calibri"/>
                                <w:sz w:val="20"/>
                              </w:rPr>
                              <w:t xml:space="preserve"> </w:t>
                            </w:r>
                            <w:hyperlink r:id="rId40" w:history="1">
                              <w:r w:rsidRPr="00EE33D3">
                                <w:rPr>
                                  <w:rStyle w:val="Hyperlink"/>
                                  <w:rFonts w:ascii="Calibri" w:eastAsiaTheme="majorEastAsia" w:hAnsi="Calibri"/>
                                  <w:sz w:val="20"/>
                                </w:rPr>
                                <w:t>www.nreca.coop/SUNDA</w:t>
                              </w:r>
                            </w:hyperlink>
                            <w:r>
                              <w:rPr>
                                <w:rStyle w:val="Hyperlink"/>
                                <w:rFonts w:ascii="Calibri" w:eastAsiaTheme="majorEastAsia" w:hAnsi="Calibri"/>
                                <w:sz w:val="20"/>
                              </w:rPr>
                              <w:t>.</w:t>
                            </w:r>
                            <w:r w:rsidRPr="000A212E">
                              <w:rPr>
                                <w:rFonts w:ascii="Calibri" w:hAnsi="Calibri"/>
                                <w:sz w:val="20"/>
                              </w:rPr>
                              <w:t xml:space="preserve">) </w:t>
                            </w:r>
                          </w:p>
                          <w:tbl>
                            <w:tblPr>
                              <w:tblStyle w:val="GridTable4-Accent31"/>
                              <w:tblW w:w="4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367"/>
                              <w:gridCol w:w="1983"/>
                            </w:tblGrid>
                            <w:tr w:rsidR="00144AD8" w:rsidRPr="000A212E" w14:paraId="120479CF" w14:textId="77777777" w:rsidTr="00C25885">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631" w:type="dxa"/>
                                  <w:gridSpan w:val="3"/>
                                  <w:tcBorders>
                                    <w:top w:val="none" w:sz="0" w:space="0" w:color="auto"/>
                                    <w:left w:val="none" w:sz="0" w:space="0" w:color="auto"/>
                                    <w:bottom w:val="none" w:sz="0" w:space="0" w:color="auto"/>
                                    <w:right w:val="none" w:sz="0" w:space="0" w:color="auto"/>
                                  </w:tcBorders>
                                  <w:shd w:val="clear" w:color="auto" w:fill="auto"/>
                                  <w:noWrap/>
                                  <w:hideMark/>
                                </w:tcPr>
                                <w:p w14:paraId="21248B66" w14:textId="77777777" w:rsidR="00144AD8" w:rsidRPr="00833084" w:rsidRDefault="00144AD8" w:rsidP="00C25885">
                                  <w:pPr>
                                    <w:rPr>
                                      <w:rFonts w:ascii="Calibri" w:hAnsi="Calibri"/>
                                      <w:b w:val="0"/>
                                      <w:bCs w:val="0"/>
                                      <w:color w:val="1F497D"/>
                                      <w:u w:val="single"/>
                                    </w:rPr>
                                  </w:pPr>
                                  <w:r w:rsidRPr="00833084">
                                    <w:rPr>
                                      <w:rFonts w:ascii="Calibri" w:hAnsi="Calibri"/>
                                      <w:b w:val="0"/>
                                      <w:bCs w:val="0"/>
                                      <w:color w:val="1F497D"/>
                                      <w:u w:val="single"/>
                                    </w:rPr>
                                    <w:t>Scale Matters (Sample System Costs)</w:t>
                                  </w:r>
                                </w:p>
                              </w:tc>
                            </w:tr>
                            <w:tr w:rsidR="00144AD8" w:rsidRPr="000A212E" w14:paraId="003D873F"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tcBorders>
                                    <w:bottom w:val="single" w:sz="4" w:space="0" w:color="auto"/>
                                  </w:tcBorders>
                                  <w:shd w:val="clear" w:color="auto" w:fill="auto"/>
                                  <w:noWrap/>
                                  <w:hideMark/>
                                </w:tcPr>
                                <w:p w14:paraId="50C1C50D" w14:textId="77777777" w:rsidR="00144AD8" w:rsidRPr="00554D27" w:rsidRDefault="00144AD8" w:rsidP="00C25885">
                                  <w:pPr>
                                    <w:jc w:val="center"/>
                                    <w:rPr>
                                      <w:rFonts w:ascii="Calibri" w:hAnsi="Calibri"/>
                                      <w:bCs w:val="0"/>
                                      <w:color w:val="000000"/>
                                      <w:sz w:val="18"/>
                                    </w:rPr>
                                  </w:pPr>
                                  <w:r w:rsidRPr="00554D27">
                                    <w:rPr>
                                      <w:rFonts w:ascii="Calibri" w:hAnsi="Calibri"/>
                                      <w:bCs w:val="0"/>
                                      <w:color w:val="000000"/>
                                      <w:sz w:val="18"/>
                                    </w:rPr>
                                    <w:t>Array Size (AC)</w:t>
                                  </w:r>
                                </w:p>
                              </w:tc>
                              <w:tc>
                                <w:tcPr>
                                  <w:tcW w:w="1367" w:type="dxa"/>
                                  <w:tcBorders>
                                    <w:bottom w:val="single" w:sz="4" w:space="0" w:color="auto"/>
                                  </w:tcBorders>
                                  <w:shd w:val="clear" w:color="auto" w:fill="auto"/>
                                  <w:noWrap/>
                                  <w:hideMark/>
                                </w:tcPr>
                                <w:p w14:paraId="34B16F2C" w14:textId="77777777" w:rsidR="00144AD8" w:rsidRPr="00554D27"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r w:rsidRPr="00554D27">
                                    <w:rPr>
                                      <w:rFonts w:ascii="Calibri" w:hAnsi="Calibri"/>
                                      <w:b/>
                                      <w:bCs/>
                                      <w:color w:val="000000"/>
                                      <w:sz w:val="18"/>
                                    </w:rPr>
                                    <w:t>Installed Costs</w:t>
                                  </w:r>
                                </w:p>
                              </w:tc>
                              <w:tc>
                                <w:tcPr>
                                  <w:tcW w:w="1983" w:type="dxa"/>
                                  <w:tcBorders>
                                    <w:bottom w:val="single" w:sz="4" w:space="0" w:color="auto"/>
                                  </w:tcBorders>
                                  <w:shd w:val="clear" w:color="auto" w:fill="auto"/>
                                  <w:noWrap/>
                                  <w:hideMark/>
                                </w:tcPr>
                                <w:p w14:paraId="1602B098" w14:textId="77777777" w:rsidR="00144AD8" w:rsidRPr="00554D27"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proofErr w:type="spellStart"/>
                                  <w:r w:rsidRPr="00554D27">
                                    <w:rPr>
                                      <w:rFonts w:ascii="Calibri" w:hAnsi="Calibri"/>
                                      <w:b/>
                                      <w:bCs/>
                                      <w:color w:val="000000"/>
                                      <w:sz w:val="18"/>
                                    </w:rPr>
                                    <w:t>Levelized</w:t>
                                  </w:r>
                                  <w:proofErr w:type="spellEnd"/>
                                  <w:r w:rsidRPr="00554D27">
                                    <w:rPr>
                                      <w:rFonts w:ascii="Calibri" w:hAnsi="Calibri"/>
                                      <w:b/>
                                      <w:bCs/>
                                      <w:color w:val="000000"/>
                                      <w:sz w:val="18"/>
                                    </w:rPr>
                                    <w:t xml:space="preserve"> </w:t>
                                  </w:r>
                                  <w:r w:rsidRPr="00554D27">
                                    <w:rPr>
                                      <w:rFonts w:ascii="Calibri" w:hAnsi="Calibri"/>
                                      <w:b/>
                                      <w:bCs/>
                                      <w:color w:val="000000"/>
                                      <w:sz w:val="18"/>
                                    </w:rPr>
                                    <w:br/>
                                    <w:t>Cost of Energy</w:t>
                                  </w:r>
                                </w:p>
                              </w:tc>
                            </w:tr>
                            <w:tr w:rsidR="00144AD8" w:rsidRPr="000A212E" w14:paraId="472E76C6" w14:textId="77777777"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tcBorders>
                                  <w:shd w:val="clear" w:color="auto" w:fill="auto"/>
                                  <w:noWrap/>
                                  <w:hideMark/>
                                </w:tcPr>
                                <w:p w14:paraId="537A2F10"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50kW</w:t>
                                  </w:r>
                                </w:p>
                              </w:tc>
                              <w:tc>
                                <w:tcPr>
                                  <w:tcW w:w="1367" w:type="dxa"/>
                                  <w:tcBorders>
                                    <w:top w:val="single" w:sz="4" w:space="0" w:color="auto"/>
                                  </w:tcBorders>
                                  <w:shd w:val="clear" w:color="auto" w:fill="auto"/>
                                  <w:noWrap/>
                                  <w:hideMark/>
                                </w:tcPr>
                                <w:p w14:paraId="116C54FB"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$3.79/</w:t>
                                  </w:r>
                                  <w:proofErr w:type="spellStart"/>
                                  <w:r w:rsidRPr="000A212E">
                                    <w:rPr>
                                      <w:rFonts w:ascii="Calibri" w:hAnsi="Calibri"/>
                                      <w:color w:val="000000"/>
                                      <w:sz w:val="20"/>
                                    </w:rPr>
                                    <w:t>Wdc</w:t>
                                  </w:r>
                                  <w:proofErr w:type="spellEnd"/>
                                </w:p>
                              </w:tc>
                              <w:tc>
                                <w:tcPr>
                                  <w:tcW w:w="1983" w:type="dxa"/>
                                  <w:tcBorders>
                                    <w:top w:val="single" w:sz="4" w:space="0" w:color="auto"/>
                                  </w:tcBorders>
                                  <w:shd w:val="clear" w:color="auto" w:fill="auto"/>
                                  <w:noWrap/>
                                  <w:hideMark/>
                                </w:tcPr>
                                <w:p w14:paraId="0404CCB9"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 ¢/kWh</w:t>
                                  </w:r>
                                </w:p>
                              </w:tc>
                            </w:tr>
                            <w:tr w:rsidR="00144AD8" w:rsidRPr="000A212E" w14:paraId="1B873D62"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5C8F7227"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100kW</w:t>
                                  </w:r>
                                </w:p>
                              </w:tc>
                              <w:tc>
                                <w:tcPr>
                                  <w:tcW w:w="1367" w:type="dxa"/>
                                  <w:shd w:val="clear" w:color="auto" w:fill="auto"/>
                                  <w:noWrap/>
                                  <w:hideMark/>
                                </w:tcPr>
                                <w:p w14:paraId="061B3569"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$2.73/</w:t>
                                  </w:r>
                                  <w:proofErr w:type="spellStart"/>
                                  <w:r w:rsidRPr="000A212E">
                                    <w:rPr>
                                      <w:rFonts w:ascii="Calibri" w:hAnsi="Calibri"/>
                                      <w:color w:val="000000"/>
                                      <w:sz w:val="20"/>
                                    </w:rPr>
                                    <w:t>Wdc</w:t>
                                  </w:r>
                                  <w:proofErr w:type="spellEnd"/>
                                </w:p>
                              </w:tc>
                              <w:tc>
                                <w:tcPr>
                                  <w:tcW w:w="1983" w:type="dxa"/>
                                  <w:shd w:val="clear" w:color="auto" w:fill="auto"/>
                                  <w:noWrap/>
                                  <w:hideMark/>
                                </w:tcPr>
                                <w:p w14:paraId="5CDCBE8E"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12.0 ¢/kWh</w:t>
                                  </w:r>
                                </w:p>
                              </w:tc>
                            </w:tr>
                            <w:tr w:rsidR="00144AD8" w:rsidRPr="000A212E" w14:paraId="6CBED8E0" w14:textId="77777777"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2E4A8C61"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250kw</w:t>
                                  </w:r>
                                </w:p>
                              </w:tc>
                              <w:tc>
                                <w:tcPr>
                                  <w:tcW w:w="1367" w:type="dxa"/>
                                  <w:shd w:val="clear" w:color="auto" w:fill="auto"/>
                                  <w:noWrap/>
                                  <w:hideMark/>
                                </w:tcPr>
                                <w:p w14:paraId="7CF82C6B"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$2.00/</w:t>
                                  </w:r>
                                  <w:proofErr w:type="spellStart"/>
                                  <w:r w:rsidRPr="000A212E">
                                    <w:rPr>
                                      <w:rFonts w:ascii="Calibri" w:hAnsi="Calibri"/>
                                      <w:color w:val="000000"/>
                                      <w:sz w:val="20"/>
                                    </w:rPr>
                                    <w:t>Wdc</w:t>
                                  </w:r>
                                  <w:proofErr w:type="spellEnd"/>
                                </w:p>
                              </w:tc>
                              <w:tc>
                                <w:tcPr>
                                  <w:tcW w:w="1983" w:type="dxa"/>
                                  <w:shd w:val="clear" w:color="auto" w:fill="auto"/>
                                  <w:noWrap/>
                                  <w:hideMark/>
                                </w:tcPr>
                                <w:p w14:paraId="57CCF423"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9.0 ¢/kWh</w:t>
                                  </w:r>
                                </w:p>
                              </w:tc>
                            </w:tr>
                            <w:tr w:rsidR="00144AD8" w:rsidRPr="000A212E" w14:paraId="182A41FB"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7092F45F"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500kW</w:t>
                                  </w:r>
                                </w:p>
                              </w:tc>
                              <w:tc>
                                <w:tcPr>
                                  <w:tcW w:w="1367" w:type="dxa"/>
                                  <w:shd w:val="clear" w:color="auto" w:fill="auto"/>
                                  <w:noWrap/>
                                  <w:hideMark/>
                                </w:tcPr>
                                <w:p w14:paraId="50B5C909"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$1.76/</w:t>
                                  </w:r>
                                  <w:proofErr w:type="spellStart"/>
                                  <w:r w:rsidRPr="000A212E">
                                    <w:rPr>
                                      <w:rFonts w:ascii="Calibri" w:hAnsi="Calibri"/>
                                      <w:color w:val="000000"/>
                                      <w:sz w:val="20"/>
                                    </w:rPr>
                                    <w:t>Wdc</w:t>
                                  </w:r>
                                  <w:proofErr w:type="spellEnd"/>
                                </w:p>
                              </w:tc>
                              <w:tc>
                                <w:tcPr>
                                  <w:tcW w:w="1983" w:type="dxa"/>
                                  <w:shd w:val="clear" w:color="auto" w:fill="auto"/>
                                  <w:noWrap/>
                                  <w:hideMark/>
                                </w:tcPr>
                                <w:p w14:paraId="68EE4718"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8.0 ¢/kWh</w:t>
                                  </w:r>
                                </w:p>
                              </w:tc>
                            </w:tr>
                            <w:tr w:rsidR="00144AD8" w:rsidRPr="000A212E" w14:paraId="4206BC37" w14:textId="77777777"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283200FE"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1</w:t>
                                  </w:r>
                                  <w:r>
                                    <w:rPr>
                                      <w:rFonts w:ascii="Calibri" w:hAnsi="Calibri"/>
                                      <w:b w:val="0"/>
                                      <w:color w:val="000000"/>
                                      <w:sz w:val="20"/>
                                    </w:rPr>
                                    <w:t>,</w:t>
                                  </w:r>
                                  <w:r w:rsidRPr="000A212E">
                                    <w:rPr>
                                      <w:rFonts w:ascii="Calibri" w:hAnsi="Calibri"/>
                                      <w:b w:val="0"/>
                                      <w:color w:val="000000"/>
                                      <w:sz w:val="20"/>
                                    </w:rPr>
                                    <w:t>000kW</w:t>
                                  </w:r>
                                </w:p>
                              </w:tc>
                              <w:tc>
                                <w:tcPr>
                                  <w:tcW w:w="1367" w:type="dxa"/>
                                  <w:shd w:val="clear" w:color="auto" w:fill="auto"/>
                                  <w:noWrap/>
                                  <w:hideMark/>
                                </w:tcPr>
                                <w:p w14:paraId="215CDCB4"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w:t>
                                  </w:r>
                                  <w:proofErr w:type="spellStart"/>
                                  <w:r w:rsidRPr="000A212E">
                                    <w:rPr>
                                      <w:rFonts w:ascii="Calibri" w:hAnsi="Calibri"/>
                                      <w:color w:val="000000"/>
                                      <w:sz w:val="20"/>
                                    </w:rPr>
                                    <w:t>Wdc</w:t>
                                  </w:r>
                                  <w:proofErr w:type="spellEnd"/>
                                </w:p>
                              </w:tc>
                              <w:tc>
                                <w:tcPr>
                                  <w:tcW w:w="1983" w:type="dxa"/>
                                  <w:shd w:val="clear" w:color="auto" w:fill="auto"/>
                                  <w:noWrap/>
                                  <w:hideMark/>
                                </w:tcPr>
                                <w:p w14:paraId="028BA35C"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7.5 ¢/kWh</w:t>
                                  </w:r>
                                </w:p>
                              </w:tc>
                            </w:tr>
                            <w:tr w:rsidR="00144AD8" w:rsidRPr="000A212E" w14:paraId="581D15DD"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176F61E0"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2MW</w:t>
                                  </w:r>
                                </w:p>
                              </w:tc>
                              <w:tc>
                                <w:tcPr>
                                  <w:tcW w:w="1367" w:type="dxa"/>
                                  <w:shd w:val="clear" w:color="auto" w:fill="auto"/>
                                  <w:noWrap/>
                                  <w:hideMark/>
                                </w:tcPr>
                                <w:p w14:paraId="270A9B54"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$1.58/</w:t>
                                  </w:r>
                                  <w:proofErr w:type="spellStart"/>
                                  <w:r w:rsidRPr="000A212E">
                                    <w:rPr>
                                      <w:rFonts w:ascii="Calibri" w:hAnsi="Calibri"/>
                                      <w:color w:val="000000"/>
                                      <w:sz w:val="20"/>
                                    </w:rPr>
                                    <w:t>Wdc</w:t>
                                  </w:r>
                                  <w:proofErr w:type="spellEnd"/>
                                </w:p>
                              </w:tc>
                              <w:tc>
                                <w:tcPr>
                                  <w:tcW w:w="1983" w:type="dxa"/>
                                  <w:shd w:val="clear" w:color="auto" w:fill="auto"/>
                                  <w:noWrap/>
                                  <w:hideMark/>
                                </w:tcPr>
                                <w:p w14:paraId="5CF5ADE5"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7.3 ¢/kWh</w:t>
                                  </w:r>
                                </w:p>
                              </w:tc>
                            </w:tr>
                            <w:tr w:rsidR="00144AD8" w:rsidRPr="000A212E" w14:paraId="2B2EEAEC" w14:textId="77777777" w:rsidTr="00C25885">
                              <w:trPr>
                                <w:trHeight w:val="320"/>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6EDC99CC"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5MW</w:t>
                                  </w:r>
                                </w:p>
                              </w:tc>
                              <w:tc>
                                <w:tcPr>
                                  <w:tcW w:w="1367" w:type="dxa"/>
                                  <w:shd w:val="clear" w:color="auto" w:fill="auto"/>
                                  <w:noWrap/>
                                  <w:hideMark/>
                                </w:tcPr>
                                <w:p w14:paraId="20051123"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$1.55/</w:t>
                                  </w:r>
                                  <w:proofErr w:type="spellStart"/>
                                  <w:r w:rsidRPr="000A212E">
                                    <w:rPr>
                                      <w:rFonts w:ascii="Calibri" w:hAnsi="Calibri"/>
                                      <w:color w:val="000000"/>
                                      <w:sz w:val="20"/>
                                    </w:rPr>
                                    <w:t>Wdc</w:t>
                                  </w:r>
                                  <w:proofErr w:type="spellEnd"/>
                                </w:p>
                              </w:tc>
                              <w:tc>
                                <w:tcPr>
                                  <w:tcW w:w="1983" w:type="dxa"/>
                                  <w:shd w:val="clear" w:color="auto" w:fill="auto"/>
                                  <w:noWrap/>
                                  <w:hideMark/>
                                </w:tcPr>
                                <w:p w14:paraId="7D6F2016"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7.1 ¢/kWh</w:t>
                                  </w:r>
                                </w:p>
                              </w:tc>
                            </w:tr>
                          </w:tbl>
                          <w:p w14:paraId="41F72E09" w14:textId="77777777" w:rsidR="00144AD8" w:rsidRPr="000A212E" w:rsidRDefault="00144AD8" w:rsidP="00144AD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1.25pt;margin-top:19.15pt;width:242.45pt;height:37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" fillcolor="#deeaf6 [661]" strokecolor="#5b9bd5 [3205]">
                <v:textbox>
                  <w:txbxContent>
                    <w:p w14:paraId="4228837B" w14:textId="77777777" w:rsidR="00144AD8" w:rsidRPr="000A212E" w:rsidRDefault="00144AD8" w:rsidP="00144AD8">
                      <w:pPr>
                        <w:jc w:val="left"/>
                        <w:rPr>
                          <w:rFonts w:ascii="Calibri" w:hAnsi="Calibri"/>
                          <w:b/>
                          <w:smallCaps/>
                          <w:color w:val="3E5587"/>
                          <w:szCs w:val="24"/>
                        </w:rPr>
                      </w:pPr>
                      <w:r w:rsidRPr="000A212E">
                        <w:rPr>
                          <w:rFonts w:ascii="Calibri" w:hAnsi="Calibri"/>
                          <w:b/>
                          <w:smallCaps/>
                          <w:color w:val="3E5587"/>
                          <w:szCs w:val="24"/>
                        </w:rPr>
                        <w:t>Scaling Up Can Drive Costs Down</w:t>
                      </w:r>
                    </w:p>
                    <w:p w14:paraId="2748D9D4" w14:textId="77777777" w:rsidR="00144AD8" w:rsidRPr="000A212E" w:rsidRDefault="00144AD8" w:rsidP="00144AD8">
                      <w:pPr>
                        <w:jc w:val="left"/>
                        <w:rPr>
                          <w:rFonts w:ascii="Calibri" w:hAnsi="Calibri"/>
                          <w:i/>
                          <w:sz w:val="20"/>
                        </w:rPr>
                      </w:pPr>
                      <w:r w:rsidRPr="000A212E">
                        <w:rPr>
                          <w:rFonts w:ascii="Calibri" w:hAnsi="Calibri"/>
                          <w:sz w:val="20"/>
                        </w:rPr>
                        <w:t xml:space="preserve">The size of a PV system affects its cost. </w:t>
                      </w:r>
                      <w:r w:rsidRPr="000A212E">
                        <w:rPr>
                          <w:rFonts w:ascii="Calibri" w:hAnsi="Calibri"/>
                          <w:color w:val="000000"/>
                          <w:sz w:val="20"/>
                        </w:rPr>
                        <w:t>The table below assumes a typical location (</w:t>
                      </w:r>
                      <w:r w:rsidRPr="000A212E">
                        <w:rPr>
                          <w:rFonts w:ascii="Calibri" w:hAnsi="Calibri"/>
                          <w:sz w:val="20"/>
                        </w:rPr>
                        <w:t>Kansas City</w:t>
                      </w:r>
                      <w:r>
                        <w:rPr>
                          <w:rFonts w:ascii="Calibri" w:hAnsi="Calibri"/>
                          <w:sz w:val="20"/>
                        </w:rPr>
                        <w:t>, MO</w:t>
                      </w:r>
                      <w:r w:rsidRPr="000A212E">
                        <w:rPr>
                          <w:rFonts w:ascii="Calibri" w:hAnsi="Calibri"/>
                          <w:sz w:val="20"/>
                        </w:rPr>
                        <w:t xml:space="preserve">) </w:t>
                      </w:r>
                      <w:r w:rsidRPr="000A212E">
                        <w:rPr>
                          <w:rFonts w:ascii="Calibri" w:hAnsi="Calibri"/>
                          <w:color w:val="000000"/>
                          <w:sz w:val="20"/>
                        </w:rPr>
                        <w:t>in the continental United States, a 25-year useful life, and an average cost of financing. Depending on specific location, details of financial costs</w:t>
                      </w:r>
                      <w:r>
                        <w:rPr>
                          <w:rFonts w:ascii="Calibri" w:hAnsi="Calibri"/>
                          <w:color w:val="000000"/>
                          <w:sz w:val="20"/>
                        </w:rPr>
                        <w:t>,</w:t>
                      </w:r>
                      <w:r w:rsidRPr="000A212E">
                        <w:rPr>
                          <w:rFonts w:ascii="Calibri" w:hAnsi="Calibri"/>
                          <w:color w:val="000000"/>
                          <w:sz w:val="20"/>
                        </w:rPr>
                        <w:t xml:space="preserve"> and expected useful life, </w:t>
                      </w:r>
                      <w:proofErr w:type="spellStart"/>
                      <w:r w:rsidRPr="000A212E">
                        <w:rPr>
                          <w:rFonts w:ascii="Calibri" w:hAnsi="Calibri"/>
                          <w:color w:val="000000"/>
                          <w:sz w:val="20"/>
                        </w:rPr>
                        <w:t>levelized</w:t>
                      </w:r>
                      <w:proofErr w:type="spellEnd"/>
                      <w:r w:rsidRPr="000A212E">
                        <w:rPr>
                          <w:rFonts w:ascii="Calibri" w:hAnsi="Calibri"/>
                          <w:color w:val="000000"/>
                          <w:sz w:val="20"/>
                        </w:rPr>
                        <w:t xml:space="preserve"> energy costs could be 30</w:t>
                      </w:r>
                      <w:r>
                        <w:rPr>
                          <w:rFonts w:ascii="Calibri" w:hAnsi="Calibri"/>
                          <w:color w:val="000000"/>
                          <w:sz w:val="20"/>
                        </w:rPr>
                        <w:t>%</w:t>
                      </w:r>
                      <w:r w:rsidRPr="000A212E">
                        <w:rPr>
                          <w:rFonts w:ascii="Calibri" w:hAnsi="Calibri"/>
                          <w:color w:val="000000"/>
                          <w:sz w:val="20"/>
                        </w:rPr>
                        <w:t xml:space="preserve"> lower or 50</w:t>
                      </w:r>
                      <w:r>
                        <w:rPr>
                          <w:rFonts w:ascii="Calibri" w:hAnsi="Calibri"/>
                          <w:color w:val="000000"/>
                          <w:sz w:val="20"/>
                        </w:rPr>
                        <w:t>%</w:t>
                      </w:r>
                      <w:r w:rsidRPr="000A212E">
                        <w:rPr>
                          <w:rFonts w:ascii="Calibri" w:hAnsi="Calibri"/>
                          <w:color w:val="000000"/>
                          <w:sz w:val="20"/>
                        </w:rPr>
                        <w:t xml:space="preserve"> higher based on scale alone. </w:t>
                      </w:r>
                      <w:r w:rsidRPr="000A212E">
                        <w:rPr>
                          <w:rFonts w:ascii="Calibri" w:hAnsi="Calibri"/>
                          <w:i/>
                          <w:color w:val="000000"/>
                          <w:sz w:val="20"/>
                        </w:rPr>
                        <w:t xml:space="preserve">Note: </w:t>
                      </w:r>
                      <w:r w:rsidRPr="000A212E">
                        <w:rPr>
                          <w:rFonts w:ascii="Calibri" w:hAnsi="Calibri"/>
                          <w:i/>
                          <w:sz w:val="20"/>
                        </w:rPr>
                        <w:t>Land acquisition costs are not included.</w:t>
                      </w:r>
                    </w:p>
                    <w:p w14:paraId="30D9732E" w14:textId="77777777" w:rsidR="00144AD8" w:rsidRPr="000A212E" w:rsidRDefault="00144AD8" w:rsidP="00144AD8">
                      <w:pPr>
                        <w:jc w:val="left"/>
                        <w:rPr>
                          <w:rFonts w:ascii="Calibri" w:hAnsi="Calibri"/>
                          <w:sz w:val="20"/>
                        </w:rPr>
                      </w:pPr>
                      <w:r w:rsidRPr="000A212E">
                        <w:rPr>
                          <w:rFonts w:ascii="Calibri" w:hAnsi="Calibri"/>
                          <w:sz w:val="20"/>
                        </w:rPr>
                        <w:t>(Output based on NRECA’s Solar Cost and Financing Screening Tool, available at</w:t>
                      </w:r>
                      <w:r>
                        <w:rPr>
                          <w:rFonts w:ascii="Calibri" w:hAnsi="Calibri"/>
                          <w:sz w:val="20"/>
                        </w:rPr>
                        <w:t>:</w:t>
                      </w:r>
                      <w:r w:rsidRPr="000A212E">
                        <w:rPr>
                          <w:rFonts w:ascii="Calibri" w:hAnsi="Calibri"/>
                          <w:sz w:val="20"/>
                        </w:rPr>
                        <w:t xml:space="preserve"> </w:t>
                      </w:r>
                      <w:hyperlink r:id="rId41" w:history="1">
                        <w:r w:rsidRPr="00EE33D3">
                          <w:rPr>
                            <w:rStyle w:val="Hyperlink"/>
                            <w:rFonts w:ascii="Calibri" w:eastAsiaTheme="majorEastAsia" w:hAnsi="Calibri"/>
                            <w:sz w:val="20"/>
                          </w:rPr>
                          <w:t>www.nreca.coop/SUNDA</w:t>
                        </w:r>
                      </w:hyperlink>
                      <w:r>
                        <w:rPr>
                          <w:rStyle w:val="Hyperlink"/>
                          <w:rFonts w:ascii="Calibri" w:eastAsiaTheme="majorEastAsia" w:hAnsi="Calibri"/>
                          <w:sz w:val="20"/>
                        </w:rPr>
                        <w:t>.</w:t>
                      </w:r>
                      <w:r w:rsidRPr="000A212E">
                        <w:rPr>
                          <w:rFonts w:ascii="Calibri" w:hAnsi="Calibri"/>
                          <w:sz w:val="20"/>
                        </w:rPr>
                        <w:t xml:space="preserve">) </w:t>
                      </w:r>
                    </w:p>
                    <w:tbl>
                      <w:tblPr>
                        <w:tblStyle w:val="GridTable4-Accent31"/>
                        <w:tblW w:w="4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367"/>
                        <w:gridCol w:w="1983"/>
                      </w:tblGrid>
                      <w:tr w:rsidR="00144AD8" w:rsidRPr="000A212E" w14:paraId="120479CF" w14:textId="77777777" w:rsidTr="00C25885">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631" w:type="dxa"/>
                            <w:gridSpan w:val="3"/>
                            <w:tcBorders>
                              <w:top w:val="none" w:sz="0" w:space="0" w:color="auto"/>
                              <w:left w:val="none" w:sz="0" w:space="0" w:color="auto"/>
                              <w:bottom w:val="none" w:sz="0" w:space="0" w:color="auto"/>
                              <w:right w:val="none" w:sz="0" w:space="0" w:color="auto"/>
                            </w:tcBorders>
                            <w:shd w:val="clear" w:color="auto" w:fill="auto"/>
                            <w:noWrap/>
                            <w:hideMark/>
                          </w:tcPr>
                          <w:p w14:paraId="21248B66" w14:textId="77777777" w:rsidR="00144AD8" w:rsidRPr="00833084" w:rsidRDefault="00144AD8" w:rsidP="00C25885">
                            <w:pPr>
                              <w:rPr>
                                <w:rFonts w:ascii="Calibri" w:hAnsi="Calibri"/>
                                <w:b w:val="0"/>
                                <w:bCs w:val="0"/>
                                <w:color w:val="1F497D"/>
                                <w:u w:val="single"/>
                              </w:rPr>
                            </w:pPr>
                            <w:r w:rsidRPr="00833084">
                              <w:rPr>
                                <w:rFonts w:ascii="Calibri" w:hAnsi="Calibri"/>
                                <w:b w:val="0"/>
                                <w:bCs w:val="0"/>
                                <w:color w:val="1F497D"/>
                                <w:u w:val="single"/>
                              </w:rPr>
                              <w:t>Scale Matters (Sample System Costs)</w:t>
                            </w:r>
                          </w:p>
                        </w:tc>
                      </w:tr>
                      <w:tr w:rsidR="00144AD8" w:rsidRPr="000A212E" w14:paraId="003D873F"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tcBorders>
                              <w:bottom w:val="single" w:sz="4" w:space="0" w:color="auto"/>
                            </w:tcBorders>
                            <w:shd w:val="clear" w:color="auto" w:fill="auto"/>
                            <w:noWrap/>
                            <w:hideMark/>
                          </w:tcPr>
                          <w:p w14:paraId="50C1C50D" w14:textId="77777777" w:rsidR="00144AD8" w:rsidRPr="00554D27" w:rsidRDefault="00144AD8" w:rsidP="00C25885">
                            <w:pPr>
                              <w:jc w:val="center"/>
                              <w:rPr>
                                <w:rFonts w:ascii="Calibri" w:hAnsi="Calibri"/>
                                <w:bCs w:val="0"/>
                                <w:color w:val="000000"/>
                                <w:sz w:val="18"/>
                              </w:rPr>
                            </w:pPr>
                            <w:r w:rsidRPr="00554D27">
                              <w:rPr>
                                <w:rFonts w:ascii="Calibri" w:hAnsi="Calibri"/>
                                <w:bCs w:val="0"/>
                                <w:color w:val="000000"/>
                                <w:sz w:val="18"/>
                              </w:rPr>
                              <w:t>Array Size (AC)</w:t>
                            </w:r>
                          </w:p>
                        </w:tc>
                        <w:tc>
                          <w:tcPr>
                            <w:tcW w:w="1367" w:type="dxa"/>
                            <w:tcBorders>
                              <w:bottom w:val="single" w:sz="4" w:space="0" w:color="auto"/>
                            </w:tcBorders>
                            <w:shd w:val="clear" w:color="auto" w:fill="auto"/>
                            <w:noWrap/>
                            <w:hideMark/>
                          </w:tcPr>
                          <w:p w14:paraId="34B16F2C" w14:textId="77777777" w:rsidR="00144AD8" w:rsidRPr="00554D27"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r w:rsidRPr="00554D27">
                              <w:rPr>
                                <w:rFonts w:ascii="Calibri" w:hAnsi="Calibri"/>
                                <w:b/>
                                <w:bCs/>
                                <w:color w:val="000000"/>
                                <w:sz w:val="18"/>
                              </w:rPr>
                              <w:t>Installed Costs</w:t>
                            </w:r>
                          </w:p>
                        </w:tc>
                        <w:tc>
                          <w:tcPr>
                            <w:tcW w:w="1983" w:type="dxa"/>
                            <w:tcBorders>
                              <w:bottom w:val="single" w:sz="4" w:space="0" w:color="auto"/>
                            </w:tcBorders>
                            <w:shd w:val="clear" w:color="auto" w:fill="auto"/>
                            <w:noWrap/>
                            <w:hideMark/>
                          </w:tcPr>
                          <w:p w14:paraId="1602B098" w14:textId="77777777" w:rsidR="00144AD8" w:rsidRPr="00554D27"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proofErr w:type="spellStart"/>
                            <w:r w:rsidRPr="00554D27">
                              <w:rPr>
                                <w:rFonts w:ascii="Calibri" w:hAnsi="Calibri"/>
                                <w:b/>
                                <w:bCs/>
                                <w:color w:val="000000"/>
                                <w:sz w:val="18"/>
                              </w:rPr>
                              <w:t>Levelized</w:t>
                            </w:r>
                            <w:proofErr w:type="spellEnd"/>
                            <w:r w:rsidRPr="00554D27">
                              <w:rPr>
                                <w:rFonts w:ascii="Calibri" w:hAnsi="Calibri"/>
                                <w:b/>
                                <w:bCs/>
                                <w:color w:val="000000"/>
                                <w:sz w:val="18"/>
                              </w:rPr>
                              <w:t xml:space="preserve"> </w:t>
                            </w:r>
                            <w:r w:rsidRPr="00554D27">
                              <w:rPr>
                                <w:rFonts w:ascii="Calibri" w:hAnsi="Calibri"/>
                                <w:b/>
                                <w:bCs/>
                                <w:color w:val="000000"/>
                                <w:sz w:val="18"/>
                              </w:rPr>
                              <w:br/>
                              <w:t>Cost of Energy</w:t>
                            </w:r>
                          </w:p>
                        </w:tc>
                      </w:tr>
                      <w:tr w:rsidR="00144AD8" w:rsidRPr="000A212E" w14:paraId="472E76C6" w14:textId="77777777"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tcBorders>
                            <w:shd w:val="clear" w:color="auto" w:fill="auto"/>
                            <w:noWrap/>
                            <w:hideMark/>
                          </w:tcPr>
                          <w:p w14:paraId="537A2F10"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50kW</w:t>
                            </w:r>
                          </w:p>
                        </w:tc>
                        <w:tc>
                          <w:tcPr>
                            <w:tcW w:w="1367" w:type="dxa"/>
                            <w:tcBorders>
                              <w:top w:val="single" w:sz="4" w:space="0" w:color="auto"/>
                            </w:tcBorders>
                            <w:shd w:val="clear" w:color="auto" w:fill="auto"/>
                            <w:noWrap/>
                            <w:hideMark/>
                          </w:tcPr>
                          <w:p w14:paraId="116C54FB"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$3.79/</w:t>
                            </w:r>
                            <w:proofErr w:type="spellStart"/>
                            <w:r w:rsidRPr="000A212E">
                              <w:rPr>
                                <w:rFonts w:ascii="Calibri" w:hAnsi="Calibri"/>
                                <w:color w:val="000000"/>
                                <w:sz w:val="20"/>
                              </w:rPr>
                              <w:t>Wdc</w:t>
                            </w:r>
                            <w:proofErr w:type="spellEnd"/>
                          </w:p>
                        </w:tc>
                        <w:tc>
                          <w:tcPr>
                            <w:tcW w:w="1983" w:type="dxa"/>
                            <w:tcBorders>
                              <w:top w:val="single" w:sz="4" w:space="0" w:color="auto"/>
                            </w:tcBorders>
                            <w:shd w:val="clear" w:color="auto" w:fill="auto"/>
                            <w:noWrap/>
                            <w:hideMark/>
                          </w:tcPr>
                          <w:p w14:paraId="0404CCB9"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 ¢/kWh</w:t>
                            </w:r>
                          </w:p>
                        </w:tc>
                      </w:tr>
                      <w:tr w:rsidR="00144AD8" w:rsidRPr="000A212E" w14:paraId="1B873D62"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5C8F7227"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100kW</w:t>
                            </w:r>
                          </w:p>
                        </w:tc>
                        <w:tc>
                          <w:tcPr>
                            <w:tcW w:w="1367" w:type="dxa"/>
                            <w:shd w:val="clear" w:color="auto" w:fill="auto"/>
                            <w:noWrap/>
                            <w:hideMark/>
                          </w:tcPr>
                          <w:p w14:paraId="061B3569"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$2.73/</w:t>
                            </w:r>
                            <w:proofErr w:type="spellStart"/>
                            <w:r w:rsidRPr="000A212E">
                              <w:rPr>
                                <w:rFonts w:ascii="Calibri" w:hAnsi="Calibri"/>
                                <w:color w:val="000000"/>
                                <w:sz w:val="20"/>
                              </w:rPr>
                              <w:t>Wdc</w:t>
                            </w:r>
                            <w:proofErr w:type="spellEnd"/>
                          </w:p>
                        </w:tc>
                        <w:tc>
                          <w:tcPr>
                            <w:tcW w:w="1983" w:type="dxa"/>
                            <w:shd w:val="clear" w:color="auto" w:fill="auto"/>
                            <w:noWrap/>
                            <w:hideMark/>
                          </w:tcPr>
                          <w:p w14:paraId="5CDCBE8E"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12.0 ¢/kWh</w:t>
                            </w:r>
                          </w:p>
                        </w:tc>
                      </w:tr>
                      <w:tr w:rsidR="00144AD8" w:rsidRPr="000A212E" w14:paraId="6CBED8E0" w14:textId="77777777"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2E4A8C61"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250kw</w:t>
                            </w:r>
                          </w:p>
                        </w:tc>
                        <w:tc>
                          <w:tcPr>
                            <w:tcW w:w="1367" w:type="dxa"/>
                            <w:shd w:val="clear" w:color="auto" w:fill="auto"/>
                            <w:noWrap/>
                            <w:hideMark/>
                          </w:tcPr>
                          <w:p w14:paraId="7CF82C6B"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$2.00/</w:t>
                            </w:r>
                            <w:proofErr w:type="spellStart"/>
                            <w:r w:rsidRPr="000A212E">
                              <w:rPr>
                                <w:rFonts w:ascii="Calibri" w:hAnsi="Calibri"/>
                                <w:color w:val="000000"/>
                                <w:sz w:val="20"/>
                              </w:rPr>
                              <w:t>Wdc</w:t>
                            </w:r>
                            <w:proofErr w:type="spellEnd"/>
                          </w:p>
                        </w:tc>
                        <w:tc>
                          <w:tcPr>
                            <w:tcW w:w="1983" w:type="dxa"/>
                            <w:shd w:val="clear" w:color="auto" w:fill="auto"/>
                            <w:noWrap/>
                            <w:hideMark/>
                          </w:tcPr>
                          <w:p w14:paraId="57CCF423"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9.0 ¢/kWh</w:t>
                            </w:r>
                          </w:p>
                        </w:tc>
                      </w:tr>
                      <w:tr w:rsidR="00144AD8" w:rsidRPr="000A212E" w14:paraId="182A41FB"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7092F45F"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500kW</w:t>
                            </w:r>
                          </w:p>
                        </w:tc>
                        <w:tc>
                          <w:tcPr>
                            <w:tcW w:w="1367" w:type="dxa"/>
                            <w:shd w:val="clear" w:color="auto" w:fill="auto"/>
                            <w:noWrap/>
                            <w:hideMark/>
                          </w:tcPr>
                          <w:p w14:paraId="50B5C909"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$1.76/</w:t>
                            </w:r>
                            <w:proofErr w:type="spellStart"/>
                            <w:r w:rsidRPr="000A212E">
                              <w:rPr>
                                <w:rFonts w:ascii="Calibri" w:hAnsi="Calibri"/>
                                <w:color w:val="000000"/>
                                <w:sz w:val="20"/>
                              </w:rPr>
                              <w:t>Wdc</w:t>
                            </w:r>
                            <w:proofErr w:type="spellEnd"/>
                          </w:p>
                        </w:tc>
                        <w:tc>
                          <w:tcPr>
                            <w:tcW w:w="1983" w:type="dxa"/>
                            <w:shd w:val="clear" w:color="auto" w:fill="auto"/>
                            <w:noWrap/>
                            <w:hideMark/>
                          </w:tcPr>
                          <w:p w14:paraId="68EE4718"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8.0 ¢/kWh</w:t>
                            </w:r>
                          </w:p>
                        </w:tc>
                      </w:tr>
                      <w:tr w:rsidR="00144AD8" w:rsidRPr="000A212E" w14:paraId="4206BC37" w14:textId="77777777"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283200FE"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1</w:t>
                            </w:r>
                            <w:r>
                              <w:rPr>
                                <w:rFonts w:ascii="Calibri" w:hAnsi="Calibri"/>
                                <w:b w:val="0"/>
                                <w:color w:val="000000"/>
                                <w:sz w:val="20"/>
                              </w:rPr>
                              <w:t>,</w:t>
                            </w:r>
                            <w:r w:rsidRPr="000A212E">
                              <w:rPr>
                                <w:rFonts w:ascii="Calibri" w:hAnsi="Calibri"/>
                                <w:b w:val="0"/>
                                <w:color w:val="000000"/>
                                <w:sz w:val="20"/>
                              </w:rPr>
                              <w:t>000kW</w:t>
                            </w:r>
                          </w:p>
                        </w:tc>
                        <w:tc>
                          <w:tcPr>
                            <w:tcW w:w="1367" w:type="dxa"/>
                            <w:shd w:val="clear" w:color="auto" w:fill="auto"/>
                            <w:noWrap/>
                            <w:hideMark/>
                          </w:tcPr>
                          <w:p w14:paraId="215CDCB4"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w:t>
                            </w:r>
                            <w:proofErr w:type="spellStart"/>
                            <w:r w:rsidRPr="000A212E">
                              <w:rPr>
                                <w:rFonts w:ascii="Calibri" w:hAnsi="Calibri"/>
                                <w:color w:val="000000"/>
                                <w:sz w:val="20"/>
                              </w:rPr>
                              <w:t>Wdc</w:t>
                            </w:r>
                            <w:proofErr w:type="spellEnd"/>
                          </w:p>
                        </w:tc>
                        <w:tc>
                          <w:tcPr>
                            <w:tcW w:w="1983" w:type="dxa"/>
                            <w:shd w:val="clear" w:color="auto" w:fill="auto"/>
                            <w:noWrap/>
                            <w:hideMark/>
                          </w:tcPr>
                          <w:p w14:paraId="028BA35C"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7.5 ¢/kWh</w:t>
                            </w:r>
                          </w:p>
                        </w:tc>
                      </w:tr>
                      <w:tr w:rsidR="00144AD8" w:rsidRPr="000A212E" w14:paraId="581D15DD" w14:textId="77777777"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176F61E0"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2MW</w:t>
                            </w:r>
                          </w:p>
                        </w:tc>
                        <w:tc>
                          <w:tcPr>
                            <w:tcW w:w="1367" w:type="dxa"/>
                            <w:shd w:val="clear" w:color="auto" w:fill="auto"/>
                            <w:noWrap/>
                            <w:hideMark/>
                          </w:tcPr>
                          <w:p w14:paraId="270A9B54"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$1.58/</w:t>
                            </w:r>
                            <w:proofErr w:type="spellStart"/>
                            <w:r w:rsidRPr="000A212E">
                              <w:rPr>
                                <w:rFonts w:ascii="Calibri" w:hAnsi="Calibri"/>
                                <w:color w:val="000000"/>
                                <w:sz w:val="20"/>
                              </w:rPr>
                              <w:t>Wdc</w:t>
                            </w:r>
                            <w:proofErr w:type="spellEnd"/>
                          </w:p>
                        </w:tc>
                        <w:tc>
                          <w:tcPr>
                            <w:tcW w:w="1983" w:type="dxa"/>
                            <w:shd w:val="clear" w:color="auto" w:fill="auto"/>
                            <w:noWrap/>
                            <w:hideMark/>
                          </w:tcPr>
                          <w:p w14:paraId="5CF5ADE5" w14:textId="77777777" w:rsidR="00144AD8" w:rsidRPr="000A212E" w:rsidRDefault="00144AD8"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7.3 ¢/kWh</w:t>
                            </w:r>
                          </w:p>
                        </w:tc>
                      </w:tr>
                      <w:tr w:rsidR="00144AD8" w:rsidRPr="000A212E" w14:paraId="2B2EEAEC" w14:textId="77777777" w:rsidTr="00C25885">
                        <w:trPr>
                          <w:trHeight w:val="320"/>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14:paraId="6EDC99CC" w14:textId="77777777" w:rsidR="00144AD8" w:rsidRPr="000A212E" w:rsidRDefault="00144AD8" w:rsidP="00C25885">
                            <w:pPr>
                              <w:jc w:val="center"/>
                              <w:rPr>
                                <w:rFonts w:ascii="Calibri" w:hAnsi="Calibri"/>
                                <w:b w:val="0"/>
                                <w:color w:val="000000"/>
                                <w:sz w:val="20"/>
                              </w:rPr>
                            </w:pPr>
                            <w:r w:rsidRPr="000A212E">
                              <w:rPr>
                                <w:rFonts w:ascii="Calibri" w:hAnsi="Calibri"/>
                                <w:b w:val="0"/>
                                <w:color w:val="000000"/>
                                <w:sz w:val="20"/>
                              </w:rPr>
                              <w:t>5MW</w:t>
                            </w:r>
                          </w:p>
                        </w:tc>
                        <w:tc>
                          <w:tcPr>
                            <w:tcW w:w="1367" w:type="dxa"/>
                            <w:shd w:val="clear" w:color="auto" w:fill="auto"/>
                            <w:noWrap/>
                            <w:hideMark/>
                          </w:tcPr>
                          <w:p w14:paraId="20051123"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$1.55/</w:t>
                            </w:r>
                            <w:proofErr w:type="spellStart"/>
                            <w:r w:rsidRPr="000A212E">
                              <w:rPr>
                                <w:rFonts w:ascii="Calibri" w:hAnsi="Calibri"/>
                                <w:color w:val="000000"/>
                                <w:sz w:val="20"/>
                              </w:rPr>
                              <w:t>Wdc</w:t>
                            </w:r>
                            <w:proofErr w:type="spellEnd"/>
                          </w:p>
                        </w:tc>
                        <w:tc>
                          <w:tcPr>
                            <w:tcW w:w="1983" w:type="dxa"/>
                            <w:shd w:val="clear" w:color="auto" w:fill="auto"/>
                            <w:noWrap/>
                            <w:hideMark/>
                          </w:tcPr>
                          <w:p w14:paraId="7D6F2016" w14:textId="77777777" w:rsidR="00144AD8" w:rsidRPr="000A212E" w:rsidRDefault="00144AD8"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7.1 ¢/kWh</w:t>
                            </w:r>
                          </w:p>
                        </w:tc>
                      </w:tr>
                    </w:tbl>
                    <w:p w14:paraId="41F72E09" w14:textId="77777777" w:rsidR="00144AD8" w:rsidRPr="000A212E" w:rsidRDefault="00144AD8" w:rsidP="00144AD8">
                      <w:pPr>
                        <w:rPr>
                          <w:sz w:val="20"/>
                        </w:rPr>
                      </w:pPr>
                    </w:p>
                  </w:txbxContent>
                </v:textbox>
                <w10:wrap type="square" anchorx="margin"/>
              </v:shape>
            </w:pict>
          </mc:Fallback>
        </mc:AlternateContent>
      </w:r>
      <w:r>
        <w:t>Choosing the model that works for your co-op</w:t>
      </w:r>
    </w:p>
    <w:p w14:paraId="6F5C793A" w14:textId="77777777" w:rsidR="00144AD8" w:rsidRDefault="00144AD8" w:rsidP="00144AD8">
      <w:pPr>
        <w:pStyle w:val="NoSpacing"/>
        <w:spacing w:line="276" w:lineRule="auto"/>
      </w:pPr>
      <w:r>
        <w:t>Work with staff to select the criteria that will drive this decision. It should reflect the rationale, intent, and value proposition to the member-</w:t>
      </w:r>
      <w:proofErr w:type="spellStart"/>
      <w:r>
        <w:t>consumership</w:t>
      </w:r>
      <w:proofErr w:type="spellEnd"/>
      <w:r>
        <w:t>.</w:t>
      </w:r>
    </w:p>
    <w:p w14:paraId="49A38E25" w14:textId="77777777" w:rsidR="00144AD8" w:rsidRDefault="00144AD8" w:rsidP="00144AD8">
      <w:pPr>
        <w:pStyle w:val="NoSpacing"/>
      </w:pPr>
    </w:p>
    <w:p w14:paraId="229106D2" w14:textId="77777777" w:rsidR="00144AD8" w:rsidRDefault="00144AD8" w:rsidP="00144AD8">
      <w:pPr>
        <w:pStyle w:val="NoSpacing"/>
      </w:pPr>
      <w:r>
        <w:t>Consider the following factors in the selection of a model:</w:t>
      </w:r>
    </w:p>
    <w:p w14:paraId="30BF76EA" w14:textId="77777777" w:rsidR="00144AD8" w:rsidRDefault="00144AD8" w:rsidP="00144AD8">
      <w:pPr>
        <w:pStyle w:val="NoSpacing"/>
        <w:numPr>
          <w:ilvl w:val="1"/>
          <w:numId w:val="30"/>
        </w:numPr>
        <w:ind w:left="720"/>
      </w:pPr>
      <w:r>
        <w:t>Will your project involve third parties?</w:t>
      </w:r>
    </w:p>
    <w:p w14:paraId="3C41B391" w14:textId="77777777" w:rsidR="00144AD8" w:rsidRDefault="00144AD8" w:rsidP="00144AD8">
      <w:pPr>
        <w:pStyle w:val="NoSpacing"/>
        <w:numPr>
          <w:ilvl w:val="1"/>
          <w:numId w:val="30"/>
        </w:numPr>
        <w:ind w:left="720"/>
      </w:pPr>
      <w:r>
        <w:t>What best serves the member-</w:t>
      </w:r>
      <w:proofErr w:type="spellStart"/>
      <w:r>
        <w:t>consumership</w:t>
      </w:r>
      <w:proofErr w:type="spellEnd"/>
      <w:r>
        <w:t>?</w:t>
      </w:r>
    </w:p>
    <w:p w14:paraId="3F92A33C" w14:textId="77777777" w:rsidR="00144AD8" w:rsidRDefault="00144AD8" w:rsidP="00144AD8">
      <w:pPr>
        <w:pStyle w:val="NoSpacing"/>
        <w:numPr>
          <w:ilvl w:val="1"/>
          <w:numId w:val="30"/>
        </w:numPr>
        <w:ind w:left="720"/>
      </w:pPr>
      <w:r>
        <w:t>What is the tolerance for financial or reputational risk?</w:t>
      </w:r>
    </w:p>
    <w:p w14:paraId="778CFB4D" w14:textId="77777777" w:rsidR="00144AD8" w:rsidRDefault="00144AD8" w:rsidP="00144AD8">
      <w:pPr>
        <w:pStyle w:val="NoSpacing"/>
        <w:numPr>
          <w:ilvl w:val="1"/>
          <w:numId w:val="30"/>
        </w:numPr>
        <w:ind w:left="720"/>
      </w:pPr>
      <w:r>
        <w:t>Do you already have land available?</w:t>
      </w:r>
    </w:p>
    <w:p w14:paraId="7691B640" w14:textId="77777777" w:rsidR="00144AD8" w:rsidRDefault="00144AD8" w:rsidP="00144AD8">
      <w:pPr>
        <w:pStyle w:val="NoSpacing"/>
        <w:numPr>
          <w:ilvl w:val="1"/>
          <w:numId w:val="30"/>
        </w:numPr>
        <w:ind w:left="720"/>
      </w:pPr>
      <w:r>
        <w:t>How many financial and/or human resources are you willing to dedicate to this program?</w:t>
      </w:r>
    </w:p>
    <w:p w14:paraId="4F09AA10" w14:textId="77777777" w:rsidR="00144AD8" w:rsidRDefault="00144AD8" w:rsidP="00144AD8">
      <w:pPr>
        <w:pStyle w:val="NoSpacing"/>
      </w:pPr>
    </w:p>
    <w:p w14:paraId="40CE088C" w14:textId="77777777" w:rsidR="00144AD8" w:rsidRDefault="00144AD8" w:rsidP="00144AD8">
      <w:pPr>
        <w:pStyle w:val="NoSpacing"/>
      </w:pPr>
      <w:r>
        <w:t>Additional considerations staff should address include the following:</w:t>
      </w:r>
    </w:p>
    <w:p w14:paraId="3B2AA971" w14:textId="77777777" w:rsidR="00144AD8" w:rsidRDefault="00144AD8" w:rsidP="00144AD8">
      <w:pPr>
        <w:pStyle w:val="NoSpacing"/>
        <w:numPr>
          <w:ilvl w:val="0"/>
          <w:numId w:val="31"/>
        </w:numPr>
      </w:pPr>
      <w:r>
        <w:t>Output measurement and verification requirements for CSPs</w:t>
      </w:r>
    </w:p>
    <w:p w14:paraId="6EB331EF" w14:textId="77777777" w:rsidR="00144AD8" w:rsidRDefault="00144AD8" w:rsidP="00144AD8">
      <w:pPr>
        <w:pStyle w:val="NoSpacing"/>
        <w:numPr>
          <w:ilvl w:val="0"/>
          <w:numId w:val="31"/>
        </w:numPr>
      </w:pPr>
      <w:r>
        <w:t>Compliance with state or federal requirements</w:t>
      </w:r>
    </w:p>
    <w:p w14:paraId="6B8F8E84" w14:textId="77777777" w:rsidR="00144AD8" w:rsidRDefault="00144AD8" w:rsidP="00144AD8">
      <w:pPr>
        <w:pStyle w:val="NoSpacing"/>
        <w:numPr>
          <w:ilvl w:val="0"/>
          <w:numId w:val="31"/>
        </w:numPr>
      </w:pPr>
      <w:r>
        <w:lastRenderedPageBreak/>
        <w:t>Sales, marketing, and member-consumer</w:t>
      </w:r>
      <w:r w:rsidRPr="00931729">
        <w:t xml:space="preserve"> service</w:t>
      </w:r>
      <w:r>
        <w:t xml:space="preserve"> training and staffing</w:t>
      </w:r>
    </w:p>
    <w:p w14:paraId="7D5B3EFB" w14:textId="77777777" w:rsidR="00144AD8" w:rsidRDefault="00144AD8" w:rsidP="00144AD8">
      <w:pPr>
        <w:pStyle w:val="NoSpacing"/>
        <w:numPr>
          <w:ilvl w:val="0"/>
          <w:numId w:val="31"/>
        </w:numPr>
      </w:pPr>
      <w:r>
        <w:t xml:space="preserve">Operations and maintenance plan </w:t>
      </w:r>
    </w:p>
    <w:p w14:paraId="308C2C14" w14:textId="77777777" w:rsidR="00144AD8" w:rsidRDefault="00144AD8" w:rsidP="00144AD8">
      <w:pPr>
        <w:pStyle w:val="NoSpacing"/>
        <w:numPr>
          <w:ilvl w:val="0"/>
          <w:numId w:val="31"/>
        </w:numPr>
      </w:pPr>
      <w:r>
        <w:t>Cyber security</w:t>
      </w:r>
    </w:p>
    <w:p w14:paraId="0C83CFB7" w14:textId="77777777" w:rsidR="00144AD8" w:rsidRDefault="00144AD8" w:rsidP="00144AD8">
      <w:pPr>
        <w:pStyle w:val="NoSpacing"/>
        <w:numPr>
          <w:ilvl w:val="0"/>
          <w:numId w:val="31"/>
        </w:numPr>
      </w:pPr>
      <w:r>
        <w:t>Insurance requirements</w:t>
      </w:r>
    </w:p>
    <w:p w14:paraId="37C447CB" w14:textId="77777777" w:rsidR="00144AD8" w:rsidRDefault="00144AD8" w:rsidP="00144AD8">
      <w:pPr>
        <w:pStyle w:val="NoSpacing"/>
        <w:rPr>
          <w:rStyle w:val="Heading2Char"/>
        </w:rPr>
      </w:pPr>
      <w:r>
        <w:br w:type="column"/>
      </w:r>
      <w:r>
        <w:rPr>
          <w:rStyle w:val="Heading2Char"/>
        </w:rPr>
        <w:lastRenderedPageBreak/>
        <w:t>Solar Board Decision Process</w:t>
      </w:r>
    </w:p>
    <w:p w14:paraId="000305F3" w14:textId="77777777" w:rsidR="00144AD8" w:rsidRDefault="00144AD8" w:rsidP="00144AD8">
      <w:pPr>
        <w:rPr>
          <w:rFonts w:eastAsiaTheme="majorEastAsia"/>
        </w:rPr>
      </w:pPr>
      <w:r>
        <w:rPr>
          <w:noProof/>
        </w:rPr>
        <w:drawing>
          <wp:anchor distT="0" distB="0" distL="114300" distR="114300" simplePos="0" relativeHeight="251683328" behindDoc="0" locked="0" layoutInCell="1" allowOverlap="1" wp14:anchorId="1C7898D2" wp14:editId="598B644A">
            <wp:simplePos x="0" y="0"/>
            <wp:positionH relativeFrom="column">
              <wp:posOffset>649605</wp:posOffset>
            </wp:positionH>
            <wp:positionV relativeFrom="paragraph">
              <wp:posOffset>521962</wp:posOffset>
            </wp:positionV>
            <wp:extent cx="4955456" cy="6988325"/>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955456" cy="6988325"/>
                    </a:xfrm>
                    <a:prstGeom prst="rect">
                      <a:avLst/>
                    </a:prstGeom>
                  </pic:spPr>
                </pic:pic>
              </a:graphicData>
            </a:graphic>
          </wp:anchor>
        </w:drawing>
      </w:r>
      <w:r>
        <w:rPr>
          <w:rFonts w:eastAsiaTheme="majorEastAsia"/>
        </w:rPr>
        <w:t xml:space="preserve">While the final policy document may be specific to a community solar program, the Board should consider all alternatives. </w:t>
      </w:r>
    </w:p>
    <w:p w14:paraId="0F07EE88" w14:textId="77777777" w:rsidR="00144AD8" w:rsidRPr="00CA1505" w:rsidRDefault="00144AD8" w:rsidP="00144AD8">
      <w:pPr>
        <w:pStyle w:val="Heading1"/>
      </w:pPr>
      <w:bookmarkStart w:id="29" w:name="_Toc460942115"/>
      <w:bookmarkStart w:id="30" w:name="_Toc461195861"/>
      <w:r w:rsidRPr="00CA1505">
        <w:lastRenderedPageBreak/>
        <w:t xml:space="preserve">Guidelines for Developing a Board Policy for </w:t>
      </w:r>
      <w:r>
        <w:t xml:space="preserve">a </w:t>
      </w:r>
      <w:r w:rsidRPr="00CA1505">
        <w:t>Community Solar Program</w:t>
      </w:r>
      <w:bookmarkEnd w:id="29"/>
      <w:bookmarkEnd w:id="30"/>
      <w:r w:rsidRPr="00CA1505">
        <w:t xml:space="preserve"> </w:t>
      </w:r>
    </w:p>
    <w:p w14:paraId="3E56942D" w14:textId="77777777" w:rsidR="00144AD8" w:rsidRDefault="00144AD8" w:rsidP="00144AD8">
      <w:pPr>
        <w:jc w:val="left"/>
      </w:pPr>
      <w:r>
        <w:rPr>
          <w:noProof/>
        </w:rPr>
        <mc:AlternateContent>
          <mc:Choice Requires="wps">
            <w:drawing>
              <wp:anchor distT="0" distB="0" distL="114300" distR="114300" simplePos="0" relativeHeight="251684352" behindDoc="1" locked="0" layoutInCell="1" allowOverlap="1" wp14:anchorId="539346F8" wp14:editId="54167B00">
                <wp:simplePos x="0" y="0"/>
                <wp:positionH relativeFrom="column">
                  <wp:posOffset>4747260</wp:posOffset>
                </wp:positionH>
                <wp:positionV relativeFrom="paragraph">
                  <wp:posOffset>28575</wp:posOffset>
                </wp:positionV>
                <wp:extent cx="2374265" cy="3795395"/>
                <wp:effectExtent l="57150" t="38100" r="67310" b="90805"/>
                <wp:wrapTight wrapText="bothSides">
                  <wp:wrapPolygon edited="0">
                    <wp:start x="-489" y="-217"/>
                    <wp:lineTo x="-326" y="22008"/>
                    <wp:lineTo x="21850" y="22008"/>
                    <wp:lineTo x="22013" y="-217"/>
                    <wp:lineTo x="-489" y="-217"/>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9539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2ADE1FE" w14:textId="77777777" w:rsidR="00144AD8" w:rsidRPr="009C45AD" w:rsidRDefault="00144AD8" w:rsidP="00144AD8">
                            <w:pPr>
                              <w:pStyle w:val="CommentText"/>
                              <w:rPr>
                                <w:b/>
                              </w:rPr>
                            </w:pPr>
                            <w:r w:rsidRPr="009C45AD">
                              <w:rPr>
                                <w:b/>
                              </w:rPr>
                              <w:t>NRECA’s courses and NCG’s consulting engagements follow a fairly standard template with which many cooperatives are familiar:</w:t>
                            </w:r>
                          </w:p>
                          <w:p w14:paraId="23C39522" w14:textId="77777777" w:rsidR="00144AD8" w:rsidRDefault="00144AD8" w:rsidP="00144AD8">
                            <w:pPr>
                              <w:pStyle w:val="CommentText"/>
                            </w:pPr>
                            <w:r>
                              <w:t>I. OBJECTIVE or PURPOSE (what is the policy about)</w:t>
                            </w:r>
                          </w:p>
                          <w:p w14:paraId="213CF43F" w14:textId="77777777" w:rsidR="00144AD8" w:rsidRDefault="00144AD8" w:rsidP="00144AD8">
                            <w:pPr>
                              <w:pStyle w:val="CommentText"/>
                            </w:pPr>
                            <w:r>
                              <w:t>II. POLICY (a brief summary, usually not more than a paragraph, which summarizes the policy positions or decisions being made)</w:t>
                            </w:r>
                          </w:p>
                          <w:p w14:paraId="3A72E5E3" w14:textId="77777777" w:rsidR="00144AD8" w:rsidRDefault="00144AD8" w:rsidP="00144AD8">
                            <w:pPr>
                              <w:pStyle w:val="CommentText"/>
                            </w:pPr>
                            <w:r>
                              <w:t>III. EXPECTATIONS (what is it that the policy is trying to accomplish; what actions are to be taken by the Board; what is staff being directed to do?)</w:t>
                            </w:r>
                          </w:p>
                          <w:p w14:paraId="64E9F680" w14:textId="77777777" w:rsidR="00144AD8" w:rsidRDefault="00144AD8" w:rsidP="00144AD8">
                            <w:pPr>
                              <w:pStyle w:val="CommentText"/>
                            </w:pPr>
                            <w:r>
                              <w:t>IV. RESPONSIBILITIES (who is responsible for seeing that the policy is carried out and/or major tasks are being performed</w:t>
                            </w:r>
                            <w:proofErr w:type="gramStart"/>
                            <w:r>
                              <w:t>?;</w:t>
                            </w:r>
                            <w:proofErr w:type="gramEnd"/>
                            <w:r>
                              <w:t xml:space="preserve"> this is often where a synopsis of Board vs. CEO roles is articulated)</w:t>
                            </w:r>
                          </w:p>
                          <w:p w14:paraId="7EA27FD0" w14:textId="77777777" w:rsidR="00144AD8" w:rsidRDefault="00144AD8" w:rsidP="00144AD8"/>
                          <w:p w14:paraId="3B0E3D4F" w14:textId="77777777" w:rsidR="00144AD8" w:rsidRDefault="00144AD8" w:rsidP="00144AD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6" o:spid="_x0000_s1036" type="#_x0000_t202" style="position:absolute;margin-left:373.8pt;margin-top:2.25pt;width:186.95pt;height:298.85pt;z-index:-251632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" fillcolor="#adccea [1621]" strokecolor="#4e92d1 [3045]">
                <v:fill color2="#e6eff8 [501]" rotate="t" angle="180" colors="0 #9dcfff;22938f #badcff;1 #e3f1ff" focus="100%" type="gradient"/>
                <v:shadow on="t" color="black" opacity="24903f" origin=",.5" offset="0,.55556mm"/>
                <v:textbox>
                  <w:txbxContent>
                    <w:p w14:paraId="42ADE1FE" w14:textId="77777777" w:rsidR="00144AD8" w:rsidRPr="009C45AD" w:rsidRDefault="00144AD8" w:rsidP="00144AD8">
                      <w:pPr>
                        <w:pStyle w:val="CommentText"/>
                        <w:rPr>
                          <w:b/>
                        </w:rPr>
                      </w:pPr>
                      <w:r w:rsidRPr="009C45AD">
                        <w:rPr>
                          <w:b/>
                        </w:rPr>
                        <w:t>NRECA’s courses and NCG’s consulting engagements follow a fairly standard template with which many cooperatives are familiar:</w:t>
                      </w:r>
                    </w:p>
                    <w:p w14:paraId="23C39522" w14:textId="77777777" w:rsidR="00144AD8" w:rsidRDefault="00144AD8" w:rsidP="00144AD8">
                      <w:pPr>
                        <w:pStyle w:val="CommentText"/>
                      </w:pPr>
                      <w:r>
                        <w:t>I. OBJECTIVE or PURPOSE (what is the policy about)</w:t>
                      </w:r>
                    </w:p>
                    <w:p w14:paraId="213CF43F" w14:textId="77777777" w:rsidR="00144AD8" w:rsidRDefault="00144AD8" w:rsidP="00144AD8">
                      <w:pPr>
                        <w:pStyle w:val="CommentText"/>
                      </w:pPr>
                      <w:r>
                        <w:t>II. POLICY (a brief summary, usually not more than a paragraph, which summarizes the policy positions or decisions being made)</w:t>
                      </w:r>
                    </w:p>
                    <w:p w14:paraId="3A72E5E3" w14:textId="77777777" w:rsidR="00144AD8" w:rsidRDefault="00144AD8" w:rsidP="00144AD8">
                      <w:pPr>
                        <w:pStyle w:val="CommentText"/>
                      </w:pPr>
                      <w:r>
                        <w:t>III. EXPECTATIONS (what is it that the policy is trying to accomplish; what actions are to be taken by the Board; what is staff being directed to do?)</w:t>
                      </w:r>
                    </w:p>
                    <w:p w14:paraId="64E9F680" w14:textId="77777777" w:rsidR="00144AD8" w:rsidRDefault="00144AD8" w:rsidP="00144AD8">
                      <w:pPr>
                        <w:pStyle w:val="CommentText"/>
                      </w:pPr>
                      <w:r>
                        <w:t>IV. RESPONSIBILITIES (who is responsible for seeing that the policy is carried out and/or major tasks are being performed</w:t>
                      </w:r>
                      <w:proofErr w:type="gramStart"/>
                      <w:r>
                        <w:t>?;</w:t>
                      </w:r>
                      <w:proofErr w:type="gramEnd"/>
                      <w:r>
                        <w:t xml:space="preserve"> this is often where a synopsis of Board vs. CEO roles is articulated)</w:t>
                      </w:r>
                    </w:p>
                    <w:p w14:paraId="7EA27FD0" w14:textId="77777777" w:rsidR="00144AD8" w:rsidRDefault="00144AD8" w:rsidP="00144AD8"/>
                    <w:p w14:paraId="3B0E3D4F" w14:textId="77777777" w:rsidR="00144AD8" w:rsidRDefault="00144AD8" w:rsidP="00144AD8"/>
                  </w:txbxContent>
                </v:textbox>
                <w10:wrap type="tight"/>
              </v:shape>
            </w:pict>
          </mc:Fallback>
        </mc:AlternateContent>
      </w:r>
      <w:r>
        <w:t>The Board policy for a CSP establishes the purpose, objectives, responsibilities, and guidelines for how the program will be financed, supported, and operated. With an emphasis on transparency and recognition of the interests of the cooperative’s member-consumers, the CSP board policy should be stated in broad terms related to the essential requirements of the CSP, including the terms and benefits of member-consumer participation. Finally, the Board policy should reference the cooperative’s obligations to comply with any legal, safety, regulatory, and contractual mandates related to the participation and operations of the CSP program. The following outlines the possible elements of the CSP board policy:</w:t>
      </w:r>
    </w:p>
    <w:p w14:paraId="1A7F4F95" w14:textId="77777777" w:rsidR="00144AD8" w:rsidRDefault="00144AD8" w:rsidP="00144AD8">
      <w:pPr>
        <w:pStyle w:val="ListParagraph"/>
        <w:numPr>
          <w:ilvl w:val="0"/>
          <w:numId w:val="23"/>
        </w:numPr>
        <w:spacing w:before="120" w:after="120"/>
        <w:contextualSpacing w:val="0"/>
        <w:jc w:val="left"/>
      </w:pPr>
      <w:r w:rsidRPr="00C01F09">
        <w:rPr>
          <w:b/>
        </w:rPr>
        <w:t>Describe the overall purpose and objectives for the program.</w:t>
      </w:r>
      <w:r>
        <w:t xml:space="preserve"> The purpose should reflect the rationale, intent, and value proposition to the member-</w:t>
      </w:r>
      <w:proofErr w:type="spellStart"/>
      <w:r>
        <w:t>consumership</w:t>
      </w:r>
      <w:proofErr w:type="spellEnd"/>
      <w:r>
        <w:t>. The objectives refer to the initial goals and/or benefits expected to be achieved from the program. These stated objectives provide the context for evaluating the success of the program over time.</w:t>
      </w:r>
    </w:p>
    <w:p w14:paraId="211CCCE4" w14:textId="77777777" w:rsidR="00144AD8" w:rsidRDefault="00144AD8" w:rsidP="00144AD8">
      <w:pPr>
        <w:pStyle w:val="ListParagraph"/>
        <w:numPr>
          <w:ilvl w:val="0"/>
          <w:numId w:val="23"/>
        </w:numPr>
        <w:spacing w:before="120" w:after="120"/>
        <w:contextualSpacing w:val="0"/>
        <w:jc w:val="left"/>
      </w:pPr>
      <w:r w:rsidRPr="00DA0A29">
        <w:rPr>
          <w:b/>
        </w:rPr>
        <w:t>Describe the CSP program.</w:t>
      </w:r>
      <w:r>
        <w:t xml:space="preserve"> In general terms, describe what the program is, how member-consumers participate, how it will work, and on what size scale. This may include referencing the subscription model to be applied, the size of the CSP offering, and the general expected ranges or limits of CSP energy production.</w:t>
      </w:r>
    </w:p>
    <w:p w14:paraId="68ECFE6C" w14:textId="77777777" w:rsidR="00144AD8" w:rsidRDefault="00144AD8" w:rsidP="00144AD8">
      <w:pPr>
        <w:pStyle w:val="ListParagraph"/>
        <w:numPr>
          <w:ilvl w:val="0"/>
          <w:numId w:val="23"/>
        </w:numPr>
        <w:spacing w:before="120" w:after="120"/>
        <w:contextualSpacing w:val="0"/>
        <w:jc w:val="left"/>
      </w:pPr>
      <w:r w:rsidRPr="00DA0A29">
        <w:rPr>
          <w:b/>
        </w:rPr>
        <w:t xml:space="preserve">Outline the role of the </w:t>
      </w:r>
      <w:r>
        <w:rPr>
          <w:b/>
        </w:rPr>
        <w:t>c</w:t>
      </w:r>
      <w:r w:rsidRPr="00DA0A29">
        <w:rPr>
          <w:b/>
        </w:rPr>
        <w:t>ooperative, G&amp;T</w:t>
      </w:r>
      <w:r>
        <w:rPr>
          <w:b/>
        </w:rPr>
        <w:t>,</w:t>
      </w:r>
      <w:r w:rsidRPr="00DA0A29">
        <w:rPr>
          <w:b/>
        </w:rPr>
        <w:t xml:space="preserve"> or any other third</w:t>
      </w:r>
      <w:r>
        <w:rPr>
          <w:b/>
        </w:rPr>
        <w:t>-</w:t>
      </w:r>
      <w:r w:rsidRPr="00DA0A29">
        <w:rPr>
          <w:b/>
        </w:rPr>
        <w:t>party involvement.</w:t>
      </w:r>
      <w:r>
        <w:t xml:space="preserve"> This outline may include a statement of beneficial use, ownership, and responsibility of care of the community solar facility. Note that the cooperative’s role is to oversee and evaluate the program’s performance. Explain the relationship involvement with any third-party entity for financing, purchased power, or shared ownership. In addition, reference the cooperative’s role (or that of a contracted third party) to maintain the infrastructure to ensure safe operations and expected energy production levels.</w:t>
      </w:r>
    </w:p>
    <w:p w14:paraId="66E96CE5" w14:textId="77777777" w:rsidR="00144AD8" w:rsidRDefault="00144AD8" w:rsidP="00144AD8">
      <w:pPr>
        <w:pStyle w:val="ListParagraph"/>
        <w:numPr>
          <w:ilvl w:val="0"/>
          <w:numId w:val="23"/>
        </w:numPr>
        <w:spacing w:before="120" w:after="120"/>
        <w:contextualSpacing w:val="0"/>
        <w:jc w:val="left"/>
      </w:pPr>
      <w:r w:rsidRPr="00DA0A29">
        <w:rPr>
          <w:b/>
        </w:rPr>
        <w:t xml:space="preserve">Describe the broad terms for </w:t>
      </w:r>
      <w:r>
        <w:rPr>
          <w:b/>
        </w:rPr>
        <w:t>member-consumer</w:t>
      </w:r>
      <w:r w:rsidRPr="00DA0A29">
        <w:rPr>
          <w:b/>
        </w:rPr>
        <w:t xml:space="preserve"> participation.</w:t>
      </w:r>
      <w:r>
        <w:t xml:space="preserve"> This description includes outlining the application process, subscription rates, financing of up-front costs, energy or bill credits, eligibility requirements, account transfers, and/or discontinuation terms. Consider referencing the approved details of the related consumer terms and conditions for the program as part of a companion document, similar to an approved tariff offering.</w:t>
      </w:r>
    </w:p>
    <w:p w14:paraId="24036A1B" w14:textId="77777777" w:rsidR="00144AD8" w:rsidRDefault="00144AD8" w:rsidP="00144AD8">
      <w:pPr>
        <w:pStyle w:val="ListParagraph"/>
        <w:numPr>
          <w:ilvl w:val="0"/>
          <w:numId w:val="23"/>
        </w:numPr>
        <w:spacing w:before="120" w:after="120"/>
        <w:contextualSpacing w:val="0"/>
        <w:jc w:val="left"/>
      </w:pPr>
      <w:r w:rsidRPr="00DA0A29">
        <w:rPr>
          <w:b/>
        </w:rPr>
        <w:t>Outline a statement of obligation to comply with industry standards and contract terms.</w:t>
      </w:r>
      <w:r>
        <w:t xml:space="preserve"> This statement should reflect the cooperative’s intention to ensure that the solar facility meets </w:t>
      </w:r>
      <w:r>
        <w:lastRenderedPageBreak/>
        <w:t>standards related to safety, system interconnection, facility metering, and any regulatory requirements. Further, the statement should reference any contractual obligations.</w:t>
      </w:r>
    </w:p>
    <w:p w14:paraId="320A4A47" w14:textId="77777777" w:rsidR="00144AD8" w:rsidRDefault="00144AD8" w:rsidP="00144AD8">
      <w:pPr>
        <w:pStyle w:val="ListParagraph"/>
        <w:numPr>
          <w:ilvl w:val="0"/>
          <w:numId w:val="23"/>
        </w:numPr>
        <w:spacing w:before="120" w:after="120"/>
        <w:contextualSpacing w:val="0"/>
        <w:jc w:val="left"/>
      </w:pPr>
      <w:r w:rsidRPr="00F56A22">
        <w:rPr>
          <w:b/>
        </w:rPr>
        <w:t>Outline definition of terms.</w:t>
      </w:r>
      <w:r>
        <w:t xml:space="preserve"> To ensure the clarity of the related CSP Board policy, include or reference brief definitions of key terms used within the policy or to describe the program.</w:t>
      </w:r>
    </w:p>
    <w:p w14:paraId="4FD04FAC" w14:textId="77777777" w:rsidR="00144AD8" w:rsidRDefault="00144AD8" w:rsidP="00144AD8">
      <w:pPr>
        <w:jc w:val="left"/>
      </w:pPr>
      <w:r>
        <w:br w:type="page"/>
      </w:r>
    </w:p>
    <w:p w14:paraId="058D5713" w14:textId="77777777" w:rsidR="00144AD8" w:rsidRDefault="00144AD8" w:rsidP="00144AD8">
      <w:pPr>
        <w:pStyle w:val="Heading2"/>
      </w:pPr>
      <w:r>
        <w:lastRenderedPageBreak/>
        <w:t>Do’s and Don’ts When Developing a Board Policy</w:t>
      </w:r>
    </w:p>
    <w:tbl>
      <w:tblPr>
        <w:tblW w:w="0" w:type="auto"/>
        <w:tblLook w:val="04A0" w:firstRow="1" w:lastRow="0" w:firstColumn="1" w:lastColumn="0" w:noHBand="0" w:noVBand="1"/>
      </w:tblPr>
      <w:tblGrid>
        <w:gridCol w:w="4518"/>
        <w:gridCol w:w="5058"/>
      </w:tblGrid>
      <w:tr w:rsidR="00144AD8" w14:paraId="11595E5D" w14:textId="77777777" w:rsidTr="003C00B7">
        <w:tc>
          <w:tcPr>
            <w:tcW w:w="4518" w:type="dxa"/>
            <w:shd w:val="clear" w:color="auto" w:fill="BDD6EE" w:themeFill="accent2" w:themeFillTint="66"/>
          </w:tcPr>
          <w:p w14:paraId="1A52225C" w14:textId="77777777" w:rsidR="00144AD8" w:rsidRPr="0015126F" w:rsidRDefault="00144AD8" w:rsidP="003C00B7">
            <w:pPr>
              <w:jc w:val="center"/>
              <w:rPr>
                <w:b/>
              </w:rPr>
            </w:pPr>
            <w:r w:rsidRPr="0015126F">
              <w:rPr>
                <w:b/>
              </w:rPr>
              <w:t>Do</w:t>
            </w:r>
          </w:p>
        </w:tc>
        <w:tc>
          <w:tcPr>
            <w:tcW w:w="5058" w:type="dxa"/>
            <w:shd w:val="clear" w:color="auto" w:fill="BDD6EE" w:themeFill="accent2" w:themeFillTint="66"/>
          </w:tcPr>
          <w:p w14:paraId="5BFCEE93" w14:textId="77777777" w:rsidR="00144AD8" w:rsidRPr="0015126F" w:rsidRDefault="00144AD8" w:rsidP="003C00B7">
            <w:pPr>
              <w:jc w:val="center"/>
              <w:rPr>
                <w:b/>
              </w:rPr>
            </w:pPr>
            <w:r w:rsidRPr="0015126F">
              <w:rPr>
                <w:b/>
              </w:rPr>
              <w:t>Don’t</w:t>
            </w:r>
          </w:p>
        </w:tc>
      </w:tr>
      <w:tr w:rsidR="00144AD8" w14:paraId="1713D257" w14:textId="77777777" w:rsidTr="003C00B7">
        <w:tc>
          <w:tcPr>
            <w:tcW w:w="4518" w:type="dxa"/>
          </w:tcPr>
          <w:p w14:paraId="2C85CAE9" w14:textId="77777777" w:rsidR="00144AD8" w:rsidRDefault="00144AD8" w:rsidP="003C00B7">
            <w:pPr>
              <w:pStyle w:val="ListParagraph"/>
              <w:numPr>
                <w:ilvl w:val="0"/>
                <w:numId w:val="24"/>
              </w:numPr>
              <w:spacing w:before="120" w:after="120"/>
              <w:contextualSpacing w:val="0"/>
              <w:jc w:val="left"/>
            </w:pPr>
            <w:r>
              <w:t>State the policy in broad yet comprehensive terms to direct the Board’s intent, guidelines, and parameters for how the program is financed, supported, and operated.</w:t>
            </w:r>
          </w:p>
          <w:p w14:paraId="23C61E2B" w14:textId="77777777" w:rsidR="00144AD8" w:rsidRDefault="00144AD8" w:rsidP="003C00B7">
            <w:pPr>
              <w:pStyle w:val="ListParagraph"/>
              <w:numPr>
                <w:ilvl w:val="0"/>
                <w:numId w:val="24"/>
              </w:numPr>
              <w:spacing w:before="120" w:after="120"/>
              <w:contextualSpacing w:val="0"/>
              <w:jc w:val="left"/>
            </w:pPr>
            <w:r>
              <w:t>Be clear about the cooperative’s role and obligations related to the CSP offering.</w:t>
            </w:r>
          </w:p>
          <w:p w14:paraId="02802314" w14:textId="77777777" w:rsidR="00144AD8" w:rsidRDefault="00144AD8" w:rsidP="003C00B7">
            <w:pPr>
              <w:pStyle w:val="ListParagraph"/>
              <w:numPr>
                <w:ilvl w:val="0"/>
                <w:numId w:val="24"/>
              </w:numPr>
              <w:spacing w:before="120" w:after="120"/>
              <w:contextualSpacing w:val="0"/>
              <w:jc w:val="left"/>
            </w:pPr>
            <w:r>
              <w:t>Be clear about the CSP’s purpose, rationale, and expected member-</w:t>
            </w:r>
            <w:proofErr w:type="spellStart"/>
            <w:r>
              <w:t>consumership</w:t>
            </w:r>
            <w:proofErr w:type="spellEnd"/>
            <w:r>
              <w:t xml:space="preserve"> benefits.</w:t>
            </w:r>
          </w:p>
          <w:p w14:paraId="08CE6660" w14:textId="77777777" w:rsidR="00144AD8" w:rsidRDefault="00144AD8" w:rsidP="003C00B7">
            <w:pPr>
              <w:pStyle w:val="ListParagraph"/>
              <w:numPr>
                <w:ilvl w:val="0"/>
                <w:numId w:val="24"/>
              </w:numPr>
              <w:spacing w:before="120" w:after="120"/>
              <w:contextualSpacing w:val="0"/>
              <w:jc w:val="left"/>
            </w:pPr>
            <w:r>
              <w:t>Develop a flexible policy recognizing the possibility of future changes or program updates.</w:t>
            </w:r>
          </w:p>
          <w:p w14:paraId="713A1584" w14:textId="77777777" w:rsidR="00144AD8" w:rsidRPr="00F56A22" w:rsidRDefault="00144AD8" w:rsidP="003C00B7">
            <w:pPr>
              <w:pStyle w:val="ListParagraph"/>
              <w:numPr>
                <w:ilvl w:val="0"/>
                <w:numId w:val="24"/>
              </w:numPr>
              <w:spacing w:before="120" w:after="120"/>
              <w:contextualSpacing w:val="0"/>
              <w:jc w:val="left"/>
            </w:pPr>
            <w:r>
              <w:t>Develop the policy keeping in mind the mutual interests of the cooperative and consumers.</w:t>
            </w:r>
          </w:p>
        </w:tc>
        <w:tc>
          <w:tcPr>
            <w:tcW w:w="5058" w:type="dxa"/>
          </w:tcPr>
          <w:p w14:paraId="5C5852F7" w14:textId="77777777" w:rsidR="00144AD8" w:rsidRDefault="00144AD8" w:rsidP="003C00B7">
            <w:pPr>
              <w:pStyle w:val="ListParagraph"/>
              <w:numPr>
                <w:ilvl w:val="0"/>
                <w:numId w:val="25"/>
              </w:numPr>
              <w:spacing w:before="120" w:after="120"/>
              <w:contextualSpacing w:val="0"/>
              <w:jc w:val="left"/>
            </w:pPr>
            <w:r>
              <w:t>Overlook or be vague on the critical roles and responsibilities for the cooperative, including the Board and management’s role, and any outside party involvement.</w:t>
            </w:r>
          </w:p>
          <w:p w14:paraId="4373BF8C" w14:textId="77777777" w:rsidR="00144AD8" w:rsidRDefault="00144AD8" w:rsidP="003C00B7">
            <w:pPr>
              <w:pStyle w:val="ListParagraph"/>
              <w:numPr>
                <w:ilvl w:val="0"/>
                <w:numId w:val="25"/>
              </w:numPr>
              <w:spacing w:before="120" w:after="120"/>
              <w:contextualSpacing w:val="0"/>
              <w:jc w:val="left"/>
            </w:pPr>
            <w:r>
              <w:t>Be too narrow and restrictive, or too general, as both can limit understanding and transparency for future considerations.</w:t>
            </w:r>
          </w:p>
          <w:p w14:paraId="4A883454" w14:textId="77777777" w:rsidR="00144AD8" w:rsidRDefault="00144AD8" w:rsidP="003C00B7">
            <w:pPr>
              <w:pStyle w:val="ListParagraph"/>
              <w:numPr>
                <w:ilvl w:val="0"/>
                <w:numId w:val="25"/>
              </w:numPr>
              <w:spacing w:before="120" w:after="120"/>
              <w:contextualSpacing w:val="0"/>
              <w:jc w:val="left"/>
            </w:pPr>
            <w:r>
              <w:t>Pursue the development of a policy without a clear business case, program details, and planned roll out.</w:t>
            </w:r>
          </w:p>
          <w:p w14:paraId="664C4584" w14:textId="77777777" w:rsidR="00144AD8" w:rsidRPr="00F56A22" w:rsidRDefault="00144AD8" w:rsidP="003C00B7">
            <w:pPr>
              <w:pStyle w:val="ListParagraph"/>
              <w:numPr>
                <w:ilvl w:val="0"/>
                <w:numId w:val="25"/>
              </w:numPr>
              <w:spacing w:before="120" w:after="120"/>
              <w:contextualSpacing w:val="0"/>
              <w:jc w:val="left"/>
            </w:pPr>
            <w:r>
              <w:t>Have a policy that is unclear regarding the oversight role, objectives, or success factors for the CSP.</w:t>
            </w:r>
          </w:p>
        </w:tc>
      </w:tr>
    </w:tbl>
    <w:p w14:paraId="6E7910F8" w14:textId="77777777" w:rsidR="00144AD8" w:rsidRDefault="00144AD8" w:rsidP="00144AD8"/>
    <w:p w14:paraId="358CF13B" w14:textId="77777777" w:rsidR="00144AD8" w:rsidRDefault="00144AD8" w:rsidP="00144AD8">
      <w:pPr>
        <w:pStyle w:val="Heading2"/>
        <w:rPr>
          <w:rStyle w:val="Heading1Char"/>
        </w:rPr>
      </w:pPr>
      <w:r>
        <w:br w:type="page"/>
      </w:r>
      <w:bookmarkStart w:id="31" w:name="_Toc460942116"/>
      <w:bookmarkStart w:id="32" w:name="_Toc461195862"/>
      <w:r>
        <w:rPr>
          <w:rStyle w:val="Heading1Char"/>
          <w:caps w:val="0"/>
        </w:rPr>
        <w:lastRenderedPageBreak/>
        <w:t>Sample</w:t>
      </w:r>
      <w:r w:rsidRPr="006F63BD">
        <w:rPr>
          <w:rStyle w:val="Heading1Char"/>
          <w:caps w:val="0"/>
        </w:rPr>
        <w:t xml:space="preserve"> Community</w:t>
      </w:r>
      <w:r>
        <w:rPr>
          <w:rStyle w:val="Heading1Char"/>
          <w:caps w:val="0"/>
        </w:rPr>
        <w:t xml:space="preserve"> </w:t>
      </w:r>
      <w:r w:rsidRPr="006F63BD">
        <w:rPr>
          <w:rStyle w:val="Heading1Char"/>
          <w:caps w:val="0"/>
        </w:rPr>
        <w:t>Solar Board Policy</w:t>
      </w:r>
      <w:bookmarkEnd w:id="31"/>
      <w:bookmarkEnd w:id="32"/>
    </w:p>
    <w:p w14:paraId="7B0F36ED" w14:textId="77777777" w:rsidR="00144AD8" w:rsidRPr="00AA548C" w:rsidRDefault="00144AD8" w:rsidP="00144AD8">
      <w:pPr>
        <w:spacing w:after="0"/>
        <w:jc w:val="center"/>
        <w:rPr>
          <w:b/>
        </w:rPr>
      </w:pPr>
      <w:r w:rsidRPr="00AA548C">
        <w:rPr>
          <w:b/>
        </w:rPr>
        <w:t xml:space="preserve"> (ABC Cooperative – Power Program</w:t>
      </w:r>
      <w:r>
        <w:rPr>
          <w:b/>
        </w:rPr>
        <w:t>)</w:t>
      </w:r>
    </w:p>
    <w:p w14:paraId="11BB21C7" w14:textId="77777777" w:rsidR="00144AD8" w:rsidRDefault="00144AD8" w:rsidP="00144AD8">
      <w:pPr>
        <w:pStyle w:val="NoSpacing"/>
      </w:pPr>
    </w:p>
    <w:p w14:paraId="530B968D" w14:textId="77777777" w:rsidR="00144AD8" w:rsidRPr="008F391C" w:rsidRDefault="00144AD8" w:rsidP="00144AD8">
      <w:pPr>
        <w:pStyle w:val="NoSpacing"/>
      </w:pPr>
      <w:r w:rsidRPr="008F391C">
        <w:t xml:space="preserve">The following is provided as a </w:t>
      </w:r>
      <w:r>
        <w:t xml:space="preserve">sample </w:t>
      </w:r>
      <w:r w:rsidRPr="008F391C">
        <w:t>policy.</w:t>
      </w:r>
      <w:r>
        <w:t xml:space="preserve"> If used, it should be modified based on an electric cooperative’s legal and regulatory, financial, operational, policy, political, and other considerations. </w:t>
      </w:r>
      <w:r w:rsidRPr="008F391C">
        <w:t xml:space="preserve"> </w:t>
      </w:r>
    </w:p>
    <w:p w14:paraId="7E9B6F18" w14:textId="77777777" w:rsidR="00144AD8" w:rsidRDefault="00144AD8" w:rsidP="00144AD8">
      <w:pPr>
        <w:spacing w:after="0"/>
        <w:jc w:val="left"/>
      </w:pPr>
    </w:p>
    <w:p w14:paraId="2C01DDB0" w14:textId="77777777" w:rsidR="00144AD8" w:rsidRPr="0098753A" w:rsidRDefault="00144AD8" w:rsidP="00144AD8">
      <w:pPr>
        <w:pStyle w:val="ListParagraph"/>
        <w:numPr>
          <w:ilvl w:val="0"/>
          <w:numId w:val="26"/>
        </w:numPr>
        <w:spacing w:after="120"/>
        <w:contextualSpacing w:val="0"/>
        <w:jc w:val="left"/>
        <w:rPr>
          <w:rStyle w:val="Emphasis1"/>
        </w:rPr>
      </w:pPr>
      <w:r w:rsidRPr="0098753A">
        <w:rPr>
          <w:rStyle w:val="Emphasis1"/>
        </w:rPr>
        <w:t xml:space="preserve">Statement of Purpose </w:t>
      </w:r>
    </w:p>
    <w:p w14:paraId="5EA2670D" w14:textId="77777777" w:rsidR="00144AD8" w:rsidRDefault="00144AD8" w:rsidP="00144AD8">
      <w:pPr>
        <w:spacing w:after="0"/>
        <w:jc w:val="left"/>
      </w:pPr>
      <w:r>
        <w:t>In alignment with ou</w:t>
      </w:r>
      <w:r w:rsidRPr="00CB15A9">
        <w:t>r environmental stewardship commitment</w:t>
      </w:r>
      <w:r>
        <w:t>,</w:t>
      </w:r>
      <w:r w:rsidRPr="00CB15A9">
        <w:t xml:space="preserve"> and </w:t>
      </w:r>
      <w:r>
        <w:t xml:space="preserve">with the intention </w:t>
      </w:r>
      <w:r w:rsidRPr="00CB15A9">
        <w:t xml:space="preserve">to fulfill </w:t>
      </w:r>
      <w:r>
        <w:t>member-consumer</w:t>
      </w:r>
      <w:r w:rsidRPr="00CB15A9">
        <w:t>s’ interest</w:t>
      </w:r>
      <w:r>
        <w:t xml:space="preserve"> in</w:t>
      </w:r>
      <w:r w:rsidRPr="00CB15A9">
        <w:t xml:space="preserve"> renewable energy source options, ABC Cooperative (Cooperative) is establishing </w:t>
      </w:r>
      <w:r>
        <w:t xml:space="preserve">a </w:t>
      </w:r>
      <w:r w:rsidRPr="00CB15A9">
        <w:t xml:space="preserve">Community Solar Power Program (CSPP), a </w:t>
      </w:r>
      <w:r>
        <w:t>consum</w:t>
      </w:r>
      <w:r w:rsidRPr="00CB15A9">
        <w:t xml:space="preserve">er-based community solar program offering. The program enables the Cooperative to offer an affordable option for </w:t>
      </w:r>
      <w:r>
        <w:t>member-consumer</w:t>
      </w:r>
      <w:r w:rsidRPr="00CB15A9">
        <w:t xml:space="preserve">s to offset </w:t>
      </w:r>
      <w:r>
        <w:t>their</w:t>
      </w:r>
      <w:r w:rsidRPr="00CB15A9">
        <w:t xml:space="preserve"> energy usage from a local solar power source while expanding the Cooperative’s knowledge</w:t>
      </w:r>
      <w:r>
        <w:t xml:space="preserve"> </w:t>
      </w:r>
      <w:r w:rsidRPr="00CB15A9">
        <w:t>base for distributed renewable technologies.</w:t>
      </w:r>
    </w:p>
    <w:p w14:paraId="17584DD1" w14:textId="77777777" w:rsidR="00144AD8" w:rsidRDefault="00144AD8" w:rsidP="00144AD8">
      <w:pPr>
        <w:spacing w:after="0"/>
        <w:jc w:val="left"/>
      </w:pPr>
    </w:p>
    <w:p w14:paraId="31AE1A93" w14:textId="77777777" w:rsidR="00144AD8" w:rsidRPr="0098753A" w:rsidRDefault="00144AD8" w:rsidP="00144AD8">
      <w:pPr>
        <w:pStyle w:val="ListParagraph"/>
        <w:numPr>
          <w:ilvl w:val="0"/>
          <w:numId w:val="26"/>
        </w:numPr>
        <w:spacing w:after="120"/>
        <w:contextualSpacing w:val="0"/>
        <w:jc w:val="left"/>
        <w:rPr>
          <w:rStyle w:val="Emphasis1"/>
        </w:rPr>
      </w:pPr>
      <w:r w:rsidRPr="0098753A">
        <w:rPr>
          <w:rStyle w:val="Emphasis1"/>
        </w:rPr>
        <w:t>Program Objectives</w:t>
      </w:r>
    </w:p>
    <w:p w14:paraId="7F3E5676" w14:textId="77777777" w:rsidR="00144AD8" w:rsidRDefault="00144AD8" w:rsidP="00144AD8">
      <w:pPr>
        <w:pStyle w:val="ListParagraph"/>
        <w:numPr>
          <w:ilvl w:val="1"/>
          <w:numId w:val="26"/>
        </w:numPr>
        <w:spacing w:before="60" w:after="60"/>
        <w:ind w:left="720"/>
        <w:contextualSpacing w:val="0"/>
        <w:jc w:val="left"/>
      </w:pPr>
      <w:r>
        <w:t>As part of our member-consumer loyalty strategy, expand the cooperative’s opportunities for consumers to participate in a local solar generation facility without subsidization by consumers who choose not to participate in the program.</w:t>
      </w:r>
    </w:p>
    <w:p w14:paraId="1587DDA3" w14:textId="77777777" w:rsidR="00144AD8" w:rsidRDefault="00144AD8" w:rsidP="00144AD8">
      <w:pPr>
        <w:pStyle w:val="ListParagraph"/>
        <w:numPr>
          <w:ilvl w:val="1"/>
          <w:numId w:val="26"/>
        </w:numPr>
        <w:spacing w:before="60" w:after="60"/>
        <w:ind w:left="720"/>
        <w:contextualSpacing w:val="0"/>
        <w:jc w:val="left"/>
      </w:pPr>
      <w:r>
        <w:t>Provide an economically viable option to meet member-consumer demand for generation from renewable sources.</w:t>
      </w:r>
    </w:p>
    <w:p w14:paraId="184E77EE" w14:textId="77777777" w:rsidR="00144AD8" w:rsidRDefault="00144AD8" w:rsidP="00144AD8">
      <w:pPr>
        <w:pStyle w:val="ListParagraph"/>
        <w:numPr>
          <w:ilvl w:val="1"/>
          <w:numId w:val="26"/>
        </w:numPr>
        <w:spacing w:before="60" w:after="60"/>
        <w:ind w:left="720"/>
        <w:contextualSpacing w:val="0"/>
        <w:jc w:val="left"/>
      </w:pPr>
      <w:r>
        <w:t>Increase the cooperative’s knowledge level on the growing trend toward distributed renewable technologies and the related distribution service factors.</w:t>
      </w:r>
    </w:p>
    <w:p w14:paraId="155BA467" w14:textId="77777777" w:rsidR="00144AD8" w:rsidRDefault="00144AD8" w:rsidP="00144AD8">
      <w:pPr>
        <w:pStyle w:val="ListParagraph"/>
        <w:numPr>
          <w:ilvl w:val="1"/>
          <w:numId w:val="26"/>
        </w:numPr>
        <w:spacing w:before="60" w:after="60"/>
        <w:ind w:left="720"/>
        <w:contextualSpacing w:val="0"/>
        <w:jc w:val="left"/>
      </w:pPr>
      <w:r>
        <w:t>Enhance our community standing regarding environmental stewardship.</w:t>
      </w:r>
    </w:p>
    <w:p w14:paraId="77BECD12" w14:textId="77777777" w:rsidR="00144AD8" w:rsidRDefault="00144AD8" w:rsidP="00144AD8">
      <w:pPr>
        <w:spacing w:after="0"/>
        <w:jc w:val="left"/>
      </w:pPr>
    </w:p>
    <w:p w14:paraId="6DCE1A95" w14:textId="77777777" w:rsidR="00144AD8" w:rsidRPr="0098753A" w:rsidRDefault="00144AD8" w:rsidP="00144AD8">
      <w:pPr>
        <w:pStyle w:val="ListParagraph"/>
        <w:numPr>
          <w:ilvl w:val="0"/>
          <w:numId w:val="26"/>
        </w:numPr>
        <w:spacing w:after="120"/>
        <w:contextualSpacing w:val="0"/>
        <w:jc w:val="left"/>
        <w:rPr>
          <w:rStyle w:val="Emphasis1"/>
        </w:rPr>
      </w:pPr>
      <w:r w:rsidRPr="0098753A">
        <w:rPr>
          <w:rStyle w:val="Emphasis1"/>
        </w:rPr>
        <w:t>Program Description</w:t>
      </w:r>
    </w:p>
    <w:p w14:paraId="16DEA750" w14:textId="77777777" w:rsidR="00144AD8" w:rsidRPr="00CB15A9" w:rsidRDefault="00144AD8" w:rsidP="00144AD8">
      <w:pPr>
        <w:spacing w:after="0"/>
        <w:jc w:val="left"/>
      </w:pPr>
      <w:r w:rsidRPr="00CB15A9">
        <w:t>The program offering is derived from the approved CSPP business case and project plan. As outlined in the approved Solar Service Agreement with XYZ G&amp;T Cooperative, a 0.5</w:t>
      </w:r>
      <w:r>
        <w:t>-</w:t>
      </w:r>
      <w:r w:rsidRPr="00CB15A9">
        <w:t>MW solar generating facility located on Cooperative</w:t>
      </w:r>
      <w:r>
        <w:t>-</w:t>
      </w:r>
      <w:r w:rsidRPr="00CB15A9">
        <w:t xml:space="preserve">owned land </w:t>
      </w:r>
      <w:r>
        <w:t xml:space="preserve">to </w:t>
      </w:r>
      <w:r w:rsidRPr="00CB15A9">
        <w:t xml:space="preserve">produce solar power </w:t>
      </w:r>
      <w:r>
        <w:t>for use within the</w:t>
      </w:r>
      <w:r w:rsidRPr="00CB15A9">
        <w:t xml:space="preserve"> Cooperative distribution grid</w:t>
      </w:r>
      <w:r>
        <w:t xml:space="preserve"> is authorized</w:t>
      </w:r>
      <w:r w:rsidRPr="00CB15A9">
        <w:t>. The solar facility comprises 4,200 solar panel</w:t>
      </w:r>
      <w:r>
        <w:t xml:space="preserve"> panels,</w:t>
      </w:r>
      <w:r w:rsidRPr="00CB15A9">
        <w:t xml:space="preserve"> each expected to produce approximately 470 kWh of power per year. </w:t>
      </w:r>
      <w:r>
        <w:t>Member-consumer</w:t>
      </w:r>
      <w:r w:rsidRPr="00CB15A9">
        <w:t xml:space="preserve">s who choose to participate in the program purchase a subscription unit equivalent to the investment of one solar </w:t>
      </w:r>
      <w:r>
        <w:t>panel</w:t>
      </w:r>
      <w:r w:rsidRPr="00CB15A9">
        <w:t xml:space="preserve">. Participating </w:t>
      </w:r>
      <w:r>
        <w:t>member-consumer</w:t>
      </w:r>
      <w:r w:rsidRPr="00CB15A9">
        <w:t>s’ monthly bills are credited based on the average amount of energy production for each subscription unit. Those choosing not to participate will not see any change in their power bill</w:t>
      </w:r>
      <w:r>
        <w:t>s</w:t>
      </w:r>
      <w:r w:rsidRPr="00CB15A9">
        <w:t xml:space="preserve"> resulting from this program.</w:t>
      </w:r>
    </w:p>
    <w:p w14:paraId="76C5722A" w14:textId="77777777" w:rsidR="00144AD8" w:rsidRDefault="00144AD8" w:rsidP="00144AD8">
      <w:pPr>
        <w:spacing w:after="0"/>
        <w:jc w:val="left"/>
      </w:pPr>
    </w:p>
    <w:p w14:paraId="0FB9A7C0" w14:textId="77777777" w:rsidR="00144AD8" w:rsidRPr="0098753A" w:rsidRDefault="00144AD8" w:rsidP="00144AD8">
      <w:pPr>
        <w:pStyle w:val="ListParagraph"/>
        <w:numPr>
          <w:ilvl w:val="0"/>
          <w:numId w:val="26"/>
        </w:numPr>
        <w:spacing w:after="120"/>
        <w:contextualSpacing w:val="0"/>
        <w:jc w:val="left"/>
        <w:rPr>
          <w:rStyle w:val="Emphasis1"/>
        </w:rPr>
      </w:pPr>
      <w:r w:rsidRPr="0098753A">
        <w:rPr>
          <w:rStyle w:val="Emphasis1"/>
        </w:rPr>
        <w:t>Policy Content and Provisions</w:t>
      </w:r>
    </w:p>
    <w:p w14:paraId="60653934" w14:textId="77777777" w:rsidR="00144AD8" w:rsidRDefault="00144AD8" w:rsidP="00144AD8">
      <w:pPr>
        <w:pStyle w:val="ListParagraph"/>
        <w:numPr>
          <w:ilvl w:val="1"/>
          <w:numId w:val="26"/>
        </w:numPr>
        <w:spacing w:before="60" w:after="60"/>
        <w:ind w:left="720"/>
        <w:contextualSpacing w:val="0"/>
        <w:jc w:val="left"/>
      </w:pPr>
      <w:r>
        <w:lastRenderedPageBreak/>
        <w:t>As outlined in the Solar Service Agreement, XYZ G&amp;T Cooperative finances, owns, and maintains the solar generating facility for the CSPP, and takes ownership of the resultant RECs in accordance with legal and regulatory requirements.</w:t>
      </w:r>
    </w:p>
    <w:p w14:paraId="26507288" w14:textId="77777777" w:rsidR="00144AD8" w:rsidRDefault="00144AD8" w:rsidP="00144AD8">
      <w:pPr>
        <w:pStyle w:val="ListParagraph"/>
        <w:numPr>
          <w:ilvl w:val="1"/>
          <w:numId w:val="26"/>
        </w:numPr>
        <w:spacing w:before="60" w:after="60"/>
        <w:ind w:left="720"/>
        <w:contextualSpacing w:val="0"/>
        <w:jc w:val="left"/>
      </w:pPr>
      <w:r>
        <w:t>The Cooperative owns the site land for the CSPP’s solar generating facility.</w:t>
      </w:r>
    </w:p>
    <w:p w14:paraId="7746A1CC" w14:textId="77777777" w:rsidR="00144AD8" w:rsidRDefault="00144AD8" w:rsidP="00144AD8">
      <w:pPr>
        <w:pStyle w:val="ListParagraph"/>
        <w:numPr>
          <w:ilvl w:val="1"/>
          <w:numId w:val="26"/>
        </w:numPr>
        <w:spacing w:before="60" w:after="60"/>
        <w:ind w:left="720"/>
        <w:contextualSpacing w:val="0"/>
        <w:jc w:val="left"/>
      </w:pPr>
      <w:r>
        <w:t>Member-consumers purchase the production output of a solar panel as a subscription unit equivalent to the investment cost of a single solar panel. The total revenues received from the subscription units sold are projected to recover the total investments costs of the CSPP solar generating facility. The consumer subscription unit price for one solar panel is calculated based on the total investment and operating cost for similar-sized solar generating facilities over a 20-year lifespan. Any available investment tax credits applied are used to offset the initial investment in the project and reflected in the resultant up-front member-consumer subscription unit price.</w:t>
      </w:r>
    </w:p>
    <w:p w14:paraId="6BB9F981" w14:textId="77777777" w:rsidR="00144AD8" w:rsidRDefault="00144AD8" w:rsidP="00144AD8">
      <w:pPr>
        <w:pStyle w:val="ListParagraph"/>
        <w:numPr>
          <w:ilvl w:val="1"/>
          <w:numId w:val="26"/>
        </w:numPr>
        <w:spacing w:before="60" w:after="60"/>
        <w:ind w:left="720"/>
        <w:contextualSpacing w:val="0"/>
        <w:jc w:val="left"/>
      </w:pPr>
      <w:r>
        <w:t xml:space="preserve">Each month the Cooperative meters the </w:t>
      </w:r>
      <w:r w:rsidRPr="004E3DB1">
        <w:t xml:space="preserve">total energy produced by the entire </w:t>
      </w:r>
      <w:r>
        <w:t xml:space="preserve">CSPP </w:t>
      </w:r>
      <w:r w:rsidRPr="004E3DB1">
        <w:t xml:space="preserve">solar </w:t>
      </w:r>
      <w:r>
        <w:t xml:space="preserve">generating facility. </w:t>
      </w:r>
      <w:r w:rsidRPr="004E3DB1">
        <w:t xml:space="preserve">Each participating </w:t>
      </w:r>
      <w:r>
        <w:t>member-consumer</w:t>
      </w:r>
      <w:r w:rsidRPr="004E3DB1">
        <w:t xml:space="preserve">'s bill will be reduced by the </w:t>
      </w:r>
      <w:r>
        <w:t xml:space="preserve">average </w:t>
      </w:r>
      <w:r w:rsidRPr="004E3DB1">
        <w:t xml:space="preserve">number of </w:t>
      </w:r>
      <w:proofErr w:type="spellStart"/>
      <w:r w:rsidRPr="004E3DB1">
        <w:t>kWhs</w:t>
      </w:r>
      <w:proofErr w:type="spellEnd"/>
      <w:r w:rsidRPr="004E3DB1">
        <w:t xml:space="preserve"> </w:t>
      </w:r>
      <w:r>
        <w:t>for each equivalent subscription unit(s) purchased, priced at the current</w:t>
      </w:r>
      <w:r w:rsidRPr="004E3DB1">
        <w:t xml:space="preserve"> energy component of </w:t>
      </w:r>
      <w:r>
        <w:t>a</w:t>
      </w:r>
      <w:r w:rsidRPr="004E3DB1">
        <w:t xml:space="preserve"> </w:t>
      </w:r>
      <w:r>
        <w:t>member-consumer account</w:t>
      </w:r>
      <w:r w:rsidRPr="004E3DB1">
        <w:t>'s retail rate.</w:t>
      </w:r>
    </w:p>
    <w:p w14:paraId="58A5C75E" w14:textId="77777777" w:rsidR="00144AD8" w:rsidRDefault="00144AD8" w:rsidP="00144AD8">
      <w:pPr>
        <w:pStyle w:val="ListParagraph"/>
        <w:numPr>
          <w:ilvl w:val="1"/>
          <w:numId w:val="26"/>
        </w:numPr>
        <w:spacing w:before="60" w:after="60"/>
        <w:ind w:left="720"/>
        <w:contextualSpacing w:val="0"/>
        <w:jc w:val="left"/>
      </w:pPr>
      <w:r>
        <w:t>Eligible Cooperative member-consumers include residential and commercial accounts with monthly demand levels of less than 1,000 kV. Eligible Cooperative member-consumers complete an application to the Cooperative with the intent to purchase from 1 up to a maximum of 200 subscription units. Formal enrollment in the CSPP is initiated with a signed member-consumer agreement outlining the CSPP terms and payment received for the stated up-front subscription unit(s) total price. Non-deposited member-consumer accounts are eligible to pay the subscription unit price under an optional 24-month payment plan.</w:t>
      </w:r>
    </w:p>
    <w:p w14:paraId="6ADE4493" w14:textId="77777777" w:rsidR="00144AD8" w:rsidRDefault="00144AD8" w:rsidP="00144AD8">
      <w:pPr>
        <w:pStyle w:val="ListParagraph"/>
        <w:numPr>
          <w:ilvl w:val="1"/>
          <w:numId w:val="26"/>
        </w:numPr>
        <w:spacing w:before="60" w:after="60"/>
        <w:ind w:left="720"/>
        <w:contextualSpacing w:val="0"/>
        <w:jc w:val="left"/>
      </w:pPr>
      <w:r>
        <w:t xml:space="preserve">Member-consumers agree to participate in the program over the 20-year life of the solar generating facility. The CSPP is transferable if a member-consumer moves to </w:t>
      </w:r>
      <w:r w:rsidRPr="000B69ED">
        <w:t xml:space="preserve">different </w:t>
      </w:r>
      <w:r>
        <w:t xml:space="preserve">premises </w:t>
      </w:r>
      <w:r w:rsidRPr="000B69ED">
        <w:t xml:space="preserve">within </w:t>
      </w:r>
      <w:r>
        <w:t xml:space="preserve">the Cooperative’s </w:t>
      </w:r>
      <w:r w:rsidRPr="000B69ED">
        <w:t>service territory</w:t>
      </w:r>
      <w:r>
        <w:t>. If a CSPP participating member-consumer chooses to discontinue the program, the Cooperative will repurchase the subscription unit on a determined declining percentage basis per year.</w:t>
      </w:r>
    </w:p>
    <w:p w14:paraId="6BF9BD07" w14:textId="77777777" w:rsidR="00144AD8" w:rsidRDefault="00144AD8" w:rsidP="00144AD8">
      <w:pPr>
        <w:pStyle w:val="ListParagraph"/>
        <w:numPr>
          <w:ilvl w:val="1"/>
          <w:numId w:val="26"/>
        </w:numPr>
        <w:spacing w:before="60" w:after="60"/>
        <w:ind w:left="720"/>
        <w:contextualSpacing w:val="0"/>
        <w:jc w:val="left"/>
      </w:pPr>
      <w:r>
        <w:t>CSPP terms, price details, and operating procedures will be documented and maintained by the Cooperative Member-consumer Service Department.</w:t>
      </w:r>
    </w:p>
    <w:p w14:paraId="66D59885" w14:textId="77777777" w:rsidR="00144AD8" w:rsidRDefault="00144AD8" w:rsidP="00144AD8">
      <w:pPr>
        <w:pStyle w:val="ListParagraph"/>
        <w:numPr>
          <w:ilvl w:val="1"/>
          <w:numId w:val="26"/>
        </w:numPr>
        <w:spacing w:before="60" w:after="60"/>
        <w:ind w:left="720"/>
        <w:contextualSpacing w:val="0"/>
        <w:jc w:val="left"/>
      </w:pPr>
      <w:r>
        <w:t>The CSPP program objective achievements, measures of effectiveness, and overall results will be formally reviewed annually with the Board. Any material changes to the CSPP shall be recommended and proposed by staff to the Board for their approval.</w:t>
      </w:r>
    </w:p>
    <w:p w14:paraId="2B492492" w14:textId="77777777" w:rsidR="00144AD8" w:rsidRDefault="00144AD8" w:rsidP="00144AD8">
      <w:pPr>
        <w:pStyle w:val="ListParagraph"/>
        <w:numPr>
          <w:ilvl w:val="1"/>
          <w:numId w:val="26"/>
        </w:numPr>
        <w:spacing w:before="60" w:after="60"/>
        <w:ind w:left="720"/>
        <w:contextualSpacing w:val="0"/>
        <w:jc w:val="left"/>
      </w:pPr>
      <w:r>
        <w:t>The installation and operations of the CSPP solar generating facility shall meet all local, state, federal, and industry requirements, including, but not limited to, the Standard for Interconnecting Distributed Resources with Electric Power Systems, National Electrical Safety Code, and all related compliance regulations.</w:t>
      </w:r>
    </w:p>
    <w:p w14:paraId="300CD15A" w14:textId="77777777" w:rsidR="00144AD8" w:rsidRDefault="00144AD8" w:rsidP="00144AD8">
      <w:pPr>
        <w:pStyle w:val="ListParagraph"/>
        <w:numPr>
          <w:ilvl w:val="0"/>
          <w:numId w:val="0"/>
        </w:numPr>
        <w:spacing w:after="0"/>
        <w:ind w:left="720"/>
        <w:contextualSpacing w:val="0"/>
        <w:jc w:val="left"/>
      </w:pPr>
    </w:p>
    <w:p w14:paraId="76C83B24" w14:textId="77777777" w:rsidR="00144AD8" w:rsidRPr="0098753A" w:rsidRDefault="00144AD8" w:rsidP="00144AD8">
      <w:pPr>
        <w:pStyle w:val="ListParagraph"/>
        <w:numPr>
          <w:ilvl w:val="0"/>
          <w:numId w:val="26"/>
        </w:numPr>
        <w:spacing w:after="120"/>
        <w:contextualSpacing w:val="0"/>
        <w:jc w:val="left"/>
        <w:rPr>
          <w:rStyle w:val="Emphasis1"/>
        </w:rPr>
      </w:pPr>
      <w:r w:rsidRPr="0098753A">
        <w:rPr>
          <w:rStyle w:val="Emphasis1"/>
        </w:rPr>
        <w:t>Responsibility</w:t>
      </w:r>
    </w:p>
    <w:p w14:paraId="7A91BEEC" w14:textId="77777777" w:rsidR="00144AD8" w:rsidRDefault="00144AD8" w:rsidP="00144AD8">
      <w:pPr>
        <w:pStyle w:val="ListParagraph"/>
        <w:numPr>
          <w:ilvl w:val="1"/>
          <w:numId w:val="26"/>
        </w:numPr>
        <w:spacing w:after="0"/>
        <w:jc w:val="left"/>
      </w:pPr>
      <w:r>
        <w:lastRenderedPageBreak/>
        <w:t>The Chief Executive Officer is responsible for the execution of this policy.</w:t>
      </w:r>
    </w:p>
    <w:p w14:paraId="445664B0" w14:textId="77777777" w:rsidR="00144AD8" w:rsidRDefault="00144AD8" w:rsidP="00144AD8">
      <w:pPr>
        <w:pStyle w:val="Heading2"/>
      </w:pPr>
      <w:r>
        <w:t>Notes on Policy Content and Provisions</w:t>
      </w:r>
    </w:p>
    <w:p w14:paraId="41617EA4" w14:textId="77777777" w:rsidR="00144AD8" w:rsidRDefault="00144AD8" w:rsidP="00144AD8">
      <w:pPr>
        <w:pStyle w:val="NoSpacing"/>
        <w:spacing w:line="276" w:lineRule="auto"/>
      </w:pPr>
      <w:r>
        <w:t xml:space="preserve">It is important to be aware of the balance between providing so </w:t>
      </w:r>
      <w:r w:rsidRPr="0005734B">
        <w:t>much detail that</w:t>
      </w:r>
      <w:r>
        <w:t xml:space="preserve"> it</w:t>
      </w:r>
      <w:r w:rsidRPr="0005734B">
        <w:t xml:space="preserve"> limit</w:t>
      </w:r>
      <w:r>
        <w:t>s</w:t>
      </w:r>
      <w:r w:rsidRPr="0005734B">
        <w:t xml:space="preserve"> the flexibility </w:t>
      </w:r>
      <w:r>
        <w:t>of the program design and the</w:t>
      </w:r>
      <w:r w:rsidRPr="0005734B">
        <w:t xml:space="preserve"> need </w:t>
      </w:r>
      <w:r>
        <w:t>for</w:t>
      </w:r>
      <w:r w:rsidRPr="0005734B">
        <w:t xml:space="preserve"> clear description</w:t>
      </w:r>
      <w:r>
        <w:t>s</w:t>
      </w:r>
      <w:r w:rsidRPr="0005734B">
        <w:t xml:space="preserve"> of </w:t>
      </w:r>
      <w:r>
        <w:t xml:space="preserve">the various </w:t>
      </w:r>
      <w:r w:rsidRPr="0005734B">
        <w:t>roles and responsibilities.</w:t>
      </w:r>
      <w:r>
        <w:t xml:space="preserve"> Below is a good starting point for the key roles and responsibilities that should be reflected in this section of the CSP policy:</w:t>
      </w:r>
    </w:p>
    <w:p w14:paraId="54443716" w14:textId="77777777" w:rsidR="00144AD8" w:rsidRDefault="00144AD8" w:rsidP="00144AD8">
      <w:pPr>
        <w:pStyle w:val="NoSpacing"/>
      </w:pPr>
    </w:p>
    <w:p w14:paraId="58023B34" w14:textId="77777777" w:rsidR="00144AD8" w:rsidRDefault="00144AD8" w:rsidP="00144AD8">
      <w:pPr>
        <w:pStyle w:val="ListParagraph"/>
        <w:numPr>
          <w:ilvl w:val="0"/>
          <w:numId w:val="32"/>
        </w:numPr>
        <w:spacing w:after="120"/>
        <w:jc w:val="left"/>
      </w:pPr>
      <w:r w:rsidRPr="0013639E">
        <w:t xml:space="preserve">Who owns </w:t>
      </w:r>
      <w:r>
        <w:t>each</w:t>
      </w:r>
      <w:r w:rsidRPr="0013639E">
        <w:t xml:space="preserve"> aspect of the program</w:t>
      </w:r>
      <w:r>
        <w:t>/PV system?</w:t>
      </w:r>
    </w:p>
    <w:p w14:paraId="68A62F87" w14:textId="77777777" w:rsidR="00144AD8" w:rsidRDefault="00144AD8" w:rsidP="00144AD8">
      <w:pPr>
        <w:pStyle w:val="ListParagraph"/>
        <w:numPr>
          <w:ilvl w:val="1"/>
          <w:numId w:val="32"/>
        </w:numPr>
        <w:spacing w:after="120"/>
        <w:jc w:val="left"/>
      </w:pPr>
      <w:r>
        <w:t>Generation asset(s)</w:t>
      </w:r>
    </w:p>
    <w:p w14:paraId="4A7A2EA0" w14:textId="77777777" w:rsidR="00144AD8" w:rsidRDefault="00144AD8" w:rsidP="00144AD8">
      <w:pPr>
        <w:pStyle w:val="ListParagraph"/>
        <w:numPr>
          <w:ilvl w:val="1"/>
          <w:numId w:val="32"/>
        </w:numPr>
        <w:spacing w:after="120"/>
        <w:jc w:val="left"/>
      </w:pPr>
      <w:r>
        <w:t>L</w:t>
      </w:r>
      <w:r w:rsidRPr="0013639E">
        <w:t xml:space="preserve">and </w:t>
      </w:r>
    </w:p>
    <w:p w14:paraId="4C5B8F22" w14:textId="77777777" w:rsidR="00144AD8" w:rsidRDefault="00144AD8" w:rsidP="00144AD8">
      <w:pPr>
        <w:pStyle w:val="ListParagraph"/>
        <w:numPr>
          <w:ilvl w:val="1"/>
          <w:numId w:val="32"/>
        </w:numPr>
        <w:spacing w:after="120"/>
        <w:jc w:val="left"/>
      </w:pPr>
      <w:r>
        <w:t>Energy output</w:t>
      </w:r>
    </w:p>
    <w:p w14:paraId="6F8EF17A" w14:textId="77777777" w:rsidR="00144AD8" w:rsidRPr="0013639E" w:rsidRDefault="00144AD8" w:rsidP="00144AD8">
      <w:pPr>
        <w:pStyle w:val="ListParagraph"/>
        <w:numPr>
          <w:ilvl w:val="1"/>
          <w:numId w:val="32"/>
        </w:numPr>
        <w:spacing w:after="120"/>
        <w:jc w:val="left"/>
      </w:pPr>
      <w:r>
        <w:t>RECs</w:t>
      </w:r>
    </w:p>
    <w:p w14:paraId="59D2C543" w14:textId="77777777" w:rsidR="00144AD8" w:rsidRDefault="00144AD8" w:rsidP="00144AD8">
      <w:pPr>
        <w:pStyle w:val="ListParagraph"/>
        <w:numPr>
          <w:ilvl w:val="0"/>
          <w:numId w:val="32"/>
        </w:numPr>
        <w:spacing w:after="120"/>
        <w:jc w:val="left"/>
      </w:pPr>
      <w:r w:rsidRPr="0013639E">
        <w:t>Who operates and maintain</w:t>
      </w:r>
      <w:r>
        <w:t>s the system?</w:t>
      </w:r>
    </w:p>
    <w:p w14:paraId="05E6836B" w14:textId="77777777" w:rsidR="00144AD8" w:rsidRPr="0013639E" w:rsidRDefault="00144AD8" w:rsidP="00144AD8">
      <w:pPr>
        <w:pStyle w:val="ListParagraph"/>
        <w:numPr>
          <w:ilvl w:val="0"/>
          <w:numId w:val="32"/>
        </w:numPr>
        <w:spacing w:after="120"/>
        <w:jc w:val="left"/>
      </w:pPr>
      <w:r>
        <w:t>Who is responsible for decommissioning?</w:t>
      </w:r>
    </w:p>
    <w:p w14:paraId="774C5ECF" w14:textId="77777777" w:rsidR="00144AD8" w:rsidRPr="0013639E" w:rsidRDefault="00144AD8" w:rsidP="00144AD8">
      <w:pPr>
        <w:pStyle w:val="ListParagraph"/>
        <w:numPr>
          <w:ilvl w:val="0"/>
          <w:numId w:val="32"/>
        </w:numPr>
        <w:spacing w:after="120"/>
        <w:jc w:val="left"/>
      </w:pPr>
      <w:r>
        <w:t>How is it being financed, and what are the financial obligations/responsibilities?</w:t>
      </w:r>
    </w:p>
    <w:p w14:paraId="47DE1B38" w14:textId="77777777" w:rsidR="00144AD8" w:rsidRDefault="00144AD8" w:rsidP="00144AD8">
      <w:pPr>
        <w:pStyle w:val="ListParagraph"/>
        <w:numPr>
          <w:ilvl w:val="0"/>
          <w:numId w:val="32"/>
        </w:numPr>
        <w:spacing w:after="120"/>
        <w:jc w:val="left"/>
      </w:pPr>
      <w:r>
        <w:t>What are the t</w:t>
      </w:r>
      <w:r w:rsidRPr="0013639E">
        <w:t xml:space="preserve">erms </w:t>
      </w:r>
      <w:r>
        <w:t>for member-consumer</w:t>
      </w:r>
      <w:r w:rsidRPr="0013639E">
        <w:t xml:space="preserve"> eligibility and participation</w:t>
      </w:r>
      <w:r>
        <w:t>?</w:t>
      </w:r>
    </w:p>
    <w:p w14:paraId="2EC6FC1A" w14:textId="77777777" w:rsidR="00144AD8" w:rsidRDefault="00144AD8" w:rsidP="00144AD8">
      <w:pPr>
        <w:pStyle w:val="ListParagraph"/>
        <w:numPr>
          <w:ilvl w:val="1"/>
          <w:numId w:val="32"/>
        </w:numPr>
        <w:spacing w:after="120"/>
        <w:jc w:val="left"/>
      </w:pPr>
      <w:r>
        <w:t>What is</w:t>
      </w:r>
      <w:r w:rsidRPr="0013639E">
        <w:t xml:space="preserve"> </w:t>
      </w:r>
      <w:r>
        <w:t>the subscription model?</w:t>
      </w:r>
    </w:p>
    <w:p w14:paraId="22C2333C" w14:textId="77777777" w:rsidR="00144AD8" w:rsidRPr="0013639E" w:rsidRDefault="00144AD8" w:rsidP="00144AD8">
      <w:pPr>
        <w:pStyle w:val="ListParagraph"/>
        <w:numPr>
          <w:ilvl w:val="1"/>
          <w:numId w:val="32"/>
        </w:numPr>
        <w:spacing w:after="120"/>
        <w:jc w:val="left"/>
      </w:pPr>
      <w:r>
        <w:t>H</w:t>
      </w:r>
      <w:r w:rsidRPr="0013639E">
        <w:t xml:space="preserve">ow </w:t>
      </w:r>
      <w:r>
        <w:t xml:space="preserve">are </w:t>
      </w:r>
      <w:r w:rsidRPr="0013639E">
        <w:t>bill</w:t>
      </w:r>
      <w:r>
        <w:t xml:space="preserve"> credits applied?</w:t>
      </w:r>
    </w:p>
    <w:p w14:paraId="0F344AB5" w14:textId="77777777" w:rsidR="00144AD8" w:rsidRPr="0013639E" w:rsidRDefault="00144AD8" w:rsidP="00144AD8">
      <w:pPr>
        <w:pStyle w:val="ListParagraph"/>
        <w:numPr>
          <w:ilvl w:val="1"/>
          <w:numId w:val="32"/>
        </w:numPr>
        <w:spacing w:after="120"/>
        <w:jc w:val="left"/>
      </w:pPr>
      <w:r>
        <w:t>W</w:t>
      </w:r>
      <w:r w:rsidRPr="0013639E">
        <w:t xml:space="preserve">hat </w:t>
      </w:r>
      <w:r>
        <w:t xml:space="preserve">are </w:t>
      </w:r>
      <w:r w:rsidRPr="0013639E">
        <w:t xml:space="preserve">the </w:t>
      </w:r>
      <w:r>
        <w:t>costs/</w:t>
      </w:r>
      <w:r w:rsidRPr="0013639E">
        <w:t>rate</w:t>
      </w:r>
      <w:r>
        <w:t>s</w:t>
      </w:r>
      <w:r w:rsidRPr="0013639E">
        <w:t xml:space="preserve"> of this program</w:t>
      </w:r>
      <w:r>
        <w:t>?</w:t>
      </w:r>
    </w:p>
    <w:p w14:paraId="6422C749" w14:textId="77777777" w:rsidR="00144AD8" w:rsidRPr="0013639E" w:rsidRDefault="00144AD8" w:rsidP="00144AD8">
      <w:pPr>
        <w:pStyle w:val="ListParagraph"/>
        <w:numPr>
          <w:ilvl w:val="1"/>
          <w:numId w:val="32"/>
        </w:numPr>
        <w:spacing w:after="120"/>
        <w:jc w:val="left"/>
      </w:pPr>
      <w:r>
        <w:t xml:space="preserve">What are the eligibility </w:t>
      </w:r>
      <w:r w:rsidRPr="0013639E">
        <w:t>terms and conditions</w:t>
      </w:r>
      <w:r>
        <w:t>?</w:t>
      </w:r>
    </w:p>
    <w:p w14:paraId="25442AF1" w14:textId="77777777" w:rsidR="00144AD8" w:rsidRDefault="00144AD8" w:rsidP="00144AD8">
      <w:pPr>
        <w:pStyle w:val="ListParagraph"/>
        <w:numPr>
          <w:ilvl w:val="0"/>
          <w:numId w:val="32"/>
        </w:numPr>
        <w:spacing w:after="120"/>
        <w:jc w:val="left"/>
      </w:pPr>
      <w:r w:rsidRPr="0013639E">
        <w:t>Who has responsibility for maintaining the policy documents</w:t>
      </w:r>
      <w:r>
        <w:t>?</w:t>
      </w:r>
    </w:p>
    <w:p w14:paraId="433016D9" w14:textId="77777777" w:rsidR="00144AD8" w:rsidRPr="0013639E" w:rsidRDefault="00144AD8" w:rsidP="00144AD8">
      <w:pPr>
        <w:pStyle w:val="ListParagraph"/>
        <w:numPr>
          <w:ilvl w:val="0"/>
          <w:numId w:val="32"/>
        </w:numPr>
        <w:spacing w:after="120"/>
        <w:jc w:val="left"/>
      </w:pPr>
      <w:r>
        <w:t>Are non-participating consumers subsidizing participating consumers?</w:t>
      </w:r>
    </w:p>
    <w:p w14:paraId="26E95E9F" w14:textId="77777777" w:rsidR="00144AD8" w:rsidRDefault="00144AD8" w:rsidP="00144AD8">
      <w:pPr>
        <w:pStyle w:val="ListParagraph"/>
        <w:numPr>
          <w:ilvl w:val="0"/>
          <w:numId w:val="32"/>
        </w:numPr>
        <w:spacing w:after="120"/>
        <w:jc w:val="left"/>
      </w:pPr>
      <w:r>
        <w:t>What are the B</w:t>
      </w:r>
      <w:r w:rsidRPr="0013639E">
        <w:t>oard oversight plans</w:t>
      </w:r>
      <w:r>
        <w:t>?</w:t>
      </w:r>
    </w:p>
    <w:p w14:paraId="61DFC0CB" w14:textId="77777777" w:rsidR="00144AD8" w:rsidRPr="0087469C" w:rsidRDefault="00144AD8" w:rsidP="00144AD8">
      <w:pPr>
        <w:rPr>
          <w:i/>
        </w:rPr>
      </w:pPr>
      <w:r>
        <w:t>As much as possible, the policy document should refer directly to service agreements, business plans, and contracts</w:t>
      </w:r>
      <w:r w:rsidDel="003739CC">
        <w:t xml:space="preserve"> </w:t>
      </w:r>
      <w:r>
        <w:t>developed by staff and third-party contractors.</w:t>
      </w:r>
    </w:p>
    <w:p w14:paraId="5FF40D14" w14:textId="77777777" w:rsidR="00144AD8" w:rsidRDefault="00144AD8" w:rsidP="00144AD8">
      <w:r>
        <w:br w:type="page"/>
      </w:r>
    </w:p>
    <w:p w14:paraId="14D284D3" w14:textId="710D7A89" w:rsidR="000F062C" w:rsidRPr="000F062C" w:rsidRDefault="000F062C" w:rsidP="000F062C">
      <w:pPr>
        <w:pStyle w:val="Heading1"/>
      </w:pPr>
      <w:bookmarkStart w:id="33" w:name="_Toc461195863"/>
      <w:r>
        <w:lastRenderedPageBreak/>
        <w:t>Resources for Executive Management and Board of Directors</w:t>
      </w:r>
      <w:bookmarkEnd w:id="33"/>
    </w:p>
    <w:p w14:paraId="00F80AB8" w14:textId="77777777" w:rsidR="00144AD8" w:rsidRPr="00572D51" w:rsidRDefault="00144AD8" w:rsidP="00144AD8">
      <w:pPr>
        <w:pStyle w:val="Heading2"/>
      </w:pPr>
      <w:r w:rsidRPr="00572D51">
        <w:t>Tools and Resources from NRECA</w:t>
      </w:r>
    </w:p>
    <w:p w14:paraId="46BFDBCE" w14:textId="77777777" w:rsidR="00144AD8" w:rsidRPr="00572D51" w:rsidRDefault="00144AD8" w:rsidP="00144AD8">
      <w:pPr>
        <w:spacing w:before="50" w:line="440" w:lineRule="exact"/>
        <w:jc w:val="left"/>
        <w:rPr>
          <w:rStyle w:val="Emphasis1"/>
          <w:sz w:val="28"/>
        </w:rPr>
      </w:pPr>
      <w:r w:rsidRPr="00572D51">
        <w:rPr>
          <w:rStyle w:val="Emphasis1"/>
          <w:sz w:val="28"/>
        </w:rPr>
        <w:t>National Consulting Group Policy Development Services for Community-Based Solar Projects</w:t>
      </w:r>
    </w:p>
    <w:p w14:paraId="4960590F" w14:textId="77777777" w:rsidR="00144AD8" w:rsidRPr="0072741D" w:rsidRDefault="00144AD8" w:rsidP="00144AD8">
      <w:pPr>
        <w:contextualSpacing/>
        <w:rPr>
          <w:rFonts w:eastAsiaTheme="minorHAnsi" w:cstheme="minorBidi"/>
        </w:rPr>
      </w:pPr>
      <w:r w:rsidRPr="0087469C">
        <w:rPr>
          <w:rFonts w:eastAsiaTheme="minorHAnsi" w:cstheme="minorBidi"/>
        </w:rPr>
        <w:t xml:space="preserve">As interest in solar energy grows and the cost of deploying photovoltaic arrays becomes less prohibitive, many electric cooperatives are evaluating the feasibility of establishing </w:t>
      </w:r>
      <w:r>
        <w:rPr>
          <w:rFonts w:eastAsiaTheme="minorHAnsi" w:cstheme="minorBidi"/>
        </w:rPr>
        <w:t>CSPs</w:t>
      </w:r>
      <w:r w:rsidRPr="0087469C">
        <w:rPr>
          <w:rFonts w:eastAsiaTheme="minorHAnsi" w:cstheme="minorBidi"/>
        </w:rPr>
        <w:t xml:space="preserve">. To assist with that process, NRECA is offering a suite of consulting services designed to help its </w:t>
      </w:r>
      <w:r>
        <w:rPr>
          <w:rFonts w:eastAsiaTheme="minorHAnsi" w:cstheme="minorBidi"/>
        </w:rPr>
        <w:t xml:space="preserve">co-op </w:t>
      </w:r>
      <w:r w:rsidRPr="0087469C">
        <w:rPr>
          <w:rFonts w:eastAsiaTheme="minorHAnsi" w:cstheme="minorBidi"/>
        </w:rPr>
        <w:t>members deploy and operate solar</w:t>
      </w:r>
      <w:r>
        <w:rPr>
          <w:rFonts w:eastAsiaTheme="minorHAnsi" w:cstheme="minorBidi"/>
        </w:rPr>
        <w:t xml:space="preserve"> </w:t>
      </w:r>
      <w:r w:rsidRPr="0072741D">
        <w:rPr>
          <w:rFonts w:eastAsiaTheme="minorHAnsi" w:cstheme="minorBidi"/>
        </w:rPr>
        <w:t>generation projects.</w:t>
      </w:r>
    </w:p>
    <w:p w14:paraId="104576FC" w14:textId="77777777" w:rsidR="00144AD8" w:rsidRPr="0072741D" w:rsidRDefault="00144AD8" w:rsidP="00144AD8">
      <w:pPr>
        <w:contextualSpacing/>
        <w:rPr>
          <w:rFonts w:eastAsiaTheme="minorHAnsi" w:cstheme="minorBidi"/>
        </w:rPr>
      </w:pPr>
      <w:r w:rsidRPr="0072741D">
        <w:rPr>
          <w:rFonts w:eastAsiaTheme="minorHAnsi" w:cstheme="minorBidi"/>
          <w:noProof/>
        </w:rPr>
        <w:drawing>
          <wp:anchor distT="0" distB="0" distL="114300" distR="114300" simplePos="0" relativeHeight="251685376" behindDoc="0" locked="0" layoutInCell="1" allowOverlap="1" wp14:anchorId="7D797FD8" wp14:editId="392A814C">
            <wp:simplePos x="0" y="0"/>
            <wp:positionH relativeFrom="column">
              <wp:posOffset>3314700</wp:posOffset>
            </wp:positionH>
            <wp:positionV relativeFrom="paragraph">
              <wp:posOffset>17145</wp:posOffset>
            </wp:positionV>
            <wp:extent cx="2806700" cy="1835785"/>
            <wp:effectExtent l="0" t="0" r="0" b="0"/>
            <wp:wrapSquare wrapText="bothSides"/>
            <wp:docPr id="700" name="Picture 700" descr="U:\Products Workgroup\NCG Solar\Completed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ducts Workgroup\NCG Solar\CompletedSola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24F8D" w14:textId="77777777" w:rsidR="00144AD8" w:rsidRPr="0072741D" w:rsidRDefault="00144AD8" w:rsidP="00144AD8">
      <w:pPr>
        <w:contextualSpacing/>
        <w:rPr>
          <w:rFonts w:eastAsiaTheme="minorHAnsi" w:cstheme="minorBidi"/>
        </w:rPr>
      </w:pPr>
      <w:r w:rsidRPr="0072741D">
        <w:rPr>
          <w:rFonts w:eastAsiaTheme="minorHAnsi" w:cstheme="minorBidi"/>
        </w:rPr>
        <w:t xml:space="preserve">Through its National Consulting Group (NCG), and in collaboration with the association’s Business and Technology Strategies (BTS), NRECA is providing a resource to </w:t>
      </w:r>
      <w:r>
        <w:rPr>
          <w:rFonts w:eastAsiaTheme="minorHAnsi" w:cstheme="minorBidi"/>
        </w:rPr>
        <w:t xml:space="preserve">help </w:t>
      </w:r>
      <w:r w:rsidRPr="0072741D">
        <w:rPr>
          <w:rFonts w:eastAsiaTheme="minorHAnsi" w:cstheme="minorBidi"/>
        </w:rPr>
        <w:t>mitigate cooperatives’ risks and costs</w:t>
      </w:r>
      <w:r>
        <w:rPr>
          <w:rFonts w:eastAsiaTheme="minorHAnsi" w:cstheme="minorBidi"/>
        </w:rPr>
        <w:t xml:space="preserve"> – </w:t>
      </w:r>
      <w:r w:rsidRPr="0072741D">
        <w:rPr>
          <w:rFonts w:eastAsiaTheme="minorHAnsi" w:cstheme="minorBidi"/>
        </w:rPr>
        <w:t>and increase the value of successful CSPs. NRECA’s consultants work alongside cooperatives’ personnel to evaluate and plan for the strategic, business, financial, and resource requirements of solar projects.</w:t>
      </w:r>
    </w:p>
    <w:p w14:paraId="11E2C24C" w14:textId="77777777" w:rsidR="00144AD8" w:rsidRPr="0072741D" w:rsidRDefault="00144AD8" w:rsidP="00144AD8">
      <w:pPr>
        <w:contextualSpacing/>
        <w:rPr>
          <w:rFonts w:eastAsiaTheme="minorHAnsi" w:cstheme="minorBidi"/>
        </w:rPr>
      </w:pPr>
    </w:p>
    <w:p w14:paraId="43448A91" w14:textId="77777777" w:rsidR="00144AD8" w:rsidRPr="0087469C" w:rsidRDefault="00144AD8" w:rsidP="00144AD8">
      <w:pPr>
        <w:contextualSpacing/>
        <w:rPr>
          <w:rFonts w:eastAsiaTheme="minorHAnsi" w:cstheme="minorBidi"/>
        </w:rPr>
      </w:pPr>
      <w:r w:rsidRPr="0072741D">
        <w:rPr>
          <w:rFonts w:eastAsiaTheme="minorHAnsi" w:cstheme="minorBidi"/>
        </w:rPr>
        <w:t>Our strategic consultants bring third-party value to the planning and development process, including assessment and creation of the strategic rationale for community solar. This process ensures that member co-ops and their consumers</w:t>
      </w:r>
      <w:r w:rsidRPr="00510C0B">
        <w:rPr>
          <w:rFonts w:ascii="Verdana" w:eastAsiaTheme="minorHAnsi" w:hAnsi="Verdana" w:cstheme="minorBidi"/>
          <w:sz w:val="20"/>
          <w:szCs w:val="20"/>
        </w:rPr>
        <w:t xml:space="preserve"> </w:t>
      </w:r>
      <w:r w:rsidRPr="0087469C">
        <w:rPr>
          <w:rFonts w:eastAsiaTheme="minorHAnsi" w:cstheme="minorBidi"/>
        </w:rPr>
        <w:t xml:space="preserve">clearly understand the advantages and business drivers of proposed projects. Every co-op is unique, so we strive to provide a range of options that provide the best solution to each. </w:t>
      </w:r>
    </w:p>
    <w:p w14:paraId="3784B5EB" w14:textId="77777777" w:rsidR="00144AD8" w:rsidRPr="0087469C" w:rsidRDefault="00144AD8" w:rsidP="00144AD8">
      <w:pPr>
        <w:contextualSpacing/>
        <w:rPr>
          <w:rFonts w:eastAsiaTheme="minorHAnsi" w:cstheme="minorBidi"/>
        </w:rPr>
      </w:pPr>
    </w:p>
    <w:p w14:paraId="7943B8A8" w14:textId="77777777" w:rsidR="00144AD8" w:rsidRPr="0087469C" w:rsidRDefault="00144AD8" w:rsidP="00144AD8">
      <w:pPr>
        <w:contextualSpacing/>
        <w:rPr>
          <w:rFonts w:eastAsiaTheme="minorHAnsi" w:cstheme="minorBidi"/>
        </w:rPr>
      </w:pPr>
      <w:r w:rsidRPr="0087469C">
        <w:rPr>
          <w:rFonts w:eastAsiaTheme="minorHAnsi" w:cstheme="minorBidi"/>
        </w:rPr>
        <w:t xml:space="preserve">The overall principle for performing these services is one of guided facilitation: </w:t>
      </w:r>
    </w:p>
    <w:p w14:paraId="360FFF64" w14:textId="77777777" w:rsidR="00144AD8" w:rsidRPr="004B0BA0" w:rsidRDefault="00144AD8" w:rsidP="00144AD8">
      <w:pPr>
        <w:contextualSpacing/>
        <w:rPr>
          <w:rFonts w:ascii="Verdana" w:eastAsiaTheme="minorHAnsi" w:hAnsi="Verdana" w:cstheme="minorBidi"/>
          <w:sz w:val="20"/>
          <w:szCs w:val="20"/>
        </w:rPr>
      </w:pPr>
      <w:r w:rsidRPr="004B0BA0">
        <w:rPr>
          <w:rFonts w:eastAsiaTheme="minorHAnsi" w:cstheme="minorBidi"/>
          <w:noProof/>
          <w:sz w:val="20"/>
        </w:rPr>
        <w:lastRenderedPageBreak/>
        <w:drawing>
          <wp:inline distT="0" distB="0" distL="0" distR="0" wp14:anchorId="2EAF15CE" wp14:editId="0DE44779">
            <wp:extent cx="6595744" cy="2105025"/>
            <wp:effectExtent l="19050" t="19050" r="1524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2404" cy="2103959"/>
                    </a:xfrm>
                    <a:prstGeom prst="rect">
                      <a:avLst/>
                    </a:prstGeom>
                    <a:noFill/>
                    <a:ln>
                      <a:solidFill>
                        <a:srgbClr val="008542"/>
                      </a:solidFill>
                    </a:ln>
                  </pic:spPr>
                </pic:pic>
              </a:graphicData>
            </a:graphic>
          </wp:inline>
        </w:drawing>
      </w:r>
    </w:p>
    <w:p w14:paraId="1EC56AA2" w14:textId="77777777" w:rsidR="00144AD8" w:rsidRDefault="00144AD8" w:rsidP="00144AD8">
      <w:pPr>
        <w:pStyle w:val="NoSpacing"/>
      </w:pPr>
      <w:r>
        <w:t xml:space="preserve">Contact: </w:t>
      </w:r>
      <w:hyperlink r:id="rId45" w:history="1">
        <w:r w:rsidRPr="009A0DEF">
          <w:rPr>
            <w:rStyle w:val="Hyperlink"/>
            <w:u w:val="none"/>
          </w:rPr>
          <w:t>Henry.Cano@nreca.coop</w:t>
        </w:r>
      </w:hyperlink>
      <w:r>
        <w:t xml:space="preserve">, </w:t>
      </w:r>
      <w:r w:rsidRPr="006A7BA5">
        <w:t>602-621-3905</w:t>
      </w:r>
      <w:r>
        <w:t>.</w:t>
      </w:r>
    </w:p>
    <w:p w14:paraId="16989163" w14:textId="77777777" w:rsidR="00144AD8" w:rsidRPr="00095062" w:rsidRDefault="00144AD8" w:rsidP="00144AD8"/>
    <w:p w14:paraId="760E2FD8" w14:textId="77777777" w:rsidR="00144AD8" w:rsidRPr="00572D51" w:rsidRDefault="00144AD8" w:rsidP="00144AD8">
      <w:pPr>
        <w:pStyle w:val="Heading4"/>
        <w:rPr>
          <w:rStyle w:val="Emphasis1"/>
        </w:rPr>
      </w:pPr>
      <w:r w:rsidRPr="00572D51">
        <w:rPr>
          <w:rStyle w:val="Emphasis1"/>
        </w:rPr>
        <w:t xml:space="preserve">Solar Utility Network Deployment Acceleration (SUNDA) </w:t>
      </w:r>
    </w:p>
    <w:p w14:paraId="194E6A1B" w14:textId="77777777" w:rsidR="00144AD8" w:rsidRPr="00223A6B" w:rsidRDefault="00144AD8" w:rsidP="00144AD8">
      <w:pPr>
        <w:contextualSpacing/>
      </w:pPr>
      <w:r>
        <w:t>NRECA created certain tools and resources pursuant to a DOE-funded project, the Solar Utility Network Deployment Acceleration (SUNDA). The purpose of the project was to enhance the ability of co-ops to design, deploy, and operate utility-scale, utility-owned solar PV systems at their facilities. Co-op project utilities installed more than 20 MW of utility-scale, utility-owned solar. SUNDA publications include the following:</w:t>
      </w:r>
    </w:p>
    <w:p w14:paraId="70495237" w14:textId="77777777" w:rsidR="00144AD8" w:rsidRPr="00E34747" w:rsidRDefault="00144AD8" w:rsidP="00144AD8">
      <w:pPr>
        <w:pStyle w:val="Default"/>
        <w:numPr>
          <w:ilvl w:val="0"/>
          <w:numId w:val="35"/>
        </w:numPr>
        <w:spacing w:after="100" w:line="276" w:lineRule="auto"/>
        <w:contextualSpacing/>
        <w:jc w:val="both"/>
        <w:rPr>
          <w:sz w:val="22"/>
          <w:szCs w:val="22"/>
        </w:rPr>
      </w:pPr>
      <w:r w:rsidRPr="00E34747">
        <w:rPr>
          <w:rFonts w:asciiTheme="minorHAnsi" w:hAnsiTheme="minorHAnsi"/>
          <w:b/>
          <w:iCs/>
          <w:sz w:val="22"/>
          <w:szCs w:val="22"/>
        </w:rPr>
        <w:t>Cooperative Utility PV Field Manual</w:t>
      </w:r>
      <w:r w:rsidRPr="00E34747">
        <w:rPr>
          <w:rFonts w:asciiTheme="minorHAnsi" w:hAnsiTheme="minorHAnsi"/>
          <w:iCs/>
          <w:sz w:val="22"/>
          <w:szCs w:val="22"/>
        </w:rPr>
        <w:t xml:space="preserve"> </w:t>
      </w:r>
      <w:r w:rsidRPr="0008558C">
        <w:rPr>
          <w:rFonts w:asciiTheme="minorHAnsi" w:hAnsiTheme="minorHAnsi" w:cs="Times New Roman"/>
          <w:iCs/>
          <w:sz w:val="22"/>
          <w:szCs w:val="22"/>
        </w:rPr>
        <w:t>‒</w:t>
      </w:r>
      <w:r w:rsidRPr="00E34747">
        <w:rPr>
          <w:rFonts w:asciiTheme="minorHAnsi" w:hAnsiTheme="minorHAnsi"/>
          <w:sz w:val="22"/>
          <w:szCs w:val="22"/>
        </w:rPr>
        <w:t xml:space="preserve"> NRECA’s Cooperative Utility PV Field Manual is a three</w:t>
      </w:r>
      <w:r>
        <w:rPr>
          <w:rFonts w:asciiTheme="minorHAnsi" w:hAnsiTheme="minorHAnsi"/>
          <w:sz w:val="22"/>
          <w:szCs w:val="22"/>
        </w:rPr>
        <w:t>-</w:t>
      </w:r>
      <w:r w:rsidRPr="00E34747">
        <w:rPr>
          <w:rFonts w:asciiTheme="minorHAnsi" w:hAnsiTheme="minorHAnsi"/>
          <w:sz w:val="22"/>
          <w:szCs w:val="22"/>
        </w:rPr>
        <w:t>volume series designed to support electric cooperatives as they explore utility-scale solar PV:</w:t>
      </w:r>
      <w:r w:rsidRPr="00E34747">
        <w:rPr>
          <w:sz w:val="22"/>
          <w:szCs w:val="22"/>
        </w:rPr>
        <w:t xml:space="preserve"> </w:t>
      </w:r>
    </w:p>
    <w:p w14:paraId="47E401F7" w14:textId="77777777" w:rsidR="00144AD8" w:rsidRPr="00E34747" w:rsidRDefault="00144AD8" w:rsidP="00144AD8">
      <w:pPr>
        <w:pStyle w:val="ListParagraph"/>
        <w:numPr>
          <w:ilvl w:val="1"/>
          <w:numId w:val="36"/>
        </w:numPr>
      </w:pPr>
      <w:r w:rsidRPr="00E34747">
        <w:t xml:space="preserve">Volume I: Business Models and Financing Options </w:t>
      </w:r>
    </w:p>
    <w:p w14:paraId="112C2F7C" w14:textId="77777777" w:rsidR="00144AD8" w:rsidRPr="00E34747" w:rsidRDefault="00144AD8" w:rsidP="00144AD8">
      <w:pPr>
        <w:pStyle w:val="ListParagraph"/>
        <w:numPr>
          <w:ilvl w:val="1"/>
          <w:numId w:val="36"/>
        </w:numPr>
      </w:pPr>
      <w:r w:rsidRPr="00E34747">
        <w:t xml:space="preserve">Volume II: Planning, Design, Installation/Interconnection, and Commissioning </w:t>
      </w:r>
    </w:p>
    <w:p w14:paraId="672657D9" w14:textId="77777777" w:rsidR="00144AD8" w:rsidRPr="00E34747" w:rsidRDefault="00144AD8" w:rsidP="00144AD8">
      <w:pPr>
        <w:pStyle w:val="ListParagraph"/>
        <w:numPr>
          <w:ilvl w:val="1"/>
          <w:numId w:val="36"/>
        </w:numPr>
      </w:pPr>
      <w:r w:rsidRPr="00E34747">
        <w:t xml:space="preserve">Volume III: Operations, Maintenance, and Monitoring </w:t>
      </w:r>
    </w:p>
    <w:p w14:paraId="45051BB0" w14:textId="77777777" w:rsidR="00144AD8" w:rsidRPr="00E34747" w:rsidRDefault="00144AD8" w:rsidP="00144AD8">
      <w:pPr>
        <w:pStyle w:val="NoSpacing"/>
        <w:numPr>
          <w:ilvl w:val="0"/>
          <w:numId w:val="35"/>
        </w:numPr>
        <w:spacing w:after="100" w:line="276" w:lineRule="auto"/>
        <w:contextualSpacing/>
        <w:jc w:val="both"/>
      </w:pPr>
      <w:r w:rsidRPr="00E34747">
        <w:rPr>
          <w:b/>
        </w:rPr>
        <w:t>SUNDA Reference Designs</w:t>
      </w:r>
      <w:r w:rsidRPr="00E34747">
        <w:t xml:space="preserve"> – Templates to design for 250</w:t>
      </w:r>
      <w:r>
        <w:t>-</w:t>
      </w:r>
      <w:r w:rsidRPr="00E34747">
        <w:t>kW (single inverter and string inverter design), 500</w:t>
      </w:r>
      <w:r>
        <w:t>-</w:t>
      </w:r>
      <w:r w:rsidRPr="00E34747">
        <w:t>kW</w:t>
      </w:r>
      <w:r>
        <w:t>,</w:t>
      </w:r>
      <w:r w:rsidRPr="00E34747">
        <w:t xml:space="preserve"> and 1</w:t>
      </w:r>
      <w:r>
        <w:t>-</w:t>
      </w:r>
      <w:r w:rsidRPr="00E34747">
        <w:t>MW utility-scale PV solar projects</w:t>
      </w:r>
    </w:p>
    <w:p w14:paraId="70041271" w14:textId="77777777" w:rsidR="00144AD8" w:rsidRPr="00E34747" w:rsidRDefault="00144AD8" w:rsidP="00144AD8">
      <w:pPr>
        <w:pStyle w:val="NoSpacing"/>
        <w:numPr>
          <w:ilvl w:val="0"/>
          <w:numId w:val="35"/>
        </w:numPr>
        <w:spacing w:after="100" w:line="276" w:lineRule="auto"/>
        <w:contextualSpacing/>
        <w:jc w:val="both"/>
      </w:pPr>
      <w:r w:rsidRPr="00E34747">
        <w:rPr>
          <w:b/>
        </w:rPr>
        <w:t>Project Managers Quick</w:t>
      </w:r>
      <w:r>
        <w:rPr>
          <w:b/>
        </w:rPr>
        <w:t xml:space="preserve"> </w:t>
      </w:r>
      <w:r w:rsidRPr="00E34747">
        <w:rPr>
          <w:b/>
        </w:rPr>
        <w:t>Start Guide</w:t>
      </w:r>
      <w:r w:rsidRPr="00E34747">
        <w:t xml:space="preserve"> – Summary and checklist of </w:t>
      </w:r>
      <w:r>
        <w:t xml:space="preserve">Project Manager </w:t>
      </w:r>
      <w:r w:rsidRPr="00E34747">
        <w:t>tasks and documentation requirements</w:t>
      </w:r>
    </w:p>
    <w:p w14:paraId="67445B48" w14:textId="77777777" w:rsidR="00144AD8" w:rsidRPr="00E34747" w:rsidRDefault="00144AD8" w:rsidP="00144AD8">
      <w:pPr>
        <w:pStyle w:val="NoSpacing"/>
        <w:numPr>
          <w:ilvl w:val="0"/>
          <w:numId w:val="35"/>
        </w:numPr>
        <w:spacing w:after="100" w:line="276" w:lineRule="auto"/>
        <w:contextualSpacing/>
        <w:jc w:val="both"/>
      </w:pPr>
      <w:r w:rsidRPr="00E34747">
        <w:rPr>
          <w:b/>
        </w:rPr>
        <w:t>Cost and Financing Screening Tool for Utility-Scale Solar Projects</w:t>
      </w:r>
      <w:r w:rsidRPr="00E34747">
        <w:t xml:space="preserve"> – Open and editable spreadsheet for project financial examination</w:t>
      </w:r>
    </w:p>
    <w:p w14:paraId="446EB817" w14:textId="77777777" w:rsidR="00144AD8" w:rsidRPr="00E34747" w:rsidRDefault="00144AD8" w:rsidP="00144AD8">
      <w:pPr>
        <w:pStyle w:val="NoSpacing"/>
        <w:numPr>
          <w:ilvl w:val="0"/>
          <w:numId w:val="35"/>
        </w:numPr>
        <w:spacing w:after="100" w:line="276" w:lineRule="auto"/>
        <w:contextualSpacing/>
        <w:jc w:val="both"/>
      </w:pPr>
      <w:r w:rsidRPr="00E34747">
        <w:rPr>
          <w:b/>
        </w:rPr>
        <w:t>Solar Communications Planning Guide</w:t>
      </w:r>
      <w:r w:rsidRPr="00E34747">
        <w:t xml:space="preserve"> – Guide to creating a communications plan for a solar project launch and marketing for increased participation</w:t>
      </w:r>
    </w:p>
    <w:p w14:paraId="66992983" w14:textId="77777777" w:rsidR="00144AD8" w:rsidRDefault="00144AD8" w:rsidP="00144AD8">
      <w:pPr>
        <w:contextualSpacing/>
      </w:pPr>
      <w:r>
        <w:t xml:space="preserve">Available at: </w:t>
      </w:r>
      <w:hyperlink r:id="rId46" w:history="1">
        <w:r w:rsidRPr="00BA4FBA">
          <w:rPr>
            <w:rStyle w:val="Hyperlink"/>
            <w:u w:val="none"/>
          </w:rPr>
          <w:t>www.nreca.coop/SUNDA</w:t>
        </w:r>
      </w:hyperlink>
    </w:p>
    <w:p w14:paraId="1CDA7AA8" w14:textId="77777777" w:rsidR="00144AD8" w:rsidRPr="002C1F7F" w:rsidRDefault="00144AD8" w:rsidP="00144AD8">
      <w:pPr>
        <w:rPr>
          <w:rStyle w:val="Emphasis1"/>
          <w:b w:val="0"/>
          <w:color w:val="auto"/>
        </w:rPr>
      </w:pPr>
      <w:r>
        <w:t xml:space="preserve">This work, authored by the National Rural Electric Cooperative Association, was funded in whole or in part by the Department of Energy under U.S. Government contract DE-EE-0006333. </w:t>
      </w:r>
    </w:p>
    <w:p w14:paraId="04A0405F" w14:textId="77777777" w:rsidR="00144AD8" w:rsidRPr="00572D51" w:rsidRDefault="00144AD8" w:rsidP="00144AD8">
      <w:pPr>
        <w:pStyle w:val="Heading4"/>
        <w:rPr>
          <w:rStyle w:val="Emphasis1"/>
        </w:rPr>
      </w:pPr>
      <w:r w:rsidRPr="00572D51">
        <w:rPr>
          <w:rStyle w:val="Emphasis1"/>
        </w:rPr>
        <w:t>Cooperative Solar Case Studies</w:t>
      </w:r>
    </w:p>
    <w:p w14:paraId="12D23EFA" w14:textId="77777777" w:rsidR="00144AD8" w:rsidRPr="00E34747" w:rsidRDefault="00144AD8" w:rsidP="00144AD8">
      <w:pPr>
        <w:contextualSpacing/>
        <w:rPr>
          <w:b/>
        </w:rPr>
      </w:pPr>
      <w:r>
        <w:rPr>
          <w:rStyle w:val="Strong"/>
          <w:rFonts w:cs="Arial"/>
          <w:b w:val="0"/>
          <w:bdr w:val="none" w:sz="0" w:space="0" w:color="auto" w:frame="1"/>
        </w:rPr>
        <w:t>The following e</w:t>
      </w:r>
      <w:r w:rsidRPr="00E34747">
        <w:rPr>
          <w:rStyle w:val="Strong"/>
          <w:rFonts w:cs="Arial"/>
          <w:b w:val="0"/>
          <w:bdr w:val="none" w:sz="0" w:space="0" w:color="auto" w:frame="1"/>
        </w:rPr>
        <w:t>ight case studies illustrat</w:t>
      </w:r>
      <w:r>
        <w:rPr>
          <w:rStyle w:val="Strong"/>
          <w:rFonts w:cs="Arial"/>
          <w:b w:val="0"/>
          <w:bdr w:val="none" w:sz="0" w:space="0" w:color="auto" w:frame="1"/>
        </w:rPr>
        <w:t>e</w:t>
      </w:r>
      <w:r w:rsidRPr="00E34747">
        <w:rPr>
          <w:rStyle w:val="Strong"/>
          <w:rFonts w:cs="Arial"/>
          <w:b w:val="0"/>
          <w:bdr w:val="none" w:sz="0" w:space="0" w:color="auto" w:frame="1"/>
        </w:rPr>
        <w:t xml:space="preserve"> innovative ways cooperatives are satisfying </w:t>
      </w:r>
      <w:r>
        <w:rPr>
          <w:rStyle w:val="Strong"/>
          <w:rFonts w:cs="Arial"/>
          <w:b w:val="0"/>
          <w:bdr w:val="none" w:sz="0" w:space="0" w:color="auto" w:frame="1"/>
        </w:rPr>
        <w:t>member-consumer</w:t>
      </w:r>
      <w:r w:rsidRPr="00E34747">
        <w:rPr>
          <w:rStyle w:val="Strong"/>
          <w:rFonts w:cs="Arial"/>
          <w:b w:val="0"/>
          <w:bdr w:val="none" w:sz="0" w:space="0" w:color="auto" w:frame="1"/>
        </w:rPr>
        <w:t>s’ demand for solar-derived electricity</w:t>
      </w:r>
      <w:r>
        <w:rPr>
          <w:rStyle w:val="Strong"/>
          <w:rFonts w:cs="Arial"/>
          <w:b w:val="0"/>
          <w:bdr w:val="none" w:sz="0" w:space="0" w:color="auto" w:frame="1"/>
        </w:rPr>
        <w:t>:</w:t>
      </w:r>
    </w:p>
    <w:p w14:paraId="26C6B4B8"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47" w:tgtFrame="_blank" w:history="1">
        <w:r w:rsidRPr="0008558C">
          <w:rPr>
            <w:rStyle w:val="Hyperlink"/>
            <w:rFonts w:cs="Arial"/>
            <w:bdr w:val="none" w:sz="0" w:space="0" w:color="auto" w:frame="1"/>
          </w:rPr>
          <w:t>Tri-County Electric Cooperative</w:t>
        </w:r>
      </w:hyperlink>
    </w:p>
    <w:p w14:paraId="300FBDA7"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48" w:tgtFrame="_blank" w:history="1">
        <w:r w:rsidRPr="0008558C">
          <w:rPr>
            <w:rStyle w:val="Hyperlink"/>
            <w:rFonts w:cs="Arial"/>
            <w:bdr w:val="none" w:sz="0" w:space="0" w:color="auto" w:frame="1"/>
          </w:rPr>
          <w:t>Southern Maryland Electric Cooperative</w:t>
        </w:r>
      </w:hyperlink>
    </w:p>
    <w:p w14:paraId="66EB7C18"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49" w:tgtFrame="_blank" w:history="1">
        <w:r w:rsidRPr="0008558C">
          <w:rPr>
            <w:rStyle w:val="Hyperlink"/>
            <w:rFonts w:cs="Arial"/>
            <w:bdr w:val="none" w:sz="0" w:space="0" w:color="auto" w:frame="1"/>
          </w:rPr>
          <w:t>San Miguel Power Association</w:t>
        </w:r>
      </w:hyperlink>
    </w:p>
    <w:p w14:paraId="7304890C"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50" w:tgtFrame="_blank" w:history="1">
        <w:r w:rsidRPr="0008558C">
          <w:rPr>
            <w:rStyle w:val="Hyperlink"/>
            <w:rFonts w:cs="Arial"/>
            <w:bdr w:val="none" w:sz="0" w:space="0" w:color="auto" w:frame="1"/>
          </w:rPr>
          <w:t>Okanogan County Electric Cooperative</w:t>
        </w:r>
      </w:hyperlink>
    </w:p>
    <w:p w14:paraId="100A7385"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51" w:tgtFrame="_blank" w:history="1">
        <w:r w:rsidRPr="0008558C">
          <w:rPr>
            <w:rStyle w:val="Hyperlink"/>
            <w:rFonts w:cs="Arial"/>
            <w:bdr w:val="none" w:sz="0" w:space="0" w:color="auto" w:frame="1"/>
          </w:rPr>
          <w:t>Green Power</w:t>
        </w:r>
        <w:r>
          <w:rPr>
            <w:rStyle w:val="Hyperlink"/>
            <w:rFonts w:cs="Arial"/>
            <w:bdr w:val="none" w:sz="0" w:space="0" w:color="auto" w:frame="1"/>
          </w:rPr>
          <w:t xml:space="preserve"> Electric Membership Cooperative</w:t>
        </w:r>
      </w:hyperlink>
    </w:p>
    <w:p w14:paraId="7BFE66D7"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52" w:tgtFrame="_blank" w:history="1">
        <w:proofErr w:type="spellStart"/>
        <w:r w:rsidRPr="0008558C">
          <w:rPr>
            <w:rStyle w:val="Hyperlink"/>
            <w:rFonts w:cs="Arial"/>
            <w:bdr w:val="none" w:sz="0" w:space="0" w:color="auto" w:frame="1"/>
          </w:rPr>
          <w:t>Cherryland</w:t>
        </w:r>
        <w:proofErr w:type="spellEnd"/>
        <w:r w:rsidRPr="0008558C">
          <w:rPr>
            <w:rStyle w:val="Hyperlink"/>
            <w:rFonts w:cs="Arial"/>
            <w:bdr w:val="none" w:sz="0" w:space="0" w:color="auto" w:frame="1"/>
          </w:rPr>
          <w:t xml:space="preserve"> Electric Cooperative</w:t>
        </w:r>
      </w:hyperlink>
    </w:p>
    <w:p w14:paraId="69BC48C7"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53" w:tgtFrame="_blank" w:history="1">
        <w:r w:rsidRPr="0008558C">
          <w:rPr>
            <w:rStyle w:val="Hyperlink"/>
            <w:rFonts w:cs="Arial"/>
            <w:bdr w:val="none" w:sz="0" w:space="0" w:color="auto" w:frame="1"/>
          </w:rPr>
          <w:t>Kit Carson Electric Cooperative</w:t>
        </w:r>
      </w:hyperlink>
    </w:p>
    <w:p w14:paraId="7740F21A" w14:textId="77777777" w:rsidR="00144AD8" w:rsidRPr="0008558C" w:rsidRDefault="00144AD8" w:rsidP="00144AD8">
      <w:pPr>
        <w:numPr>
          <w:ilvl w:val="0"/>
          <w:numId w:val="38"/>
        </w:numPr>
        <w:shd w:val="clear" w:color="auto" w:fill="FFFFFF"/>
        <w:spacing w:after="0" w:line="270" w:lineRule="atLeast"/>
        <w:contextualSpacing/>
        <w:textAlignment w:val="baseline"/>
        <w:rPr>
          <w:rFonts w:cs="Arial"/>
          <w:color w:val="666666"/>
        </w:rPr>
      </w:pPr>
      <w:hyperlink r:id="rId54" w:tgtFrame="_blank" w:history="1">
        <w:r w:rsidRPr="0008558C">
          <w:rPr>
            <w:rStyle w:val="Hyperlink"/>
            <w:rFonts w:cs="Arial"/>
            <w:bdr w:val="none" w:sz="0" w:space="0" w:color="auto" w:frame="1"/>
          </w:rPr>
          <w:t>Great River Energy</w:t>
        </w:r>
      </w:hyperlink>
    </w:p>
    <w:p w14:paraId="1194BA4C" w14:textId="77777777" w:rsidR="00144AD8" w:rsidRDefault="00144AD8" w:rsidP="00144AD8">
      <w:pPr>
        <w:contextualSpacing/>
      </w:pPr>
    </w:p>
    <w:p w14:paraId="11BBA9D6" w14:textId="77777777" w:rsidR="00144AD8" w:rsidRDefault="00144AD8" w:rsidP="00144AD8">
      <w:pPr>
        <w:contextualSpacing/>
      </w:pPr>
      <w:r>
        <w:t xml:space="preserve">Also available at: </w:t>
      </w:r>
      <w:hyperlink r:id="rId55" w:history="1">
        <w:r w:rsidRPr="00BA4FBA">
          <w:rPr>
            <w:rStyle w:val="Hyperlink"/>
            <w:u w:val="none"/>
          </w:rPr>
          <w:t>http://www.nreca.coop/solar-case-studies/</w:t>
        </w:r>
      </w:hyperlink>
    </w:p>
    <w:p w14:paraId="676F415E" w14:textId="77777777" w:rsidR="00144AD8" w:rsidRPr="00572D51" w:rsidRDefault="00144AD8" w:rsidP="00144AD8">
      <w:pPr>
        <w:pStyle w:val="Heading4"/>
        <w:rPr>
          <w:rStyle w:val="Emphasis1"/>
        </w:rPr>
      </w:pPr>
      <w:r w:rsidRPr="00572D51">
        <w:rPr>
          <w:rStyle w:val="Emphasis1"/>
        </w:rPr>
        <w:t>Comprehensive Web-Based Course</w:t>
      </w:r>
      <w:r>
        <w:rPr>
          <w:rStyle w:val="Emphasis1"/>
        </w:rPr>
        <w:t>s</w:t>
      </w:r>
      <w:r w:rsidRPr="00572D51">
        <w:rPr>
          <w:rStyle w:val="Emphasis1"/>
        </w:rPr>
        <w:t xml:space="preserve"> </w:t>
      </w:r>
    </w:p>
    <w:p w14:paraId="322BB00E" w14:textId="77777777" w:rsidR="00144AD8" w:rsidRDefault="00144AD8" w:rsidP="00144AD8">
      <w:pPr>
        <w:spacing w:after="0"/>
        <w:contextualSpacing/>
      </w:pPr>
      <w:r>
        <w:t>NRECA offers this series of online webinars to help cooperatives address and evaluate community solar options. Topics include the following:</w:t>
      </w:r>
    </w:p>
    <w:p w14:paraId="510DDB0F" w14:textId="77777777" w:rsidR="00144AD8" w:rsidRPr="00223A6B" w:rsidRDefault="00144AD8" w:rsidP="00144AD8">
      <w:pPr>
        <w:pStyle w:val="ListParagraph"/>
        <w:numPr>
          <w:ilvl w:val="0"/>
          <w:numId w:val="37"/>
        </w:numPr>
        <w:rPr>
          <w:b/>
        </w:rPr>
      </w:pPr>
      <w:r w:rsidRPr="00223A6B">
        <w:rPr>
          <w:b/>
        </w:rPr>
        <w:t>Strategic Business Options</w:t>
      </w:r>
    </w:p>
    <w:p w14:paraId="1B999D5A" w14:textId="77777777" w:rsidR="00144AD8" w:rsidRPr="00223A6B" w:rsidRDefault="00144AD8" w:rsidP="00144AD8">
      <w:pPr>
        <w:pStyle w:val="ListParagraph"/>
        <w:numPr>
          <w:ilvl w:val="0"/>
          <w:numId w:val="37"/>
        </w:numPr>
        <w:rPr>
          <w:b/>
        </w:rPr>
      </w:pPr>
      <w:r w:rsidRPr="00223A6B">
        <w:rPr>
          <w:b/>
        </w:rPr>
        <w:t>Financing Options and Cost Estimates</w:t>
      </w:r>
    </w:p>
    <w:p w14:paraId="6F36436F" w14:textId="77777777" w:rsidR="00144AD8" w:rsidRPr="00833084" w:rsidRDefault="00144AD8" w:rsidP="00144AD8">
      <w:pPr>
        <w:pStyle w:val="ListParagraph"/>
        <w:numPr>
          <w:ilvl w:val="0"/>
          <w:numId w:val="37"/>
        </w:numPr>
        <w:rPr>
          <w:b/>
        </w:rPr>
      </w:pPr>
      <w:r w:rsidRPr="00833084">
        <w:rPr>
          <w:b/>
        </w:rPr>
        <w:t>Technical Project Management</w:t>
      </w:r>
    </w:p>
    <w:p w14:paraId="0FC5ECF1" w14:textId="77777777" w:rsidR="00144AD8" w:rsidRPr="00223A6B" w:rsidRDefault="00144AD8" w:rsidP="00144AD8">
      <w:pPr>
        <w:pStyle w:val="ListParagraph"/>
        <w:numPr>
          <w:ilvl w:val="0"/>
          <w:numId w:val="37"/>
        </w:numPr>
        <w:rPr>
          <w:b/>
        </w:rPr>
      </w:pPr>
      <w:r w:rsidRPr="00223A6B">
        <w:rPr>
          <w:b/>
        </w:rPr>
        <w:t>Communications Best Practices</w:t>
      </w:r>
    </w:p>
    <w:p w14:paraId="371F9784" w14:textId="77777777" w:rsidR="00144AD8" w:rsidRDefault="00144AD8" w:rsidP="00144AD8">
      <w:pPr>
        <w:pStyle w:val="ListParagraph"/>
        <w:numPr>
          <w:ilvl w:val="0"/>
          <w:numId w:val="37"/>
        </w:numPr>
        <w:rPr>
          <w:b/>
        </w:rPr>
      </w:pPr>
      <w:r w:rsidRPr="00223A6B">
        <w:rPr>
          <w:b/>
        </w:rPr>
        <w:t>Case Studies from Electric Co</w:t>
      </w:r>
      <w:r>
        <w:rPr>
          <w:b/>
        </w:rPr>
        <w:t>-</w:t>
      </w:r>
      <w:r w:rsidRPr="00223A6B">
        <w:rPr>
          <w:b/>
        </w:rPr>
        <w:t>ops</w:t>
      </w:r>
    </w:p>
    <w:p w14:paraId="5204851C" w14:textId="77777777" w:rsidR="00144AD8" w:rsidRPr="001C0811" w:rsidRDefault="00144AD8" w:rsidP="00144AD8">
      <w:pPr>
        <w:contextualSpacing/>
        <w:jc w:val="left"/>
      </w:pPr>
      <w:r w:rsidRPr="00E8247C">
        <w:t>Available at</w:t>
      </w:r>
      <w:r>
        <w:t xml:space="preserve">: </w:t>
      </w:r>
      <w:hyperlink r:id="rId56" w:history="1">
        <w:r w:rsidRPr="00BA4FBA">
          <w:rPr>
            <w:rStyle w:val="Hyperlink"/>
            <w:u w:val="none"/>
          </w:rPr>
          <w:t>http://www.nreca.coop/what-we-do/bts/solar-utility-network-deployment-acceleration-project/comprehensive-course/</w:t>
        </w:r>
      </w:hyperlink>
    </w:p>
    <w:p w14:paraId="12735B11" w14:textId="77777777" w:rsidR="00144AD8" w:rsidRPr="00572D51" w:rsidRDefault="00144AD8" w:rsidP="00144AD8">
      <w:pPr>
        <w:pStyle w:val="Heading4"/>
        <w:jc w:val="left"/>
        <w:rPr>
          <w:rStyle w:val="Emphasis1"/>
        </w:rPr>
      </w:pPr>
      <w:r w:rsidRPr="00572D51">
        <w:rPr>
          <w:rStyle w:val="Emphasis1"/>
        </w:rPr>
        <w:t xml:space="preserve">Distributed Generation (DG) Toolkit </w:t>
      </w:r>
    </w:p>
    <w:p w14:paraId="6E79511F" w14:textId="77777777" w:rsidR="00144AD8" w:rsidRPr="00833084" w:rsidRDefault="00144AD8" w:rsidP="00144AD8">
      <w:pPr>
        <w:spacing w:after="0"/>
        <w:jc w:val="left"/>
      </w:pPr>
      <w:r w:rsidRPr="00833084">
        <w:t>NRECA created this DG toolkit to help electric co-ops address the legal, economic and technical issues raised by consumer-owned generation. These materials provide models and guidance that each co-op can adapt to its unique needs after consultation with management, legal counsel and system engineers. We suggest beginning with the “Business and Contract Guide for Interconnection” that will guide you through the process and provide you descriptions for each of the documents. With this toolkit, each co-op should be able to</w:t>
      </w:r>
      <w:r>
        <w:t xml:space="preserve"> independently</w:t>
      </w:r>
      <w:r w:rsidRPr="00833084">
        <w:t xml:space="preserve"> draft the rules, policies, tariffs, contract documents and retail rates required to respond to member requests for interconnection.</w:t>
      </w:r>
    </w:p>
    <w:p w14:paraId="3F2A0A13" w14:textId="77777777" w:rsidR="00144AD8" w:rsidRPr="001C0811" w:rsidRDefault="00144AD8" w:rsidP="00144AD8">
      <w:pPr>
        <w:contextualSpacing/>
        <w:jc w:val="left"/>
      </w:pPr>
      <w:r>
        <w:t xml:space="preserve">Available at: </w:t>
      </w:r>
      <w:hyperlink r:id="rId57" w:history="1">
        <w:r w:rsidRPr="00BA4FBA">
          <w:rPr>
            <w:rStyle w:val="Hyperlink"/>
            <w:u w:val="none"/>
          </w:rPr>
          <w:t>http://www.nreca.coop/nreca-on-the-issues/energy-operations/distributed-generation/</w:t>
        </w:r>
      </w:hyperlink>
    </w:p>
    <w:p w14:paraId="4AD13F76" w14:textId="77777777" w:rsidR="00144AD8" w:rsidRPr="00572D51" w:rsidRDefault="00144AD8" w:rsidP="00144AD8">
      <w:pPr>
        <w:pStyle w:val="Heading3"/>
      </w:pPr>
      <w:r w:rsidRPr="00572D51">
        <w:t>Additional Online Training Courses</w:t>
      </w:r>
    </w:p>
    <w:p w14:paraId="587C736C" w14:textId="77777777" w:rsidR="00144AD8" w:rsidRPr="00572D51" w:rsidRDefault="00144AD8" w:rsidP="00144AD8">
      <w:pPr>
        <w:pStyle w:val="Heading4"/>
        <w:jc w:val="left"/>
        <w:rPr>
          <w:rStyle w:val="Emphasis1"/>
        </w:rPr>
      </w:pPr>
      <w:r w:rsidRPr="00572D51">
        <w:rPr>
          <w:rStyle w:val="Emphasis1"/>
        </w:rPr>
        <w:t>State of Renewable Impact Analysis Software</w:t>
      </w:r>
    </w:p>
    <w:p w14:paraId="3964E31B" w14:textId="77777777" w:rsidR="00144AD8" w:rsidRPr="006E7EF0" w:rsidRDefault="00144AD8" w:rsidP="00144AD8">
      <w:pPr>
        <w:contextualSpacing/>
        <w:jc w:val="left"/>
        <w:rPr>
          <w:rFonts w:cs="Arial"/>
          <w:color w:val="333333"/>
          <w:shd w:val="clear" w:color="auto" w:fill="FFFFFF"/>
        </w:rPr>
      </w:pPr>
      <w:r w:rsidRPr="006E7EF0">
        <w:rPr>
          <w:rFonts w:cs="Arial"/>
          <w:color w:val="333333"/>
          <w:shd w:val="clear" w:color="auto" w:fill="FFFFFF"/>
        </w:rPr>
        <w:t>This live 75-minute web conference presented by NRECA's Cooperative Research Network (CRN) provide</w:t>
      </w:r>
      <w:r>
        <w:rPr>
          <w:rFonts w:cs="Arial"/>
          <w:color w:val="333333"/>
          <w:shd w:val="clear" w:color="auto" w:fill="FFFFFF"/>
        </w:rPr>
        <w:t>s</w:t>
      </w:r>
      <w:r w:rsidRPr="006E7EF0">
        <w:rPr>
          <w:rFonts w:cs="Arial"/>
          <w:color w:val="333333"/>
          <w:shd w:val="clear" w:color="auto" w:fill="FFFFFF"/>
        </w:rPr>
        <w:t xml:space="preserve"> co-ops with the basic technical guidance they will need to stay informed and on the leading edge of DG.</w:t>
      </w:r>
    </w:p>
    <w:p w14:paraId="6E6959B9" w14:textId="77777777" w:rsidR="00144AD8" w:rsidRPr="006E7EF0" w:rsidRDefault="00144AD8" w:rsidP="00144AD8">
      <w:pPr>
        <w:contextualSpacing/>
        <w:jc w:val="left"/>
        <w:rPr>
          <w:rFonts w:cs="Arial"/>
          <w:color w:val="333333"/>
          <w:shd w:val="clear" w:color="auto" w:fill="FFFFFF"/>
        </w:rPr>
      </w:pPr>
      <w:r>
        <w:rPr>
          <w:rFonts w:cs="Arial"/>
          <w:color w:val="333333"/>
          <w:shd w:val="clear" w:color="auto" w:fill="FFFFFF"/>
        </w:rPr>
        <w:t>Available at</w:t>
      </w:r>
      <w:r w:rsidRPr="006E7EF0">
        <w:rPr>
          <w:rFonts w:cs="Arial"/>
          <w:color w:val="333333"/>
          <w:shd w:val="clear" w:color="auto" w:fill="FFFFFF"/>
        </w:rPr>
        <w:t xml:space="preserve">: </w:t>
      </w:r>
      <w:hyperlink r:id="rId58" w:history="1">
        <w:r w:rsidRPr="00BA4FBA">
          <w:rPr>
            <w:rStyle w:val="Hyperlink"/>
            <w:rFonts w:cs="Arial"/>
            <w:u w:val="none"/>
            <w:shd w:val="clear" w:color="auto" w:fill="FFFFFF"/>
          </w:rPr>
          <w:t>https://www.cooperative.com/conferences-ed</w:t>
        </w:r>
        <w:r w:rsidRPr="00B139E2">
          <w:rPr>
            <w:rStyle w:val="Hyperlink"/>
            <w:rFonts w:cs="Arial"/>
            <w:u w:val="none"/>
            <w:shd w:val="clear" w:color="auto" w:fill="FFFFFF"/>
          </w:rPr>
          <w:t>ucation/web-conferences/pages/state-of-renewable-impact-analysis-software.aspx</w:t>
        </w:r>
      </w:hyperlink>
    </w:p>
    <w:p w14:paraId="5AA40305" w14:textId="77777777" w:rsidR="00144AD8" w:rsidRPr="00572D51" w:rsidRDefault="00144AD8" w:rsidP="00144AD8">
      <w:pPr>
        <w:pStyle w:val="Heading4"/>
        <w:jc w:val="left"/>
        <w:rPr>
          <w:rStyle w:val="Emphasis1"/>
        </w:rPr>
      </w:pPr>
      <w:proofErr w:type="spellStart"/>
      <w:r w:rsidRPr="00572D51">
        <w:rPr>
          <w:rStyle w:val="Emphasis1"/>
        </w:rPr>
        <w:lastRenderedPageBreak/>
        <w:t>Multi</w:t>
      </w:r>
      <w:r>
        <w:rPr>
          <w:rStyle w:val="Emphasis1"/>
        </w:rPr>
        <w:t>S</w:t>
      </w:r>
      <w:r w:rsidRPr="00572D51">
        <w:rPr>
          <w:rStyle w:val="Emphasis1"/>
        </w:rPr>
        <w:t>peak</w:t>
      </w:r>
      <w:proofErr w:type="spellEnd"/>
      <w:r w:rsidRPr="00572D51">
        <w:rPr>
          <w:rStyle w:val="Emphasis1"/>
        </w:rPr>
        <w:t xml:space="preserve"> Integrator Training</w:t>
      </w:r>
    </w:p>
    <w:p w14:paraId="6114B78C" w14:textId="77777777" w:rsidR="00144AD8" w:rsidRPr="00763C4B" w:rsidRDefault="00144AD8" w:rsidP="00144AD8">
      <w:pPr>
        <w:pStyle w:val="NoSpacing"/>
        <w:spacing w:line="276" w:lineRule="auto"/>
        <w:contextualSpacing/>
      </w:pPr>
      <w:r w:rsidRPr="00763C4B">
        <w:t xml:space="preserve">Learn the advantages of implementing </w:t>
      </w:r>
      <w:proofErr w:type="spellStart"/>
      <w:r w:rsidRPr="00763C4B">
        <w:t>MultiSpeak</w:t>
      </w:r>
      <w:proofErr w:type="spellEnd"/>
      <w:r w:rsidRPr="00763C4B">
        <w:t>®</w:t>
      </w:r>
      <w:r>
        <w:t xml:space="preserve"> specification</w:t>
      </w:r>
      <w:r w:rsidRPr="00763C4B">
        <w:t xml:space="preserve"> and how it works during this in-depth training session for co-op staff</w:t>
      </w:r>
      <w:r>
        <w:t>,</w:t>
      </w:r>
      <w:r w:rsidRPr="00763C4B">
        <w:t xml:space="preserve"> consultants</w:t>
      </w:r>
      <w:r>
        <w:t>,</w:t>
      </w:r>
      <w:r w:rsidRPr="00763C4B">
        <w:t xml:space="preserve"> and software integrators. Th</w:t>
      </w:r>
      <w:r>
        <w:t>e</w:t>
      </w:r>
      <w:r w:rsidRPr="00763C4B">
        <w:t xml:space="preserve"> workshop cover</w:t>
      </w:r>
      <w:r>
        <w:t>s</w:t>
      </w:r>
      <w:r w:rsidRPr="00763C4B">
        <w:t xml:space="preserve"> Version 3.0, which has been implemented at utilities since 20</w:t>
      </w:r>
      <w:r>
        <w:t>05.</w:t>
      </w:r>
    </w:p>
    <w:p w14:paraId="72D262CD" w14:textId="77777777" w:rsidR="00144AD8" w:rsidRPr="00A24066" w:rsidRDefault="00144AD8" w:rsidP="00144AD8">
      <w:pPr>
        <w:contextualSpacing/>
        <w:jc w:val="left"/>
      </w:pPr>
      <w:r>
        <w:t xml:space="preserve">Available at: </w:t>
      </w:r>
      <w:hyperlink r:id="rId59" w:history="1">
        <w:r w:rsidRPr="00BA4FBA">
          <w:rPr>
            <w:rStyle w:val="Hyperlink"/>
            <w:u w:val="none"/>
          </w:rPr>
          <w:t>http</w:t>
        </w:r>
        <w:r w:rsidRPr="00B139E2">
          <w:rPr>
            <w:rStyle w:val="Hyperlink"/>
            <w:u w:val="none"/>
          </w:rPr>
          <w:t>s://www.cooperative.com/conferences-education/courses/multispeak/Pages/default.aspx</w:t>
        </w:r>
      </w:hyperlink>
    </w:p>
    <w:p w14:paraId="0C2556B9" w14:textId="77777777" w:rsidR="00144AD8" w:rsidRPr="006D2D76" w:rsidRDefault="00144AD8" w:rsidP="00144AD8">
      <w:pPr>
        <w:pStyle w:val="Heading4"/>
        <w:rPr>
          <w:rStyle w:val="Emphasis1"/>
        </w:rPr>
      </w:pPr>
      <w:hyperlink r:id="rId60" w:history="1">
        <w:r w:rsidRPr="006D2D76">
          <w:rPr>
            <w:rStyle w:val="Emphasis1"/>
          </w:rPr>
          <w:t>Developing a Cyber Security and Risk Mitigation Plan</w:t>
        </w:r>
      </w:hyperlink>
    </w:p>
    <w:p w14:paraId="0F7CC19D" w14:textId="77777777" w:rsidR="00144AD8" w:rsidRDefault="00144AD8" w:rsidP="00144AD8">
      <w:pPr>
        <w:pStyle w:val="NoSpacing"/>
        <w:spacing w:line="276" w:lineRule="auto"/>
        <w:contextualSpacing/>
      </w:pPr>
      <w:r w:rsidRPr="00763C4B">
        <w:t xml:space="preserve">NRECA’s CRN made news when it made available to the public the Guide to Developing a Cyber Security and Risk Mitigation Plan. Written for electric cooperatives, the Guide can be used by any </w:t>
      </w:r>
      <w:r>
        <w:t>co-op</w:t>
      </w:r>
      <w:r w:rsidRPr="00763C4B">
        <w:t xml:space="preserve"> to start immediately strengthen</w:t>
      </w:r>
      <w:r>
        <w:t>ing</w:t>
      </w:r>
      <w:r w:rsidRPr="00763C4B">
        <w:t xml:space="preserve"> its security posture and char</w:t>
      </w:r>
      <w:r>
        <w:t>ting</w:t>
      </w:r>
      <w:r w:rsidRPr="00763C4B">
        <w:t xml:space="preserve"> a path of continuous improvement. This one-day, 8-hour workshop introduces the Guide and its related documents, and walks participants through the process of developing their own cyber security plans. The workshop cover</w:t>
      </w:r>
      <w:r>
        <w:t>s</w:t>
      </w:r>
      <w:r w:rsidRPr="00763C4B">
        <w:t xml:space="preserve"> risks posed by people, processes, and technology, and also look</w:t>
      </w:r>
      <w:r>
        <w:t>s</w:t>
      </w:r>
      <w:r w:rsidRPr="00763C4B">
        <w:t xml:space="preserve"> at NERC CIP compliance. After taking this class, co-op</w:t>
      </w:r>
      <w:r>
        <w:t xml:space="preserve"> staff</w:t>
      </w:r>
      <w:r w:rsidRPr="00763C4B">
        <w:t xml:space="preserve"> will be ready to create their own cyber security plans.</w:t>
      </w:r>
    </w:p>
    <w:p w14:paraId="401C65AC" w14:textId="77777777" w:rsidR="00144AD8" w:rsidRDefault="00144AD8" w:rsidP="00144AD8">
      <w:pPr>
        <w:pStyle w:val="NoSpacing"/>
        <w:contextualSpacing/>
        <w:rPr>
          <w:rStyle w:val="Hyperlink"/>
          <w:u w:val="none"/>
        </w:rPr>
      </w:pPr>
      <w:r>
        <w:t>Available at</w:t>
      </w:r>
      <w:r w:rsidRPr="001C0811">
        <w:t xml:space="preserve">: </w:t>
      </w:r>
      <w:hyperlink r:id="rId61" w:history="1">
        <w:r w:rsidRPr="00B139E2">
          <w:rPr>
            <w:rStyle w:val="Hyperlink"/>
            <w:u w:val="none"/>
          </w:rPr>
          <w:t>https://www.cooperative.com/conferences-education/Lists/Courses/DispForm.aspx?ID=2&amp;Title=(175.1)+Developing+a+Cyber+Security+and+Risk+</w:t>
        </w:r>
        <w:r w:rsidRPr="00FC160E">
          <w:rPr>
            <w:rStyle w:val="Hyperlink"/>
            <w:u w:val="none"/>
          </w:rPr>
          <w:t>Mitigation+Plan</w:t>
        </w:r>
      </w:hyperlink>
    </w:p>
    <w:p w14:paraId="1C7555D2" w14:textId="77777777" w:rsidR="00144AD8" w:rsidRDefault="00144AD8" w:rsidP="00144AD8">
      <w:pPr>
        <w:spacing w:before="240"/>
      </w:pPr>
      <w:r>
        <w:t xml:space="preserve">This work, authored by the National Rural Electric Cooperative Association, was funded in whole or in part by the Department of Energy under U.S. Government contract DE-OE-OE0000222. </w:t>
      </w:r>
    </w:p>
    <w:p w14:paraId="5C6A2710" w14:textId="77777777" w:rsidR="00144AD8" w:rsidRPr="00572D51" w:rsidRDefault="00144AD8" w:rsidP="00144AD8">
      <w:pPr>
        <w:pStyle w:val="Heading4"/>
        <w:jc w:val="left"/>
        <w:rPr>
          <w:rStyle w:val="Emphasis1"/>
        </w:rPr>
      </w:pPr>
      <w:r w:rsidRPr="00572D51">
        <w:rPr>
          <w:rStyle w:val="Emphasis1"/>
        </w:rPr>
        <w:t>Enhancing IT Effectiveness: Managing and Planning the IT Function</w:t>
      </w:r>
    </w:p>
    <w:p w14:paraId="6F697F7B" w14:textId="77777777" w:rsidR="00144AD8" w:rsidRDefault="00144AD8" w:rsidP="00144AD8">
      <w:pPr>
        <w:pStyle w:val="NoSpacing"/>
        <w:spacing w:line="276" w:lineRule="auto"/>
        <w:contextualSpacing/>
      </w:pPr>
      <w:r w:rsidRPr="00763C4B">
        <w:t xml:space="preserve">This </w:t>
      </w:r>
      <w:r>
        <w:t>2</w:t>
      </w:r>
      <w:r w:rsidRPr="00763C4B">
        <w:t>-day course covers the management techniques</w:t>
      </w:r>
      <w:r w:rsidRPr="00763C4B" w:rsidDel="002F2C46">
        <w:t xml:space="preserve">, </w:t>
      </w:r>
      <w:r>
        <w:t>current</w:t>
      </w:r>
      <w:r w:rsidRPr="00763C4B" w:rsidDel="002F2C46">
        <w:t xml:space="preserve"> practices</w:t>
      </w:r>
      <w:r w:rsidRPr="00763C4B">
        <w:t>, tools</w:t>
      </w:r>
      <w:r>
        <w:t>,</w:t>
      </w:r>
      <w:r w:rsidRPr="00763C4B">
        <w:t xml:space="preserve"> and resources crucial for effective </w:t>
      </w:r>
      <w:r>
        <w:t>IT</w:t>
      </w:r>
      <w:r w:rsidRPr="00763C4B">
        <w:t xml:space="preserve"> planning, decision making</w:t>
      </w:r>
      <w:r>
        <w:t>,</w:t>
      </w:r>
      <w:r w:rsidRPr="00763C4B">
        <w:t xml:space="preserve"> and leadership. The program also introduces a step-by-step approach to developing a </w:t>
      </w:r>
      <w:r>
        <w:t>s</w:t>
      </w:r>
      <w:r w:rsidRPr="00763C4B">
        <w:t xml:space="preserve">trategic IT </w:t>
      </w:r>
      <w:r>
        <w:t>p</w:t>
      </w:r>
      <w:r w:rsidRPr="00763C4B">
        <w:t xml:space="preserve">lan and guides participants in creating the foundation of an IT </w:t>
      </w:r>
      <w:r>
        <w:t>p</w:t>
      </w:r>
      <w:r w:rsidRPr="00763C4B">
        <w:t>lan that can be taken back to their cooperative</w:t>
      </w:r>
      <w:r>
        <w:t>s</w:t>
      </w:r>
      <w:r w:rsidRPr="00763C4B">
        <w:t>.</w:t>
      </w:r>
    </w:p>
    <w:p w14:paraId="3D4C7663" w14:textId="77777777" w:rsidR="00144AD8" w:rsidRPr="001C0811" w:rsidRDefault="00144AD8" w:rsidP="00144AD8">
      <w:pPr>
        <w:pStyle w:val="NoSpacing"/>
        <w:contextualSpacing/>
      </w:pPr>
      <w:r>
        <w:t xml:space="preserve">Available at: </w:t>
      </w:r>
      <w:hyperlink r:id="rId62" w:history="1">
        <w:r w:rsidRPr="009A0DEF">
          <w:rPr>
            <w:rStyle w:val="Hyperlink"/>
            <w:u w:val="none"/>
          </w:rPr>
          <w:t>https://www.cooperative.com/conferences-education/Lists/Courses/DispForm.aspx?ID=23&amp;Tit</w:t>
        </w:r>
        <w:r w:rsidRPr="005438E0">
          <w:rPr>
            <w:rStyle w:val="Hyperlink"/>
            <w:u w:val="none"/>
          </w:rPr>
          <w:t>le=(781.2)+Enhancing+IT+Effectiveness:+Managing+and+Planning+the+IT+Function</w:t>
        </w:r>
      </w:hyperlink>
    </w:p>
    <w:p w14:paraId="3966929A" w14:textId="77777777" w:rsidR="00144AD8" w:rsidRPr="00572D51" w:rsidRDefault="00144AD8" w:rsidP="00144AD8">
      <w:pPr>
        <w:pStyle w:val="Heading4"/>
        <w:jc w:val="left"/>
        <w:rPr>
          <w:rStyle w:val="Emphasis1"/>
        </w:rPr>
      </w:pPr>
      <w:r w:rsidRPr="00572D51">
        <w:rPr>
          <w:rStyle w:val="Emphasis1"/>
        </w:rPr>
        <w:t>Solar Tools: Getting Co-ops Up to Speed on Their Solar Options</w:t>
      </w:r>
    </w:p>
    <w:p w14:paraId="2F12E13B" w14:textId="77777777" w:rsidR="00144AD8" w:rsidRDefault="00144AD8" w:rsidP="00144AD8">
      <w:pPr>
        <w:pStyle w:val="NoSpacing"/>
        <w:spacing w:line="276" w:lineRule="auto"/>
        <w:contextualSpacing/>
      </w:pPr>
      <w:r w:rsidRPr="00763C4B">
        <w:t xml:space="preserve">NRECA has pulled together tools and resources to answer questions and help you make informed decisions when exploring </w:t>
      </w:r>
      <w:r>
        <w:t>the installation of</w:t>
      </w:r>
      <w:r w:rsidRPr="00763C4B">
        <w:t xml:space="preserve"> your own solar arrays or participating in cooperative solar development, like community solar. This webinar updates our online toolkit, which incorporates the experience and input from experts and consultants across the country.</w:t>
      </w:r>
    </w:p>
    <w:p w14:paraId="0257729F" w14:textId="77777777" w:rsidR="00144AD8" w:rsidRPr="000027F5" w:rsidRDefault="00144AD8" w:rsidP="00144AD8">
      <w:r>
        <w:t>Available at:</w:t>
      </w:r>
      <w:r w:rsidRPr="00763C4B">
        <w:t xml:space="preserve"> </w:t>
      </w:r>
      <w:hyperlink r:id="rId63" w:history="1">
        <w:r w:rsidRPr="009A0DEF">
          <w:rPr>
            <w:rStyle w:val="Hyperlink"/>
            <w:u w:val="none"/>
          </w:rPr>
          <w:t>https://www.cooperative.com/conferences-education/web-conferences/Pages/Solar-Tools-Getting-Co-ops-Up-to-Speed</w:t>
        </w:r>
        <w:r w:rsidRPr="005438E0">
          <w:rPr>
            <w:rStyle w:val="Hyperlink"/>
            <w:u w:val="none"/>
          </w:rPr>
          <w:t>-on-Their-Solar-Options.aspx</w:t>
        </w:r>
      </w:hyperlink>
    </w:p>
    <w:p w14:paraId="4F3897A0" w14:textId="77777777" w:rsidR="00144AD8" w:rsidRDefault="00144AD8" w:rsidP="00F37153"/>
    <w:p w14:paraId="58C90554" w14:textId="77777777" w:rsidR="00144AD8" w:rsidRDefault="00144AD8" w:rsidP="00F37153"/>
    <w:p w14:paraId="32DE579C" w14:textId="77777777" w:rsidR="00144AD8" w:rsidRDefault="00144AD8" w:rsidP="00F37153"/>
    <w:p w14:paraId="16D3CB53" w14:textId="77777777" w:rsidR="00144AD8" w:rsidRDefault="00144AD8" w:rsidP="00F37153"/>
    <w:p w14:paraId="6280A3EA" w14:textId="77777777" w:rsidR="00066120" w:rsidRDefault="00066120" w:rsidP="00066120">
      <w:pPr>
        <w:pStyle w:val="Heading2"/>
      </w:pPr>
      <w:r>
        <w:t>ENTITIES Providing Community Solar Services</w:t>
      </w:r>
    </w:p>
    <w:p w14:paraId="7C1D2F41" w14:textId="77777777" w:rsidR="00066120" w:rsidRPr="006C5BB4" w:rsidRDefault="00066120" w:rsidP="00066120">
      <w:pPr>
        <w:pStyle w:val="Heading3"/>
        <w:rPr>
          <w:color w:val="C00000"/>
          <w:szCs w:val="28"/>
        </w:rPr>
      </w:pPr>
      <w:r w:rsidRPr="006C5BB4">
        <w:rPr>
          <w:color w:val="C00000"/>
          <w:szCs w:val="28"/>
        </w:rPr>
        <w:t>Executive Management, Governance, and Regulatory</w:t>
      </w:r>
    </w:p>
    <w:p w14:paraId="06AADC5C" w14:textId="77777777" w:rsidR="00066120" w:rsidRDefault="00066120" w:rsidP="00066120">
      <w:pPr>
        <w:pStyle w:val="NoSpacing"/>
        <w:spacing w:line="276" w:lineRule="auto"/>
        <w:rPr>
          <w:b/>
        </w:rPr>
      </w:pPr>
    </w:p>
    <w:p w14:paraId="63D45FC1" w14:textId="77777777" w:rsidR="00066120" w:rsidRPr="00BD0CE1" w:rsidRDefault="00066120" w:rsidP="00066120">
      <w:pPr>
        <w:pStyle w:val="NoSpacing"/>
        <w:spacing w:line="276" w:lineRule="auto"/>
        <w:rPr>
          <w:b/>
        </w:rPr>
      </w:pPr>
      <w:r w:rsidRPr="00BD0CE1">
        <w:rPr>
          <w:b/>
        </w:rPr>
        <w:t>Vermont Energy Investment Corporation (VEIC)</w:t>
      </w:r>
    </w:p>
    <w:p w14:paraId="656A6101" w14:textId="77777777" w:rsidR="00066120" w:rsidRPr="00BD0CE1" w:rsidRDefault="00066120" w:rsidP="00066120">
      <w:pPr>
        <w:spacing w:after="0"/>
        <w:jc w:val="left"/>
        <w:rPr>
          <w:rFonts w:cs="Lucida Sans Unicode"/>
        </w:rPr>
      </w:pPr>
      <w:r w:rsidRPr="00BD0CE1">
        <w:rPr>
          <w:rFonts w:cs="Lucida Sans Unicode"/>
        </w:rPr>
        <w:t xml:space="preserve">For three decades, the Vermont Energy Investment Corporation (VEIC) has provided energy services guided by our commitment to environmental and social justice, innovation, and results. </w:t>
      </w:r>
      <w:r>
        <w:rPr>
          <w:rFonts w:cs="Lucida Sans Unicode"/>
        </w:rPr>
        <w:t>VEIC</w:t>
      </w:r>
      <w:r w:rsidRPr="00BD0CE1">
        <w:rPr>
          <w:rFonts w:cs="Lucida Sans Unicode"/>
        </w:rPr>
        <w:t xml:space="preserve"> provide</w:t>
      </w:r>
      <w:r>
        <w:rPr>
          <w:rFonts w:cs="Lucida Sans Unicode"/>
        </w:rPr>
        <w:t>s</w:t>
      </w:r>
      <w:r w:rsidRPr="00BD0CE1">
        <w:rPr>
          <w:rFonts w:cs="Lucida Sans Unicode"/>
        </w:rPr>
        <w:t xml:space="preserve"> utilities with program implementation and consulting services in energy efficiency, renewable energy, and transportation efficiency. </w:t>
      </w:r>
      <w:r>
        <w:rPr>
          <w:rFonts w:cs="Lucida Sans Unicode"/>
        </w:rPr>
        <w:t>VEIC</w:t>
      </w:r>
      <w:r w:rsidRPr="00BD0CE1">
        <w:rPr>
          <w:rFonts w:cs="Lucida Sans Unicode"/>
        </w:rPr>
        <w:t xml:space="preserve"> specialize</w:t>
      </w:r>
      <w:r>
        <w:rPr>
          <w:rFonts w:cs="Lucida Sans Unicode"/>
        </w:rPr>
        <w:t>s</w:t>
      </w:r>
      <w:r w:rsidRPr="00BD0CE1">
        <w:rPr>
          <w:rFonts w:cs="Lucida Sans Unicode"/>
        </w:rPr>
        <w:t xml:space="preserve"> in policy and regulatory leadership, energy planning, financing and program design and review, grounded in our real-world experience delivering the awarding-winning programs Efficiency Vermont, the DC Sustainable Energy Utility (DCSEU)</w:t>
      </w:r>
      <w:r>
        <w:rPr>
          <w:rFonts w:cs="Lucida Sans Unicode"/>
        </w:rPr>
        <w:t>,</w:t>
      </w:r>
      <w:r w:rsidRPr="00BD0CE1">
        <w:rPr>
          <w:rFonts w:cs="Lucida Sans Unicode"/>
        </w:rPr>
        <w:t xml:space="preserve"> and Efficiency Smart. VEIC has consulted in Vermont and the District of Columbia to develop community solar regulations and creative models that include low-to-moderate income resident participation and employee/employer ownership. </w:t>
      </w:r>
    </w:p>
    <w:p w14:paraId="3D1840CD" w14:textId="77777777" w:rsidR="00066120" w:rsidRPr="00BD0CE1" w:rsidRDefault="00066120" w:rsidP="00066120">
      <w:pPr>
        <w:spacing w:after="0"/>
        <w:jc w:val="left"/>
        <w:rPr>
          <w:rFonts w:cs="Lucida Sans Unicode"/>
        </w:rPr>
      </w:pPr>
    </w:p>
    <w:p w14:paraId="667ABF5A" w14:textId="77777777" w:rsidR="00066120" w:rsidRPr="00BD0CE1" w:rsidRDefault="00066120" w:rsidP="00066120">
      <w:pPr>
        <w:spacing w:after="0"/>
        <w:jc w:val="left"/>
        <w:rPr>
          <w:rFonts w:cs="Lucida Sans Unicode"/>
        </w:rPr>
      </w:pPr>
      <w:r w:rsidRPr="00BD0CE1">
        <w:rPr>
          <w:rFonts w:cs="Lucida Sans Unicode"/>
        </w:rPr>
        <w:t xml:space="preserve">Contact: </w:t>
      </w:r>
      <w:proofErr w:type="spellStart"/>
      <w:r w:rsidRPr="00BD0CE1">
        <w:rPr>
          <w:rFonts w:cs="Lucida Sans Unicode"/>
        </w:rPr>
        <w:t>Joananne</w:t>
      </w:r>
      <w:proofErr w:type="spellEnd"/>
      <w:r w:rsidRPr="00BD0CE1">
        <w:rPr>
          <w:rFonts w:cs="Lucida Sans Unicode"/>
        </w:rPr>
        <w:t xml:space="preserve"> Bachmann, Business Development &amp; Sales Manager</w:t>
      </w:r>
    </w:p>
    <w:p w14:paraId="0E0BD975" w14:textId="77777777" w:rsidR="00066120" w:rsidRPr="00BD0CE1" w:rsidRDefault="00066120" w:rsidP="00066120">
      <w:pPr>
        <w:spacing w:after="0"/>
        <w:jc w:val="left"/>
        <w:rPr>
          <w:rFonts w:cs="Lucida Sans Unicode"/>
        </w:rPr>
      </w:pPr>
      <w:r w:rsidRPr="00BD0CE1">
        <w:rPr>
          <w:rFonts w:cs="Lucida Sans Unicode"/>
        </w:rPr>
        <w:t xml:space="preserve">Email: </w:t>
      </w:r>
      <w:hyperlink r:id="rId64" w:history="1">
        <w:r w:rsidRPr="001C0811">
          <w:rPr>
            <w:rStyle w:val="Hyperlink"/>
            <w:rFonts w:cs="Lucida Sans Unicode"/>
            <w:color w:val="auto"/>
            <w:u w:val="none"/>
          </w:rPr>
          <w:t>jbachmann@</w:t>
        </w:r>
        <w:r w:rsidRPr="005B1289">
          <w:rPr>
            <w:rStyle w:val="Hyperlink"/>
            <w:rFonts w:cs="Lucida Sans Unicode"/>
            <w:color w:val="auto"/>
            <w:u w:val="none"/>
          </w:rPr>
          <w:t>veic.org</w:t>
        </w:r>
      </w:hyperlink>
    </w:p>
    <w:p w14:paraId="77A21758" w14:textId="77777777" w:rsidR="00066120" w:rsidRPr="00BD0CE1" w:rsidRDefault="00066120" w:rsidP="00066120">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+1.802.540.7838</w:t>
      </w:r>
    </w:p>
    <w:p w14:paraId="206693DD" w14:textId="77777777" w:rsidR="00066120" w:rsidRDefault="00066120" w:rsidP="00066120">
      <w:pPr>
        <w:pStyle w:val="NoSpacing"/>
        <w:spacing w:line="276" w:lineRule="auto"/>
        <w:rPr>
          <w:b/>
        </w:rPr>
      </w:pPr>
    </w:p>
    <w:p w14:paraId="1A4359BB" w14:textId="77777777" w:rsidR="00066120" w:rsidRPr="00BD0CE1" w:rsidRDefault="00066120" w:rsidP="00066120">
      <w:pPr>
        <w:pStyle w:val="NoSpacing"/>
        <w:spacing w:line="276" w:lineRule="auto"/>
        <w:rPr>
          <w:b/>
        </w:rPr>
      </w:pPr>
      <w:r w:rsidRPr="00BD0CE1">
        <w:rPr>
          <w:b/>
        </w:rPr>
        <w:t>Clean Energy Collective</w:t>
      </w:r>
      <w:r>
        <w:rPr>
          <w:b/>
        </w:rPr>
        <w:t xml:space="preserve"> (CEC)</w:t>
      </w:r>
    </w:p>
    <w:p w14:paraId="24D6299C" w14:textId="77777777" w:rsidR="00066120" w:rsidRPr="00BD0CE1" w:rsidRDefault="00066120" w:rsidP="00066120">
      <w:pPr>
        <w:tabs>
          <w:tab w:val="left" w:pos="0"/>
        </w:tabs>
        <w:spacing w:after="0"/>
        <w:jc w:val="left"/>
      </w:pPr>
      <w:r w:rsidRPr="00BD0CE1">
        <w:t xml:space="preserve">CEC utilizes </w:t>
      </w:r>
      <w:r>
        <w:t xml:space="preserve">its </w:t>
      </w:r>
      <w:r w:rsidRPr="00BD0CE1">
        <w:t xml:space="preserve">extensive experience to offer everything from turnkey </w:t>
      </w:r>
      <w:r>
        <w:t>CSP</w:t>
      </w:r>
      <w:r w:rsidRPr="00BD0CE1">
        <w:t>s to a comprehensive menu of products, software</w:t>
      </w:r>
      <w:r>
        <w:t>,</w:t>
      </w:r>
      <w:r w:rsidRPr="00BD0CE1">
        <w:t xml:space="preserve"> and services to make each individual aspect of </w:t>
      </w:r>
      <w:r>
        <w:t>c</w:t>
      </w:r>
      <w:r w:rsidRPr="00BD0CE1">
        <w:t xml:space="preserve">ommunity </w:t>
      </w:r>
      <w:r>
        <w:t>s</w:t>
      </w:r>
      <w:r w:rsidRPr="00BD0CE1">
        <w:t xml:space="preserve">olar a seamless process. </w:t>
      </w:r>
      <w:r>
        <w:t xml:space="preserve">CIC </w:t>
      </w:r>
      <w:r w:rsidRPr="00BD0CE1">
        <w:t>focus</w:t>
      </w:r>
      <w:r>
        <w:t>es</w:t>
      </w:r>
      <w:r w:rsidRPr="00BD0CE1">
        <w:t xml:space="preserve"> on handling indemnity on securities and tax issues (SEC and IRS) as well as properly handling the </w:t>
      </w:r>
      <w:r>
        <w:t>ITCs</w:t>
      </w:r>
      <w:r w:rsidRPr="00BD0CE1">
        <w:t xml:space="preserve">, RECs and </w:t>
      </w:r>
      <w:r>
        <w:t>g</w:t>
      </w:r>
      <w:r w:rsidRPr="00BD0CE1">
        <w:t xml:space="preserve">reen </w:t>
      </w:r>
      <w:r>
        <w:t>c</w:t>
      </w:r>
      <w:r w:rsidRPr="00BD0CE1">
        <w:t xml:space="preserve">laims for our partners. CEC’s </w:t>
      </w:r>
      <w:r>
        <w:t>p</w:t>
      </w:r>
      <w:r w:rsidRPr="00BD0CE1">
        <w:t xml:space="preserve">olicy team </w:t>
      </w:r>
      <w:r>
        <w:t>is a</w:t>
      </w:r>
      <w:r w:rsidRPr="00BD0CE1">
        <w:t xml:space="preserve"> leader in the industry, active in virtually every interested state in driving toward positive </w:t>
      </w:r>
      <w:r>
        <w:t>CSPs</w:t>
      </w:r>
      <w:r w:rsidRPr="00BD0CE1">
        <w:t xml:space="preserve"> and educating regulators, legislators, and stakeholders about the benefits of supporting </w:t>
      </w:r>
      <w:r>
        <w:t>such programs</w:t>
      </w:r>
      <w:r w:rsidRPr="00BD0CE1">
        <w:t xml:space="preserve"> in communities. </w:t>
      </w:r>
    </w:p>
    <w:p w14:paraId="470714DF" w14:textId="77777777" w:rsidR="00066120" w:rsidRDefault="00066120" w:rsidP="00066120">
      <w:pPr>
        <w:tabs>
          <w:tab w:val="left" w:pos="0"/>
        </w:tabs>
        <w:spacing w:after="0"/>
        <w:jc w:val="left"/>
      </w:pPr>
    </w:p>
    <w:p w14:paraId="75B8889F" w14:textId="77777777" w:rsidR="00066120" w:rsidRPr="00BD0CE1" w:rsidRDefault="00066120" w:rsidP="00066120">
      <w:pPr>
        <w:tabs>
          <w:tab w:val="left" w:pos="0"/>
        </w:tabs>
        <w:spacing w:after="0"/>
        <w:jc w:val="left"/>
      </w:pPr>
      <w:r w:rsidRPr="00BD0CE1">
        <w:t>Contact: Mark W. Wilkerson, VP Strategic Partnerships</w:t>
      </w:r>
    </w:p>
    <w:p w14:paraId="435E4541" w14:textId="77777777" w:rsidR="00066120" w:rsidRPr="000430C8" w:rsidRDefault="00066120" w:rsidP="00066120">
      <w:pPr>
        <w:tabs>
          <w:tab w:val="left" w:pos="0"/>
        </w:tabs>
        <w:spacing w:after="0"/>
        <w:jc w:val="left"/>
        <w:rPr>
          <w:u w:val="single"/>
        </w:rPr>
      </w:pPr>
      <w:r w:rsidRPr="00BD0CE1">
        <w:t xml:space="preserve">Email: </w:t>
      </w:r>
      <w:hyperlink r:id="rId65" w:history="1">
        <w:r w:rsidRPr="005B1289">
          <w:rPr>
            <w:rStyle w:val="Hyperlink"/>
            <w:rFonts w:eastAsiaTheme="majorEastAsia"/>
            <w:color w:val="auto"/>
            <w:u w:val="none"/>
          </w:rPr>
          <w:t>mark.wilkerson@easycleanenergy.com</w:t>
        </w:r>
      </w:hyperlink>
    </w:p>
    <w:p w14:paraId="1293B472" w14:textId="77777777" w:rsidR="00066120" w:rsidRPr="00BD0CE1" w:rsidRDefault="00066120" w:rsidP="00066120">
      <w:pPr>
        <w:tabs>
          <w:tab w:val="left" w:pos="0"/>
        </w:tabs>
        <w:spacing w:after="0"/>
        <w:jc w:val="left"/>
      </w:pPr>
      <w:r w:rsidRPr="00BD0CE1">
        <w:t>Phone: +1.815.549.6051</w:t>
      </w:r>
    </w:p>
    <w:p w14:paraId="477E271F" w14:textId="77777777" w:rsidR="00066120" w:rsidRPr="00350900" w:rsidRDefault="00066120" w:rsidP="00066120">
      <w:pPr>
        <w:spacing w:after="0"/>
        <w:jc w:val="left"/>
      </w:pPr>
    </w:p>
    <w:p w14:paraId="4DAFA275" w14:textId="77777777" w:rsidR="00066120" w:rsidRPr="00BD0CE1" w:rsidRDefault="00066120" w:rsidP="00066120">
      <w:pPr>
        <w:pStyle w:val="NoSpacing"/>
        <w:spacing w:line="276" w:lineRule="auto"/>
        <w:contextualSpacing/>
        <w:rPr>
          <w:b/>
        </w:rPr>
      </w:pPr>
      <w:r>
        <w:rPr>
          <w:b/>
        </w:rPr>
        <w:t>Meister Consultants Group (MCG)</w:t>
      </w:r>
    </w:p>
    <w:p w14:paraId="65F8464E" w14:textId="77777777" w:rsidR="00066120" w:rsidRDefault="00066120" w:rsidP="00066120">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w:t>
      </w:r>
      <w:r w:rsidRPr="00330A49">
        <w:lastRenderedPageBreak/>
        <w:t xml:space="preserve">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00AE1C72" w14:textId="77777777" w:rsidR="00066120" w:rsidRDefault="00066120" w:rsidP="00066120">
      <w:pPr>
        <w:contextualSpacing/>
        <w:jc w:val="left"/>
      </w:pPr>
    </w:p>
    <w:p w14:paraId="3285E96D" w14:textId="77777777" w:rsidR="00066120" w:rsidRDefault="00066120" w:rsidP="00066120">
      <w:pPr>
        <w:pStyle w:val="NoSpacing"/>
        <w:spacing w:line="276" w:lineRule="auto"/>
        <w:contextualSpacing/>
      </w:pPr>
      <w:r>
        <w:t>C</w:t>
      </w:r>
      <w:r w:rsidRPr="004D11EF">
        <w:t>ontact</w:t>
      </w:r>
      <w:r>
        <w:t>:</w:t>
      </w:r>
      <w:r w:rsidRPr="004D11EF">
        <w:t xml:space="preserve"> Ryan Cook, </w:t>
      </w:r>
      <w:r>
        <w:t>Consultant</w:t>
      </w:r>
    </w:p>
    <w:p w14:paraId="5658D449" w14:textId="77777777" w:rsidR="00066120" w:rsidRDefault="00066120" w:rsidP="00066120">
      <w:pPr>
        <w:pStyle w:val="NoSpacing"/>
        <w:spacing w:line="276" w:lineRule="auto"/>
        <w:contextualSpacing/>
      </w:pPr>
      <w:r>
        <w:t xml:space="preserve">Email: </w:t>
      </w:r>
      <w:hyperlink r:id="rId66" w:history="1">
        <w:r w:rsidRPr="00B52668">
          <w:rPr>
            <w:rStyle w:val="Hyperlink"/>
          </w:rPr>
          <w:t>ryan.cook@mc-group.com</w:t>
        </w:r>
      </w:hyperlink>
    </w:p>
    <w:p w14:paraId="28D4EA1F" w14:textId="77777777" w:rsidR="00066120" w:rsidRDefault="00066120" w:rsidP="00066120">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0B267138" w14:textId="77777777" w:rsidR="00066120" w:rsidRDefault="00066120" w:rsidP="00066120">
      <w:pPr>
        <w:jc w:val="left"/>
        <w:rPr>
          <w:rFonts w:ascii="Segoe UI" w:eastAsiaTheme="majorEastAsia" w:hAnsi="Segoe UI" w:cstheme="majorBidi"/>
          <w:caps/>
          <w:color w:val="007D39"/>
          <w:sz w:val="28"/>
          <w:szCs w:val="72"/>
        </w:rPr>
      </w:pPr>
    </w:p>
    <w:p w14:paraId="5CD22F88" w14:textId="77777777" w:rsidR="00066120" w:rsidRDefault="00066120" w:rsidP="00066120">
      <w:pPr>
        <w:pStyle w:val="Heading3"/>
        <w:spacing w:after="0"/>
        <w:rPr>
          <w:color w:val="C00000"/>
        </w:rPr>
      </w:pPr>
      <w:r w:rsidRPr="006C5BB4">
        <w:rPr>
          <w:color w:val="C00000"/>
        </w:rPr>
        <w:t xml:space="preserve">Marketing, </w:t>
      </w:r>
      <w:r>
        <w:rPr>
          <w:color w:val="C00000"/>
        </w:rPr>
        <w:t>Member-Consumer</w:t>
      </w:r>
      <w:r w:rsidRPr="006C5BB4">
        <w:rPr>
          <w:color w:val="C00000"/>
        </w:rPr>
        <w:t xml:space="preserve"> Services, and Communications</w:t>
      </w:r>
    </w:p>
    <w:p w14:paraId="06766B79" w14:textId="77777777" w:rsidR="00066120" w:rsidRPr="006C5BB4" w:rsidRDefault="00066120" w:rsidP="00066120">
      <w:pPr>
        <w:jc w:val="left"/>
      </w:pPr>
    </w:p>
    <w:p w14:paraId="0805A620" w14:textId="77777777" w:rsidR="00066120" w:rsidRDefault="00066120" w:rsidP="00066120">
      <w:pPr>
        <w:pStyle w:val="NoSpacing"/>
        <w:spacing w:line="276" w:lineRule="auto"/>
        <w:rPr>
          <w:b/>
        </w:rPr>
      </w:pPr>
      <w:r w:rsidRPr="00BD0CE1">
        <w:rPr>
          <w:b/>
        </w:rPr>
        <w:t>Clean Energy Collective</w:t>
      </w:r>
      <w:r>
        <w:rPr>
          <w:b/>
        </w:rPr>
        <w:t xml:space="preserve"> </w:t>
      </w:r>
    </w:p>
    <w:p w14:paraId="5BC2D0B2" w14:textId="77777777" w:rsidR="00066120" w:rsidRDefault="00066120" w:rsidP="00066120">
      <w:pPr>
        <w:spacing w:after="0"/>
        <w:jc w:val="left"/>
      </w:pPr>
      <w:r w:rsidRPr="00BD0CE1">
        <w:t>CEC has more experience in lead generation, sales conversion</w:t>
      </w:r>
      <w:r>
        <w:t>,</w:t>
      </w:r>
      <w:r w:rsidRPr="00BD0CE1">
        <w:t xml:space="preserve"> and ongoing c</w:t>
      </w:r>
      <w:r>
        <w:t>onsu</w:t>
      </w:r>
      <w:r w:rsidRPr="00BD0CE1">
        <w:t xml:space="preserve">mer engagement than anyone in the industry. </w:t>
      </w:r>
      <w:r>
        <w:t xml:space="preserve">CEC </w:t>
      </w:r>
      <w:r w:rsidRPr="00BD0CE1">
        <w:t>can offer everything from market research and consulting to a complete marketing suite</w:t>
      </w:r>
      <w:r>
        <w:t>,</w:t>
      </w:r>
      <w:r w:rsidRPr="00BD0CE1">
        <w:t xml:space="preserve"> </w:t>
      </w:r>
      <w:r>
        <w:t>using</w:t>
      </w:r>
      <w:r w:rsidRPr="00BD0CE1">
        <w:t xml:space="preserve"> consumer targeting and tactics that have been tested and refined in markets across the U.S. with multiple co-op partners. </w:t>
      </w:r>
      <w:r>
        <w:t>CEC</w:t>
      </w:r>
      <w:r w:rsidRPr="00BD0CE1">
        <w:t xml:space="preserve"> continue</w:t>
      </w:r>
      <w:r>
        <w:t>s</w:t>
      </w:r>
      <w:r w:rsidRPr="00BD0CE1">
        <w:t xml:space="preserve"> to engage </w:t>
      </w:r>
      <w:r>
        <w:t>co-op</w:t>
      </w:r>
      <w:r w:rsidRPr="00BD0CE1">
        <w:t xml:space="preserve"> </w:t>
      </w:r>
      <w:r>
        <w:t>member-consumer</w:t>
      </w:r>
      <w:r w:rsidRPr="00BD0CE1">
        <w:t xml:space="preserve">s via production and credit tracking for the life of </w:t>
      </w:r>
      <w:r>
        <w:t>a</w:t>
      </w:r>
      <w:r w:rsidRPr="00BD0CE1">
        <w:t xml:space="preserve"> project, as well as providing a custom portal through which </w:t>
      </w:r>
      <w:r>
        <w:t>consumers</w:t>
      </w:r>
      <w:r w:rsidRPr="00BD0CE1">
        <w:t xml:space="preserve"> can view these numbers themselves on a computer</w:t>
      </w:r>
      <w:r>
        <w:t xml:space="preserve"> or</w:t>
      </w:r>
      <w:r w:rsidRPr="00BD0CE1">
        <w:t xml:space="preserve"> mobile or tablet device. CEC manages operations and maintenance of the array for the life of </w:t>
      </w:r>
      <w:r>
        <w:t>a</w:t>
      </w:r>
      <w:r w:rsidRPr="00BD0CE1">
        <w:t xml:space="preserve"> project so that </w:t>
      </w:r>
      <w:r>
        <w:t>co-ops</w:t>
      </w:r>
      <w:r w:rsidRPr="00BD0CE1">
        <w:t xml:space="preserve"> do not need to worry about </w:t>
      </w:r>
      <w:r>
        <w:t>them</w:t>
      </w:r>
      <w:r w:rsidRPr="00BD0CE1">
        <w:t>.</w:t>
      </w:r>
    </w:p>
    <w:p w14:paraId="5BCD29E8" w14:textId="77777777" w:rsidR="00066120" w:rsidRPr="00BD0CE1" w:rsidRDefault="00066120" w:rsidP="00066120">
      <w:pPr>
        <w:spacing w:after="0"/>
        <w:jc w:val="left"/>
      </w:pPr>
    </w:p>
    <w:p w14:paraId="68CDA30A" w14:textId="77777777" w:rsidR="00066120" w:rsidRPr="00BD0CE1" w:rsidRDefault="00066120" w:rsidP="00066120">
      <w:pPr>
        <w:tabs>
          <w:tab w:val="left" w:pos="0"/>
        </w:tabs>
        <w:spacing w:after="0"/>
        <w:jc w:val="left"/>
      </w:pPr>
      <w:r w:rsidRPr="00BD0CE1">
        <w:t>Contact: Mark W. Wilkerson, VP Strategic Partnerships</w:t>
      </w:r>
    </w:p>
    <w:p w14:paraId="33F496D8" w14:textId="77777777" w:rsidR="00066120" w:rsidRPr="00BD0CE1" w:rsidRDefault="00066120" w:rsidP="00066120">
      <w:pPr>
        <w:tabs>
          <w:tab w:val="left" w:pos="0"/>
        </w:tabs>
        <w:spacing w:after="0"/>
        <w:jc w:val="left"/>
      </w:pPr>
      <w:r w:rsidRPr="00BD0CE1">
        <w:t xml:space="preserve">Email: </w:t>
      </w:r>
      <w:hyperlink r:id="rId67" w:history="1">
        <w:r w:rsidRPr="00DB2E94">
          <w:rPr>
            <w:rStyle w:val="Hyperlink"/>
            <w:rFonts w:eastAsiaTheme="majorEastAsia"/>
            <w:color w:val="auto"/>
            <w:u w:val="none"/>
          </w:rPr>
          <w:t>mark.wilkerson@easycleanenergy.com</w:t>
        </w:r>
      </w:hyperlink>
    </w:p>
    <w:p w14:paraId="494B98A3" w14:textId="77777777" w:rsidR="00066120" w:rsidRDefault="00066120" w:rsidP="00066120">
      <w:pPr>
        <w:tabs>
          <w:tab w:val="left" w:pos="0"/>
        </w:tabs>
        <w:spacing w:after="0"/>
        <w:jc w:val="left"/>
      </w:pPr>
      <w:r w:rsidRPr="00BD0CE1">
        <w:t>Phone: +1.815.549.6051</w:t>
      </w:r>
    </w:p>
    <w:p w14:paraId="742B7995" w14:textId="77777777" w:rsidR="00066120" w:rsidRDefault="00066120" w:rsidP="00066120">
      <w:pPr>
        <w:tabs>
          <w:tab w:val="left" w:pos="0"/>
        </w:tabs>
        <w:spacing w:after="0"/>
        <w:jc w:val="left"/>
      </w:pPr>
    </w:p>
    <w:p w14:paraId="42E43733" w14:textId="77777777" w:rsidR="00066120" w:rsidRPr="00BD0CE1" w:rsidRDefault="00066120" w:rsidP="00066120">
      <w:pPr>
        <w:pStyle w:val="NoSpacing"/>
        <w:spacing w:line="276" w:lineRule="auto"/>
        <w:contextualSpacing/>
        <w:rPr>
          <w:b/>
        </w:rPr>
      </w:pPr>
      <w:r>
        <w:rPr>
          <w:b/>
        </w:rPr>
        <w:t>Meister Consultants Group (MCG)</w:t>
      </w:r>
    </w:p>
    <w:p w14:paraId="482672EC" w14:textId="77777777" w:rsidR="00066120" w:rsidRDefault="00066120" w:rsidP="00066120">
      <w:pPr>
        <w:spacing w:after="0"/>
        <w:contextualSpacing/>
        <w:jc w:val="left"/>
      </w:pPr>
      <w:r w:rsidRPr="00330A49">
        <w:t>M</w:t>
      </w:r>
      <w:r>
        <w:t xml:space="preserve">eister Consultants Group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0613A7F2" w14:textId="77777777" w:rsidR="00066120" w:rsidRDefault="00066120" w:rsidP="00066120">
      <w:pPr>
        <w:contextualSpacing/>
        <w:jc w:val="left"/>
      </w:pPr>
    </w:p>
    <w:p w14:paraId="3B1EAB15" w14:textId="77777777" w:rsidR="00066120" w:rsidRDefault="00066120" w:rsidP="00066120">
      <w:pPr>
        <w:pStyle w:val="NoSpacing"/>
        <w:spacing w:line="276" w:lineRule="auto"/>
        <w:contextualSpacing/>
      </w:pPr>
      <w:r>
        <w:t>C</w:t>
      </w:r>
      <w:r w:rsidRPr="004D11EF">
        <w:t>ontact</w:t>
      </w:r>
      <w:r>
        <w:t>:</w:t>
      </w:r>
      <w:r w:rsidRPr="004D11EF">
        <w:t xml:space="preserve"> Ryan Cook, </w:t>
      </w:r>
      <w:r>
        <w:t>Consultant</w:t>
      </w:r>
    </w:p>
    <w:p w14:paraId="22961900" w14:textId="77777777" w:rsidR="00066120" w:rsidRDefault="00066120" w:rsidP="00066120">
      <w:pPr>
        <w:pStyle w:val="NoSpacing"/>
        <w:spacing w:line="276" w:lineRule="auto"/>
        <w:contextualSpacing/>
      </w:pPr>
      <w:r>
        <w:t xml:space="preserve">Email: </w:t>
      </w:r>
      <w:hyperlink r:id="rId68" w:history="1">
        <w:r w:rsidRPr="00B52668">
          <w:rPr>
            <w:rStyle w:val="Hyperlink"/>
          </w:rPr>
          <w:t>ryan.cook@mc-group.com</w:t>
        </w:r>
      </w:hyperlink>
    </w:p>
    <w:p w14:paraId="7349DCB4" w14:textId="77777777" w:rsidR="00066120" w:rsidRDefault="00066120" w:rsidP="00066120">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73A4DF12" w14:textId="77777777" w:rsidR="00066120" w:rsidRDefault="00066120" w:rsidP="00066120">
      <w:pPr>
        <w:pStyle w:val="Heading3"/>
        <w:rPr>
          <w:color w:val="C00000"/>
        </w:rPr>
      </w:pPr>
    </w:p>
    <w:p w14:paraId="170EB525" w14:textId="77777777" w:rsidR="00066120" w:rsidRPr="006C5BB4" w:rsidRDefault="00066120" w:rsidP="00066120">
      <w:pPr>
        <w:pStyle w:val="Heading3"/>
        <w:rPr>
          <w:color w:val="C00000"/>
        </w:rPr>
      </w:pPr>
      <w:r w:rsidRPr="006C5BB4">
        <w:rPr>
          <w:color w:val="C00000"/>
        </w:rPr>
        <w:t>Information Technology</w:t>
      </w:r>
    </w:p>
    <w:p w14:paraId="2A480CCE" w14:textId="77777777" w:rsidR="00066120" w:rsidRDefault="00066120" w:rsidP="00066120">
      <w:pPr>
        <w:pStyle w:val="NoSpacing"/>
        <w:spacing w:line="276" w:lineRule="auto"/>
        <w:rPr>
          <w:b/>
        </w:rPr>
      </w:pPr>
    </w:p>
    <w:p w14:paraId="292015CD" w14:textId="77777777" w:rsidR="00066120" w:rsidRPr="00BD0CE1" w:rsidRDefault="00066120" w:rsidP="00066120">
      <w:pPr>
        <w:pStyle w:val="NoSpacing"/>
        <w:spacing w:line="276" w:lineRule="auto"/>
        <w:rPr>
          <w:b/>
        </w:rPr>
      </w:pPr>
      <w:r w:rsidRPr="00BD0CE1">
        <w:rPr>
          <w:b/>
        </w:rPr>
        <w:t>Clean Energy Collective</w:t>
      </w:r>
      <w:r>
        <w:rPr>
          <w:b/>
        </w:rPr>
        <w:t xml:space="preserve"> </w:t>
      </w:r>
    </w:p>
    <w:p w14:paraId="4EF12094" w14:textId="77777777" w:rsidR="00066120" w:rsidRDefault="00066120" w:rsidP="00066120">
      <w:pPr>
        <w:spacing w:after="0"/>
        <w:jc w:val="left"/>
      </w:pPr>
      <w:r w:rsidRPr="00BD0CE1">
        <w:t xml:space="preserve">Through </w:t>
      </w:r>
      <w:r>
        <w:t>its</w:t>
      </w:r>
      <w:r w:rsidRPr="00BD0CE1">
        <w:t xml:space="preserve"> proprietary software platform, as well as experience </w:t>
      </w:r>
      <w:r>
        <w:t xml:space="preserve">in </w:t>
      </w:r>
      <w:r w:rsidRPr="00BD0CE1">
        <w:t>working with numerous co</w:t>
      </w:r>
      <w:r>
        <w:t>-</w:t>
      </w:r>
      <w:r w:rsidRPr="00BD0CE1">
        <w:t xml:space="preserve">ops, CEC can ensure compliance with a wide range of billing systems. </w:t>
      </w:r>
      <w:r>
        <w:t>CEC</w:t>
      </w:r>
      <w:r w:rsidRPr="00BD0CE1">
        <w:t xml:space="preserve"> provide</w:t>
      </w:r>
      <w:r>
        <w:t>s</w:t>
      </w:r>
      <w:r w:rsidRPr="00BD0CE1">
        <w:t xml:space="preserve"> automated reconciliation and application of solar panel production onto participating </w:t>
      </w:r>
      <w:r>
        <w:t>member-consumer</w:t>
      </w:r>
      <w:r w:rsidRPr="00BD0CE1">
        <w:t>s’ accounts</w:t>
      </w:r>
      <w:r>
        <w:t>;</w:t>
      </w:r>
      <w:r w:rsidRPr="00BD0CE1">
        <w:t xml:space="preserve"> an online credit check with adverse action letter (legal requirement)</w:t>
      </w:r>
      <w:r>
        <w:t>;</w:t>
      </w:r>
      <w:r w:rsidRPr="00BD0CE1">
        <w:t xml:space="preserve"> and e-commerce that allows for a quick, easy sign-up</w:t>
      </w:r>
      <w:r>
        <w:t xml:space="preserve"> – all of </w:t>
      </w:r>
      <w:r w:rsidRPr="00BD0CE1">
        <w:t xml:space="preserve">which is entirely </w:t>
      </w:r>
      <w:r>
        <w:t>member-consumer</w:t>
      </w:r>
      <w:r w:rsidRPr="006C5BB4">
        <w:t xml:space="preserve"> driven and significantly eases the workload of a co-op’s employees in signing up </w:t>
      </w:r>
      <w:r>
        <w:t>member-consumer</w:t>
      </w:r>
      <w:r w:rsidRPr="006C5BB4">
        <w:t>s manually. CEC also provides multiple encryption options and secure consumer data-handling procedures.</w:t>
      </w:r>
    </w:p>
    <w:p w14:paraId="137BB612" w14:textId="77777777" w:rsidR="00066120" w:rsidRPr="00BD0CE1" w:rsidRDefault="00066120" w:rsidP="00066120">
      <w:pPr>
        <w:spacing w:after="0"/>
        <w:jc w:val="left"/>
      </w:pPr>
    </w:p>
    <w:p w14:paraId="0C047E06" w14:textId="77777777" w:rsidR="00066120" w:rsidRPr="00BD0CE1" w:rsidRDefault="00066120" w:rsidP="00066120">
      <w:pPr>
        <w:tabs>
          <w:tab w:val="left" w:pos="0"/>
        </w:tabs>
        <w:spacing w:after="0"/>
        <w:jc w:val="left"/>
      </w:pPr>
      <w:r w:rsidRPr="00BD0CE1">
        <w:t>Contact: Mark W. Wilkerson, VP Strategic Partnerships</w:t>
      </w:r>
    </w:p>
    <w:p w14:paraId="23636979" w14:textId="77777777" w:rsidR="00066120" w:rsidRPr="001C0811" w:rsidRDefault="00066120" w:rsidP="00066120">
      <w:pPr>
        <w:tabs>
          <w:tab w:val="left" w:pos="0"/>
        </w:tabs>
        <w:spacing w:after="0"/>
        <w:jc w:val="left"/>
      </w:pPr>
      <w:r w:rsidRPr="00BD0CE1">
        <w:t xml:space="preserve">Email: </w:t>
      </w:r>
      <w:hyperlink r:id="rId69" w:history="1">
        <w:r w:rsidRPr="00DB2E94">
          <w:rPr>
            <w:rStyle w:val="Hyperlink"/>
            <w:rFonts w:eastAsiaTheme="majorEastAsia"/>
            <w:color w:val="auto"/>
            <w:u w:val="none"/>
          </w:rPr>
          <w:t>mark.wilkerson@easycleanenergy.com</w:t>
        </w:r>
      </w:hyperlink>
    </w:p>
    <w:p w14:paraId="37D210C3" w14:textId="77777777" w:rsidR="00066120" w:rsidRPr="00BD0CE1" w:rsidRDefault="00066120" w:rsidP="00066120">
      <w:pPr>
        <w:tabs>
          <w:tab w:val="left" w:pos="0"/>
        </w:tabs>
        <w:spacing w:after="0"/>
        <w:jc w:val="left"/>
      </w:pPr>
      <w:r w:rsidRPr="00BD0CE1">
        <w:t>Phone: +1.815.549.6051</w:t>
      </w:r>
    </w:p>
    <w:p w14:paraId="10D9DF76" w14:textId="77777777" w:rsidR="00066120" w:rsidRDefault="00066120" w:rsidP="00066120">
      <w:pPr>
        <w:pStyle w:val="NoSpacing"/>
        <w:spacing w:line="276" w:lineRule="auto"/>
        <w:rPr>
          <w:b/>
        </w:rPr>
      </w:pPr>
    </w:p>
    <w:p w14:paraId="115E6472" w14:textId="77777777" w:rsidR="00066120" w:rsidRPr="00BD0CE1" w:rsidRDefault="00066120" w:rsidP="00066120">
      <w:pPr>
        <w:pStyle w:val="NoSpacing"/>
        <w:spacing w:line="276" w:lineRule="auto"/>
        <w:rPr>
          <w:b/>
        </w:rPr>
      </w:pPr>
      <w:r w:rsidRPr="00BD0CE1">
        <w:rPr>
          <w:b/>
        </w:rPr>
        <w:t>Federated Rural Electric Insurance Exchange</w:t>
      </w:r>
    </w:p>
    <w:p w14:paraId="6D403431" w14:textId="77777777" w:rsidR="00066120" w:rsidRPr="00BD0CE1" w:rsidRDefault="00066120" w:rsidP="00066120">
      <w:pPr>
        <w:pStyle w:val="NoSpacing"/>
        <w:spacing w:line="276" w:lineRule="auto"/>
      </w:pPr>
      <w:r w:rsidRPr="00BD0CE1">
        <w:t xml:space="preserve">Federated Rural Electric Insurance Exchange (Federated) is the leading provider of property and casualty insurance for rural electric cooperatives in 43 states. Federated is the only property/casualty insurer owned by the rural electric cooperatives. Its primary goal is to offer its </w:t>
      </w:r>
      <w:r>
        <w:t>co-ops</w:t>
      </w:r>
      <w:r w:rsidRPr="00BD0CE1">
        <w:t xml:space="preserve">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14:paraId="531F2047" w14:textId="77777777" w:rsidR="00066120" w:rsidRPr="00BD0CE1" w:rsidRDefault="00066120" w:rsidP="00066120">
      <w:pPr>
        <w:pStyle w:val="NoSpacing"/>
        <w:spacing w:line="276" w:lineRule="auto"/>
        <w:rPr>
          <w:b/>
        </w:rPr>
      </w:pPr>
    </w:p>
    <w:p w14:paraId="6C2633F5" w14:textId="77777777" w:rsidR="00066120" w:rsidRDefault="00066120" w:rsidP="00066120">
      <w:pPr>
        <w:pStyle w:val="NoSpacing"/>
        <w:spacing w:line="276" w:lineRule="auto"/>
      </w:pPr>
      <w:r w:rsidRPr="00BD0CE1">
        <w:t xml:space="preserve">Contact: </w:t>
      </w:r>
      <w:r>
        <w:t>Bill West</w:t>
      </w:r>
    </w:p>
    <w:p w14:paraId="10A43AFD" w14:textId="77777777" w:rsidR="00066120" w:rsidRDefault="00066120" w:rsidP="00066120">
      <w:pPr>
        <w:pStyle w:val="NoSpacing"/>
        <w:spacing w:line="276" w:lineRule="auto"/>
      </w:pPr>
      <w:r>
        <w:t xml:space="preserve">Email: </w:t>
      </w:r>
      <w:r w:rsidRPr="001C0811">
        <w:t>wcw@federatedrural.com</w:t>
      </w:r>
      <w:r>
        <w:t xml:space="preserve"> </w:t>
      </w:r>
    </w:p>
    <w:p w14:paraId="0777AE7E" w14:textId="77777777" w:rsidR="00066120" w:rsidRPr="00BD0CE1" w:rsidRDefault="00066120" w:rsidP="00066120">
      <w:pPr>
        <w:pStyle w:val="NoSpacing"/>
        <w:spacing w:line="276" w:lineRule="auto"/>
      </w:pPr>
      <w:r>
        <w:t>Phone: +1.800.356.</w:t>
      </w:r>
      <w:r w:rsidRPr="00BD0CE1">
        <w:rPr>
          <w:shd w:val="clear" w:color="auto" w:fill="FFFFFF"/>
        </w:rPr>
        <w:t>8360</w:t>
      </w:r>
      <w:r w:rsidRPr="00BD0CE1">
        <w:t xml:space="preserve"> </w:t>
      </w:r>
    </w:p>
    <w:p w14:paraId="156DBC31" w14:textId="77777777" w:rsidR="00066120" w:rsidRDefault="00066120" w:rsidP="00066120">
      <w:pPr>
        <w:pStyle w:val="NoSpacing"/>
        <w:spacing w:line="276" w:lineRule="auto"/>
        <w:rPr>
          <w:b/>
        </w:rPr>
      </w:pPr>
    </w:p>
    <w:p w14:paraId="2DD961EB" w14:textId="77777777" w:rsidR="00066120" w:rsidRPr="00BD0CE1" w:rsidRDefault="00066120" w:rsidP="00066120">
      <w:pPr>
        <w:pStyle w:val="NoSpacing"/>
        <w:spacing w:line="276" w:lineRule="auto"/>
        <w:rPr>
          <w:b/>
        </w:rPr>
      </w:pPr>
      <w:r>
        <w:rPr>
          <w:b/>
        </w:rPr>
        <w:t>National Information Solutions Cooperative (NISC)</w:t>
      </w:r>
    </w:p>
    <w:p w14:paraId="078E3E1B" w14:textId="77777777" w:rsidR="00066120" w:rsidRDefault="00066120" w:rsidP="00066120">
      <w:pPr>
        <w:jc w:val="left"/>
        <w:rPr>
          <w:lang w:val="en"/>
        </w:rPr>
      </w:pPr>
      <w:r>
        <w:rPr>
          <w:lang w:val="en"/>
        </w:rPr>
        <w:t>National Information Solutions Cooperative (NISC) is a member-owned information technology cooperative that provides software and services to more than 750 community-based utility and telecommunication providers located in 49 states, Canada, American Samoa, and Palau. </w:t>
      </w:r>
    </w:p>
    <w:p w14:paraId="76F13B17" w14:textId="77777777" w:rsidR="00066120" w:rsidRDefault="00066120" w:rsidP="00066120">
      <w:pPr>
        <w:jc w:val="left"/>
        <w:rPr>
          <w:lang w:val="en"/>
        </w:rPr>
      </w:pPr>
      <w:r>
        <w:rPr>
          <w:lang w:val="en"/>
        </w:rPr>
        <w:t xml:space="preserve">Based on </w:t>
      </w:r>
      <w:proofErr w:type="spellStart"/>
      <w:r>
        <w:rPr>
          <w:lang w:val="en"/>
        </w:rPr>
        <w:t>iVUE</w:t>
      </w:r>
      <w:proofErr w:type="spellEnd"/>
      <w:r>
        <w:rPr>
          <w:lang w:val="en"/>
        </w:rPr>
        <w:t>, its enterprise software solution, NISC offers accounting, consumer care solutions, and a suite of Smarter Grid solutions, which include meter data management systems (MDMS); prepaid metering; web-based and mobile consumer presentment, reporting, and payment tools; mobile workforce automation; mapping; outage management; and distribution analytics solutions. Additional information</w:t>
      </w:r>
      <w:r w:rsidRPr="00656656">
        <w:t xml:space="preserve"> can be found at </w:t>
      </w:r>
      <w:hyperlink r:id="rId70" w:history="1">
        <w:r w:rsidRPr="00656656">
          <w:t>www.nisc.coop</w:t>
        </w:r>
      </w:hyperlink>
      <w:r w:rsidRPr="00656656">
        <w:t>.</w:t>
      </w:r>
    </w:p>
    <w:p w14:paraId="1F74E4C8" w14:textId="77777777" w:rsidR="00066120" w:rsidRDefault="00066120" w:rsidP="00066120">
      <w:pPr>
        <w:pStyle w:val="NoSpacing"/>
        <w:spacing w:line="276" w:lineRule="auto"/>
      </w:pPr>
      <w:r w:rsidRPr="00BD0CE1">
        <w:t xml:space="preserve">Contact: </w:t>
      </w:r>
      <w:r>
        <w:t xml:space="preserve">Susan </w:t>
      </w:r>
      <w:proofErr w:type="spellStart"/>
      <w:r>
        <w:t>Imm</w:t>
      </w:r>
      <w:proofErr w:type="spellEnd"/>
    </w:p>
    <w:p w14:paraId="6279970F" w14:textId="77777777" w:rsidR="00066120" w:rsidRDefault="00066120" w:rsidP="00066120">
      <w:pPr>
        <w:pStyle w:val="NoSpacing"/>
        <w:spacing w:line="276" w:lineRule="auto"/>
      </w:pPr>
      <w:r>
        <w:t xml:space="preserve">Email: </w:t>
      </w:r>
      <w:r w:rsidRPr="001C0811">
        <w:t>susan.imm@nisc.coop</w:t>
      </w:r>
      <w:r w:rsidRPr="00D33825">
        <w:t xml:space="preserve"> </w:t>
      </w:r>
    </w:p>
    <w:p w14:paraId="6DA50272" w14:textId="77777777" w:rsidR="00066120" w:rsidRPr="00BD0CE1" w:rsidRDefault="00066120" w:rsidP="00066120">
      <w:pPr>
        <w:pStyle w:val="NoSpacing"/>
        <w:spacing w:line="276" w:lineRule="auto"/>
      </w:pPr>
      <w:r>
        <w:t>Phone: +1.866.999.6472</w:t>
      </w:r>
    </w:p>
    <w:p w14:paraId="6E5BD41C" w14:textId="77777777" w:rsidR="00066120" w:rsidRDefault="00066120" w:rsidP="00066120">
      <w:pPr>
        <w:pStyle w:val="NoSpacing"/>
        <w:spacing w:line="276" w:lineRule="auto"/>
        <w:rPr>
          <w:b/>
        </w:rPr>
      </w:pPr>
    </w:p>
    <w:p w14:paraId="53E52A63" w14:textId="77777777" w:rsidR="00066120" w:rsidRPr="00BD0CE1" w:rsidRDefault="00066120" w:rsidP="00066120">
      <w:pPr>
        <w:pStyle w:val="NoSpacing"/>
        <w:spacing w:line="276" w:lineRule="auto"/>
        <w:rPr>
          <w:b/>
        </w:rPr>
      </w:pPr>
      <w:r w:rsidRPr="00BD0CE1">
        <w:rPr>
          <w:b/>
        </w:rPr>
        <w:lastRenderedPageBreak/>
        <w:t>N-Dimension Solutions</w:t>
      </w:r>
    </w:p>
    <w:p w14:paraId="1997E751" w14:textId="77777777" w:rsidR="00066120" w:rsidRDefault="00066120" w:rsidP="00066120">
      <w:pPr>
        <w:spacing w:after="0"/>
        <w:jc w:val="left"/>
        <w:rPr>
          <w:rFonts w:cs="Lucida Sans Unicode"/>
        </w:rPr>
      </w:pPr>
      <w:r w:rsidRPr="00BD0CE1">
        <w:rPr>
          <w:rFonts w:cs="Lucida Sans Unicode"/>
        </w:rPr>
        <w:t>N-Dimension Solutions is a market</w:t>
      </w:r>
      <w:r>
        <w:rPr>
          <w:rFonts w:cs="Lucida Sans Unicode"/>
        </w:rPr>
        <w:t>-</w:t>
      </w:r>
      <w:r w:rsidRPr="00BD0CE1">
        <w:rPr>
          <w:rFonts w:cs="Lucida Sans Unicode"/>
        </w:rPr>
        <w:t xml:space="preserve">leading </w:t>
      </w:r>
      <w:r>
        <w:rPr>
          <w:rFonts w:cs="Lucida Sans Unicode"/>
        </w:rPr>
        <w:t>m</w:t>
      </w:r>
      <w:r w:rsidRPr="00BD0CE1">
        <w:rPr>
          <w:rFonts w:cs="Lucida Sans Unicode"/>
        </w:rPr>
        <w:t xml:space="preserve">anaged </w:t>
      </w:r>
      <w:r>
        <w:rPr>
          <w:rFonts w:cs="Lucida Sans Unicode"/>
        </w:rPr>
        <w:t>s</w:t>
      </w:r>
      <w:r w:rsidRPr="00BD0CE1">
        <w:rPr>
          <w:rFonts w:cs="Lucida Sans Unicode"/>
        </w:rPr>
        <w:t xml:space="preserve">ecurity </w:t>
      </w:r>
      <w:r>
        <w:rPr>
          <w:rFonts w:cs="Lucida Sans Unicode"/>
        </w:rPr>
        <w:t>s</w:t>
      </w:r>
      <w:r w:rsidRPr="00BD0CE1">
        <w:rPr>
          <w:rFonts w:cs="Lucida Sans Unicode"/>
        </w:rPr>
        <w:t xml:space="preserve">ervice </w:t>
      </w:r>
      <w:r>
        <w:rPr>
          <w:rFonts w:cs="Lucida Sans Unicode"/>
        </w:rPr>
        <w:t>p</w:t>
      </w:r>
      <w:r w:rsidRPr="00BD0CE1">
        <w:rPr>
          <w:rFonts w:cs="Lucida Sans Unicode"/>
        </w:rPr>
        <w:t xml:space="preserve">rovider </w:t>
      </w:r>
      <w:r>
        <w:rPr>
          <w:rFonts w:cs="Lucida Sans Unicode"/>
        </w:rPr>
        <w:t>offering</w:t>
      </w:r>
      <w:r w:rsidRPr="00BD0CE1">
        <w:rPr>
          <w:rFonts w:cs="Lucida Sans Unicode"/>
        </w:rPr>
        <w:t xml:space="preserve"> innovative solutions tailored to protect smart energy networks from cyber threats and vulnerabilities</w:t>
      </w:r>
      <w:r>
        <w:rPr>
          <w:rFonts w:cs="Lucida Sans Unicode"/>
        </w:rPr>
        <w:t>;</w:t>
      </w:r>
      <w:r w:rsidRPr="00BD0CE1">
        <w:rPr>
          <w:rFonts w:cs="Lucida Sans Unicode"/>
        </w:rPr>
        <w:t xml:space="preserve"> improv</w:t>
      </w:r>
      <w:r>
        <w:rPr>
          <w:rFonts w:cs="Lucida Sans Unicode"/>
        </w:rPr>
        <w:t>e</w:t>
      </w:r>
      <w:r w:rsidRPr="00BD0CE1">
        <w:rPr>
          <w:rFonts w:cs="Lucida Sans Unicode"/>
        </w:rPr>
        <w:t xml:space="preserve"> system reliability</w:t>
      </w:r>
      <w:r>
        <w:rPr>
          <w:rFonts w:cs="Lucida Sans Unicode"/>
        </w:rPr>
        <w:t>;</w:t>
      </w:r>
      <w:r w:rsidRPr="00BD0CE1">
        <w:rPr>
          <w:rFonts w:cs="Lucida Sans Unicode"/>
        </w:rPr>
        <w:t xml:space="preserve"> and safeguard critical infrastructures, data</w:t>
      </w:r>
      <w:r>
        <w:rPr>
          <w:rFonts w:cs="Lucida Sans Unicode"/>
        </w:rPr>
        <w:t>,</w:t>
      </w:r>
      <w:r w:rsidRPr="00BD0CE1">
        <w:rPr>
          <w:rFonts w:cs="Lucida Sans Unicode"/>
        </w:rPr>
        <w:t xml:space="preserve"> and assets. </w:t>
      </w:r>
      <w:r>
        <w:rPr>
          <w:rFonts w:cs="Lucida Sans Unicode"/>
        </w:rPr>
        <w:t>Its</w:t>
      </w:r>
      <w:r w:rsidRPr="00BD0CE1">
        <w:rPr>
          <w:rFonts w:cs="Lucida Sans Unicode"/>
        </w:rPr>
        <w:t xml:space="preserve"> services can protect operations and enterprise networks from internal and external cyber risks, providing a key element of a defense-in-depth security strategy.</w:t>
      </w:r>
    </w:p>
    <w:p w14:paraId="7391CF9C" w14:textId="77777777" w:rsidR="00066120" w:rsidRPr="00BD0CE1" w:rsidRDefault="00066120" w:rsidP="00066120">
      <w:pPr>
        <w:spacing w:after="0"/>
        <w:jc w:val="left"/>
        <w:rPr>
          <w:rFonts w:cs="Lucida Sans Unicode"/>
        </w:rPr>
      </w:pPr>
    </w:p>
    <w:p w14:paraId="3BD694EC" w14:textId="77777777" w:rsidR="00066120" w:rsidRPr="00BD0CE1" w:rsidRDefault="00066120" w:rsidP="00066120">
      <w:pPr>
        <w:spacing w:after="0"/>
        <w:jc w:val="left"/>
        <w:rPr>
          <w:rFonts w:cs="Lucida Sans Unicode"/>
        </w:rPr>
      </w:pPr>
      <w:r w:rsidRPr="00BD0CE1">
        <w:rPr>
          <w:rFonts w:cs="Lucida Sans Unicode"/>
        </w:rPr>
        <w:t>Contact: Brad Luna, Senior VP</w:t>
      </w:r>
    </w:p>
    <w:p w14:paraId="321C0850" w14:textId="77777777" w:rsidR="00066120" w:rsidRPr="00BD0CE1" w:rsidRDefault="00066120" w:rsidP="00066120">
      <w:pPr>
        <w:spacing w:after="0"/>
        <w:jc w:val="left"/>
        <w:rPr>
          <w:rFonts w:cs="Lucida Sans Unicode"/>
        </w:rPr>
      </w:pPr>
      <w:r w:rsidRPr="00BD0CE1">
        <w:rPr>
          <w:rFonts w:cs="Lucida Sans Unicode"/>
        </w:rPr>
        <w:t xml:space="preserve">Email: </w:t>
      </w:r>
      <w:hyperlink r:id="rId71" w:history="1">
        <w:r w:rsidRPr="00DB2E94">
          <w:rPr>
            <w:rStyle w:val="Hyperlink"/>
            <w:rFonts w:cs="Lucida Sans Unicode"/>
            <w:color w:val="auto"/>
            <w:u w:val="none"/>
          </w:rPr>
          <w:t>brad.luna@n-dimension.com</w:t>
        </w:r>
      </w:hyperlink>
      <w:r w:rsidRPr="00BD0CE1">
        <w:rPr>
          <w:rFonts w:cs="Lucida Sans Unicode"/>
        </w:rPr>
        <w:t xml:space="preserve"> </w:t>
      </w:r>
    </w:p>
    <w:p w14:paraId="7877B216" w14:textId="77777777" w:rsidR="00066120" w:rsidRPr="00BD0CE1" w:rsidRDefault="00066120" w:rsidP="00066120">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+1.905.707.8884</w:t>
      </w:r>
    </w:p>
    <w:p w14:paraId="22F7EBB5" w14:textId="77777777" w:rsidR="00066120" w:rsidRDefault="00066120" w:rsidP="00066120">
      <w:pPr>
        <w:spacing w:after="0"/>
        <w:jc w:val="left"/>
      </w:pPr>
    </w:p>
    <w:p w14:paraId="1C1A4005" w14:textId="77777777" w:rsidR="00066120" w:rsidRPr="00BD0CE1" w:rsidRDefault="00066120" w:rsidP="00066120">
      <w:pPr>
        <w:pStyle w:val="NoSpacing"/>
        <w:spacing w:line="276" w:lineRule="auto"/>
        <w:rPr>
          <w:b/>
        </w:rPr>
      </w:pPr>
      <w:proofErr w:type="spellStart"/>
      <w:r>
        <w:rPr>
          <w:b/>
        </w:rPr>
        <w:t>MultiSpeak</w:t>
      </w:r>
      <w:proofErr w:type="spellEnd"/>
    </w:p>
    <w:p w14:paraId="3616BB4F" w14:textId="77777777" w:rsidR="00066120" w:rsidRDefault="00066120" w:rsidP="00066120">
      <w:pPr>
        <w:jc w:val="left"/>
      </w:pPr>
      <w:r w:rsidRPr="00033EBC">
        <w:t xml:space="preserve">The </w:t>
      </w:r>
      <w:proofErr w:type="spellStart"/>
      <w:r w:rsidRPr="00732229">
        <w:t>MultiSpeak</w:t>
      </w:r>
      <w:proofErr w:type="spellEnd"/>
      <w:r w:rsidRPr="00732229">
        <w:t xml:space="preserve">® </w:t>
      </w:r>
      <w:r w:rsidRPr="00033EBC">
        <w:t xml:space="preserve">Initiative is a collaboration of NRECA, </w:t>
      </w:r>
      <w:r>
        <w:t xml:space="preserve">utility </w:t>
      </w:r>
      <w:r w:rsidRPr="00033EBC">
        <w:t>software vendors</w:t>
      </w:r>
      <w:r>
        <w:t xml:space="preserve">, and electric distribution </w:t>
      </w:r>
      <w:r w:rsidRPr="00033EBC">
        <w:t>utilities</w:t>
      </w:r>
      <w:r>
        <w:t xml:space="preserve"> worldwide</w:t>
      </w:r>
      <w:r w:rsidRPr="00033EBC">
        <w:t xml:space="preserve">. </w:t>
      </w:r>
      <w:proofErr w:type="spellStart"/>
      <w:r w:rsidRPr="00732229">
        <w:t>MultiSpeak</w:t>
      </w:r>
      <w:proofErr w:type="spellEnd"/>
      <w:r w:rsidRPr="00732229">
        <w:t>® is the leading standard for enterprise</w:t>
      </w:r>
      <w:r>
        <w:t>-</w:t>
      </w:r>
      <w:r w:rsidRPr="00732229">
        <w:t>level</w:t>
      </w:r>
      <w:r>
        <w:t xml:space="preserve"> software</w:t>
      </w:r>
      <w:r w:rsidRPr="00732229">
        <w:t xml:space="preserve"> interoperability. It allows for information sharing between systems in a </w:t>
      </w:r>
      <w:r>
        <w:t xml:space="preserve">cost-effective and </w:t>
      </w:r>
      <w:r w:rsidRPr="00732229">
        <w:t xml:space="preserve">standardized way. </w:t>
      </w:r>
      <w:proofErr w:type="spellStart"/>
      <w:r w:rsidRPr="00732229">
        <w:t>MultiSpeak</w:t>
      </w:r>
      <w:proofErr w:type="spellEnd"/>
      <w:r w:rsidRPr="00732229">
        <w:t xml:space="preserve">® enables the Smart Grid and saves both vendors and utilities by </w:t>
      </w:r>
      <w:r>
        <w:t>simplifying software integration and minimizing expenses for</w:t>
      </w:r>
      <w:r w:rsidRPr="00732229">
        <w:t xml:space="preserve"> custom </w:t>
      </w:r>
      <w:r>
        <w:t xml:space="preserve">interface </w:t>
      </w:r>
      <w:r w:rsidRPr="00732229">
        <w:t>solu</w:t>
      </w:r>
      <w:r>
        <w:t>tions. It strengthens software applications</w:t>
      </w:r>
      <w:r w:rsidRPr="00732229">
        <w:t xml:space="preserve"> and adds value to </w:t>
      </w:r>
      <w:r>
        <w:t xml:space="preserve">IT </w:t>
      </w:r>
      <w:r w:rsidRPr="00732229">
        <w:t xml:space="preserve">investments. For </w:t>
      </w:r>
      <w:r>
        <w:t>example</w:t>
      </w:r>
      <w:r w:rsidRPr="00732229">
        <w:t xml:space="preserve">, an </w:t>
      </w:r>
      <w:r>
        <w:t>advanced metering infrastructure (</w:t>
      </w:r>
      <w:r w:rsidRPr="00732229">
        <w:t>AMI</w:t>
      </w:r>
      <w:r>
        <w:t>)</w:t>
      </w:r>
      <w:r w:rsidRPr="00732229">
        <w:t xml:space="preserve"> </w:t>
      </w:r>
      <w:r>
        <w:t>system automatically reporting power</w:t>
      </w:r>
      <w:r w:rsidRPr="00732229">
        <w:t xml:space="preserve"> outages to </w:t>
      </w:r>
      <w:r>
        <w:t>an independent</w:t>
      </w:r>
      <w:r w:rsidRPr="00732229">
        <w:t xml:space="preserve"> </w:t>
      </w:r>
      <w:r>
        <w:t>o</w:t>
      </w:r>
      <w:r w:rsidRPr="00732229">
        <w:t xml:space="preserve">utage </w:t>
      </w:r>
      <w:r>
        <w:t>m</w:t>
      </w:r>
      <w:r w:rsidRPr="00732229">
        <w:t xml:space="preserve">anagement </w:t>
      </w:r>
      <w:r>
        <w:t>s</w:t>
      </w:r>
      <w:r w:rsidRPr="00732229">
        <w:t xml:space="preserve">ystem </w:t>
      </w:r>
      <w:r>
        <w:t xml:space="preserve">(OMS) via </w:t>
      </w:r>
      <w:proofErr w:type="spellStart"/>
      <w:r>
        <w:t>MultiSpeak</w:t>
      </w:r>
      <w:proofErr w:type="spellEnd"/>
      <w:r>
        <w:t xml:space="preserve"> </w:t>
      </w:r>
      <w:r w:rsidRPr="00732229">
        <w:t xml:space="preserve">adds </w:t>
      </w:r>
      <w:r>
        <w:t xml:space="preserve">tremendous </w:t>
      </w:r>
      <w:r w:rsidRPr="00732229">
        <w:t>value to both investments.</w:t>
      </w:r>
    </w:p>
    <w:p w14:paraId="211CA815" w14:textId="77777777" w:rsidR="00066120" w:rsidRDefault="00066120" w:rsidP="00066120">
      <w:pPr>
        <w:spacing w:after="0"/>
        <w:jc w:val="left"/>
      </w:pPr>
      <w:r>
        <w:t xml:space="preserve">The </w:t>
      </w:r>
      <w:proofErr w:type="spellStart"/>
      <w:r>
        <w:t>MultiSpeak</w:t>
      </w:r>
      <w:proofErr w:type="spellEnd"/>
      <w:r>
        <w:t xml:space="preserve"> specification is the most widely applied de facto standard in North America pertaining to distribution utilities and all portions of vertically integrated utilities except generation and power marketing. It is the only </w:t>
      </w:r>
      <w:r w:rsidRPr="00700A53">
        <w:t xml:space="preserve">interoperability standard of its type listed in the </w:t>
      </w:r>
      <w:r w:rsidRPr="006842FE">
        <w:t>National Institu</w:t>
      </w:r>
      <w:r>
        <w:t>te of Standards and Technology Smart</w:t>
      </w:r>
      <w:r w:rsidRPr="006842FE">
        <w:t xml:space="preserve"> Gr</w:t>
      </w:r>
      <w:r>
        <w:t>id Interoperability Panel (NIST-</w:t>
      </w:r>
      <w:r w:rsidRPr="00700A53">
        <w:t>SGIP</w:t>
      </w:r>
      <w:r>
        <w:t>)</w:t>
      </w:r>
      <w:r w:rsidRPr="00700A53">
        <w:t xml:space="preserve"> Catalog of Standards</w:t>
      </w:r>
      <w:r>
        <w:t>. It is used in real-time operations at more than 725 electric cooperatives, investor-owned utilities, municipals, and public power districts in at least 20 different countries worldwide. For more information, please visit www.multispeak.org.</w:t>
      </w:r>
    </w:p>
    <w:p w14:paraId="6368F40F" w14:textId="77777777" w:rsidR="00066120" w:rsidRPr="00732229" w:rsidRDefault="00066120" w:rsidP="00066120">
      <w:pPr>
        <w:spacing w:after="0"/>
        <w:jc w:val="left"/>
      </w:pPr>
    </w:p>
    <w:p w14:paraId="4C67D9C3" w14:textId="77777777" w:rsidR="00066120" w:rsidRDefault="00066120" w:rsidP="00066120">
      <w:pPr>
        <w:spacing w:after="0"/>
        <w:jc w:val="left"/>
        <w:rPr>
          <w:rFonts w:cs="Lucida Sans Unicode"/>
        </w:rPr>
      </w:pPr>
      <w:r w:rsidRPr="008F704D">
        <w:rPr>
          <w:rFonts w:cs="Lucida Sans Unicode"/>
        </w:rPr>
        <w:t xml:space="preserve">Contact: </w:t>
      </w:r>
      <w:r>
        <w:rPr>
          <w:rFonts w:cs="Lucida Sans Unicode"/>
        </w:rPr>
        <w:t>Alvin Razon</w:t>
      </w:r>
    </w:p>
    <w:p w14:paraId="4719E069" w14:textId="77777777" w:rsidR="00066120" w:rsidRDefault="00066120" w:rsidP="00066120">
      <w:pPr>
        <w:spacing w:after="0"/>
        <w:jc w:val="left"/>
        <w:rPr>
          <w:rFonts w:cs="Lucida Sans Unicode"/>
        </w:rPr>
      </w:pPr>
      <w:r>
        <w:rPr>
          <w:rFonts w:cs="Lucida Sans Unicode"/>
        </w:rPr>
        <w:t xml:space="preserve">Email: </w:t>
      </w:r>
      <w:hyperlink r:id="rId72" w:history="1">
        <w:r w:rsidRPr="00DB2E94">
          <w:rPr>
            <w:rStyle w:val="Hyperlink"/>
            <w:rFonts w:cs="Lucida Sans Unicode"/>
            <w:u w:val="none"/>
          </w:rPr>
          <w:t>alvin.razon@nreca.coop</w:t>
        </w:r>
      </w:hyperlink>
      <w:r>
        <w:rPr>
          <w:rFonts w:cs="Lucida Sans Unicode"/>
        </w:rPr>
        <w:t xml:space="preserve"> </w:t>
      </w:r>
    </w:p>
    <w:p w14:paraId="46C2FC6D" w14:textId="77777777" w:rsidR="00066120" w:rsidRPr="0031557D" w:rsidRDefault="00066120" w:rsidP="00066120">
      <w:pPr>
        <w:spacing w:after="0"/>
        <w:jc w:val="left"/>
        <w:rPr>
          <w:rFonts w:cs="Lucida Sans Unicode"/>
        </w:rPr>
      </w:pPr>
      <w:r>
        <w:rPr>
          <w:rFonts w:cs="Lucida Sans Unicode"/>
        </w:rPr>
        <w:t>Phone: +1.703.</w:t>
      </w:r>
      <w:r w:rsidRPr="0031557D">
        <w:rPr>
          <w:rFonts w:cs="Lucida Sans Unicode"/>
        </w:rPr>
        <w:t>907</w:t>
      </w:r>
      <w:r>
        <w:rPr>
          <w:rFonts w:cs="Lucida Sans Unicode"/>
        </w:rPr>
        <w:t>.</w:t>
      </w:r>
      <w:r w:rsidRPr="0031557D">
        <w:rPr>
          <w:rFonts w:cs="Lucida Sans Unicode"/>
        </w:rPr>
        <w:t>6843</w:t>
      </w:r>
    </w:p>
    <w:p w14:paraId="415ACB19" w14:textId="77777777" w:rsidR="00066120" w:rsidRPr="00350900" w:rsidRDefault="00066120" w:rsidP="00066120">
      <w:pPr>
        <w:spacing w:after="0"/>
        <w:jc w:val="left"/>
      </w:pPr>
    </w:p>
    <w:p w14:paraId="532E4E54" w14:textId="77777777" w:rsidR="00066120" w:rsidRDefault="00066120" w:rsidP="00066120">
      <w:pPr>
        <w:jc w:val="left"/>
        <w:rPr>
          <w:rFonts w:ascii="Segoe UI" w:eastAsiaTheme="majorEastAsia" w:hAnsi="Segoe UI" w:cstheme="majorBidi"/>
          <w:caps/>
          <w:color w:val="007D39"/>
          <w:sz w:val="28"/>
          <w:szCs w:val="72"/>
        </w:rPr>
      </w:pPr>
      <w:r>
        <w:rPr>
          <w:sz w:val="28"/>
        </w:rPr>
        <w:br w:type="page"/>
      </w:r>
    </w:p>
    <w:p w14:paraId="327FDAF6" w14:textId="77777777" w:rsidR="00066120" w:rsidRPr="006C5BB4" w:rsidRDefault="00066120" w:rsidP="00066120">
      <w:pPr>
        <w:pStyle w:val="Heading3"/>
        <w:rPr>
          <w:color w:val="C00000"/>
        </w:rPr>
      </w:pPr>
      <w:r w:rsidRPr="006C5BB4">
        <w:rPr>
          <w:color w:val="C00000"/>
        </w:rPr>
        <w:lastRenderedPageBreak/>
        <w:t>Finance and Program Administration</w:t>
      </w:r>
    </w:p>
    <w:p w14:paraId="6DFFDF2A" w14:textId="77777777" w:rsidR="00066120" w:rsidRDefault="00066120" w:rsidP="00066120">
      <w:pPr>
        <w:pStyle w:val="NoSpacing"/>
        <w:spacing w:line="276" w:lineRule="auto"/>
        <w:rPr>
          <w:b/>
        </w:rPr>
      </w:pPr>
    </w:p>
    <w:p w14:paraId="0C213942" w14:textId="77777777" w:rsidR="00066120" w:rsidRPr="00BD0CE1" w:rsidRDefault="00066120" w:rsidP="00066120">
      <w:pPr>
        <w:pStyle w:val="NoSpacing"/>
        <w:spacing w:line="276" w:lineRule="auto"/>
        <w:rPr>
          <w:b/>
        </w:rPr>
      </w:pPr>
      <w:r w:rsidRPr="00BD0CE1">
        <w:rPr>
          <w:b/>
        </w:rPr>
        <w:t>Clean Energy Collective</w:t>
      </w:r>
      <w:r>
        <w:rPr>
          <w:b/>
        </w:rPr>
        <w:t xml:space="preserve"> </w:t>
      </w:r>
    </w:p>
    <w:p w14:paraId="719E5B23" w14:textId="77777777" w:rsidR="00066120" w:rsidRPr="00BD0CE1" w:rsidRDefault="00066120" w:rsidP="00066120">
      <w:pPr>
        <w:spacing w:after="0"/>
        <w:jc w:val="left"/>
      </w:pPr>
      <w:r w:rsidRPr="00BD0CE1">
        <w:t xml:space="preserve">If </w:t>
      </w:r>
      <w:r>
        <w:t>a co-op</w:t>
      </w:r>
      <w:r w:rsidRPr="00BD0CE1">
        <w:t xml:space="preserve"> select</w:t>
      </w:r>
      <w:r>
        <w:t>s</w:t>
      </w:r>
      <w:r w:rsidRPr="00BD0CE1">
        <w:t xml:space="preserve"> CEC’s turnkey community solar option, </w:t>
      </w:r>
      <w:r>
        <w:t xml:space="preserve">CEC </w:t>
      </w:r>
      <w:r w:rsidRPr="00BD0CE1">
        <w:t xml:space="preserve">will finance the array and assume the risk. </w:t>
      </w:r>
      <w:r>
        <w:t>CEC</w:t>
      </w:r>
      <w:r w:rsidRPr="00BD0CE1">
        <w:t xml:space="preserve"> assist</w:t>
      </w:r>
      <w:r>
        <w:t>s</w:t>
      </w:r>
      <w:r w:rsidRPr="00BD0CE1">
        <w:t xml:space="preserve"> with monetizing the 30% federal investment tax credit via tax-equity partners</w:t>
      </w:r>
      <w:r>
        <w:t>;</w:t>
      </w:r>
      <w:r w:rsidRPr="00BD0CE1">
        <w:t xml:space="preserve"> resulting savings are passed through to </w:t>
      </w:r>
      <w:r>
        <w:t>member-consumer</w:t>
      </w:r>
      <w:r w:rsidRPr="00BD0CE1">
        <w:t>s, allowing all c</w:t>
      </w:r>
      <w:r>
        <w:t>onsu</w:t>
      </w:r>
      <w:r w:rsidRPr="00BD0CE1">
        <w:t xml:space="preserve">mer types to be eligible (residential, commercial, </w:t>
      </w:r>
      <w:proofErr w:type="gramStart"/>
      <w:r w:rsidRPr="00BD0CE1">
        <w:t>non</w:t>
      </w:r>
      <w:proofErr w:type="gramEnd"/>
      <w:r>
        <w:t>-</w:t>
      </w:r>
      <w:r w:rsidRPr="00BD0CE1">
        <w:t xml:space="preserve">profit). CEC always performs extensive due diligence and ensures ongoing compliance </w:t>
      </w:r>
      <w:r>
        <w:t>with</w:t>
      </w:r>
      <w:r w:rsidRPr="00BD0CE1">
        <w:t xml:space="preserve"> loan terms. </w:t>
      </w:r>
      <w:r>
        <w:t>CEC</w:t>
      </w:r>
      <w:r w:rsidRPr="00BD0CE1">
        <w:t xml:space="preserve"> assist</w:t>
      </w:r>
      <w:r>
        <w:t>s</w:t>
      </w:r>
      <w:r w:rsidRPr="00BD0CE1">
        <w:t xml:space="preserve"> in finding financing for an array, which can greatly benefit co</w:t>
      </w:r>
      <w:r>
        <w:t>-</w:t>
      </w:r>
      <w:r w:rsidRPr="00BD0CE1">
        <w:t>ops; even those with a for-profit division will find that the costs, complications</w:t>
      </w:r>
      <w:r>
        <w:t>,</w:t>
      </w:r>
      <w:r w:rsidRPr="00BD0CE1">
        <w:t xml:space="preserve"> and legal requirements are major hurdles and time requirements</w:t>
      </w:r>
      <w:r>
        <w:t>—</w:t>
      </w:r>
      <w:r w:rsidRPr="00BD0CE1">
        <w:t xml:space="preserve">all of which CEC can help </w:t>
      </w:r>
      <w:r>
        <w:t>the co-op</w:t>
      </w:r>
      <w:r w:rsidRPr="00BD0CE1">
        <w:t xml:space="preserve"> avoid. </w:t>
      </w:r>
    </w:p>
    <w:p w14:paraId="631B3676" w14:textId="77777777" w:rsidR="00066120" w:rsidRDefault="00066120" w:rsidP="00066120">
      <w:pPr>
        <w:tabs>
          <w:tab w:val="left" w:pos="0"/>
        </w:tabs>
        <w:spacing w:after="0"/>
        <w:jc w:val="left"/>
      </w:pPr>
    </w:p>
    <w:p w14:paraId="26054A86" w14:textId="77777777" w:rsidR="00066120" w:rsidRPr="00BD0CE1" w:rsidRDefault="00066120" w:rsidP="00066120">
      <w:pPr>
        <w:tabs>
          <w:tab w:val="left" w:pos="0"/>
        </w:tabs>
        <w:spacing w:after="0"/>
        <w:jc w:val="left"/>
      </w:pPr>
      <w:r w:rsidRPr="00BD0CE1">
        <w:t>Contact: Mark W. Wilkerson, VP Strategic Partnerships</w:t>
      </w:r>
    </w:p>
    <w:p w14:paraId="3408C19C" w14:textId="77777777" w:rsidR="00066120" w:rsidRPr="00BD0CE1" w:rsidRDefault="00066120" w:rsidP="00066120">
      <w:pPr>
        <w:tabs>
          <w:tab w:val="left" w:pos="0"/>
        </w:tabs>
        <w:spacing w:after="0"/>
        <w:jc w:val="left"/>
      </w:pPr>
      <w:r w:rsidRPr="00BD0CE1">
        <w:t xml:space="preserve">Email: </w:t>
      </w:r>
      <w:hyperlink r:id="rId73" w:history="1">
        <w:r w:rsidRPr="001C0811">
          <w:rPr>
            <w:rStyle w:val="Hyperlink"/>
            <w:rFonts w:eastAsiaTheme="majorEastAsia"/>
            <w:color w:val="auto"/>
            <w:u w:val="none"/>
          </w:rPr>
          <w:t>mark.wilkerson@easycleanenergy.com</w:t>
        </w:r>
      </w:hyperlink>
    </w:p>
    <w:p w14:paraId="4EF849B9" w14:textId="77777777" w:rsidR="00066120" w:rsidRPr="00BD0CE1" w:rsidRDefault="00066120" w:rsidP="00066120">
      <w:pPr>
        <w:tabs>
          <w:tab w:val="left" w:pos="0"/>
        </w:tabs>
        <w:spacing w:after="0"/>
        <w:jc w:val="left"/>
      </w:pPr>
      <w:r w:rsidRPr="00BD0CE1">
        <w:t>Phone: +1.815.549.6051</w:t>
      </w:r>
    </w:p>
    <w:p w14:paraId="2631260F" w14:textId="77777777" w:rsidR="00066120" w:rsidRPr="00BD0CE1" w:rsidRDefault="00066120" w:rsidP="00066120">
      <w:pPr>
        <w:pStyle w:val="NoSpacing"/>
        <w:spacing w:line="276" w:lineRule="auto"/>
        <w:rPr>
          <w:b/>
        </w:rPr>
      </w:pPr>
    </w:p>
    <w:p w14:paraId="468DDDD9" w14:textId="77777777" w:rsidR="00066120" w:rsidRPr="00BD0CE1" w:rsidRDefault="00066120" w:rsidP="00066120">
      <w:pPr>
        <w:pStyle w:val="NoSpacing"/>
        <w:spacing w:line="276" w:lineRule="auto"/>
        <w:rPr>
          <w:b/>
        </w:rPr>
      </w:pPr>
      <w:proofErr w:type="spellStart"/>
      <w:r w:rsidRPr="00BD0CE1">
        <w:rPr>
          <w:b/>
        </w:rPr>
        <w:t>CoBank</w:t>
      </w:r>
      <w:proofErr w:type="spellEnd"/>
      <w:r w:rsidRPr="00BD0CE1">
        <w:rPr>
          <w:b/>
        </w:rPr>
        <w:t xml:space="preserve"> </w:t>
      </w:r>
    </w:p>
    <w:p w14:paraId="4B84A3D9" w14:textId="77777777" w:rsidR="00066120" w:rsidRPr="00BD0CE1" w:rsidRDefault="00066120" w:rsidP="00066120">
      <w:pPr>
        <w:spacing w:after="0"/>
        <w:jc w:val="left"/>
      </w:pPr>
      <w:proofErr w:type="spellStart"/>
      <w:r w:rsidRPr="00BD0CE1">
        <w:t>CoBank</w:t>
      </w:r>
      <w:proofErr w:type="spellEnd"/>
      <w:r w:rsidRPr="00BD0CE1">
        <w:t xml:space="preserve"> is a national cooperative bank serving vital industries across rural America. </w:t>
      </w:r>
      <w:proofErr w:type="spellStart"/>
      <w:r w:rsidRPr="00BD0CE1">
        <w:t>CoBank</w:t>
      </w:r>
      <w:proofErr w:type="spellEnd"/>
      <w:r w:rsidRPr="00BD0CE1">
        <w:t xml:space="preserve"> supports rural communities and agriculture with reliable, consistent credit and financial services in all 50 states</w:t>
      </w:r>
      <w:r>
        <w:t>—</w:t>
      </w:r>
      <w:r w:rsidRPr="00BD0CE1">
        <w:t xml:space="preserve">today and in the future. </w:t>
      </w:r>
      <w:proofErr w:type="spellStart"/>
      <w:r w:rsidRPr="00BD0CE1">
        <w:t>CoBank</w:t>
      </w:r>
      <w:proofErr w:type="spellEnd"/>
      <w:r w:rsidRPr="00BD0CE1">
        <w:t xml:space="preserve"> is a member of the Farm Credit System, a nationwide network of banks and retail lending associations chartered to support the borrowing needs of U.S. agriculture and the nation's rural economy. In addition to serving its direct retail borrowers, the bank also provides wholesale loans and other financial services to affiliated Farm Credit associations serving approximately 70,000 farmers, ranchers, and other rural borrowers around the country. More information is available at </w:t>
      </w:r>
      <w:hyperlink r:id="rId74" w:history="1">
        <w:r w:rsidRPr="00DB2E94">
          <w:rPr>
            <w:rStyle w:val="Hyperlink"/>
            <w:rFonts w:eastAsiaTheme="majorEastAsia"/>
            <w:u w:val="none"/>
          </w:rPr>
          <w:t>www.farmcreditnetwork.com</w:t>
        </w:r>
      </w:hyperlink>
      <w:r>
        <w:t>.</w:t>
      </w:r>
    </w:p>
    <w:p w14:paraId="3A8EA9C1" w14:textId="77777777" w:rsidR="00066120" w:rsidRDefault="00066120" w:rsidP="00066120">
      <w:pPr>
        <w:spacing w:after="0"/>
        <w:jc w:val="left"/>
      </w:pPr>
    </w:p>
    <w:p w14:paraId="0E131680" w14:textId="77777777" w:rsidR="00066120" w:rsidRDefault="00066120" w:rsidP="00066120">
      <w:pPr>
        <w:spacing w:after="0"/>
        <w:jc w:val="left"/>
      </w:pPr>
      <w:r>
        <w:t xml:space="preserve">Contact: Tamra Reynolds, </w:t>
      </w:r>
      <w:r w:rsidRPr="00BD0CE1">
        <w:t>Regional Vice President, Souther</w:t>
      </w:r>
      <w:r>
        <w:t>n Region, Electric Distribution</w:t>
      </w:r>
    </w:p>
    <w:p w14:paraId="0D52E79F" w14:textId="77777777" w:rsidR="00066120" w:rsidRDefault="00066120" w:rsidP="00066120">
      <w:pPr>
        <w:spacing w:after="0"/>
        <w:jc w:val="left"/>
      </w:pPr>
      <w:r>
        <w:t xml:space="preserve">Email: </w:t>
      </w:r>
      <w:r w:rsidRPr="001C0811">
        <w:t>treynolds@cobank.com</w:t>
      </w:r>
    </w:p>
    <w:p w14:paraId="408C7E4D" w14:textId="77777777" w:rsidR="00066120" w:rsidRPr="00BD0CE1" w:rsidRDefault="00066120" w:rsidP="00066120">
      <w:pPr>
        <w:spacing w:after="0"/>
        <w:jc w:val="left"/>
      </w:pPr>
      <w:r>
        <w:t>Phone: +1.303.</w:t>
      </w:r>
      <w:r w:rsidRPr="00BD0CE1">
        <w:t>740</w:t>
      </w:r>
      <w:r>
        <w:t>.</w:t>
      </w:r>
      <w:r w:rsidRPr="00BD0CE1">
        <w:t>4034</w:t>
      </w:r>
    </w:p>
    <w:p w14:paraId="68D62B02" w14:textId="77777777" w:rsidR="00066120" w:rsidRPr="00BD0CE1" w:rsidRDefault="00066120" w:rsidP="00066120">
      <w:pPr>
        <w:pStyle w:val="NoSpacing"/>
        <w:spacing w:line="276" w:lineRule="auto"/>
        <w:rPr>
          <w:b/>
        </w:rPr>
      </w:pPr>
    </w:p>
    <w:p w14:paraId="7B3CE029" w14:textId="77777777" w:rsidR="00066120" w:rsidRPr="00BD0CE1" w:rsidRDefault="00066120" w:rsidP="00066120">
      <w:pPr>
        <w:pStyle w:val="NoSpacing"/>
        <w:spacing w:line="276" w:lineRule="auto"/>
        <w:rPr>
          <w:b/>
        </w:rPr>
      </w:pPr>
      <w:r w:rsidRPr="00BD0CE1">
        <w:rPr>
          <w:b/>
        </w:rPr>
        <w:t>Federated Rural Electric Insurance Exchange</w:t>
      </w:r>
    </w:p>
    <w:p w14:paraId="69708F6F" w14:textId="77777777" w:rsidR="00066120" w:rsidRPr="00BD0CE1" w:rsidRDefault="00066120" w:rsidP="00066120">
      <w:pPr>
        <w:pStyle w:val="NoSpacing"/>
        <w:spacing w:line="276" w:lineRule="auto"/>
      </w:pPr>
      <w:r w:rsidRPr="00BD0CE1">
        <w:t>Federated Rural Electric Insurance Exchange (Federated) is the leading provider of property and casualty insurance for rural electric cooperatives in 43 states. Federated is the only property/casualty insurer owned by rural electric cooperatives. Its primary goal is to offer its members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14:paraId="1E3B8FFC" w14:textId="77777777" w:rsidR="00066120" w:rsidRPr="00BD0CE1" w:rsidRDefault="00066120" w:rsidP="00066120">
      <w:pPr>
        <w:pStyle w:val="NoSpacing"/>
        <w:spacing w:line="276" w:lineRule="auto"/>
        <w:rPr>
          <w:b/>
        </w:rPr>
      </w:pPr>
    </w:p>
    <w:p w14:paraId="6E0F7748" w14:textId="77777777" w:rsidR="00066120" w:rsidRDefault="00066120" w:rsidP="00066120">
      <w:pPr>
        <w:pStyle w:val="NoSpacing"/>
        <w:spacing w:line="276" w:lineRule="auto"/>
      </w:pPr>
      <w:r w:rsidRPr="00BD0CE1">
        <w:t xml:space="preserve">Contact: </w:t>
      </w:r>
      <w:r>
        <w:t>Bill West</w:t>
      </w:r>
    </w:p>
    <w:p w14:paraId="626002F6" w14:textId="77777777" w:rsidR="00066120" w:rsidRDefault="00066120" w:rsidP="00066120">
      <w:pPr>
        <w:pStyle w:val="NoSpacing"/>
        <w:spacing w:line="276" w:lineRule="auto"/>
      </w:pPr>
      <w:r>
        <w:t xml:space="preserve">Email: </w:t>
      </w:r>
      <w:r w:rsidRPr="001C0811">
        <w:t>wcw@federatedrural.com</w:t>
      </w:r>
      <w:r w:rsidRPr="00D33825">
        <w:t xml:space="preserve"> </w:t>
      </w:r>
    </w:p>
    <w:p w14:paraId="185E704F" w14:textId="77777777" w:rsidR="00066120" w:rsidRPr="00BD0CE1" w:rsidRDefault="00066120" w:rsidP="00066120">
      <w:pPr>
        <w:pStyle w:val="NoSpacing"/>
        <w:spacing w:line="276" w:lineRule="auto"/>
      </w:pPr>
      <w:r>
        <w:t>Phone: +1.800.356.</w:t>
      </w:r>
      <w:r w:rsidRPr="00BD0CE1">
        <w:rPr>
          <w:shd w:val="clear" w:color="auto" w:fill="FFFFFF"/>
        </w:rPr>
        <w:t>8360</w:t>
      </w:r>
      <w:r w:rsidRPr="00BD0CE1">
        <w:t xml:space="preserve"> </w:t>
      </w:r>
    </w:p>
    <w:p w14:paraId="7A075179" w14:textId="77777777" w:rsidR="00066120" w:rsidRDefault="00066120" w:rsidP="00066120">
      <w:pPr>
        <w:jc w:val="left"/>
        <w:rPr>
          <w:rFonts w:eastAsiaTheme="minorHAnsi" w:cstheme="minorBidi"/>
        </w:rPr>
      </w:pPr>
      <w:r>
        <w:br w:type="page"/>
      </w:r>
    </w:p>
    <w:p w14:paraId="05CD99CE" w14:textId="77777777" w:rsidR="00066120" w:rsidRPr="00BD0CE1" w:rsidRDefault="00066120" w:rsidP="00066120">
      <w:pPr>
        <w:pStyle w:val="NoSpacing"/>
        <w:spacing w:line="276" w:lineRule="auto"/>
        <w:contextualSpacing/>
        <w:rPr>
          <w:b/>
        </w:rPr>
      </w:pPr>
      <w:r>
        <w:rPr>
          <w:b/>
        </w:rPr>
        <w:lastRenderedPageBreak/>
        <w:t>Meister Consultants Group (MCG)</w:t>
      </w:r>
    </w:p>
    <w:p w14:paraId="3B921747" w14:textId="77777777" w:rsidR="00066120" w:rsidRDefault="00066120" w:rsidP="00066120">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6E93D568" w14:textId="77777777" w:rsidR="00066120" w:rsidRDefault="00066120" w:rsidP="00066120">
      <w:pPr>
        <w:contextualSpacing/>
        <w:jc w:val="left"/>
      </w:pPr>
    </w:p>
    <w:p w14:paraId="386EF616" w14:textId="77777777" w:rsidR="00066120" w:rsidRDefault="00066120" w:rsidP="00066120">
      <w:pPr>
        <w:pStyle w:val="NoSpacing"/>
        <w:spacing w:line="276" w:lineRule="auto"/>
        <w:contextualSpacing/>
      </w:pPr>
      <w:r>
        <w:t>C</w:t>
      </w:r>
      <w:r w:rsidRPr="004D11EF">
        <w:t>ontact</w:t>
      </w:r>
      <w:r>
        <w:t>:</w:t>
      </w:r>
      <w:r w:rsidRPr="004D11EF">
        <w:t xml:space="preserve"> Ryan Cook, </w:t>
      </w:r>
      <w:r>
        <w:t>Consultant</w:t>
      </w:r>
    </w:p>
    <w:p w14:paraId="13E374D9" w14:textId="77777777" w:rsidR="00066120" w:rsidRDefault="00066120" w:rsidP="00066120">
      <w:pPr>
        <w:pStyle w:val="NoSpacing"/>
        <w:spacing w:line="276" w:lineRule="auto"/>
        <w:contextualSpacing/>
      </w:pPr>
      <w:r>
        <w:t xml:space="preserve">Email: </w:t>
      </w:r>
      <w:hyperlink r:id="rId75" w:history="1">
        <w:r w:rsidRPr="00B52668">
          <w:rPr>
            <w:rStyle w:val="Hyperlink"/>
          </w:rPr>
          <w:t>ryan.cook@mc-group.com</w:t>
        </w:r>
      </w:hyperlink>
    </w:p>
    <w:p w14:paraId="18066DEB" w14:textId="77777777" w:rsidR="00066120" w:rsidRDefault="00066120" w:rsidP="00066120">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49B395FB" w14:textId="77777777" w:rsidR="00066120" w:rsidRDefault="00066120" w:rsidP="00066120">
      <w:pPr>
        <w:pStyle w:val="NoSpacing"/>
        <w:spacing w:line="276" w:lineRule="auto"/>
      </w:pPr>
    </w:p>
    <w:p w14:paraId="098D8E36" w14:textId="77777777" w:rsidR="00066120" w:rsidRPr="00BD0CE1" w:rsidRDefault="00066120" w:rsidP="00066120">
      <w:pPr>
        <w:pStyle w:val="NoSpacing"/>
        <w:spacing w:line="276" w:lineRule="auto"/>
      </w:pPr>
      <w:r w:rsidRPr="00BD0CE1">
        <w:t>N</w:t>
      </w:r>
      <w:r w:rsidRPr="00BD0CE1">
        <w:rPr>
          <w:b/>
        </w:rPr>
        <w:t>ational Rural Utilities Cooperative Finance Corporation (CFC)</w:t>
      </w:r>
    </w:p>
    <w:p w14:paraId="169560CC" w14:textId="77777777" w:rsidR="00066120" w:rsidRPr="00BD0CE1" w:rsidRDefault="00066120" w:rsidP="00066120">
      <w:pPr>
        <w:spacing w:after="0"/>
        <w:jc w:val="left"/>
      </w:pPr>
      <w:r w:rsidRPr="00BD0CE1">
        <w:t xml:space="preserve">The National Rural Utilities Cooperative Finance Corporation (CFC) is a nonprofit finance cooperative created and owned by America’s electric cooperative network. With more than $22 billion in assets, CFC is committed to providing unparalleled industry expertise, flexibility, and responsiveness to serve the needs of its member-owners. CFC is an equal opportunity provider and employer. More information is available at </w:t>
      </w:r>
      <w:hyperlink r:id="rId76" w:history="1">
        <w:r w:rsidRPr="00DB2E94">
          <w:rPr>
            <w:rStyle w:val="Hyperlink"/>
            <w:rFonts w:eastAsiaTheme="majorEastAsia"/>
            <w:u w:val="none"/>
          </w:rPr>
          <w:t>www.nrucfc.coop</w:t>
        </w:r>
      </w:hyperlink>
      <w:r>
        <w:t>.</w:t>
      </w:r>
      <w:r w:rsidRPr="00BD0CE1">
        <w:t xml:space="preserve"> </w:t>
      </w:r>
    </w:p>
    <w:p w14:paraId="7BAF27E8" w14:textId="77777777" w:rsidR="00066120" w:rsidRDefault="00066120" w:rsidP="00066120">
      <w:pPr>
        <w:spacing w:after="0"/>
        <w:jc w:val="left"/>
      </w:pPr>
    </w:p>
    <w:p w14:paraId="099AD929" w14:textId="77777777" w:rsidR="00066120" w:rsidRDefault="00066120" w:rsidP="00066120">
      <w:pPr>
        <w:spacing w:after="0"/>
        <w:jc w:val="left"/>
      </w:pPr>
      <w:r>
        <w:t xml:space="preserve">Contact: Krishna Murthy, </w:t>
      </w:r>
      <w:r w:rsidRPr="00BD0CE1">
        <w:t>CFC, Vice President, E</w:t>
      </w:r>
      <w:r>
        <w:t>nergy and Industry Analysis</w:t>
      </w:r>
    </w:p>
    <w:p w14:paraId="1489A056" w14:textId="77777777" w:rsidR="00066120" w:rsidRDefault="00066120" w:rsidP="00066120">
      <w:pPr>
        <w:spacing w:after="0"/>
        <w:jc w:val="left"/>
      </w:pPr>
      <w:r>
        <w:t xml:space="preserve">Email: </w:t>
      </w:r>
      <w:r w:rsidRPr="001C0811">
        <w:t>krishna.murthy@nrucfc.coop</w:t>
      </w:r>
    </w:p>
    <w:p w14:paraId="7ED8BDAF" w14:textId="77777777" w:rsidR="00066120" w:rsidRPr="00BD0CE1" w:rsidRDefault="00066120" w:rsidP="00066120">
      <w:pPr>
        <w:spacing w:after="0"/>
        <w:jc w:val="left"/>
      </w:pPr>
      <w:r>
        <w:t>Phone: +1.703.</w:t>
      </w:r>
      <w:r w:rsidRPr="00BD0CE1">
        <w:t>467</w:t>
      </w:r>
      <w:r>
        <w:t>.</w:t>
      </w:r>
      <w:r w:rsidRPr="00BD0CE1">
        <w:t>2743</w:t>
      </w:r>
    </w:p>
    <w:p w14:paraId="5BF1D67D" w14:textId="77777777" w:rsidR="00066120" w:rsidRPr="00BD0CE1" w:rsidRDefault="00066120" w:rsidP="00066120">
      <w:pPr>
        <w:pStyle w:val="NoSpacing"/>
        <w:spacing w:line="276" w:lineRule="auto"/>
        <w:rPr>
          <w:b/>
        </w:rPr>
      </w:pPr>
    </w:p>
    <w:p w14:paraId="67BE533F" w14:textId="77777777" w:rsidR="00066120" w:rsidRPr="00BD0CE1" w:rsidRDefault="00066120" w:rsidP="00066120">
      <w:pPr>
        <w:pStyle w:val="NoSpacing"/>
        <w:spacing w:line="276" w:lineRule="auto"/>
        <w:rPr>
          <w:b/>
        </w:rPr>
      </w:pPr>
      <w:r w:rsidRPr="00BD0CE1">
        <w:rPr>
          <w:b/>
        </w:rPr>
        <w:t>RUS Electric Program</w:t>
      </w:r>
    </w:p>
    <w:p w14:paraId="0B8C8FED" w14:textId="77777777" w:rsidR="00066120" w:rsidRPr="00BD0CE1" w:rsidRDefault="00066120" w:rsidP="00066120">
      <w:pPr>
        <w:spacing w:after="0"/>
        <w:jc w:val="left"/>
      </w:pPr>
      <w:r w:rsidRPr="00BD0CE1">
        <w:t xml:space="preserve">Under the authority of the Rural Electrification Act of 1936, the RUS Electric Program makes direct loans and loan guarantees to electric </w:t>
      </w:r>
      <w:r>
        <w:t>co-ops</w:t>
      </w:r>
      <w:r w:rsidRPr="00BD0CE1">
        <w:t xml:space="preserve"> (wholesale and retail providers of electricity) that serve </w:t>
      </w:r>
      <w:r>
        <w:t>member-consumer</w:t>
      </w:r>
      <w:r w:rsidRPr="00BD0CE1">
        <w:t>s in rural areas. The Electric Program helps nearly 700 borrowers in 46 states finance safe, modern, and efficient infrastructure. The resulting loan portfolio of approximately $46 billion is managed by the Electric Program. RUS-financed electrical systems provide service to more than 90</w:t>
      </w:r>
      <w:r>
        <w:t>%</w:t>
      </w:r>
      <w:r w:rsidRPr="00BD0CE1">
        <w:t xml:space="preserve"> of the nation’s counties identified as suffering from persistent poverty, out-migration, or other economic hardships. The Electric Program also provides financial assistance through </w:t>
      </w:r>
      <w:r>
        <w:t xml:space="preserve">its </w:t>
      </w:r>
      <w:r w:rsidRPr="00BD0CE1">
        <w:t>High Energy Cost Grants to rural communities with extremely high energy costs to help them acquire, construct, extend, upgrade, and otherwise improve energy generation, transmission, or distribution facilities.</w:t>
      </w:r>
    </w:p>
    <w:p w14:paraId="2A7A2A20" w14:textId="77777777" w:rsidR="00066120" w:rsidRDefault="00066120" w:rsidP="00066120">
      <w:pPr>
        <w:spacing w:after="0"/>
        <w:jc w:val="left"/>
      </w:pPr>
    </w:p>
    <w:p w14:paraId="2BAEDBDA" w14:textId="77777777" w:rsidR="00066120" w:rsidRDefault="00066120" w:rsidP="00066120">
      <w:pPr>
        <w:spacing w:after="0"/>
        <w:jc w:val="left"/>
      </w:pPr>
      <w:r w:rsidRPr="00BD0CE1">
        <w:t>Contact: Victor Vu, RUS, Deputy Assistant Administrator, Portfolio Management and Risk Assessment</w:t>
      </w:r>
    </w:p>
    <w:p w14:paraId="6E3505F2" w14:textId="77777777" w:rsidR="00066120" w:rsidRPr="00BD0CE1" w:rsidRDefault="00066120" w:rsidP="00066120">
      <w:pPr>
        <w:spacing w:after="0"/>
        <w:jc w:val="left"/>
      </w:pPr>
      <w:r>
        <w:t>Phone:</w:t>
      </w:r>
      <w:r w:rsidRPr="00BD0CE1">
        <w:t xml:space="preserve"> </w:t>
      </w:r>
      <w:r>
        <w:t>+1.</w:t>
      </w:r>
      <w:r w:rsidRPr="00BD0CE1">
        <w:t>202</w:t>
      </w:r>
      <w:r>
        <w:t>.</w:t>
      </w:r>
      <w:r w:rsidRPr="00BD0CE1">
        <w:t>720</w:t>
      </w:r>
      <w:r>
        <w:t>.</w:t>
      </w:r>
      <w:r w:rsidRPr="00BD0CE1">
        <w:t>6436</w:t>
      </w:r>
    </w:p>
    <w:p w14:paraId="03320742" w14:textId="77777777" w:rsidR="00066120" w:rsidRDefault="00066120" w:rsidP="00066120">
      <w:pPr>
        <w:spacing w:after="0"/>
        <w:jc w:val="left"/>
      </w:pPr>
    </w:p>
    <w:p w14:paraId="314D297F" w14:textId="77777777" w:rsidR="00066120" w:rsidRDefault="00066120" w:rsidP="00066120">
      <w:pPr>
        <w:jc w:val="left"/>
        <w:rPr>
          <w:rFonts w:ascii="Segoe UI" w:eastAsiaTheme="majorEastAsia" w:hAnsi="Segoe UI" w:cstheme="majorBidi"/>
          <w:caps/>
          <w:color w:val="007D39"/>
          <w:sz w:val="28"/>
          <w:szCs w:val="72"/>
        </w:rPr>
      </w:pPr>
      <w:r>
        <w:rPr>
          <w:sz w:val="28"/>
        </w:rPr>
        <w:br w:type="page"/>
      </w:r>
    </w:p>
    <w:p w14:paraId="783DC1A8" w14:textId="77777777" w:rsidR="00066120" w:rsidRDefault="00066120" w:rsidP="00066120">
      <w:pPr>
        <w:pStyle w:val="Heading3"/>
        <w:spacing w:after="0"/>
        <w:rPr>
          <w:color w:val="C00000"/>
        </w:rPr>
      </w:pPr>
      <w:r w:rsidRPr="006C5BB4">
        <w:rPr>
          <w:color w:val="C00000"/>
        </w:rPr>
        <w:lastRenderedPageBreak/>
        <w:t>Project Management Planning</w:t>
      </w:r>
    </w:p>
    <w:p w14:paraId="743B36AD" w14:textId="77777777" w:rsidR="00066120" w:rsidRPr="006C5BB4" w:rsidRDefault="00066120" w:rsidP="00066120">
      <w:pPr>
        <w:jc w:val="left"/>
      </w:pPr>
    </w:p>
    <w:p w14:paraId="1EAD733A" w14:textId="77777777" w:rsidR="00066120" w:rsidRPr="00BD0CE1" w:rsidRDefault="00066120" w:rsidP="00066120">
      <w:pPr>
        <w:pStyle w:val="NoSpacing"/>
        <w:spacing w:line="276" w:lineRule="auto"/>
        <w:rPr>
          <w:b/>
        </w:rPr>
      </w:pPr>
      <w:r w:rsidRPr="00BD0CE1">
        <w:rPr>
          <w:b/>
        </w:rPr>
        <w:t>Clean Energy Collective</w:t>
      </w:r>
      <w:r>
        <w:rPr>
          <w:b/>
        </w:rPr>
        <w:t xml:space="preserve"> </w:t>
      </w:r>
    </w:p>
    <w:p w14:paraId="7F2A2C97" w14:textId="77777777" w:rsidR="00066120" w:rsidRPr="00BD0CE1" w:rsidRDefault="00066120" w:rsidP="00066120">
      <w:pPr>
        <w:spacing w:after="0"/>
        <w:jc w:val="left"/>
      </w:pPr>
      <w:r w:rsidRPr="00BD0CE1">
        <w:t>CEC’s capabilities in project management, engineering, commissioning</w:t>
      </w:r>
      <w:r>
        <w:t>,</w:t>
      </w:r>
      <w:r w:rsidRPr="00BD0CE1">
        <w:t xml:space="preserve"> and operations are unmatched in the industry. </w:t>
      </w:r>
      <w:r>
        <w:t>CEC has</w:t>
      </w:r>
      <w:r w:rsidRPr="00BD0CE1">
        <w:t xml:space="preserve"> extensive solar array construction management experience, which includes program design, supervising the process from start to end, site-specific permitting, land acquisition, and securing necessary permitting and approvals. </w:t>
      </w:r>
      <w:r>
        <w:t xml:space="preserve">CEC’s </w:t>
      </w:r>
      <w:r w:rsidRPr="00BD0CE1">
        <w:t>in-house engineering team has expertise in modeling arrays and determining accurate production figures for multiple co</w:t>
      </w:r>
      <w:r>
        <w:t>-</w:t>
      </w:r>
      <w:r w:rsidRPr="00BD0CE1">
        <w:t xml:space="preserve">op partner arrays. </w:t>
      </w:r>
      <w:r>
        <w:t xml:space="preserve">CEC </w:t>
      </w:r>
      <w:r w:rsidRPr="00BD0CE1">
        <w:t>also provide</w:t>
      </w:r>
      <w:r>
        <w:t>s</w:t>
      </w:r>
      <w:r w:rsidRPr="00BD0CE1">
        <w:t xml:space="preserve"> in-house O&amp;M services, including remote troubleshooting and service dispatch capabilities.</w:t>
      </w:r>
    </w:p>
    <w:p w14:paraId="0FFDA9B9" w14:textId="77777777" w:rsidR="00066120" w:rsidRPr="00DC0125" w:rsidRDefault="00066120" w:rsidP="00066120">
      <w:pPr>
        <w:tabs>
          <w:tab w:val="left" w:pos="0"/>
        </w:tabs>
        <w:spacing w:after="0"/>
        <w:jc w:val="left"/>
      </w:pPr>
    </w:p>
    <w:p w14:paraId="1164E445" w14:textId="77777777" w:rsidR="00066120" w:rsidRPr="00DC0125" w:rsidRDefault="00066120" w:rsidP="00066120">
      <w:pPr>
        <w:tabs>
          <w:tab w:val="left" w:pos="0"/>
        </w:tabs>
        <w:spacing w:after="0"/>
        <w:jc w:val="left"/>
      </w:pPr>
      <w:r w:rsidRPr="00DC0125">
        <w:t>Contact: Mark W. Wilkerson, VP Strategic Partnerships</w:t>
      </w:r>
    </w:p>
    <w:p w14:paraId="6695D82C" w14:textId="77777777" w:rsidR="00066120" w:rsidRPr="00DC0125" w:rsidRDefault="00066120" w:rsidP="00066120">
      <w:pPr>
        <w:tabs>
          <w:tab w:val="left" w:pos="0"/>
        </w:tabs>
        <w:spacing w:after="0"/>
        <w:jc w:val="left"/>
      </w:pPr>
      <w:r w:rsidRPr="00DC0125">
        <w:t xml:space="preserve">Email: </w:t>
      </w:r>
      <w:hyperlink r:id="rId77" w:history="1">
        <w:r w:rsidRPr="00DC0125">
          <w:rPr>
            <w:rStyle w:val="Hyperlink"/>
            <w:rFonts w:eastAsiaTheme="majorEastAsia"/>
            <w:color w:val="auto"/>
            <w:u w:val="none"/>
          </w:rPr>
          <w:t>mark.wilkerson@easycleanenergy.com</w:t>
        </w:r>
      </w:hyperlink>
    </w:p>
    <w:p w14:paraId="1D92F72A" w14:textId="77777777" w:rsidR="00066120" w:rsidRPr="00DC0125" w:rsidRDefault="00066120" w:rsidP="00066120">
      <w:pPr>
        <w:tabs>
          <w:tab w:val="left" w:pos="0"/>
        </w:tabs>
        <w:spacing w:after="0"/>
        <w:jc w:val="left"/>
      </w:pPr>
      <w:r w:rsidRPr="00DC0125">
        <w:t>Phone: +1.815.549.6051</w:t>
      </w:r>
    </w:p>
    <w:p w14:paraId="2A20BE4E" w14:textId="77777777" w:rsidR="00066120" w:rsidRPr="00DC0125" w:rsidRDefault="00066120" w:rsidP="00066120">
      <w:pPr>
        <w:pStyle w:val="NoSpacing"/>
        <w:spacing w:line="276" w:lineRule="auto"/>
        <w:rPr>
          <w:b/>
        </w:rPr>
      </w:pPr>
    </w:p>
    <w:p w14:paraId="45318B14" w14:textId="77777777" w:rsidR="00066120" w:rsidRPr="00DC0125" w:rsidRDefault="00066120" w:rsidP="00066120">
      <w:pPr>
        <w:pStyle w:val="NoSpacing"/>
        <w:spacing w:line="276" w:lineRule="auto"/>
        <w:rPr>
          <w:b/>
        </w:rPr>
      </w:pPr>
      <w:r w:rsidRPr="00DC0125">
        <w:rPr>
          <w:b/>
        </w:rPr>
        <w:t xml:space="preserve">Cross-Discipline Technology Limited </w:t>
      </w:r>
    </w:p>
    <w:p w14:paraId="18B168D1" w14:textId="77777777" w:rsidR="00066120" w:rsidRPr="00DC0125" w:rsidRDefault="00066120" w:rsidP="00066120">
      <w:pPr>
        <w:pStyle w:val="ListParagraph"/>
        <w:numPr>
          <w:ilvl w:val="0"/>
          <w:numId w:val="0"/>
        </w:numPr>
        <w:spacing w:after="0"/>
        <w:jc w:val="left"/>
      </w:pPr>
      <w:r w:rsidRPr="00DC0125">
        <w:t>Cross-Discipline Technology Limited (Cross-Discipline) can provide project management support to help guide the beginning of project conceptualization through final construction, including providing on-site construction observation/support. Cross-Discipline currently is contracted with Western Farmers Electric Cooperative (WFEC) to handle the engineering and project management required to interconnect 13 new solar farm sites to WFEC’s member cooperatives’ distribution systems. Its team has years of experience in providing project management, design/engineering, and procurement support, including full EPC services for multiple substations, transmission lines, and distribution lines. Cross-Discipline builds on that experience by teaming several strategic affiliates in the solar industry, and can provide project management support for a wide variety of solar projects. </w:t>
      </w:r>
    </w:p>
    <w:p w14:paraId="690ED8A3" w14:textId="77777777" w:rsidR="00066120" w:rsidRPr="00DC0125" w:rsidRDefault="00066120" w:rsidP="00066120">
      <w:pPr>
        <w:spacing w:after="0"/>
        <w:jc w:val="left"/>
        <w:rPr>
          <w:rFonts w:cs="Lucida Sans Unicode"/>
        </w:rPr>
      </w:pPr>
    </w:p>
    <w:p w14:paraId="7999E6B0" w14:textId="77777777" w:rsidR="00066120" w:rsidRPr="00DC0125" w:rsidRDefault="00066120" w:rsidP="00066120">
      <w:pPr>
        <w:spacing w:after="0"/>
        <w:jc w:val="left"/>
        <w:rPr>
          <w:rFonts w:cs="Lucida Sans Unicode"/>
        </w:rPr>
      </w:pPr>
      <w:r w:rsidRPr="00DC0125">
        <w:rPr>
          <w:rFonts w:cs="Lucida Sans Unicode"/>
        </w:rPr>
        <w:t>Contact: Jerimiah Bridges, P.E.</w:t>
      </w:r>
    </w:p>
    <w:p w14:paraId="2033E959" w14:textId="77777777" w:rsidR="00066120" w:rsidRPr="00DC0125" w:rsidRDefault="00066120" w:rsidP="00066120">
      <w:pPr>
        <w:spacing w:after="0"/>
        <w:jc w:val="left"/>
      </w:pPr>
      <w:r w:rsidRPr="00DC0125">
        <w:rPr>
          <w:rFonts w:cs="Lucida Sans Unicode"/>
        </w:rPr>
        <w:t xml:space="preserve">Email: </w:t>
      </w:r>
      <w:hyperlink r:id="rId78" w:history="1">
        <w:r w:rsidRPr="00DC0125">
          <w:rPr>
            <w:rStyle w:val="Hyperlink"/>
            <w:rFonts w:eastAsiaTheme="majorEastAsia"/>
            <w:color w:val="auto"/>
            <w:u w:val="none"/>
          </w:rPr>
          <w:t>jbridges@crossdiscipline.com</w:t>
        </w:r>
      </w:hyperlink>
    </w:p>
    <w:p w14:paraId="028BB51B" w14:textId="77777777" w:rsidR="00066120" w:rsidRPr="00DC0125" w:rsidRDefault="00066120" w:rsidP="00066120">
      <w:pPr>
        <w:spacing w:after="0"/>
        <w:jc w:val="left"/>
        <w:rPr>
          <w:rFonts w:cs="Lucida Sans Unicode"/>
        </w:rPr>
      </w:pPr>
      <w:r w:rsidRPr="00DC0125">
        <w:rPr>
          <w:rFonts w:cs="Lucida Sans Unicode"/>
        </w:rPr>
        <w:t xml:space="preserve">Contact: Chad </w:t>
      </w:r>
      <w:proofErr w:type="spellStart"/>
      <w:r w:rsidRPr="00DC0125">
        <w:rPr>
          <w:rFonts w:cs="Lucida Sans Unicode"/>
        </w:rPr>
        <w:t>Beardslee</w:t>
      </w:r>
      <w:proofErr w:type="spellEnd"/>
      <w:r w:rsidRPr="00DC0125">
        <w:rPr>
          <w:rFonts w:cs="Lucida Sans Unicode"/>
        </w:rPr>
        <w:t>, P.E.</w:t>
      </w:r>
    </w:p>
    <w:p w14:paraId="44AF8202" w14:textId="77777777" w:rsidR="00066120" w:rsidRPr="00DC0125" w:rsidRDefault="00066120" w:rsidP="00066120">
      <w:pPr>
        <w:spacing w:after="0"/>
        <w:jc w:val="left"/>
        <w:rPr>
          <w:rFonts w:cs="Lucida Sans Unicode"/>
        </w:rPr>
      </w:pPr>
      <w:r w:rsidRPr="00DC0125">
        <w:rPr>
          <w:rFonts w:cs="Lucida Sans Unicode"/>
        </w:rPr>
        <w:t xml:space="preserve">Email: </w:t>
      </w:r>
      <w:hyperlink r:id="rId79" w:history="1">
        <w:r w:rsidRPr="00DC0125">
          <w:rPr>
            <w:rStyle w:val="Hyperlink"/>
            <w:rFonts w:eastAsiaTheme="majorEastAsia"/>
            <w:color w:val="auto"/>
            <w:u w:val="none"/>
          </w:rPr>
          <w:t>cbeardslee@crossdiscipline.com</w:t>
        </w:r>
      </w:hyperlink>
      <w:r w:rsidRPr="00DC0125">
        <w:t xml:space="preserve"> </w:t>
      </w:r>
    </w:p>
    <w:p w14:paraId="1C1B5F39" w14:textId="77777777" w:rsidR="00066120" w:rsidRPr="00DC0125" w:rsidRDefault="00066120" w:rsidP="00066120">
      <w:pPr>
        <w:tabs>
          <w:tab w:val="left" w:pos="2794"/>
        </w:tabs>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+1.417.859.4441</w:t>
      </w:r>
    </w:p>
    <w:p w14:paraId="6120C5AD" w14:textId="77777777" w:rsidR="00066120" w:rsidRPr="00DC0125" w:rsidRDefault="00066120" w:rsidP="00066120">
      <w:pPr>
        <w:spacing w:after="0"/>
        <w:jc w:val="left"/>
      </w:pPr>
    </w:p>
    <w:p w14:paraId="414C71FD" w14:textId="77777777" w:rsidR="00066120" w:rsidRDefault="00066120" w:rsidP="00066120">
      <w:pPr>
        <w:pStyle w:val="NoSpacing"/>
        <w:spacing w:line="276" w:lineRule="auto"/>
        <w:rPr>
          <w:b/>
          <w:bCs/>
        </w:rPr>
      </w:pPr>
      <w:proofErr w:type="spellStart"/>
      <w:r>
        <w:rPr>
          <w:b/>
          <w:bCs/>
        </w:rPr>
        <w:t>SoCore</w:t>
      </w:r>
      <w:proofErr w:type="spellEnd"/>
      <w:r>
        <w:rPr>
          <w:b/>
          <w:bCs/>
        </w:rPr>
        <w:t xml:space="preserve"> Energy</w:t>
      </w:r>
    </w:p>
    <w:p w14:paraId="2CBDBF38" w14:textId="77777777" w:rsidR="00066120" w:rsidRDefault="00066120" w:rsidP="00066120">
      <w:pPr>
        <w:pStyle w:val="PlainText"/>
      </w:pPr>
      <w:proofErr w:type="spellStart"/>
      <w:r>
        <w:t>SoCore</w:t>
      </w:r>
      <w:proofErr w:type="spellEnd"/>
      <w:r>
        <w:t xml:space="preserve"> Energy (</w:t>
      </w:r>
      <w:hyperlink r:id="rId80" w:history="1">
        <w:r>
          <w:rPr>
            <w:rStyle w:val="Hyperlink"/>
          </w:rPr>
          <w:t>www.SoCoreEnergy.com</w:t>
        </w:r>
      </w:hyperlink>
      <w:r>
        <w:t xml:space="preserve">) is a market leader in cooperative, commercial and industrial solar portfolio development. With hundreds of solar solutions designed and installed across dozens of states, </w:t>
      </w:r>
      <w:proofErr w:type="spellStart"/>
      <w:r>
        <w:t>SoCore</w:t>
      </w:r>
      <w:proofErr w:type="spellEnd"/>
      <w:r>
        <w:t xml:space="preserve"> offers cooperatives, multisite retailers, REITs and industrial companies portfolio-wide solar and energy storage solutions that provide energy cost savings and carbon reduction opportunities. As a wholly owned indirect subsidiary of Edison International, </w:t>
      </w:r>
      <w:proofErr w:type="spellStart"/>
      <w:r>
        <w:t>SoCore</w:t>
      </w:r>
      <w:proofErr w:type="spellEnd"/>
      <w:r>
        <w:t xml:space="preserve"> combines Edison's Fortune 500 stability with entrepreneurial creativity in order to provide energy solutions that their customers genuinely want and need.</w:t>
      </w:r>
    </w:p>
    <w:p w14:paraId="065D85B0" w14:textId="77777777" w:rsidR="00066120" w:rsidRDefault="00066120" w:rsidP="00066120"/>
    <w:p w14:paraId="4CDE6935" w14:textId="77777777" w:rsidR="00066120" w:rsidRDefault="00066120" w:rsidP="00066120">
      <w:r>
        <w:t xml:space="preserve">Contact: Eric </w:t>
      </w:r>
      <w:proofErr w:type="spellStart"/>
      <w:r>
        <w:t>Luesebrink</w:t>
      </w:r>
      <w:proofErr w:type="spellEnd"/>
      <w:r>
        <w:t>, SVP Development</w:t>
      </w:r>
    </w:p>
    <w:p w14:paraId="0B76FFE8" w14:textId="77777777" w:rsidR="00066120" w:rsidRDefault="00066120" w:rsidP="00066120">
      <w:r>
        <w:lastRenderedPageBreak/>
        <w:t xml:space="preserve">Email: </w:t>
      </w:r>
      <w:hyperlink r:id="rId81" w:history="1">
        <w:r>
          <w:rPr>
            <w:rStyle w:val="Hyperlink"/>
            <w:rFonts w:eastAsiaTheme="majorEastAsia"/>
          </w:rPr>
          <w:t>eluesebrink@socoreenergy.com</w:t>
        </w:r>
      </w:hyperlink>
    </w:p>
    <w:p w14:paraId="6F441F1A" w14:textId="77777777" w:rsidR="00066120" w:rsidRDefault="00066120" w:rsidP="00066120">
      <w:r>
        <w:t>Phone: +1.773.897.5782</w:t>
      </w:r>
    </w:p>
    <w:p w14:paraId="236A0EA6" w14:textId="77777777" w:rsidR="00066120" w:rsidRPr="00BD0CE1" w:rsidRDefault="00066120" w:rsidP="00066120">
      <w:pPr>
        <w:pStyle w:val="NoSpacing"/>
        <w:spacing w:line="276" w:lineRule="auto"/>
        <w:rPr>
          <w:b/>
        </w:rPr>
      </w:pPr>
      <w:r>
        <w:rPr>
          <w:b/>
        </w:rPr>
        <w:t>Meister Consultants Group (MCG)</w:t>
      </w:r>
    </w:p>
    <w:p w14:paraId="36C0C6DA" w14:textId="77777777" w:rsidR="00066120" w:rsidRDefault="00066120" w:rsidP="00066120">
      <w:pPr>
        <w:spacing w:after="0"/>
        <w:jc w:val="left"/>
        <w:rPr>
          <w:rFonts w:cs="Lucida Sans Unicode"/>
        </w:rPr>
      </w:pPr>
      <w:r>
        <w:rPr>
          <w:rStyle w:val="tx2"/>
          <w:rFonts w:eastAsiaTheme="majorEastAsia"/>
          <w:bdr w:val="none" w:sz="0" w:space="0" w:color="auto" w:frame="1"/>
        </w:rPr>
        <w:t>MCG</w:t>
      </w:r>
      <w:r w:rsidRPr="00330A49">
        <w:rPr>
          <w:rStyle w:val="tx2"/>
          <w:rFonts w:eastAsiaTheme="majorEastAsia"/>
          <w:bdr w:val="none" w:sz="0" w:space="0" w:color="auto" w:frame="1"/>
        </w:rPr>
        <w:t xml:space="preserve"> 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rPr>
          <w:rStyle w:val="tx2"/>
          <w:rFonts w:eastAsiaTheme="majorEastAsia"/>
          <w:bdr w:val="none" w:sz="0" w:space="0" w:color="auto" w:frame="1"/>
        </w:rPr>
        <w:t>member-consum</w:t>
      </w:r>
      <w:r w:rsidRPr="00330A49">
        <w:rPr>
          <w:rStyle w:val="tx2"/>
          <w:rFonts w:eastAsiaTheme="majorEastAsia"/>
          <w:bdr w:val="none" w:sz="0" w:space="0" w:color="auto" w:frame="1"/>
        </w:rPr>
        <w:t>er engagement and stakeholder education. MCG has worked with leading rural electric cooperative nationwide on community solar issues, and is a member of the White House Community Solar Partnership.</w:t>
      </w:r>
    </w:p>
    <w:p w14:paraId="1C997D27" w14:textId="77777777" w:rsidR="00066120" w:rsidRPr="00BD0CE1" w:rsidRDefault="00066120" w:rsidP="00066120">
      <w:pPr>
        <w:spacing w:after="0"/>
        <w:jc w:val="left"/>
        <w:rPr>
          <w:rFonts w:cs="Lucida Sans Unicode"/>
        </w:rPr>
      </w:pPr>
      <w:r w:rsidRPr="00BD0CE1">
        <w:rPr>
          <w:rFonts w:cs="Lucida Sans Unicode"/>
        </w:rPr>
        <w:t xml:space="preserve">Contact: </w:t>
      </w:r>
      <w:r>
        <w:rPr>
          <w:rFonts w:cs="Lucida Sans Unicode"/>
        </w:rPr>
        <w:t>Ryan Cook, Consultant</w:t>
      </w:r>
    </w:p>
    <w:p w14:paraId="4763007B" w14:textId="77777777" w:rsidR="00066120" w:rsidRPr="00BD0CE1" w:rsidRDefault="00066120" w:rsidP="00066120">
      <w:pPr>
        <w:spacing w:after="0"/>
        <w:jc w:val="left"/>
        <w:rPr>
          <w:rFonts w:cs="Lucida Sans Unicode"/>
        </w:rPr>
      </w:pPr>
      <w:r w:rsidRPr="00BD0CE1">
        <w:rPr>
          <w:rFonts w:cs="Lucida Sans Unicode"/>
        </w:rPr>
        <w:t xml:space="preserve">Email: </w:t>
      </w:r>
      <w:hyperlink r:id="rId82" w:history="1">
        <w:r w:rsidRPr="00EB4EA5">
          <w:rPr>
            <w:rStyle w:val="Hyperlink"/>
            <w:rFonts w:eastAsiaTheme="majorEastAsia"/>
          </w:rPr>
          <w:t>ryan.cook@mc-group.com</w:t>
        </w:r>
      </w:hyperlink>
    </w:p>
    <w:p w14:paraId="3C165B2E" w14:textId="77777777" w:rsidR="00066120" w:rsidRDefault="00066120" w:rsidP="00066120">
      <w:pPr>
        <w:tabs>
          <w:tab w:val="left" w:pos="2794"/>
        </w:tabs>
        <w:spacing w:after="0"/>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40B4CE26" w14:textId="77777777" w:rsidR="00066120" w:rsidRDefault="00066120" w:rsidP="00066120">
      <w:pPr>
        <w:spacing w:after="0"/>
        <w:jc w:val="left"/>
        <w:rPr>
          <w:b/>
        </w:rPr>
      </w:pPr>
    </w:p>
    <w:p w14:paraId="73556ADB" w14:textId="77777777" w:rsidR="00066120" w:rsidRPr="00BD0CE1" w:rsidRDefault="00066120" w:rsidP="00066120">
      <w:pPr>
        <w:spacing w:after="0"/>
        <w:jc w:val="left"/>
      </w:pPr>
      <w:r w:rsidRPr="00BD0CE1">
        <w:rPr>
          <w:b/>
        </w:rPr>
        <w:t xml:space="preserve">Mid-South Utility Consultants, Chain </w:t>
      </w:r>
      <w:r>
        <w:rPr>
          <w:b/>
        </w:rPr>
        <w:t>Electric</w:t>
      </w:r>
      <w:r w:rsidRPr="00BD0CE1">
        <w:rPr>
          <w:b/>
        </w:rPr>
        <w:t xml:space="preserve"> </w:t>
      </w:r>
      <w:r>
        <w:rPr>
          <w:b/>
        </w:rPr>
        <w:t>Company,</w:t>
      </w:r>
      <w:r w:rsidRPr="00BD0CE1">
        <w:rPr>
          <w:b/>
        </w:rPr>
        <w:t xml:space="preserve"> and Irby Utilities</w:t>
      </w:r>
    </w:p>
    <w:p w14:paraId="2EF158B5" w14:textId="77777777" w:rsidR="00066120" w:rsidRPr="00BD0CE1" w:rsidRDefault="00066120" w:rsidP="00066120">
      <w:pPr>
        <w:spacing w:after="0"/>
        <w:jc w:val="left"/>
        <w:rPr>
          <w:rFonts w:cs="Lucida Sans Unicode"/>
        </w:rPr>
      </w:pPr>
      <w:r w:rsidRPr="00BD0CE1">
        <w:rPr>
          <w:rFonts w:cs="Lucida Sans Unicode"/>
        </w:rPr>
        <w:t>Mid-South Utility Consultants</w:t>
      </w:r>
      <w:r w:rsidRPr="006C5BB4">
        <w:rPr>
          <w:rFonts w:cs="Lucida Sans Unicode"/>
        </w:rPr>
        <w:t>, Chain Electric Company, and</w:t>
      </w:r>
      <w:r w:rsidRPr="00BD0CE1">
        <w:rPr>
          <w:rFonts w:cs="Lucida Sans Unicode"/>
        </w:rPr>
        <w:t xml:space="preserve"> Irby Utilities have developed a relationship to pursue EPC opportunities with </w:t>
      </w:r>
      <w:r>
        <w:rPr>
          <w:rFonts w:cs="Lucida Sans Unicode"/>
        </w:rPr>
        <w:t>investor-o</w:t>
      </w:r>
      <w:r w:rsidRPr="00BD0CE1">
        <w:rPr>
          <w:rFonts w:cs="Lucida Sans Unicode"/>
        </w:rPr>
        <w:t xml:space="preserve">wned and </w:t>
      </w:r>
      <w:r>
        <w:rPr>
          <w:rFonts w:cs="Lucida Sans Unicode"/>
        </w:rPr>
        <w:t>p</w:t>
      </w:r>
      <w:r w:rsidRPr="00BD0CE1">
        <w:rPr>
          <w:rFonts w:cs="Lucida Sans Unicode"/>
        </w:rPr>
        <w:t xml:space="preserve">ublic </w:t>
      </w:r>
      <w:r>
        <w:rPr>
          <w:rFonts w:cs="Lucida Sans Unicode"/>
        </w:rPr>
        <w:t>p</w:t>
      </w:r>
      <w:r w:rsidRPr="00BD0CE1">
        <w:rPr>
          <w:rFonts w:cs="Lucida Sans Unicode"/>
        </w:rPr>
        <w:t xml:space="preserve">ower </w:t>
      </w:r>
      <w:r>
        <w:rPr>
          <w:rFonts w:cs="Lucida Sans Unicode"/>
        </w:rPr>
        <w:t>u</w:t>
      </w:r>
      <w:r w:rsidRPr="00BD0CE1">
        <w:rPr>
          <w:rFonts w:cs="Lucida Sans Unicode"/>
        </w:rPr>
        <w:t xml:space="preserve">tilities. </w:t>
      </w:r>
      <w:r>
        <w:rPr>
          <w:rFonts w:cs="Lucida Sans Unicode"/>
        </w:rPr>
        <w:t>Their</w:t>
      </w:r>
      <w:r w:rsidRPr="00BD0CE1">
        <w:rPr>
          <w:rFonts w:cs="Lucida Sans Unicode"/>
        </w:rPr>
        <w:t xml:space="preserve"> expertise in each aspect of the process is well known </w:t>
      </w:r>
      <w:r>
        <w:rPr>
          <w:rFonts w:cs="Lucida Sans Unicode"/>
        </w:rPr>
        <w:t>to</w:t>
      </w:r>
      <w:r w:rsidRPr="00BD0CE1">
        <w:rPr>
          <w:rFonts w:cs="Lucida Sans Unicode"/>
        </w:rPr>
        <w:t xml:space="preserve"> </w:t>
      </w:r>
      <w:r>
        <w:rPr>
          <w:rFonts w:cs="Lucida Sans Unicode"/>
        </w:rPr>
        <w:t>co-ops</w:t>
      </w:r>
      <w:r w:rsidRPr="00BD0CE1">
        <w:rPr>
          <w:rFonts w:cs="Lucida Sans Unicode"/>
        </w:rPr>
        <w:t xml:space="preserve"> across the mid-</w:t>
      </w:r>
      <w:r>
        <w:rPr>
          <w:rFonts w:cs="Lucida Sans Unicode"/>
        </w:rPr>
        <w:t>S</w:t>
      </w:r>
      <w:r w:rsidRPr="00BD0CE1">
        <w:rPr>
          <w:rFonts w:cs="Lucida Sans Unicode"/>
        </w:rPr>
        <w:t xml:space="preserve">outh and greater </w:t>
      </w:r>
      <w:r>
        <w:rPr>
          <w:rFonts w:cs="Lucida Sans Unicode"/>
        </w:rPr>
        <w:t>S</w:t>
      </w:r>
      <w:r w:rsidRPr="00BD0CE1">
        <w:rPr>
          <w:rFonts w:cs="Lucida Sans Unicode"/>
        </w:rPr>
        <w:t xml:space="preserve">outheast United States. </w:t>
      </w:r>
      <w:r>
        <w:rPr>
          <w:rFonts w:cs="Lucida Sans Unicode"/>
        </w:rPr>
        <w:t>They</w:t>
      </w:r>
      <w:r w:rsidRPr="00BD0CE1">
        <w:rPr>
          <w:rFonts w:cs="Lucida Sans Unicode"/>
        </w:rPr>
        <w:t xml:space="preserve"> are anxious to develop a program that will provide a br</w:t>
      </w:r>
      <w:r>
        <w:rPr>
          <w:rFonts w:cs="Lucida Sans Unicode"/>
        </w:rPr>
        <w:t>oad spectrum of resources to rural</w:t>
      </w:r>
      <w:r w:rsidRPr="00BD0CE1">
        <w:rPr>
          <w:rFonts w:cs="Lucida Sans Unicode"/>
        </w:rPr>
        <w:t xml:space="preserve"> </w:t>
      </w:r>
      <w:r>
        <w:rPr>
          <w:rFonts w:cs="Lucida Sans Unicode"/>
        </w:rPr>
        <w:t>u</w:t>
      </w:r>
      <w:r w:rsidRPr="00BD0CE1">
        <w:rPr>
          <w:rFonts w:cs="Lucida Sans Unicode"/>
        </w:rPr>
        <w:t xml:space="preserve">tilities and support them as they develop their </w:t>
      </w:r>
      <w:r>
        <w:rPr>
          <w:rFonts w:cs="Lucida Sans Unicode"/>
        </w:rPr>
        <w:t>CSPs</w:t>
      </w:r>
      <w:r w:rsidRPr="00BD0CE1">
        <w:rPr>
          <w:rFonts w:cs="Lucida Sans Unicode"/>
        </w:rPr>
        <w:t>.</w:t>
      </w:r>
    </w:p>
    <w:p w14:paraId="7BE4E90C" w14:textId="77777777" w:rsidR="00066120" w:rsidRDefault="00066120" w:rsidP="00066120">
      <w:pPr>
        <w:spacing w:after="0"/>
        <w:jc w:val="left"/>
        <w:rPr>
          <w:rFonts w:cs="Lucida Sans Unicode"/>
        </w:rPr>
      </w:pPr>
    </w:p>
    <w:p w14:paraId="17CD74A3" w14:textId="77777777" w:rsidR="00066120" w:rsidRDefault="00066120" w:rsidP="00066120">
      <w:pPr>
        <w:spacing w:after="0"/>
        <w:jc w:val="left"/>
        <w:rPr>
          <w:rFonts w:cs="Lucida Sans Unicode"/>
        </w:rPr>
      </w:pPr>
      <w:r>
        <w:rPr>
          <w:rFonts w:cs="Lucida Sans Unicode"/>
        </w:rPr>
        <w:t xml:space="preserve">Contact: </w:t>
      </w:r>
      <w:r w:rsidRPr="00BD0CE1">
        <w:rPr>
          <w:rFonts w:cs="Lucida Sans Unicode"/>
        </w:rPr>
        <w:t>Mid-South</w:t>
      </w:r>
      <w:r>
        <w:rPr>
          <w:rFonts w:cs="Lucida Sans Unicode"/>
        </w:rPr>
        <w:t xml:space="preserve">, </w:t>
      </w:r>
      <w:r w:rsidRPr="00BD0CE1">
        <w:rPr>
          <w:rFonts w:cs="Lucida Sans Unicode"/>
        </w:rPr>
        <w:t xml:space="preserve">Keith </w:t>
      </w:r>
      <w:proofErr w:type="spellStart"/>
      <w:r w:rsidRPr="00BD0CE1">
        <w:rPr>
          <w:rFonts w:cs="Lucida Sans Unicode"/>
        </w:rPr>
        <w:t>Budlong</w:t>
      </w:r>
      <w:proofErr w:type="spellEnd"/>
      <w:r w:rsidRPr="00BD0CE1">
        <w:rPr>
          <w:rFonts w:cs="Lucida Sans Unicode"/>
        </w:rPr>
        <w:t>, P.E.</w:t>
      </w:r>
    </w:p>
    <w:p w14:paraId="40004DAF" w14:textId="77777777" w:rsidR="00066120" w:rsidRPr="007E554B" w:rsidRDefault="00066120" w:rsidP="00066120">
      <w:pPr>
        <w:spacing w:after="0"/>
        <w:jc w:val="left"/>
        <w:rPr>
          <w:rFonts w:cs="Lucida Sans Unicode"/>
        </w:rPr>
      </w:pPr>
      <w:r>
        <w:rPr>
          <w:rFonts w:cs="Lucida Sans Unicode"/>
        </w:rPr>
        <w:t xml:space="preserve">Email: </w:t>
      </w:r>
      <w:hyperlink r:id="rId83" w:history="1">
        <w:r w:rsidRPr="00C07AA7">
          <w:rPr>
            <w:rStyle w:val="Hyperlink"/>
            <w:rFonts w:cs="Lucida Sans Unicode"/>
            <w:color w:val="auto"/>
            <w:u w:val="none"/>
          </w:rPr>
          <w:t>kjb@msuc.net</w:t>
        </w:r>
      </w:hyperlink>
      <w:r w:rsidRPr="007E554B">
        <w:rPr>
          <w:rFonts w:cs="Lucida Sans Unicode"/>
        </w:rPr>
        <w:t xml:space="preserve"> </w:t>
      </w:r>
    </w:p>
    <w:p w14:paraId="66B0FC74" w14:textId="77777777" w:rsidR="00066120" w:rsidRDefault="00066120" w:rsidP="00066120">
      <w:pPr>
        <w:spacing w:after="0"/>
        <w:jc w:val="left"/>
        <w:rPr>
          <w:rFonts w:cs="Lucida Sans Unicode"/>
        </w:rPr>
      </w:pPr>
      <w:r>
        <w:rPr>
          <w:rFonts w:cs="Lucida Sans Unicode"/>
        </w:rPr>
        <w:t xml:space="preserve">Contact: </w:t>
      </w:r>
      <w:r w:rsidRPr="007E554B">
        <w:rPr>
          <w:rFonts w:cs="Lucida Sans Unicode"/>
        </w:rPr>
        <w:t xml:space="preserve">Chain </w:t>
      </w:r>
      <w:r>
        <w:rPr>
          <w:rFonts w:cs="Lucida Sans Unicode"/>
        </w:rPr>
        <w:t>Electric,</w:t>
      </w:r>
      <w:r w:rsidRPr="007E554B">
        <w:rPr>
          <w:rFonts w:cs="Lucida Sans Unicode"/>
        </w:rPr>
        <w:t xml:space="preserve"> Jason Lee</w:t>
      </w:r>
    </w:p>
    <w:p w14:paraId="2ED1CBBA" w14:textId="77777777" w:rsidR="00066120" w:rsidRPr="007E554B" w:rsidRDefault="00066120" w:rsidP="00066120">
      <w:pPr>
        <w:spacing w:after="0"/>
        <w:jc w:val="left"/>
        <w:rPr>
          <w:rFonts w:cs="Lucida Sans Unicode"/>
        </w:rPr>
      </w:pPr>
      <w:r>
        <w:rPr>
          <w:rFonts w:cs="Lucida Sans Unicode"/>
        </w:rPr>
        <w:t xml:space="preserve">Email: </w:t>
      </w:r>
      <w:hyperlink r:id="rId84" w:history="1">
        <w:r w:rsidRPr="00C07AA7">
          <w:rPr>
            <w:rStyle w:val="Hyperlink"/>
            <w:rFonts w:cs="Lucida Sans Unicode"/>
            <w:color w:val="auto"/>
            <w:u w:val="none"/>
          </w:rPr>
          <w:t>jlee@bchain.com</w:t>
        </w:r>
      </w:hyperlink>
      <w:r w:rsidRPr="007E554B">
        <w:rPr>
          <w:rFonts w:cs="Lucida Sans Unicode"/>
        </w:rPr>
        <w:t xml:space="preserve"> </w:t>
      </w:r>
    </w:p>
    <w:p w14:paraId="41817364" w14:textId="77777777" w:rsidR="00066120" w:rsidRDefault="00066120" w:rsidP="00066120">
      <w:pPr>
        <w:tabs>
          <w:tab w:val="left" w:pos="2794"/>
        </w:tabs>
        <w:spacing w:after="0"/>
        <w:jc w:val="left"/>
        <w:rPr>
          <w:rFonts w:cs="Lucida Sans Unicode"/>
        </w:rPr>
      </w:pPr>
      <w:r>
        <w:rPr>
          <w:rFonts w:cs="Lucida Sans Unicode"/>
        </w:rPr>
        <w:t xml:space="preserve">Contact: </w:t>
      </w:r>
      <w:r w:rsidRPr="007E554B">
        <w:rPr>
          <w:rFonts w:cs="Lucida Sans Unicode"/>
        </w:rPr>
        <w:t>Irby Utilities</w:t>
      </w:r>
      <w:r>
        <w:rPr>
          <w:rFonts w:cs="Lucida Sans Unicode"/>
        </w:rPr>
        <w:t>,</w:t>
      </w:r>
      <w:r w:rsidRPr="007E554B">
        <w:rPr>
          <w:rFonts w:cs="Lucida Sans Unicode"/>
        </w:rPr>
        <w:t xml:space="preserve"> Eddie </w:t>
      </w:r>
      <w:proofErr w:type="spellStart"/>
      <w:r w:rsidRPr="007E554B">
        <w:rPr>
          <w:rFonts w:cs="Lucida Sans Unicode"/>
        </w:rPr>
        <w:t>Moak</w:t>
      </w:r>
      <w:proofErr w:type="spellEnd"/>
    </w:p>
    <w:p w14:paraId="1E348E7C" w14:textId="77777777" w:rsidR="00066120" w:rsidRPr="00BD0CE1" w:rsidRDefault="00066120" w:rsidP="00066120">
      <w:pPr>
        <w:tabs>
          <w:tab w:val="left" w:pos="2794"/>
        </w:tabs>
        <w:spacing w:after="0"/>
        <w:jc w:val="left"/>
        <w:rPr>
          <w:rFonts w:cs="Lucida Sans Unicode"/>
        </w:rPr>
      </w:pPr>
      <w:r>
        <w:rPr>
          <w:rFonts w:cs="Lucida Sans Unicode"/>
        </w:rPr>
        <w:t>Email:</w:t>
      </w:r>
      <w:r w:rsidRPr="007E554B">
        <w:rPr>
          <w:rFonts w:cs="Lucida Sans Unicode"/>
        </w:rPr>
        <w:t xml:space="preserve"> </w:t>
      </w:r>
      <w:hyperlink r:id="rId85" w:history="1">
        <w:r w:rsidRPr="00C07AA7">
          <w:rPr>
            <w:rStyle w:val="Hyperlink"/>
            <w:rFonts w:cs="Lucida Sans Unicode"/>
            <w:color w:val="auto"/>
            <w:u w:val="none"/>
          </w:rPr>
          <w:t>moak@irby.com</w:t>
        </w:r>
      </w:hyperlink>
      <w:r w:rsidRPr="00BD0CE1">
        <w:rPr>
          <w:rFonts w:cs="Lucida Sans Unicode"/>
        </w:rPr>
        <w:t xml:space="preserve"> </w:t>
      </w:r>
    </w:p>
    <w:p w14:paraId="614AE5A4" w14:textId="77777777" w:rsidR="00066120" w:rsidRPr="00BD0CE1" w:rsidRDefault="00066120" w:rsidP="00066120">
      <w:pPr>
        <w:tabs>
          <w:tab w:val="left" w:pos="2794"/>
        </w:tabs>
        <w:spacing w:after="0"/>
        <w:jc w:val="left"/>
        <w:rPr>
          <w:rFonts w:cs="Lucida Sans Unicode"/>
        </w:rPr>
      </w:pPr>
    </w:p>
    <w:p w14:paraId="1158A012" w14:textId="77777777" w:rsidR="00066120" w:rsidRPr="00BD0CE1" w:rsidRDefault="00066120" w:rsidP="00066120">
      <w:pPr>
        <w:pStyle w:val="NoSpacing"/>
        <w:spacing w:line="276" w:lineRule="auto"/>
        <w:rPr>
          <w:b/>
        </w:rPr>
      </w:pPr>
      <w:r w:rsidRPr="00BD0CE1">
        <w:rPr>
          <w:b/>
        </w:rPr>
        <w:t xml:space="preserve">National Renewables Cooperative Organization (NRCO) </w:t>
      </w:r>
    </w:p>
    <w:p w14:paraId="10017DB3" w14:textId="77777777" w:rsidR="00066120" w:rsidRPr="00BD0CE1" w:rsidRDefault="00066120" w:rsidP="00066120">
      <w:pPr>
        <w:spacing w:after="0"/>
        <w:jc w:val="left"/>
      </w:pPr>
      <w:r w:rsidRPr="00BD0CE1">
        <w:t xml:space="preserve">Cooperatives across the country formed </w:t>
      </w:r>
      <w:r>
        <w:t>the National Renewables Cooperative Organization (</w:t>
      </w:r>
      <w:r w:rsidRPr="00BD0CE1">
        <w:t>NRCO</w:t>
      </w:r>
      <w:r>
        <w:t>)</w:t>
      </w:r>
      <w:r w:rsidRPr="00BD0CE1">
        <w:t xml:space="preserve"> to promote and facilitate the development of renewable energy resources for its members. NRCO’s main purposes are to facilitate the cost-effective joint development of renewable resources nationwide for its cooperative owners, helping them meet the requirements of voluntary and mandatory renewable energy standards. For more information, please visit </w:t>
      </w:r>
      <w:hyperlink r:id="rId86" w:history="1">
        <w:r w:rsidRPr="00C07AA7">
          <w:rPr>
            <w:rStyle w:val="Hyperlink"/>
            <w:rFonts w:eastAsiaTheme="majorEastAsia"/>
            <w:color w:val="auto"/>
            <w:u w:val="none"/>
          </w:rPr>
          <w:t>www.nrco.coop</w:t>
        </w:r>
      </w:hyperlink>
      <w:r w:rsidRPr="00BD0CE1">
        <w:t xml:space="preserve">. </w:t>
      </w:r>
    </w:p>
    <w:p w14:paraId="2440077B" w14:textId="77777777" w:rsidR="00066120" w:rsidRDefault="00066120" w:rsidP="00066120">
      <w:pPr>
        <w:spacing w:after="0"/>
        <w:jc w:val="left"/>
      </w:pPr>
    </w:p>
    <w:p w14:paraId="476BD027" w14:textId="77777777" w:rsidR="00066120" w:rsidRDefault="00066120" w:rsidP="00066120">
      <w:pPr>
        <w:spacing w:after="0"/>
        <w:jc w:val="left"/>
      </w:pPr>
      <w:r>
        <w:t xml:space="preserve">Contact: Todd </w:t>
      </w:r>
      <w:proofErr w:type="spellStart"/>
      <w:r>
        <w:t>Bartling</w:t>
      </w:r>
      <w:proofErr w:type="spellEnd"/>
      <w:r>
        <w:t>, VP, Renewables Development</w:t>
      </w:r>
    </w:p>
    <w:p w14:paraId="0E1D332D" w14:textId="77777777" w:rsidR="00066120" w:rsidRPr="00BD0CE1" w:rsidRDefault="00066120" w:rsidP="00066120">
      <w:pPr>
        <w:spacing w:after="0"/>
        <w:jc w:val="left"/>
      </w:pPr>
      <w:r>
        <w:t>Phone: +1.</w:t>
      </w:r>
      <w:r w:rsidRPr="00BD0CE1">
        <w:t>317</w:t>
      </w:r>
      <w:r>
        <w:t>.</w:t>
      </w:r>
      <w:r w:rsidRPr="00BD0CE1">
        <w:t>344</w:t>
      </w:r>
      <w:r>
        <w:t>.</w:t>
      </w:r>
      <w:r w:rsidRPr="00BD0CE1">
        <w:t>7900</w:t>
      </w:r>
    </w:p>
    <w:p w14:paraId="1140F202" w14:textId="77777777" w:rsidR="00066120" w:rsidRDefault="00066120" w:rsidP="00066120">
      <w:pPr>
        <w:pStyle w:val="NoSpacing"/>
        <w:spacing w:line="276" w:lineRule="auto"/>
        <w:rPr>
          <w:b/>
        </w:rPr>
      </w:pPr>
    </w:p>
    <w:p w14:paraId="0390F419" w14:textId="77777777" w:rsidR="00066120" w:rsidRPr="00BD0CE1" w:rsidRDefault="00066120" w:rsidP="00066120">
      <w:pPr>
        <w:pStyle w:val="NoSpacing"/>
        <w:spacing w:line="276" w:lineRule="auto"/>
        <w:rPr>
          <w:b/>
        </w:rPr>
      </w:pPr>
      <w:r w:rsidRPr="00BD0CE1">
        <w:rPr>
          <w:b/>
        </w:rPr>
        <w:lastRenderedPageBreak/>
        <w:t>NRECA National Consulting Group</w:t>
      </w:r>
    </w:p>
    <w:p w14:paraId="6AF10D7D" w14:textId="77777777" w:rsidR="00066120" w:rsidRPr="00BD0CE1" w:rsidRDefault="00066120" w:rsidP="00066120">
      <w:pPr>
        <w:pStyle w:val="NoSpacing"/>
        <w:spacing w:line="276" w:lineRule="auto"/>
      </w:pPr>
      <w:r w:rsidRPr="00BD0CE1">
        <w:t>Through its National Consulting Group (NCG)</w:t>
      </w:r>
      <w:r>
        <w:t>,</w:t>
      </w:r>
      <w:r w:rsidRPr="00BD0CE1">
        <w:t xml:space="preserve"> and in collaboration with </w:t>
      </w:r>
      <w:r>
        <w:t>it</w:t>
      </w:r>
      <w:r w:rsidRPr="00BD0CE1">
        <w:t>s Business and Technology Strategies (BTS), NRECA is providing a resource to mitigate cooperatives’ risks and costs</w:t>
      </w:r>
      <w:r>
        <w:t xml:space="preserve"> – </w:t>
      </w:r>
      <w:r w:rsidRPr="00BD0CE1">
        <w:t xml:space="preserve">and increase the value of successful </w:t>
      </w:r>
      <w:r>
        <w:t>CSP</w:t>
      </w:r>
      <w:r w:rsidRPr="00BD0CE1">
        <w:t xml:space="preserve">s. NRECA’s consultants work alongside cooperatives’ personnel to evaluate and plan for the strategic, business, financial, and resource requirements of solar projects. This </w:t>
      </w:r>
      <w:r>
        <w:t xml:space="preserve">work </w:t>
      </w:r>
      <w:r w:rsidRPr="00BD0CE1">
        <w:t xml:space="preserve">includes financial evaluation and </w:t>
      </w:r>
      <w:r>
        <w:t>b</w:t>
      </w:r>
      <w:r w:rsidRPr="00BD0CE1">
        <w:t>usiness case development services, project planning and management, RFP development and analysis, and safety and technical compliance reviews.</w:t>
      </w:r>
    </w:p>
    <w:p w14:paraId="3C9F6D45" w14:textId="77777777" w:rsidR="00066120" w:rsidRPr="00BD0CE1" w:rsidRDefault="00066120" w:rsidP="00066120">
      <w:pPr>
        <w:pStyle w:val="NoSpacing"/>
        <w:spacing w:line="276" w:lineRule="auto"/>
      </w:pPr>
    </w:p>
    <w:p w14:paraId="4B2FC975" w14:textId="77777777" w:rsidR="00066120" w:rsidRDefault="00066120" w:rsidP="00066120">
      <w:pPr>
        <w:pStyle w:val="NoSpacing"/>
        <w:spacing w:line="276" w:lineRule="auto"/>
      </w:pPr>
      <w:r w:rsidRPr="00BD0CE1">
        <w:t xml:space="preserve">Contact: </w:t>
      </w:r>
      <w:r>
        <w:t>Henry Cano</w:t>
      </w:r>
    </w:p>
    <w:p w14:paraId="03505BBC" w14:textId="77777777" w:rsidR="00066120" w:rsidRDefault="00066120" w:rsidP="00066120">
      <w:pPr>
        <w:pStyle w:val="NoSpacing"/>
        <w:spacing w:line="276" w:lineRule="auto"/>
        <w:rPr>
          <w:rStyle w:val="Hyperlink"/>
          <w:color w:val="auto"/>
        </w:rPr>
      </w:pPr>
      <w:r>
        <w:t xml:space="preserve">Email: </w:t>
      </w:r>
      <w:hyperlink r:id="rId87" w:history="1">
        <w:r w:rsidRPr="009A0DEF">
          <w:rPr>
            <w:rStyle w:val="Hyperlink"/>
            <w:color w:val="auto"/>
            <w:u w:val="none"/>
          </w:rPr>
          <w:t>henry.cano@nreca.coop</w:t>
        </w:r>
      </w:hyperlink>
    </w:p>
    <w:p w14:paraId="3CDBE0B0" w14:textId="77777777" w:rsidR="00066120" w:rsidRPr="00BD0CE1" w:rsidRDefault="00066120" w:rsidP="00066120">
      <w:pPr>
        <w:pStyle w:val="NoSpacing"/>
        <w:spacing w:line="276" w:lineRule="auto"/>
      </w:pPr>
      <w:r w:rsidRPr="00163236">
        <w:rPr>
          <w:rStyle w:val="Hyperlink"/>
          <w:color w:val="auto"/>
          <w:u w:val="none"/>
        </w:rPr>
        <w:t>Phone: +1.</w:t>
      </w:r>
      <w:r>
        <w:t>602.</w:t>
      </w:r>
      <w:r w:rsidRPr="00BD0CE1">
        <w:t>621</w:t>
      </w:r>
      <w:r>
        <w:t>.</w:t>
      </w:r>
      <w:r w:rsidRPr="00BD0CE1">
        <w:t>3905</w:t>
      </w:r>
    </w:p>
    <w:p w14:paraId="5A478BEA" w14:textId="77777777" w:rsidR="00066120" w:rsidRPr="00BD0CE1" w:rsidRDefault="00066120" w:rsidP="00066120">
      <w:pPr>
        <w:tabs>
          <w:tab w:val="left" w:pos="2794"/>
        </w:tabs>
        <w:spacing w:after="0"/>
        <w:jc w:val="left"/>
        <w:rPr>
          <w:b/>
        </w:rPr>
      </w:pPr>
    </w:p>
    <w:p w14:paraId="05CF87E6" w14:textId="77777777" w:rsidR="00066120" w:rsidRPr="00BD0CE1" w:rsidRDefault="00066120" w:rsidP="00066120">
      <w:pPr>
        <w:tabs>
          <w:tab w:val="left" w:pos="2794"/>
        </w:tabs>
        <w:spacing w:after="0"/>
        <w:jc w:val="left"/>
      </w:pPr>
      <w:r w:rsidRPr="00BD0CE1">
        <w:rPr>
          <w:b/>
        </w:rPr>
        <w:t>Renewable Energy Integration</w:t>
      </w:r>
    </w:p>
    <w:p w14:paraId="059D27A6" w14:textId="77777777" w:rsidR="00066120" w:rsidRPr="00BD0CE1" w:rsidRDefault="00066120" w:rsidP="00066120">
      <w:pPr>
        <w:spacing w:after="0"/>
        <w:jc w:val="left"/>
        <w:rPr>
          <w:rFonts w:cs="Lucida Sans Unicode"/>
        </w:rPr>
      </w:pPr>
      <w:proofErr w:type="spellStart"/>
      <w:r w:rsidRPr="00BD0CE1">
        <w:rPr>
          <w:rFonts w:cs="Lucida Sans Unicode"/>
        </w:rPr>
        <w:t>Nanogrids</w:t>
      </w:r>
      <w:proofErr w:type="spellEnd"/>
      <w:r w:rsidRPr="00BD0CE1">
        <w:rPr>
          <w:rFonts w:cs="Lucida Sans Unicode"/>
        </w:rPr>
        <w:t xml:space="preserve"> by Renewable Energy Integration provide solutions to solar and storage, giving the cooperative complete </w:t>
      </w:r>
      <w:r>
        <w:rPr>
          <w:rFonts w:cs="Lucida Sans Unicode"/>
        </w:rPr>
        <w:t>c</w:t>
      </w:r>
      <w:r w:rsidRPr="00BD0CE1">
        <w:rPr>
          <w:rFonts w:cs="Lucida Sans Unicode"/>
        </w:rPr>
        <w:t xml:space="preserve">ontrol of the </w:t>
      </w:r>
      <w:r>
        <w:rPr>
          <w:rFonts w:cs="Lucida Sans Unicode"/>
        </w:rPr>
        <w:t>p</w:t>
      </w:r>
      <w:r w:rsidRPr="00BD0CE1">
        <w:rPr>
          <w:rFonts w:cs="Lucida Sans Unicode"/>
        </w:rPr>
        <w:t xml:space="preserve">ower. As a </w:t>
      </w:r>
      <w:r>
        <w:rPr>
          <w:rFonts w:cs="Lucida Sans Unicode"/>
        </w:rPr>
        <w:t>t</w:t>
      </w:r>
      <w:r w:rsidRPr="00BD0CE1">
        <w:rPr>
          <w:rFonts w:cs="Lucida Sans Unicode"/>
        </w:rPr>
        <w:t>urn</w:t>
      </w:r>
      <w:r w:rsidRPr="00BD0CE1">
        <w:rPr>
          <w:rFonts w:cs="Lucida Sans Unicode"/>
        </w:rPr>
        <w:softHyphen/>
      </w:r>
      <w:r>
        <w:rPr>
          <w:rFonts w:cs="Lucida Sans Unicode"/>
        </w:rPr>
        <w:t>k</w:t>
      </w:r>
      <w:r w:rsidRPr="00BD0CE1">
        <w:rPr>
          <w:rFonts w:cs="Lucida Sans Unicode"/>
        </w:rPr>
        <w:t xml:space="preserve">ey </w:t>
      </w:r>
      <w:r>
        <w:rPr>
          <w:rFonts w:cs="Lucida Sans Unicode"/>
        </w:rPr>
        <w:t>s</w:t>
      </w:r>
      <w:r w:rsidRPr="00BD0CE1">
        <w:rPr>
          <w:rFonts w:cs="Lucida Sans Unicode"/>
        </w:rPr>
        <w:t xml:space="preserve">olution, </w:t>
      </w:r>
      <w:r>
        <w:rPr>
          <w:rFonts w:cs="Lucida Sans Unicode"/>
        </w:rPr>
        <w:t>its</w:t>
      </w:r>
      <w:r w:rsidRPr="00BD0CE1">
        <w:rPr>
          <w:rFonts w:cs="Lucida Sans Unicode"/>
        </w:rPr>
        <w:t xml:space="preserve"> </w:t>
      </w:r>
      <w:proofErr w:type="spellStart"/>
      <w:r w:rsidRPr="00BD0CE1">
        <w:rPr>
          <w:rFonts w:cs="Lucida Sans Unicode"/>
        </w:rPr>
        <w:t>Nanogrid</w:t>
      </w:r>
      <w:proofErr w:type="spellEnd"/>
      <w:r w:rsidRPr="00BD0CE1">
        <w:rPr>
          <w:rFonts w:cs="Lucida Sans Unicode"/>
        </w:rPr>
        <w:t xml:space="preserve"> Program is designed with no money out </w:t>
      </w:r>
      <w:r w:rsidRPr="00BD0CE1">
        <w:rPr>
          <w:rFonts w:cs="Lucida Sans Unicode"/>
        </w:rPr>
        <w:softHyphen/>
        <w:t>of</w:t>
      </w:r>
      <w:r>
        <w:rPr>
          <w:rFonts w:cs="Lucida Sans Unicode"/>
        </w:rPr>
        <w:t xml:space="preserve"> </w:t>
      </w:r>
      <w:r w:rsidRPr="00BD0CE1">
        <w:rPr>
          <w:rFonts w:cs="Lucida Sans Unicode"/>
        </w:rPr>
        <w:t xml:space="preserve">pocket for the cooperative, benefits for the </w:t>
      </w:r>
      <w:r>
        <w:rPr>
          <w:rFonts w:cs="Lucida Sans Unicode"/>
        </w:rPr>
        <w:t>member-consumer</w:t>
      </w:r>
      <w:r w:rsidRPr="00BD0CE1">
        <w:rPr>
          <w:rFonts w:cs="Lucida Sans Unicode"/>
        </w:rPr>
        <w:t>s, and a business/finance model that generates new revenue streams, mitigates stress on aging assets, and pays for itself month in and month out.</w:t>
      </w:r>
    </w:p>
    <w:p w14:paraId="7906BB68" w14:textId="77777777" w:rsidR="00066120" w:rsidRPr="00BD0CE1" w:rsidRDefault="00066120" w:rsidP="00066120">
      <w:pPr>
        <w:spacing w:after="0"/>
        <w:jc w:val="left"/>
        <w:rPr>
          <w:rFonts w:cs="Lucida Sans Unicode"/>
        </w:rPr>
      </w:pPr>
    </w:p>
    <w:p w14:paraId="12507627" w14:textId="77777777" w:rsidR="00066120" w:rsidRPr="00DC0125" w:rsidRDefault="00066120" w:rsidP="00066120">
      <w:pPr>
        <w:spacing w:after="0"/>
        <w:jc w:val="left"/>
        <w:rPr>
          <w:rFonts w:cs="Lucida Sans Unicode"/>
        </w:rPr>
      </w:pPr>
      <w:r w:rsidRPr="00BD0CE1">
        <w:rPr>
          <w:rFonts w:cs="Lucida Sans Unicode"/>
        </w:rPr>
        <w:t xml:space="preserve">Contact: Bill </w:t>
      </w:r>
      <w:proofErr w:type="spellStart"/>
      <w:r w:rsidRPr="00BD0CE1">
        <w:rPr>
          <w:rFonts w:cs="Lucida Sans Unicode"/>
        </w:rPr>
        <w:t>Schupple</w:t>
      </w:r>
      <w:proofErr w:type="spellEnd"/>
      <w:r w:rsidRPr="00BD0CE1">
        <w:rPr>
          <w:rFonts w:cs="Lucida Sans Unicode"/>
        </w:rPr>
        <w:t>, G</w:t>
      </w:r>
      <w:r w:rsidRPr="00DC0125">
        <w:rPr>
          <w:rFonts w:cs="Lucida Sans Unicode"/>
        </w:rPr>
        <w:t>eneral Manager</w:t>
      </w:r>
    </w:p>
    <w:p w14:paraId="33D162E7" w14:textId="77777777" w:rsidR="00066120" w:rsidRPr="00DC0125" w:rsidRDefault="00066120" w:rsidP="00066120">
      <w:pPr>
        <w:spacing w:after="0"/>
        <w:jc w:val="left"/>
        <w:rPr>
          <w:rFonts w:cs="Lucida Sans Unicode"/>
        </w:rPr>
      </w:pPr>
      <w:r w:rsidRPr="00DC0125">
        <w:rPr>
          <w:rFonts w:cs="Lucida Sans Unicode"/>
        </w:rPr>
        <w:t xml:space="preserve">Email: </w:t>
      </w:r>
      <w:hyperlink r:id="rId88" w:history="1">
        <w:r w:rsidRPr="00DC0125">
          <w:rPr>
            <w:rStyle w:val="Hyperlink"/>
            <w:rFonts w:cs="Lucida Sans Unicode"/>
            <w:color w:val="auto"/>
            <w:u w:val="none"/>
          </w:rPr>
          <w:t>bill@gotnanogrid.com</w:t>
        </w:r>
      </w:hyperlink>
      <w:r w:rsidRPr="00DC0125">
        <w:rPr>
          <w:rFonts w:cs="Lucida Sans Unicode"/>
        </w:rPr>
        <w:t xml:space="preserve"> </w:t>
      </w:r>
    </w:p>
    <w:p w14:paraId="02CBFC42" w14:textId="77777777" w:rsidR="00066120" w:rsidRPr="00DC0125" w:rsidRDefault="00066120" w:rsidP="00066120">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+1.866.644.0950</w:t>
      </w:r>
    </w:p>
    <w:p w14:paraId="66991643" w14:textId="77777777" w:rsidR="00066120" w:rsidRPr="00DC0125" w:rsidRDefault="00066120" w:rsidP="00066120">
      <w:pPr>
        <w:spacing w:after="0"/>
        <w:jc w:val="left"/>
        <w:rPr>
          <w:rFonts w:cs="Lucida Sans Unicode"/>
        </w:rPr>
      </w:pPr>
    </w:p>
    <w:p w14:paraId="19F80194" w14:textId="77777777" w:rsidR="00066120" w:rsidRPr="00DC0125" w:rsidRDefault="00066120" w:rsidP="00066120">
      <w:pPr>
        <w:tabs>
          <w:tab w:val="left" w:pos="2794"/>
        </w:tabs>
        <w:spacing w:after="0"/>
        <w:jc w:val="left"/>
      </w:pPr>
      <w:r w:rsidRPr="00DC0125">
        <w:rPr>
          <w:b/>
        </w:rPr>
        <w:t>Silicon Ranch Corporation</w:t>
      </w:r>
    </w:p>
    <w:p w14:paraId="5A615132" w14:textId="77777777" w:rsidR="00066120" w:rsidRPr="00DC0125" w:rsidRDefault="00066120" w:rsidP="00066120">
      <w:pPr>
        <w:spacing w:after="0"/>
        <w:jc w:val="left"/>
        <w:rPr>
          <w:rFonts w:cs="Lucida Sans Unicode"/>
        </w:rPr>
      </w:pPr>
      <w:r w:rsidRPr="00DC0125">
        <w:rPr>
          <w:rFonts w:cs="Lucida Sans Unicode"/>
        </w:rPr>
        <w:t xml:space="preserve">Silicon Ranch Corporation (Silicon Ranch) is one of the nation’s leading developers, owners, and operators of solar energy plants. It understands the value that not-for-profit rural electric cooperatives and public power districts bring to their </w:t>
      </w:r>
      <w:r>
        <w:rPr>
          <w:rFonts w:cs="Lucida Sans Unicode"/>
        </w:rPr>
        <w:t>member-consumer</w:t>
      </w:r>
      <w:r w:rsidRPr="00DC0125">
        <w:rPr>
          <w:rFonts w:cs="Lucida Sans Unicode"/>
        </w:rPr>
        <w:t xml:space="preserve">s across the country. Silicon Ranch is proud to have established positive and productive relationships with prominent local co-ops throughout the United States. </w:t>
      </w:r>
    </w:p>
    <w:p w14:paraId="6274E179" w14:textId="77777777" w:rsidR="00066120" w:rsidRPr="00DC0125" w:rsidRDefault="00066120" w:rsidP="00066120">
      <w:pPr>
        <w:spacing w:after="0"/>
        <w:jc w:val="left"/>
        <w:rPr>
          <w:rFonts w:cs="Lucida Sans Unicode"/>
        </w:rPr>
      </w:pPr>
    </w:p>
    <w:p w14:paraId="38FAD7E4" w14:textId="77777777" w:rsidR="00066120" w:rsidRPr="00DC0125" w:rsidRDefault="00066120" w:rsidP="00066120">
      <w:pPr>
        <w:spacing w:after="0"/>
        <w:jc w:val="left"/>
        <w:rPr>
          <w:rFonts w:cs="Lucida Sans Unicode"/>
        </w:rPr>
      </w:pPr>
      <w:r w:rsidRPr="00DC0125">
        <w:rPr>
          <w:rFonts w:cs="Lucida Sans Unicode"/>
        </w:rPr>
        <w:t>As the partner of choice for a diverse set of forward-thinking companies, Silicon Ranch brings all of the benefits of utility-scale solar energy together in a turnkey model that requires no capital investment from our stakeholders.</w:t>
      </w:r>
    </w:p>
    <w:p w14:paraId="0A39261D" w14:textId="77777777" w:rsidR="00066120" w:rsidRPr="00DC0125" w:rsidRDefault="00066120" w:rsidP="00066120">
      <w:pPr>
        <w:spacing w:after="0"/>
        <w:jc w:val="left"/>
        <w:rPr>
          <w:rFonts w:cs="Lucida Sans Unicode"/>
        </w:rPr>
      </w:pPr>
    </w:p>
    <w:p w14:paraId="4D77E9AC" w14:textId="77777777" w:rsidR="00066120" w:rsidRPr="00DC0125" w:rsidRDefault="00066120" w:rsidP="00066120">
      <w:pPr>
        <w:spacing w:after="0"/>
        <w:jc w:val="left"/>
        <w:rPr>
          <w:rFonts w:cs="Lucida Sans Unicode"/>
        </w:rPr>
      </w:pPr>
      <w:r w:rsidRPr="00DC0125">
        <w:rPr>
          <w:rFonts w:cs="Lucida Sans Unicode"/>
        </w:rPr>
        <w:t xml:space="preserve">Contact: Matt </w:t>
      </w:r>
      <w:proofErr w:type="spellStart"/>
      <w:r w:rsidRPr="00DC0125">
        <w:rPr>
          <w:rFonts w:cs="Lucida Sans Unicode"/>
        </w:rPr>
        <w:t>Kisber</w:t>
      </w:r>
      <w:proofErr w:type="spellEnd"/>
      <w:r w:rsidRPr="00DC0125">
        <w:rPr>
          <w:rFonts w:cs="Lucida Sans Unicode"/>
        </w:rPr>
        <w:t>, President and CEO</w:t>
      </w:r>
    </w:p>
    <w:p w14:paraId="0C4C3BBC" w14:textId="77777777" w:rsidR="00066120" w:rsidRPr="00DC0125" w:rsidRDefault="00066120" w:rsidP="00066120">
      <w:pPr>
        <w:spacing w:after="0"/>
        <w:jc w:val="left"/>
        <w:rPr>
          <w:rFonts w:cs="Lucida Sans Unicode"/>
        </w:rPr>
      </w:pPr>
      <w:r w:rsidRPr="00DC0125">
        <w:rPr>
          <w:rFonts w:cs="Lucida Sans Unicode"/>
        </w:rPr>
        <w:t xml:space="preserve">Email: </w:t>
      </w:r>
      <w:hyperlink r:id="rId89" w:history="1">
        <w:r w:rsidRPr="00DC0125">
          <w:rPr>
            <w:rStyle w:val="Hyperlink"/>
            <w:rFonts w:eastAsiaTheme="majorEastAsia"/>
            <w:color w:val="auto"/>
            <w:u w:val="none"/>
          </w:rPr>
          <w:t>matt.kisber@siliconranchcorp.com</w:t>
        </w:r>
      </w:hyperlink>
      <w:r w:rsidRPr="00DC0125">
        <w:t xml:space="preserve"> </w:t>
      </w:r>
    </w:p>
    <w:p w14:paraId="639C6360" w14:textId="77777777" w:rsidR="00066120" w:rsidRPr="00DC0125" w:rsidRDefault="00066120" w:rsidP="00066120">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+1.615.577.4606</w:t>
      </w:r>
    </w:p>
    <w:p w14:paraId="019D500B" w14:textId="77777777" w:rsidR="00066120" w:rsidRPr="00DC0125" w:rsidRDefault="00066120" w:rsidP="00066120">
      <w:pPr>
        <w:spacing w:after="0"/>
        <w:jc w:val="left"/>
        <w:rPr>
          <w:rFonts w:cs="Lucida Sans Unicode"/>
        </w:rPr>
      </w:pPr>
    </w:p>
    <w:p w14:paraId="0B145445" w14:textId="77777777" w:rsidR="00066120" w:rsidRPr="00BD0CE1" w:rsidRDefault="00066120" w:rsidP="00066120">
      <w:pPr>
        <w:spacing w:after="0"/>
        <w:jc w:val="left"/>
      </w:pPr>
      <w:r w:rsidRPr="00BD0CE1">
        <w:rPr>
          <w:b/>
        </w:rPr>
        <w:t>SunEdison</w:t>
      </w:r>
    </w:p>
    <w:p w14:paraId="25F19D3B" w14:textId="77777777" w:rsidR="00066120" w:rsidRPr="00BD0CE1" w:rsidRDefault="00066120" w:rsidP="00066120">
      <w:pPr>
        <w:spacing w:after="0"/>
        <w:jc w:val="left"/>
        <w:rPr>
          <w:rFonts w:cs="Lucida Sans Unicode"/>
        </w:rPr>
      </w:pPr>
      <w:r w:rsidRPr="00BD0CE1">
        <w:rPr>
          <w:rFonts w:cs="Lucida Sans Unicode"/>
        </w:rPr>
        <w:t>SunEdison develops, finances, installs</w:t>
      </w:r>
      <w:r>
        <w:rPr>
          <w:rFonts w:cs="Lucida Sans Unicode"/>
        </w:rPr>
        <w:t>,</w:t>
      </w:r>
      <w:r w:rsidRPr="00BD0CE1">
        <w:rPr>
          <w:rFonts w:cs="Lucida Sans Unicode"/>
        </w:rPr>
        <w:t xml:space="preserve"> and operates distributed solar power systems, delivering cost</w:t>
      </w:r>
      <w:r>
        <w:rPr>
          <w:rFonts w:cs="Lucida Sans Unicode"/>
        </w:rPr>
        <w:t>-</w:t>
      </w:r>
      <w:r w:rsidRPr="00BD0CE1">
        <w:rPr>
          <w:rFonts w:cs="Lucida Sans Unicode"/>
        </w:rPr>
        <w:t>effective electricity and services to educational, residential, commercial, utility, and government c</w:t>
      </w:r>
      <w:r>
        <w:rPr>
          <w:rFonts w:cs="Lucida Sans Unicode"/>
        </w:rPr>
        <w:t>onsu</w:t>
      </w:r>
      <w:r w:rsidRPr="00BD0CE1">
        <w:rPr>
          <w:rFonts w:cs="Lucida Sans Unicode"/>
        </w:rPr>
        <w:t xml:space="preserve">mers. </w:t>
      </w:r>
      <w:r>
        <w:rPr>
          <w:rFonts w:cs="Lucida Sans Unicode"/>
        </w:rPr>
        <w:t>SunEdison’s</w:t>
      </w:r>
      <w:r w:rsidRPr="00BD0CE1">
        <w:rPr>
          <w:rFonts w:cs="Lucida Sans Unicode"/>
        </w:rPr>
        <w:t xml:space="preserve"> 4.0</w:t>
      </w:r>
      <w:r>
        <w:rPr>
          <w:rFonts w:cs="Lucida Sans Unicode"/>
        </w:rPr>
        <w:t>-</w:t>
      </w:r>
      <w:r w:rsidRPr="00BD0CE1">
        <w:rPr>
          <w:rFonts w:cs="Lucida Sans Unicode"/>
        </w:rPr>
        <w:t xml:space="preserve">GW global portfolio spans 23 countries and 28 states, and has generated </w:t>
      </w:r>
      <w:r>
        <w:rPr>
          <w:rFonts w:cs="Lucida Sans Unicode"/>
        </w:rPr>
        <w:lastRenderedPageBreak/>
        <w:t>more than</w:t>
      </w:r>
      <w:r w:rsidRPr="00BD0CE1">
        <w:rPr>
          <w:rFonts w:cs="Lucida Sans Unicode"/>
        </w:rPr>
        <w:t xml:space="preserve"> 9,000 </w:t>
      </w:r>
      <w:proofErr w:type="spellStart"/>
      <w:r w:rsidRPr="00BD0CE1">
        <w:rPr>
          <w:rFonts w:cs="Lucida Sans Unicode"/>
        </w:rPr>
        <w:t>GWh</w:t>
      </w:r>
      <w:proofErr w:type="spellEnd"/>
      <w:r w:rsidRPr="00BD0CE1">
        <w:rPr>
          <w:rFonts w:cs="Lucida Sans Unicode"/>
        </w:rPr>
        <w:t>.</w:t>
      </w:r>
      <w:r w:rsidRPr="00BD0CE1">
        <w:rPr>
          <w:rFonts w:cs="Lucida Sans Unicode"/>
        </w:rPr>
        <w:br/>
      </w:r>
      <w:r w:rsidRPr="00BD0CE1">
        <w:rPr>
          <w:rFonts w:cs="Lucida Sans Unicode"/>
        </w:rPr>
        <w:br/>
        <w:t>SunEdison is pleased to offer turnkey community solar options for electric co</w:t>
      </w:r>
      <w:r>
        <w:rPr>
          <w:rFonts w:cs="Lucida Sans Unicode"/>
        </w:rPr>
        <w:t>-</w:t>
      </w:r>
      <w:r w:rsidRPr="00BD0CE1">
        <w:rPr>
          <w:rFonts w:cs="Lucida Sans Unicode"/>
        </w:rPr>
        <w:t xml:space="preserve">ops. SunEdison understands that each NRECA </w:t>
      </w:r>
      <w:r>
        <w:rPr>
          <w:rFonts w:cs="Lucida Sans Unicode"/>
        </w:rPr>
        <w:t xml:space="preserve">co-op </w:t>
      </w:r>
      <w:r w:rsidRPr="00BD0CE1">
        <w:rPr>
          <w:rFonts w:cs="Lucida Sans Unicode"/>
        </w:rPr>
        <w:t xml:space="preserve">member has its own priorities, competencies, and limits. As such, </w:t>
      </w:r>
      <w:r>
        <w:rPr>
          <w:rFonts w:cs="Lucida Sans Unicode"/>
        </w:rPr>
        <w:t>it is</w:t>
      </w:r>
      <w:r w:rsidRPr="00BD0CE1">
        <w:rPr>
          <w:rFonts w:cs="Lucida Sans Unicode"/>
        </w:rPr>
        <w:t xml:space="preserve"> happy to work with co</w:t>
      </w:r>
      <w:r>
        <w:rPr>
          <w:rFonts w:cs="Lucida Sans Unicode"/>
        </w:rPr>
        <w:t>-</w:t>
      </w:r>
      <w:r w:rsidRPr="00BD0CE1">
        <w:rPr>
          <w:rFonts w:cs="Lucida Sans Unicode"/>
        </w:rPr>
        <w:t xml:space="preserve">ops to structure the optimal community solar program based on </w:t>
      </w:r>
      <w:r>
        <w:rPr>
          <w:rFonts w:cs="Lucida Sans Unicode"/>
        </w:rPr>
        <w:t>their</w:t>
      </w:r>
      <w:r w:rsidRPr="00BD0CE1">
        <w:rPr>
          <w:rFonts w:cs="Lucida Sans Unicode"/>
        </w:rPr>
        <w:t xml:space="preserve"> executive and </w:t>
      </w:r>
      <w:r>
        <w:rPr>
          <w:rFonts w:cs="Lucida Sans Unicode"/>
        </w:rPr>
        <w:t>member-consumer</w:t>
      </w:r>
      <w:r w:rsidRPr="00BD0CE1">
        <w:rPr>
          <w:rFonts w:cs="Lucida Sans Unicode"/>
        </w:rPr>
        <w:t xml:space="preserve"> preferences. SunEdison’s approach is premised upon a low-cost, economy-of-scale model that is simple to implement</w:t>
      </w:r>
      <w:r>
        <w:rPr>
          <w:rFonts w:cs="Lucida Sans Unicode"/>
        </w:rPr>
        <w:t xml:space="preserve"> </w:t>
      </w:r>
      <w:r w:rsidRPr="00BD0CE1">
        <w:rPr>
          <w:rFonts w:cs="Lucida Sans Unicode"/>
        </w:rPr>
        <w:t xml:space="preserve">and tailored to </w:t>
      </w:r>
      <w:r>
        <w:rPr>
          <w:rFonts w:cs="Lucida Sans Unicode"/>
        </w:rPr>
        <w:t>co-ops’ individual</w:t>
      </w:r>
      <w:r w:rsidRPr="00BD0CE1">
        <w:rPr>
          <w:rFonts w:cs="Lucida Sans Unicode"/>
        </w:rPr>
        <w:t xml:space="preserve"> needs.</w:t>
      </w:r>
      <w:r w:rsidRPr="00BD0CE1">
        <w:rPr>
          <w:rFonts w:cs="Lucida Sans Unicode"/>
        </w:rPr>
        <w:br/>
      </w:r>
      <w:r w:rsidRPr="00BD0CE1">
        <w:rPr>
          <w:rFonts w:cs="Lucida Sans Unicode"/>
        </w:rPr>
        <w:br/>
        <w:t>The challenge for co</w:t>
      </w:r>
      <w:r>
        <w:rPr>
          <w:rFonts w:cs="Lucida Sans Unicode"/>
        </w:rPr>
        <w:t>-</w:t>
      </w:r>
      <w:r w:rsidRPr="00BD0CE1">
        <w:rPr>
          <w:rFonts w:cs="Lucida Sans Unicode"/>
        </w:rPr>
        <w:t xml:space="preserve">ops lies in how to offer community solar at </w:t>
      </w:r>
      <w:r>
        <w:rPr>
          <w:rFonts w:cs="Lucida Sans Unicode"/>
        </w:rPr>
        <w:t xml:space="preserve">the </w:t>
      </w:r>
      <w:r w:rsidRPr="00BD0CE1">
        <w:rPr>
          <w:rFonts w:cs="Lucida Sans Unicode"/>
        </w:rPr>
        <w:t>least cost and with maximum benefits to the co</w:t>
      </w:r>
      <w:r>
        <w:rPr>
          <w:rFonts w:cs="Lucida Sans Unicode"/>
        </w:rPr>
        <w:t>-</w:t>
      </w:r>
      <w:r w:rsidRPr="00BD0CE1">
        <w:rPr>
          <w:rFonts w:cs="Lucida Sans Unicode"/>
        </w:rPr>
        <w:t xml:space="preserve">op and its </w:t>
      </w:r>
      <w:r>
        <w:rPr>
          <w:rFonts w:cs="Lucida Sans Unicode"/>
        </w:rPr>
        <w:t>member-consumer</w:t>
      </w:r>
      <w:r w:rsidRPr="00BD0CE1">
        <w:rPr>
          <w:rFonts w:cs="Lucida Sans Unicode"/>
        </w:rPr>
        <w:t xml:space="preserve">s. SunEdison </w:t>
      </w:r>
      <w:r>
        <w:rPr>
          <w:rFonts w:cs="Lucida Sans Unicode"/>
        </w:rPr>
        <w:t>works</w:t>
      </w:r>
      <w:r w:rsidRPr="00BD0CE1">
        <w:rPr>
          <w:rFonts w:cs="Lucida Sans Unicode"/>
        </w:rPr>
        <w:t xml:space="preserve"> as a partner to design and implement the most effective and efficient full-service community solar solution.</w:t>
      </w:r>
    </w:p>
    <w:p w14:paraId="4129AE52" w14:textId="77777777" w:rsidR="00066120" w:rsidRPr="00BD0CE1" w:rsidRDefault="00066120" w:rsidP="00066120">
      <w:pPr>
        <w:spacing w:after="0"/>
        <w:jc w:val="left"/>
        <w:rPr>
          <w:rFonts w:cs="Lucida Sans Unicode"/>
        </w:rPr>
      </w:pPr>
    </w:p>
    <w:p w14:paraId="771165BA" w14:textId="77777777" w:rsidR="00066120" w:rsidRPr="00BD0CE1" w:rsidRDefault="00066120" w:rsidP="00066120">
      <w:pPr>
        <w:spacing w:after="0"/>
        <w:jc w:val="left"/>
        <w:rPr>
          <w:rFonts w:cs="Lucida Sans Unicode"/>
        </w:rPr>
      </w:pPr>
      <w:r w:rsidRPr="00BD0CE1">
        <w:rPr>
          <w:rFonts w:cs="Lucida Sans Unicode"/>
        </w:rPr>
        <w:t>Contact: Dan Lieberman, Senior Marketing Manager</w:t>
      </w:r>
    </w:p>
    <w:p w14:paraId="7178824F" w14:textId="77777777" w:rsidR="00066120" w:rsidRPr="00BD0CE1" w:rsidRDefault="00066120" w:rsidP="00066120">
      <w:pPr>
        <w:spacing w:after="0"/>
        <w:jc w:val="left"/>
        <w:rPr>
          <w:rFonts w:cs="Lucida Sans Unicode"/>
        </w:rPr>
      </w:pPr>
      <w:r w:rsidRPr="00BD0CE1">
        <w:rPr>
          <w:rFonts w:cs="Lucida Sans Unicode"/>
        </w:rPr>
        <w:t xml:space="preserve">Email: </w:t>
      </w:r>
      <w:hyperlink r:id="rId90" w:history="1">
        <w:r w:rsidRPr="00DB2E94">
          <w:rPr>
            <w:rStyle w:val="Hyperlink"/>
            <w:rFonts w:cs="Lucida Sans Unicode"/>
            <w:color w:val="auto"/>
            <w:u w:val="none"/>
          </w:rPr>
          <w:t>dlieberman@sunedison.com</w:t>
        </w:r>
      </w:hyperlink>
      <w:r w:rsidRPr="00BD0CE1">
        <w:rPr>
          <w:rFonts w:cs="Lucida Sans Unicode"/>
        </w:rPr>
        <w:t xml:space="preserve"> </w:t>
      </w:r>
    </w:p>
    <w:p w14:paraId="372C0690" w14:textId="77777777" w:rsidR="00066120" w:rsidRPr="00BD0CE1" w:rsidRDefault="00066120" w:rsidP="00066120">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+1.510.703.6085</w:t>
      </w:r>
    </w:p>
    <w:p w14:paraId="2F049183" w14:textId="77777777" w:rsidR="00066120" w:rsidRPr="00BD0CE1" w:rsidRDefault="00066120" w:rsidP="00066120">
      <w:pPr>
        <w:spacing w:after="0"/>
        <w:jc w:val="left"/>
        <w:rPr>
          <w:rFonts w:cs="Lucida Sans Unicode"/>
        </w:rPr>
      </w:pPr>
    </w:p>
    <w:p w14:paraId="5D4F2834" w14:textId="77777777" w:rsidR="00066120" w:rsidRPr="00BD0CE1" w:rsidRDefault="00066120" w:rsidP="00066120">
      <w:pPr>
        <w:tabs>
          <w:tab w:val="left" w:pos="2794"/>
        </w:tabs>
        <w:spacing w:after="0"/>
        <w:jc w:val="left"/>
      </w:pPr>
      <w:r>
        <w:rPr>
          <w:b/>
        </w:rPr>
        <w:t>Power System Engineering, Inc. (PSE)</w:t>
      </w:r>
    </w:p>
    <w:p w14:paraId="40C63605" w14:textId="77777777" w:rsidR="00066120" w:rsidRPr="002F51B3" w:rsidRDefault="00066120" w:rsidP="00066120">
      <w:pPr>
        <w:jc w:val="left"/>
      </w:pPr>
      <w:r w:rsidRPr="002F51B3">
        <w:rPr>
          <w:lang w:val="en"/>
        </w:rPr>
        <w:t>Power System Engineering Inc. (PSE) is a full-service consulting firm for electric utilities. The professionals at PSE include engineers, IT experts, utility strategy experts, economists</w:t>
      </w:r>
      <w:r>
        <w:rPr>
          <w:lang w:val="en"/>
        </w:rPr>
        <w:t>,</w:t>
      </w:r>
      <w:r w:rsidRPr="002F51B3">
        <w:rPr>
          <w:lang w:val="en"/>
        </w:rPr>
        <w:t xml:space="preserve"> and financial analysts. </w:t>
      </w:r>
      <w:r>
        <w:rPr>
          <w:lang w:val="en"/>
        </w:rPr>
        <w:t xml:space="preserve">PSE’s </w:t>
      </w:r>
      <w:r w:rsidRPr="002F51B3">
        <w:rPr>
          <w:lang w:val="en"/>
        </w:rPr>
        <w:t xml:space="preserve">team has extensive experience in all facets of the utility industry. </w:t>
      </w:r>
      <w:r>
        <w:rPr>
          <w:lang w:val="en"/>
        </w:rPr>
        <w:t>PSE</w:t>
      </w:r>
      <w:r w:rsidRPr="002F51B3">
        <w:rPr>
          <w:lang w:val="en"/>
        </w:rPr>
        <w:t xml:space="preserve"> services include communications (fixed and mobile), technology work plans, strategic plans, construction work plans, long-range plans, sectionalizing studies, load forecasting, line design, rates and financial planning, substation automation</w:t>
      </w:r>
      <w:r>
        <w:rPr>
          <w:lang w:val="en"/>
        </w:rPr>
        <w:t>,</w:t>
      </w:r>
      <w:r w:rsidRPr="002F51B3">
        <w:rPr>
          <w:lang w:val="en"/>
        </w:rPr>
        <w:t xml:space="preserve"> and many others. For a full list of services, visit </w:t>
      </w:r>
      <w:r>
        <w:rPr>
          <w:lang w:val="en"/>
        </w:rPr>
        <w:t>the PSE</w:t>
      </w:r>
      <w:r w:rsidRPr="002F51B3">
        <w:rPr>
          <w:lang w:val="en"/>
        </w:rPr>
        <w:t xml:space="preserve"> website at www.powersystem.org.</w:t>
      </w:r>
    </w:p>
    <w:p w14:paraId="0F134393" w14:textId="77777777" w:rsidR="00066120" w:rsidRDefault="00066120" w:rsidP="00066120">
      <w:pPr>
        <w:spacing w:after="0"/>
        <w:jc w:val="left"/>
        <w:rPr>
          <w:rFonts w:cs="Lucida Sans Unicode"/>
        </w:rPr>
      </w:pPr>
      <w:r>
        <w:rPr>
          <w:rFonts w:cs="Lucida Sans Unicode"/>
        </w:rPr>
        <w:t xml:space="preserve">Contact: Sandy Shekels, Marketing Manager </w:t>
      </w:r>
    </w:p>
    <w:p w14:paraId="71140523" w14:textId="77777777" w:rsidR="00066120" w:rsidRPr="00BD0CE1" w:rsidRDefault="00066120" w:rsidP="00066120">
      <w:pPr>
        <w:spacing w:after="0"/>
        <w:jc w:val="left"/>
        <w:rPr>
          <w:rFonts w:cs="Lucida Sans Unicode"/>
        </w:rPr>
      </w:pPr>
      <w:r w:rsidRPr="00BD0CE1">
        <w:rPr>
          <w:rFonts w:cs="Lucida Sans Unicode"/>
        </w:rPr>
        <w:t>Email</w:t>
      </w:r>
      <w:r w:rsidRPr="00D33825">
        <w:rPr>
          <w:rFonts w:cs="Lucida Sans Unicode"/>
        </w:rPr>
        <w:t xml:space="preserve">: </w:t>
      </w:r>
      <w:hyperlink r:id="rId91" w:history="1">
        <w:r w:rsidRPr="00DC0125">
          <w:rPr>
            <w:rStyle w:val="Hyperlink"/>
            <w:rFonts w:cs="Lucida Sans Unicode"/>
            <w:color w:val="auto"/>
            <w:u w:val="none"/>
          </w:rPr>
          <w:t>shekelss@powersystem.org</w:t>
        </w:r>
      </w:hyperlink>
      <w:r w:rsidRPr="00DC0125">
        <w:rPr>
          <w:rStyle w:val="Hyperlink"/>
          <w:rFonts w:cs="Lucida Sans Unicode"/>
          <w:color w:val="auto"/>
        </w:rPr>
        <w:t xml:space="preserve"> </w:t>
      </w:r>
      <w:r w:rsidRPr="00DC0125">
        <w:rPr>
          <w:rFonts w:cs="Lucida Sans Unicode"/>
        </w:rPr>
        <w:t xml:space="preserve"> </w:t>
      </w:r>
    </w:p>
    <w:p w14:paraId="28160C66" w14:textId="77777777" w:rsidR="00066120" w:rsidRPr="000F7D14" w:rsidRDefault="00066120" w:rsidP="00066120">
      <w:pPr>
        <w:spacing w:after="0"/>
        <w:jc w:val="left"/>
        <w:rPr>
          <w:sz w:val="28"/>
        </w:rPr>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608.268.3528</w:t>
      </w:r>
    </w:p>
    <w:p w14:paraId="62C42E9A" w14:textId="77777777" w:rsidR="00066120" w:rsidRPr="000027F5" w:rsidRDefault="00066120" w:rsidP="00F37153"/>
    <w:sectPr w:rsidR="00066120" w:rsidRPr="000027F5" w:rsidSect="005E4EE7">
      <w:footerReference w:type="default" r:id="rId92"/>
      <w:type w:val="continuous"/>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123F0" w14:textId="77777777" w:rsidR="0069681E" w:rsidRDefault="0069681E" w:rsidP="004048E5">
      <w:pPr>
        <w:spacing w:after="0" w:line="240" w:lineRule="auto"/>
      </w:pPr>
      <w:r>
        <w:separator/>
      </w:r>
    </w:p>
    <w:p w14:paraId="35ACB476" w14:textId="77777777" w:rsidR="0069681E" w:rsidRDefault="0069681E"/>
  </w:endnote>
  <w:endnote w:type="continuationSeparator" w:id="0">
    <w:p w14:paraId="6C0CCE88" w14:textId="77777777" w:rsidR="0069681E" w:rsidRDefault="0069681E" w:rsidP="004048E5">
      <w:pPr>
        <w:spacing w:after="0" w:line="240" w:lineRule="auto"/>
      </w:pPr>
      <w:r>
        <w:continuationSeparator/>
      </w:r>
    </w:p>
    <w:p w14:paraId="425C23FA" w14:textId="77777777" w:rsidR="0069681E" w:rsidRDefault="0069681E"/>
  </w:endnote>
  <w:endnote w:type="continuationNotice" w:id="1">
    <w:p w14:paraId="32A0E2E0" w14:textId="77777777" w:rsidR="0069681E" w:rsidRDefault="006968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nt180">
    <w:altName w:val="Times New Roman"/>
    <w:panose1 w:val="00000000000000000000"/>
    <w:charset w:val="00"/>
    <w:family w:val="auto"/>
    <w:notTrueType/>
    <w:pitch w:val="default"/>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emilight">
    <w:altName w:val="Arial"/>
    <w:charset w:val="00"/>
    <w:family w:val="swiss"/>
    <w:pitch w:val="variable"/>
    <w:sig w:usb0="00000000"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venir Next">
    <w:altName w:val="Trebuchet MS"/>
    <w:charset w:val="00"/>
    <w:family w:val="auto"/>
    <w:pitch w:val="variable"/>
    <w:sig w:usb0="8000002F" w:usb1="5000204A" w:usb2="00000000" w:usb3="00000000" w:csb0="0000009B" w:csb1="00000000"/>
  </w:font>
  <w:font w:name="@GungsuhChe">
    <w:altName w:val="@Arial Unicode MS"/>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swiss"/>
    <w:pitch w:val="variable"/>
    <w:sig w:usb0="00003A87" w:usb1="00000000" w:usb2="00000000" w:usb3="00000000" w:csb0="000000FF" w:csb1="00000000"/>
  </w:font>
  <w:font w:name="Arial Narrow">
    <w:panose1 w:val="020B0606020202030204"/>
    <w:charset w:val="00"/>
    <w:family w:val="swiss"/>
    <w:pitch w:val="variable"/>
    <w:sig w:usb0="00000287" w:usb1="00000800" w:usb2="00000000" w:usb3="00000000" w:csb0="0000009F" w:csb1="00000000"/>
  </w:font>
  <w:font w:name="MetaBoldLF-Roman">
    <w:altName w:val="Times New Roman"/>
    <w:charset w:val="00"/>
    <w:family w:val="auto"/>
    <w:pitch w:val="default"/>
  </w:font>
  <w:font w:name="MetaNormalLF-Roman">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927125"/>
      <w:docPartObj>
        <w:docPartGallery w:val="Page Numbers (Bottom of Page)"/>
        <w:docPartUnique/>
      </w:docPartObj>
    </w:sdtPr>
    <w:sdtEndPr>
      <w:rPr>
        <w:noProof/>
        <w:color w:val="FFFFFF" w:themeColor="background1"/>
      </w:rPr>
    </w:sdtEndPr>
    <w:sdtContent>
      <w:p w14:paraId="75154A9D" w14:textId="77777777" w:rsidR="00541D5C" w:rsidRPr="004437D6" w:rsidRDefault="00541D5C">
        <w:pPr>
          <w:pStyle w:val="Footer"/>
          <w:jc w:val="right"/>
          <w:rPr>
            <w:color w:val="FFFFFF" w:themeColor="background1"/>
          </w:rPr>
        </w:pPr>
        <w:r w:rsidRPr="004437D6">
          <w:rPr>
            <w:noProof/>
            <w:color w:val="FFFFFF" w:themeColor="background1"/>
          </w:rPr>
          <w:drawing>
            <wp:anchor distT="0" distB="0" distL="114300" distR="114300" simplePos="0" relativeHeight="251658252" behindDoc="1" locked="0" layoutInCell="1" allowOverlap="1" wp14:anchorId="75642A7C" wp14:editId="1EBECFC2">
              <wp:simplePos x="0" y="0"/>
              <wp:positionH relativeFrom="column">
                <wp:posOffset>-1270</wp:posOffset>
              </wp:positionH>
              <wp:positionV relativeFrom="paragraph">
                <wp:posOffset>-66514</wp:posOffset>
              </wp:positionV>
              <wp:extent cx="7315200" cy="805218"/>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4437D6">
          <w:rPr>
            <w:color w:val="FFFFFF" w:themeColor="background1"/>
            <w:sz w:val="24"/>
          </w:rPr>
          <w:fldChar w:fldCharType="begin"/>
        </w:r>
        <w:r w:rsidRPr="004437D6">
          <w:rPr>
            <w:color w:val="FFFFFF" w:themeColor="background1"/>
            <w:sz w:val="24"/>
          </w:rPr>
          <w:instrText xml:space="preserve"> PAGE   \* MERGEFORMAT </w:instrText>
        </w:r>
        <w:r w:rsidRPr="004437D6">
          <w:rPr>
            <w:color w:val="FFFFFF" w:themeColor="background1"/>
            <w:sz w:val="24"/>
          </w:rPr>
          <w:fldChar w:fldCharType="separate"/>
        </w:r>
        <w:r w:rsidR="00D50558">
          <w:rPr>
            <w:noProof/>
            <w:color w:val="FFFFFF" w:themeColor="background1"/>
            <w:sz w:val="24"/>
          </w:rPr>
          <w:t>1</w:t>
        </w:r>
        <w:r w:rsidRPr="004437D6">
          <w:rPr>
            <w:noProof/>
            <w:color w:val="FFFFFF" w:themeColor="background1"/>
            <w:sz w:val="24"/>
          </w:rPr>
          <w:fldChar w:fldCharType="end"/>
        </w:r>
      </w:p>
    </w:sdtContent>
  </w:sdt>
  <w:p w14:paraId="4CDC633E" w14:textId="77777777" w:rsidR="00541D5C" w:rsidRPr="003A74CA" w:rsidRDefault="00541D5C" w:rsidP="003A74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68102"/>
      <w:docPartObj>
        <w:docPartGallery w:val="Page Numbers (Bottom of Page)"/>
        <w:docPartUnique/>
      </w:docPartObj>
    </w:sdtPr>
    <w:sdtEndPr>
      <w:rPr>
        <w:noProof/>
        <w:color w:val="FFFFFF" w:themeColor="background1"/>
      </w:rPr>
    </w:sdtEndPr>
    <w:sdtContent>
      <w:p w14:paraId="7CD9B759" w14:textId="77777777" w:rsidR="00D50558" w:rsidRPr="004437D6" w:rsidRDefault="00D50558">
        <w:pPr>
          <w:pStyle w:val="Footer"/>
          <w:jc w:val="right"/>
          <w:rPr>
            <w:color w:val="FFFFFF" w:themeColor="background1"/>
          </w:rPr>
        </w:pPr>
        <w:r w:rsidRPr="004437D6">
          <w:rPr>
            <w:noProof/>
            <w:color w:val="FFFFFF" w:themeColor="background1"/>
          </w:rPr>
          <w:drawing>
            <wp:anchor distT="0" distB="0" distL="114300" distR="114300" simplePos="0" relativeHeight="251665437" behindDoc="1" locked="0" layoutInCell="1" allowOverlap="1" wp14:anchorId="28C46378" wp14:editId="1128B9EE">
              <wp:simplePos x="0" y="0"/>
              <wp:positionH relativeFrom="column">
                <wp:posOffset>-1270</wp:posOffset>
              </wp:positionH>
              <wp:positionV relativeFrom="paragraph">
                <wp:posOffset>-66514</wp:posOffset>
              </wp:positionV>
              <wp:extent cx="7315200" cy="80521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4437D6">
          <w:rPr>
            <w:color w:val="FFFFFF" w:themeColor="background1"/>
            <w:sz w:val="24"/>
          </w:rPr>
          <w:fldChar w:fldCharType="begin"/>
        </w:r>
        <w:r w:rsidRPr="004437D6">
          <w:rPr>
            <w:color w:val="FFFFFF" w:themeColor="background1"/>
            <w:sz w:val="24"/>
          </w:rPr>
          <w:instrText xml:space="preserve"> PAGE   \* MERGEFORMAT </w:instrText>
        </w:r>
        <w:r w:rsidRPr="004437D6">
          <w:rPr>
            <w:color w:val="FFFFFF" w:themeColor="background1"/>
            <w:sz w:val="24"/>
          </w:rPr>
          <w:fldChar w:fldCharType="separate"/>
        </w:r>
        <w:r w:rsidR="000F062C">
          <w:rPr>
            <w:noProof/>
            <w:color w:val="FFFFFF" w:themeColor="background1"/>
            <w:sz w:val="24"/>
          </w:rPr>
          <w:t>4</w:t>
        </w:r>
        <w:r w:rsidRPr="004437D6">
          <w:rPr>
            <w:noProof/>
            <w:color w:val="FFFFFF" w:themeColor="background1"/>
            <w:sz w:val="24"/>
          </w:rPr>
          <w:fldChar w:fldCharType="end"/>
        </w:r>
      </w:p>
    </w:sdtContent>
  </w:sdt>
  <w:p w14:paraId="475BD342" w14:textId="77777777" w:rsidR="00D50558" w:rsidRPr="003A74CA" w:rsidRDefault="00D50558" w:rsidP="003A74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87825"/>
      <w:docPartObj>
        <w:docPartGallery w:val="Page Numbers (Bottom of Page)"/>
        <w:docPartUnique/>
      </w:docPartObj>
    </w:sdtPr>
    <w:sdtEndPr>
      <w:rPr>
        <w:noProof/>
        <w:color w:val="FFFFFF" w:themeColor="background1"/>
      </w:rPr>
    </w:sdtEndPr>
    <w:sdtContent>
      <w:p w14:paraId="7CD87BD0" w14:textId="77777777" w:rsidR="00144AD8" w:rsidRPr="004437D6" w:rsidRDefault="00144AD8" w:rsidP="00144AD8">
        <w:pPr>
          <w:pStyle w:val="Footer"/>
          <w:jc w:val="right"/>
          <w:rPr>
            <w:color w:val="FFFFFF" w:themeColor="background1"/>
          </w:rPr>
        </w:pPr>
        <w:r w:rsidRPr="004437D6">
          <w:rPr>
            <w:noProof/>
            <w:color w:val="FFFFFF" w:themeColor="background1"/>
          </w:rPr>
          <w:drawing>
            <wp:anchor distT="0" distB="0" distL="114300" distR="114300" simplePos="0" relativeHeight="251672605" behindDoc="1" locked="0" layoutInCell="1" allowOverlap="1" wp14:anchorId="28566C3F" wp14:editId="168367A2">
              <wp:simplePos x="0" y="0"/>
              <wp:positionH relativeFrom="column">
                <wp:posOffset>-1270</wp:posOffset>
              </wp:positionH>
              <wp:positionV relativeFrom="paragraph">
                <wp:posOffset>-66514</wp:posOffset>
              </wp:positionV>
              <wp:extent cx="7315200" cy="80521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4437D6">
          <w:rPr>
            <w:color w:val="FFFFFF" w:themeColor="background1"/>
            <w:sz w:val="24"/>
          </w:rPr>
          <w:fldChar w:fldCharType="begin"/>
        </w:r>
        <w:r w:rsidRPr="004437D6">
          <w:rPr>
            <w:color w:val="FFFFFF" w:themeColor="background1"/>
            <w:sz w:val="24"/>
          </w:rPr>
          <w:instrText xml:space="preserve"> PAGE   \* MERGEFORMAT </w:instrText>
        </w:r>
        <w:r w:rsidRPr="004437D6">
          <w:rPr>
            <w:color w:val="FFFFFF" w:themeColor="background1"/>
            <w:sz w:val="24"/>
          </w:rPr>
          <w:fldChar w:fldCharType="separate"/>
        </w:r>
        <w:r w:rsidR="000F062C">
          <w:rPr>
            <w:noProof/>
            <w:color w:val="FFFFFF" w:themeColor="background1"/>
            <w:sz w:val="24"/>
          </w:rPr>
          <w:t>90</w:t>
        </w:r>
        <w:r w:rsidRPr="004437D6">
          <w:rPr>
            <w:noProof/>
            <w:color w:val="FFFFFF" w:themeColor="background1"/>
            <w:sz w:val="24"/>
          </w:rPr>
          <w:fldChar w:fldCharType="end"/>
        </w:r>
      </w:p>
    </w:sdtContent>
  </w:sdt>
  <w:p w14:paraId="1812E7E1" w14:textId="77777777" w:rsidR="00144AD8" w:rsidRPr="003A74CA" w:rsidRDefault="00144AD8" w:rsidP="00144AD8"/>
  <w:p w14:paraId="7AFB8956" w14:textId="4CFC8157" w:rsidR="00541D5C" w:rsidRPr="00144AD8" w:rsidRDefault="00541D5C" w:rsidP="00144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CD41A" w14:textId="77777777" w:rsidR="0069681E" w:rsidRDefault="0069681E" w:rsidP="00B91179">
      <w:pPr>
        <w:spacing w:after="120" w:line="240" w:lineRule="auto"/>
      </w:pPr>
      <w:r>
        <w:separator/>
      </w:r>
    </w:p>
  </w:footnote>
  <w:footnote w:type="continuationSeparator" w:id="0">
    <w:p w14:paraId="564ED42A" w14:textId="77777777" w:rsidR="0069681E" w:rsidRDefault="0069681E" w:rsidP="004048E5">
      <w:pPr>
        <w:spacing w:after="0" w:line="240" w:lineRule="auto"/>
      </w:pPr>
      <w:r>
        <w:continuationSeparator/>
      </w:r>
    </w:p>
    <w:p w14:paraId="292E280D" w14:textId="77777777" w:rsidR="0069681E" w:rsidRDefault="0069681E"/>
  </w:footnote>
  <w:footnote w:type="continuationNotice" w:id="1">
    <w:p w14:paraId="5E377C08" w14:textId="77777777" w:rsidR="0069681E" w:rsidRDefault="0069681E">
      <w:pPr>
        <w:spacing w:after="0" w:line="240" w:lineRule="auto"/>
      </w:pPr>
    </w:p>
  </w:footnote>
  <w:footnote w:id="2">
    <w:p w14:paraId="225A8A5D" w14:textId="269D2040" w:rsidR="00541D5C" w:rsidRDefault="00541D5C">
      <w:pPr>
        <w:pStyle w:val="FootnoteText"/>
      </w:pPr>
      <w:r>
        <w:rPr>
          <w:rStyle w:val="FootnoteReference"/>
        </w:rPr>
        <w:footnoteRef/>
      </w:r>
      <w:r>
        <w:t xml:space="preserve"> Source: Clean Energy Collective 2016.</w:t>
      </w:r>
    </w:p>
  </w:footnote>
  <w:footnote w:id="3">
    <w:p w14:paraId="46B8DA74" w14:textId="32C53299" w:rsidR="00541D5C" w:rsidRDefault="00541D5C">
      <w:pPr>
        <w:pStyle w:val="FootnoteText"/>
      </w:pPr>
      <w:r>
        <w:rPr>
          <w:rStyle w:val="FootnoteReference"/>
        </w:rPr>
        <w:footnoteRef/>
      </w:r>
      <w:r>
        <w:t xml:space="preserve"> Modified Accelerated Cost Recovery System.</w:t>
      </w:r>
    </w:p>
  </w:footnote>
  <w:footnote w:id="4">
    <w:p w14:paraId="0B558194" w14:textId="15AE568F" w:rsidR="00541D5C" w:rsidRDefault="00541D5C">
      <w:pPr>
        <w:pStyle w:val="FootnoteText"/>
      </w:pPr>
      <w:r>
        <w:rPr>
          <w:rStyle w:val="FootnoteReference"/>
        </w:rPr>
        <w:footnoteRef/>
      </w:r>
      <w:r>
        <w:t xml:space="preserve"> The only mandatory and enforceable cyber security standards are the NERC standards. The term “standards” is often used to refer to cyber security </w:t>
      </w:r>
      <w:r w:rsidRPr="005E251B">
        <w:t>practices</w:t>
      </w:r>
      <w:r>
        <w:t xml:space="preserve"> that are not mandatory and enforceable.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BC122" w14:textId="03257471" w:rsidR="00541D5C" w:rsidRDefault="00541D5C" w:rsidP="00B1235B">
    <w:pPr>
      <w:pStyle w:val="Header"/>
      <w:tabs>
        <w:tab w:val="clear" w:pos="9360"/>
        <w:tab w:val="right" w:pos="9900"/>
      </w:tabs>
      <w:jc w:val="right"/>
      <w:rPr>
        <w:color w:val="FFA913" w:themeColor="accent3" w:themeShade="BF"/>
        <w:sz w:val="18"/>
      </w:rPr>
    </w:pPr>
    <w:r>
      <w:rPr>
        <w:noProof/>
        <w:color w:val="FFCB70" w:themeColor="accent3"/>
        <w:sz w:val="18"/>
      </w:rPr>
      <mc:AlternateContent>
        <mc:Choice Requires="wps">
          <w:drawing>
            <wp:anchor distT="0" distB="0" distL="114300" distR="114300" simplePos="0" relativeHeight="251658260" behindDoc="0" locked="0" layoutInCell="1" allowOverlap="1" wp14:anchorId="1D1E94D6" wp14:editId="3940A34B">
              <wp:simplePos x="0" y="0"/>
              <wp:positionH relativeFrom="column">
                <wp:posOffset>-731520</wp:posOffset>
              </wp:positionH>
              <wp:positionV relativeFrom="paragraph">
                <wp:posOffset>0</wp:posOffset>
              </wp:positionV>
              <wp:extent cx="361666" cy="532263"/>
              <wp:effectExtent l="0" t="0" r="635" b="1270"/>
              <wp:wrapNone/>
              <wp:docPr id="22" name="Rectangle 22"/>
              <wp:cNvGraphicFramePr/>
              <a:graphic xmlns:a="http://schemas.openxmlformats.org/drawingml/2006/main">
                <a:graphicData uri="http://schemas.microsoft.com/office/word/2010/wordprocessingShape">
                  <wps:wsp>
                    <wps:cNvSpPr/>
                    <wps:spPr>
                      <a:xfrm>
                        <a:off x="0" y="0"/>
                        <a:ext cx="361666" cy="53226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57.6pt;margin-top:0;width:28.5pt;height:41.9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" fillcolor="#ffcb70 [3206]" stroked="f" strokeweight="2pt"/>
          </w:pict>
        </mc:Fallback>
      </mc:AlternateContent>
    </w:r>
    <w:r w:rsidRPr="009A6B55">
      <w:rPr>
        <w:b/>
        <w:noProof/>
        <w:color w:val="FFCB70" w:themeColor="accent3"/>
        <w:sz w:val="20"/>
      </w:rPr>
      <mc:AlternateContent>
        <mc:Choice Requires="wps">
          <w:drawing>
            <wp:anchor distT="0" distB="0" distL="114300" distR="114300" simplePos="0" relativeHeight="251658240" behindDoc="1" locked="0" layoutInCell="1" allowOverlap="1" wp14:anchorId="1488B056" wp14:editId="5AE181B2">
              <wp:simplePos x="0" y="0"/>
              <wp:positionH relativeFrom="page">
                <wp:posOffset>0</wp:posOffset>
              </wp:positionH>
              <wp:positionV relativeFrom="page">
                <wp:posOffset>0</wp:posOffset>
              </wp:positionV>
              <wp:extent cx="7772400" cy="4953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95300"/>
                      </a:xfrm>
                      <a:prstGeom prst="rect">
                        <a:avLst/>
                      </a:prstGeom>
                      <a:solidFill>
                        <a:srgbClr val="008457"/>
                      </a:solidFill>
                      <a:ln w="1270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margin-top:0;width:612pt;height: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" fillcolor="#008457" stroked="f" strokeweight="1pt">
              <w10:wrap anchorx="page" anchory="page"/>
            </v:rect>
          </w:pict>
        </mc:Fallback>
      </mc:AlternateContent>
    </w:r>
    <w:r>
      <w:rPr>
        <w:noProof/>
        <w:color w:val="FFCB70" w:themeColor="accent3"/>
        <w:sz w:val="18"/>
      </w:rPr>
      <mc:AlternateContent>
        <mc:Choice Requires="wps">
          <w:drawing>
            <wp:anchor distT="0" distB="0" distL="114300" distR="114300" simplePos="0" relativeHeight="251658253" behindDoc="0" locked="0" layoutInCell="1" allowOverlap="1" wp14:anchorId="18397B2F" wp14:editId="703774AA">
              <wp:simplePos x="0" y="0"/>
              <wp:positionH relativeFrom="column">
                <wp:posOffset>-695061</wp:posOffset>
              </wp:positionH>
              <wp:positionV relativeFrom="paragraph">
                <wp:posOffset>0</wp:posOffset>
              </wp:positionV>
              <wp:extent cx="0" cy="345057"/>
              <wp:effectExtent l="0" t="0" r="19050" b="17145"/>
              <wp:wrapNone/>
              <wp:docPr id="755" name="Straight Connector 755"/>
              <wp:cNvGraphicFramePr/>
              <a:graphic xmlns:a="http://schemas.openxmlformats.org/drawingml/2006/main">
                <a:graphicData uri="http://schemas.microsoft.com/office/word/2010/wordprocessingShape">
                  <wps:wsp>
                    <wps:cNvCnPr/>
                    <wps:spPr>
                      <a:xfrm>
                        <a:off x="0" y="0"/>
                        <a:ext cx="0" cy="345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55"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54.75pt,0" to="-5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" strokecolor="#75829b [3044]"/>
          </w:pict>
        </mc:Fallback>
      </mc:AlternateContent>
    </w:r>
  </w:p>
  <w:p w14:paraId="4BCCF5B7" w14:textId="77777777" w:rsidR="00541D5C" w:rsidRDefault="00541D5C" w:rsidP="005E2E84">
    <w:pPr>
      <w:pStyle w:val="Header"/>
      <w:tabs>
        <w:tab w:val="clear" w:pos="4680"/>
        <w:tab w:val="clear" w:pos="9360"/>
        <w:tab w:val="left" w:pos="8145"/>
      </w:tabs>
      <w:jc w:val="left"/>
      <w:rPr>
        <w:b/>
        <w:color w:val="FFCB70" w:themeColor="accent3"/>
        <w:sz w:val="20"/>
      </w:rPr>
    </w:pPr>
    <w:r w:rsidRPr="009A6B55">
      <w:rPr>
        <w:b/>
        <w:noProof/>
        <w:color w:val="FFCB70" w:themeColor="accent3"/>
        <w:sz w:val="20"/>
      </w:rPr>
      <mc:AlternateContent>
        <mc:Choice Requires="wps">
          <w:drawing>
            <wp:anchor distT="0" distB="0" distL="114300" distR="114300" simplePos="0" relativeHeight="251658241" behindDoc="0" locked="0" layoutInCell="1" allowOverlap="1" wp14:anchorId="1A839F9C" wp14:editId="468EF545">
              <wp:simplePos x="0" y="0"/>
              <wp:positionH relativeFrom="column">
                <wp:posOffset>-2198370</wp:posOffset>
              </wp:positionH>
              <wp:positionV relativeFrom="paragraph">
                <wp:posOffset>355600</wp:posOffset>
              </wp:positionV>
              <wp:extent cx="9239250" cy="0"/>
              <wp:effectExtent l="0" t="38100" r="38100" b="38100"/>
              <wp:wrapNone/>
              <wp:docPr id="23" name="Straight Connector 23"/>
              <wp:cNvGraphicFramePr/>
              <a:graphic xmlns:a="http://schemas.openxmlformats.org/drawingml/2006/main">
                <a:graphicData uri="http://schemas.microsoft.com/office/word/2010/wordprocessingShape">
                  <wps:wsp>
                    <wps:cNvCnPr/>
                    <wps:spPr>
                      <a:xfrm>
                        <a:off x="0" y="0"/>
                        <a:ext cx="9239250" cy="0"/>
                      </a:xfrm>
                      <a:prstGeom prst="line">
                        <a:avLst/>
                      </a:prstGeom>
                      <a:ln w="76200">
                        <a:solidFill>
                          <a:srgbClr val="FDC76A"/>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1pt,28pt" to="554.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" strokecolor="#fdc76a" strokeweight="6pt"/>
          </w:pict>
        </mc:Fallback>
      </mc:AlternateContent>
    </w:r>
    <w:r>
      <w:rPr>
        <w:b/>
        <w:color w:val="FFCB70" w:themeColor="accent3"/>
        <w:sz w:val="20"/>
      </w:rPr>
      <w:tab/>
    </w:r>
  </w:p>
  <w:p w14:paraId="10FB4872" w14:textId="14E391D7" w:rsidR="00541D5C" w:rsidRPr="009A6B55" w:rsidRDefault="00541D5C" w:rsidP="00D50558">
    <w:pPr>
      <w:pStyle w:val="Header"/>
      <w:tabs>
        <w:tab w:val="clear" w:pos="9360"/>
        <w:tab w:val="left" w:pos="6909"/>
        <w:tab w:val="left" w:pos="8776"/>
        <w:tab w:val="right" w:pos="9936"/>
      </w:tabs>
      <w:jc w:val="left"/>
      <w:rPr>
        <w:b/>
        <w:color w:val="FFCB70" w:themeColor="accent3"/>
        <w:sz w:val="28"/>
      </w:rPr>
    </w:pPr>
    <w:r w:rsidRPr="009A6B55">
      <w:rPr>
        <w:b/>
        <w:color w:val="FFCB70" w:themeColor="accent3"/>
        <w:sz w:val="20"/>
      </w:rPr>
      <w:t xml:space="preserve">Community Solar Playbook </w:t>
    </w:r>
    <w:r>
      <w:rPr>
        <w:b/>
        <w:color w:val="FFCB70" w:themeColor="accent3"/>
        <w:sz w:val="20"/>
      </w:rPr>
      <w:t>–</w:t>
    </w:r>
    <w:r w:rsidRPr="009A6B55">
      <w:rPr>
        <w:b/>
        <w:color w:val="FFCB70" w:themeColor="accent3"/>
        <w:sz w:val="20"/>
      </w:rPr>
      <w:t xml:space="preserve"> Module 1: Executive Management</w:t>
    </w:r>
    <w:r>
      <w:rPr>
        <w:b/>
        <w:color w:val="FFCB70" w:themeColor="accent3"/>
        <w:sz w:val="20"/>
      </w:rPr>
      <w:tab/>
    </w:r>
    <w:r w:rsidR="00D50558">
      <w:rPr>
        <w:b/>
        <w:color w:val="FFCB70" w:themeColor="accent3"/>
        <w:sz w:val="20"/>
      </w:rPr>
      <w:tab/>
    </w:r>
    <w:r>
      <w:rPr>
        <w:b/>
        <w:color w:val="FFCB70" w:themeColor="accent3"/>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9FF63" w14:textId="77777777" w:rsidR="00541D5C" w:rsidRDefault="00541D5C" w:rsidP="00572D51">
    <w:pPr>
      <w:pStyle w:val="Header"/>
      <w:tabs>
        <w:tab w:val="clear" w:pos="9360"/>
        <w:tab w:val="right" w:pos="9900"/>
      </w:tabs>
      <w:jc w:val="right"/>
      <w:rPr>
        <w:color w:val="FFA913" w:themeColor="accent3" w:themeShade="BF"/>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DF0E" w14:textId="77777777" w:rsidR="00D50558" w:rsidRDefault="00D50558" w:rsidP="00D50558">
    <w:pPr>
      <w:pStyle w:val="Header"/>
      <w:tabs>
        <w:tab w:val="clear" w:pos="9360"/>
        <w:tab w:val="right" w:pos="9900"/>
      </w:tabs>
      <w:jc w:val="right"/>
      <w:rPr>
        <w:color w:val="FFA913" w:themeColor="accent3" w:themeShade="BF"/>
        <w:sz w:val="18"/>
      </w:rPr>
    </w:pPr>
    <w:r>
      <w:rPr>
        <w:noProof/>
        <w:color w:val="FFCB70" w:themeColor="accent3"/>
        <w:sz w:val="18"/>
      </w:rPr>
      <mc:AlternateContent>
        <mc:Choice Requires="wps">
          <w:drawing>
            <wp:anchor distT="0" distB="0" distL="114300" distR="114300" simplePos="0" relativeHeight="251670557" behindDoc="0" locked="0" layoutInCell="1" allowOverlap="1" wp14:anchorId="18244485" wp14:editId="4265720A">
              <wp:simplePos x="0" y="0"/>
              <wp:positionH relativeFrom="column">
                <wp:posOffset>-731520</wp:posOffset>
              </wp:positionH>
              <wp:positionV relativeFrom="paragraph">
                <wp:posOffset>0</wp:posOffset>
              </wp:positionV>
              <wp:extent cx="361666" cy="532263"/>
              <wp:effectExtent l="0" t="0" r="635" b="1270"/>
              <wp:wrapNone/>
              <wp:docPr id="18" name="Rectangle 18"/>
              <wp:cNvGraphicFramePr/>
              <a:graphic xmlns:a="http://schemas.openxmlformats.org/drawingml/2006/main">
                <a:graphicData uri="http://schemas.microsoft.com/office/word/2010/wordprocessingShape">
                  <wps:wsp>
                    <wps:cNvSpPr/>
                    <wps:spPr>
                      <a:xfrm>
                        <a:off x="0" y="0"/>
                        <a:ext cx="361666" cy="53226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57.6pt;margin-top:0;width:28.5pt;height:41.9pt;z-index:2516705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" fillcolor="#ffcb70 [3206]" stroked="f" strokeweight="2pt"/>
          </w:pict>
        </mc:Fallback>
      </mc:AlternateContent>
    </w:r>
    <w:r w:rsidRPr="009A6B55">
      <w:rPr>
        <w:b/>
        <w:noProof/>
        <w:color w:val="FFCB70" w:themeColor="accent3"/>
        <w:sz w:val="20"/>
      </w:rPr>
      <mc:AlternateContent>
        <mc:Choice Requires="wps">
          <w:drawing>
            <wp:anchor distT="0" distB="0" distL="114300" distR="114300" simplePos="0" relativeHeight="251667485" behindDoc="1" locked="0" layoutInCell="1" allowOverlap="1" wp14:anchorId="48D4CDA9" wp14:editId="26E2B90B">
              <wp:simplePos x="0" y="0"/>
              <wp:positionH relativeFrom="page">
                <wp:posOffset>0</wp:posOffset>
              </wp:positionH>
              <wp:positionV relativeFrom="page">
                <wp:posOffset>0</wp:posOffset>
              </wp:positionV>
              <wp:extent cx="7772400" cy="4953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95300"/>
                      </a:xfrm>
                      <a:prstGeom prst="rect">
                        <a:avLst/>
                      </a:prstGeom>
                      <a:solidFill>
                        <a:srgbClr val="008457"/>
                      </a:solidFill>
                      <a:ln w="1270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0;margin-top:0;width:612pt;height:39pt;z-index:-2516489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" fillcolor="#008457" stroked="f" strokeweight="1pt">
              <w10:wrap anchorx="page" anchory="page"/>
            </v:rect>
          </w:pict>
        </mc:Fallback>
      </mc:AlternateContent>
    </w:r>
    <w:r>
      <w:rPr>
        <w:noProof/>
        <w:color w:val="FFCB70" w:themeColor="accent3"/>
        <w:sz w:val="18"/>
      </w:rPr>
      <mc:AlternateContent>
        <mc:Choice Requires="wps">
          <w:drawing>
            <wp:anchor distT="0" distB="0" distL="114300" distR="114300" simplePos="0" relativeHeight="251669533" behindDoc="0" locked="0" layoutInCell="1" allowOverlap="1" wp14:anchorId="62E19D02" wp14:editId="0451308B">
              <wp:simplePos x="0" y="0"/>
              <wp:positionH relativeFrom="column">
                <wp:posOffset>-695061</wp:posOffset>
              </wp:positionH>
              <wp:positionV relativeFrom="paragraph">
                <wp:posOffset>0</wp:posOffset>
              </wp:positionV>
              <wp:extent cx="0" cy="345057"/>
              <wp:effectExtent l="0" t="0" r="19050" b="17145"/>
              <wp:wrapNone/>
              <wp:docPr id="21" name="Straight Connector 21"/>
              <wp:cNvGraphicFramePr/>
              <a:graphic xmlns:a="http://schemas.openxmlformats.org/drawingml/2006/main">
                <a:graphicData uri="http://schemas.microsoft.com/office/word/2010/wordprocessingShape">
                  <wps:wsp>
                    <wps:cNvCnPr/>
                    <wps:spPr>
                      <a:xfrm>
                        <a:off x="0" y="0"/>
                        <a:ext cx="0" cy="345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69533;visibility:visible;mso-wrap-style:square;mso-wrap-distance-left:9pt;mso-wrap-distance-top:0;mso-wrap-distance-right:9pt;mso-wrap-distance-bottom:0;mso-position-horizontal:absolute;mso-position-horizontal-relative:text;mso-position-vertical:absolute;mso-position-vertical-relative:text" from="-54.75pt,0" to="-5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" strokecolor="#75829b [3044]"/>
          </w:pict>
        </mc:Fallback>
      </mc:AlternateContent>
    </w:r>
  </w:p>
  <w:p w14:paraId="2682F63A" w14:textId="77777777" w:rsidR="00D50558" w:rsidRDefault="00D50558" w:rsidP="00D50558">
    <w:pPr>
      <w:pStyle w:val="Header"/>
      <w:tabs>
        <w:tab w:val="clear" w:pos="4680"/>
        <w:tab w:val="clear" w:pos="9360"/>
        <w:tab w:val="left" w:pos="8145"/>
      </w:tabs>
      <w:jc w:val="left"/>
      <w:rPr>
        <w:b/>
        <w:color w:val="FFCB70" w:themeColor="accent3"/>
        <w:sz w:val="20"/>
      </w:rPr>
    </w:pPr>
    <w:r w:rsidRPr="009A6B55">
      <w:rPr>
        <w:b/>
        <w:noProof/>
        <w:color w:val="FFCB70" w:themeColor="accent3"/>
        <w:sz w:val="20"/>
      </w:rPr>
      <mc:AlternateContent>
        <mc:Choice Requires="wps">
          <w:drawing>
            <wp:anchor distT="0" distB="0" distL="114300" distR="114300" simplePos="0" relativeHeight="251668509" behindDoc="0" locked="0" layoutInCell="1" allowOverlap="1" wp14:anchorId="39BFFDAB" wp14:editId="1573534E">
              <wp:simplePos x="0" y="0"/>
              <wp:positionH relativeFrom="column">
                <wp:posOffset>-2198370</wp:posOffset>
              </wp:positionH>
              <wp:positionV relativeFrom="paragraph">
                <wp:posOffset>355600</wp:posOffset>
              </wp:positionV>
              <wp:extent cx="9239250" cy="0"/>
              <wp:effectExtent l="0" t="38100" r="38100" b="38100"/>
              <wp:wrapNone/>
              <wp:docPr id="24" name="Straight Connector 24"/>
              <wp:cNvGraphicFramePr/>
              <a:graphic xmlns:a="http://schemas.openxmlformats.org/drawingml/2006/main">
                <a:graphicData uri="http://schemas.microsoft.com/office/word/2010/wordprocessingShape">
                  <wps:wsp>
                    <wps:cNvCnPr/>
                    <wps:spPr>
                      <a:xfrm>
                        <a:off x="0" y="0"/>
                        <a:ext cx="9239250" cy="0"/>
                      </a:xfrm>
                      <a:prstGeom prst="line">
                        <a:avLst/>
                      </a:prstGeom>
                      <a:ln w="76200">
                        <a:solidFill>
                          <a:srgbClr val="FDC76A"/>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685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1pt,28pt" to="554.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" strokecolor="#fdc76a" strokeweight="6pt"/>
          </w:pict>
        </mc:Fallback>
      </mc:AlternateContent>
    </w:r>
    <w:r>
      <w:rPr>
        <w:b/>
        <w:color w:val="FFCB70" w:themeColor="accent3"/>
        <w:sz w:val="20"/>
      </w:rPr>
      <w:tab/>
    </w:r>
  </w:p>
  <w:p w14:paraId="092CD642" w14:textId="77777777" w:rsidR="00D50558" w:rsidRPr="009A6B55" w:rsidRDefault="00D50558" w:rsidP="00D50558">
    <w:pPr>
      <w:pStyle w:val="Header"/>
      <w:tabs>
        <w:tab w:val="clear" w:pos="9360"/>
        <w:tab w:val="left" w:pos="6909"/>
        <w:tab w:val="left" w:pos="8776"/>
        <w:tab w:val="right" w:pos="9936"/>
      </w:tabs>
      <w:jc w:val="left"/>
      <w:rPr>
        <w:b/>
        <w:color w:val="FFCB70" w:themeColor="accent3"/>
        <w:sz w:val="28"/>
      </w:rPr>
    </w:pPr>
    <w:r w:rsidRPr="009A6B55">
      <w:rPr>
        <w:b/>
        <w:color w:val="FFCB70" w:themeColor="accent3"/>
        <w:sz w:val="20"/>
      </w:rPr>
      <w:t xml:space="preserve">Community Solar Playbook </w:t>
    </w:r>
    <w:r>
      <w:rPr>
        <w:b/>
        <w:color w:val="FFCB70" w:themeColor="accent3"/>
        <w:sz w:val="20"/>
      </w:rPr>
      <w:t>–</w:t>
    </w:r>
    <w:r w:rsidRPr="009A6B55">
      <w:rPr>
        <w:b/>
        <w:color w:val="FFCB70" w:themeColor="accent3"/>
        <w:sz w:val="20"/>
      </w:rPr>
      <w:t xml:space="preserve"> Module 1: Executive Management</w:t>
    </w:r>
    <w:r>
      <w:rPr>
        <w:b/>
        <w:color w:val="FFCB70" w:themeColor="accent3"/>
        <w:sz w:val="20"/>
      </w:rPr>
      <w:tab/>
    </w:r>
    <w:r>
      <w:rPr>
        <w:b/>
        <w:color w:val="FFCB70" w:themeColor="accent3"/>
        <w:sz w:val="20"/>
      </w:rPr>
      <w:tab/>
    </w:r>
    <w:r>
      <w:rPr>
        <w:b/>
        <w:color w:val="FFCB70" w:themeColor="accent3"/>
        <w:sz w:val="20"/>
      </w:rPr>
      <w:tab/>
    </w:r>
  </w:p>
  <w:p w14:paraId="10BDAE32" w14:textId="728E6F10" w:rsidR="00D50558" w:rsidRPr="00D50558" w:rsidRDefault="00D50558" w:rsidP="00D505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615D3" w14:textId="2E1A693D" w:rsidR="00541D5C" w:rsidRPr="00D50558" w:rsidRDefault="00541D5C" w:rsidP="00D505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2B4"/>
    <w:multiLevelType w:val="hybridMultilevel"/>
    <w:tmpl w:val="CFEE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620A3"/>
    <w:multiLevelType w:val="hybridMultilevel"/>
    <w:tmpl w:val="FD5429D0"/>
    <w:styleLink w:val="Style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E3905"/>
    <w:multiLevelType w:val="hybridMultilevel"/>
    <w:tmpl w:val="4F80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64E04"/>
    <w:multiLevelType w:val="hybridMultilevel"/>
    <w:tmpl w:val="58E0195A"/>
    <w:lvl w:ilvl="0" w:tplc="0409000F">
      <w:start w:val="1"/>
      <w:numFmt w:val="decimal"/>
      <w:lvlText w:val="%1."/>
      <w:lvlJc w:val="left"/>
      <w:pPr>
        <w:ind w:left="769" w:hanging="360"/>
      </w:pPr>
      <w:rPr>
        <w:rFont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nsid w:val="01803688"/>
    <w:multiLevelType w:val="hybridMultilevel"/>
    <w:tmpl w:val="715A12C2"/>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A6A5C"/>
    <w:multiLevelType w:val="hybridMultilevel"/>
    <w:tmpl w:val="D40080A4"/>
    <w:lvl w:ilvl="0" w:tplc="838C0EE0">
      <w:start w:val="1"/>
      <w:numFmt w:val="bullet"/>
      <w:lvlText w:val=""/>
      <w:lvlJc w:val="left"/>
      <w:pPr>
        <w:ind w:left="768"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40F6A06"/>
    <w:multiLevelType w:val="hybridMultilevel"/>
    <w:tmpl w:val="5B7E53E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nsid w:val="04212149"/>
    <w:multiLevelType w:val="multilevel"/>
    <w:tmpl w:val="56B4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6963F8"/>
    <w:multiLevelType w:val="hybridMultilevel"/>
    <w:tmpl w:val="C5D2852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BC55DF"/>
    <w:multiLevelType w:val="hybridMultilevel"/>
    <w:tmpl w:val="4954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664DB8"/>
    <w:multiLevelType w:val="hybridMultilevel"/>
    <w:tmpl w:val="C61A5C44"/>
    <w:lvl w:ilvl="0" w:tplc="26AE51D0">
      <w:start w:val="1"/>
      <w:numFmt w:val="decimal"/>
      <w:lvlText w:val="%1."/>
      <w:lvlJc w:val="left"/>
      <w:pPr>
        <w:ind w:left="720" w:hanging="360"/>
      </w:pPr>
      <w:rPr>
        <w:rFonts w:asciiTheme="minorHAnsi" w:eastAsiaTheme="minorHAnsi" w:hAnsiTheme="minorHAnsi" w:cs="Verdana"/>
        <w:b/>
        <w:sz w:val="20"/>
        <w:szCs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F4C34"/>
    <w:multiLevelType w:val="hybridMultilevel"/>
    <w:tmpl w:val="BCD0217E"/>
    <w:lvl w:ilvl="0" w:tplc="0409000D">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2">
    <w:nsid w:val="08A24F07"/>
    <w:multiLevelType w:val="hybridMultilevel"/>
    <w:tmpl w:val="EE5A9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DC6D47"/>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4D643A"/>
    <w:multiLevelType w:val="hybridMultilevel"/>
    <w:tmpl w:val="8C76291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5A5BC2"/>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A9113BC"/>
    <w:multiLevelType w:val="hybridMultilevel"/>
    <w:tmpl w:val="C2AA720C"/>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B241B4B"/>
    <w:multiLevelType w:val="hybridMultilevel"/>
    <w:tmpl w:val="0AC0A55E"/>
    <w:lvl w:ilvl="0" w:tplc="8D301612">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8">
    <w:nsid w:val="0B4635C7"/>
    <w:multiLevelType w:val="hybridMultilevel"/>
    <w:tmpl w:val="65EEE2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0B9C0861"/>
    <w:multiLevelType w:val="hybridMultilevel"/>
    <w:tmpl w:val="27A096C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0C6B26D9"/>
    <w:multiLevelType w:val="hybridMultilevel"/>
    <w:tmpl w:val="A5EA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6D5AFC"/>
    <w:multiLevelType w:val="hybridMultilevel"/>
    <w:tmpl w:val="8C449782"/>
    <w:lvl w:ilvl="0" w:tplc="C0EEF2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733AFB"/>
    <w:multiLevelType w:val="hybridMultilevel"/>
    <w:tmpl w:val="C1FE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DD2780"/>
    <w:multiLevelType w:val="hybridMultilevel"/>
    <w:tmpl w:val="0EB81F2A"/>
    <w:lvl w:ilvl="0" w:tplc="0409000D">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C320D1"/>
    <w:multiLevelType w:val="hybridMultilevel"/>
    <w:tmpl w:val="2FF08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E2E29EF"/>
    <w:multiLevelType w:val="hybridMultilevel"/>
    <w:tmpl w:val="8D14C1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F363562"/>
    <w:multiLevelType w:val="hybridMultilevel"/>
    <w:tmpl w:val="ABFC6A44"/>
    <w:lvl w:ilvl="0" w:tplc="6074A838">
      <w:start w:val="1"/>
      <w:numFmt w:val="decimal"/>
      <w:lvlText w:val="%1."/>
      <w:lvlJc w:val="left"/>
      <w:pPr>
        <w:tabs>
          <w:tab w:val="num" w:pos="450"/>
        </w:tabs>
        <w:ind w:left="450" w:hanging="360"/>
      </w:pPr>
    </w:lvl>
    <w:lvl w:ilvl="1" w:tplc="F2A67148">
      <w:start w:val="1"/>
      <w:numFmt w:val="decimal"/>
      <w:lvlText w:val="%2."/>
      <w:lvlJc w:val="left"/>
      <w:pPr>
        <w:tabs>
          <w:tab w:val="num" w:pos="1170"/>
        </w:tabs>
        <w:ind w:left="1170" w:hanging="360"/>
      </w:pPr>
    </w:lvl>
    <w:lvl w:ilvl="2" w:tplc="3DA446A2" w:tentative="1">
      <w:start w:val="1"/>
      <w:numFmt w:val="decimal"/>
      <w:lvlText w:val="%3."/>
      <w:lvlJc w:val="left"/>
      <w:pPr>
        <w:tabs>
          <w:tab w:val="num" w:pos="1890"/>
        </w:tabs>
        <w:ind w:left="1890" w:hanging="360"/>
      </w:pPr>
    </w:lvl>
    <w:lvl w:ilvl="3" w:tplc="2EDE508A" w:tentative="1">
      <w:start w:val="1"/>
      <w:numFmt w:val="decimal"/>
      <w:lvlText w:val="%4."/>
      <w:lvlJc w:val="left"/>
      <w:pPr>
        <w:tabs>
          <w:tab w:val="num" w:pos="2610"/>
        </w:tabs>
        <w:ind w:left="2610" w:hanging="360"/>
      </w:pPr>
    </w:lvl>
    <w:lvl w:ilvl="4" w:tplc="332C8E64" w:tentative="1">
      <w:start w:val="1"/>
      <w:numFmt w:val="decimal"/>
      <w:lvlText w:val="%5."/>
      <w:lvlJc w:val="left"/>
      <w:pPr>
        <w:tabs>
          <w:tab w:val="num" w:pos="3330"/>
        </w:tabs>
        <w:ind w:left="3330" w:hanging="360"/>
      </w:pPr>
    </w:lvl>
    <w:lvl w:ilvl="5" w:tplc="3816F122" w:tentative="1">
      <w:start w:val="1"/>
      <w:numFmt w:val="decimal"/>
      <w:lvlText w:val="%6."/>
      <w:lvlJc w:val="left"/>
      <w:pPr>
        <w:tabs>
          <w:tab w:val="num" w:pos="4050"/>
        </w:tabs>
        <w:ind w:left="4050" w:hanging="360"/>
      </w:pPr>
    </w:lvl>
    <w:lvl w:ilvl="6" w:tplc="5B869E90" w:tentative="1">
      <w:start w:val="1"/>
      <w:numFmt w:val="decimal"/>
      <w:lvlText w:val="%7."/>
      <w:lvlJc w:val="left"/>
      <w:pPr>
        <w:tabs>
          <w:tab w:val="num" w:pos="4770"/>
        </w:tabs>
        <w:ind w:left="4770" w:hanging="360"/>
      </w:pPr>
    </w:lvl>
    <w:lvl w:ilvl="7" w:tplc="82DA5C2A" w:tentative="1">
      <w:start w:val="1"/>
      <w:numFmt w:val="decimal"/>
      <w:lvlText w:val="%8."/>
      <w:lvlJc w:val="left"/>
      <w:pPr>
        <w:tabs>
          <w:tab w:val="num" w:pos="5490"/>
        </w:tabs>
        <w:ind w:left="5490" w:hanging="360"/>
      </w:pPr>
    </w:lvl>
    <w:lvl w:ilvl="8" w:tplc="2CBA4B12" w:tentative="1">
      <w:start w:val="1"/>
      <w:numFmt w:val="decimal"/>
      <w:lvlText w:val="%9."/>
      <w:lvlJc w:val="left"/>
      <w:pPr>
        <w:tabs>
          <w:tab w:val="num" w:pos="6210"/>
        </w:tabs>
        <w:ind w:left="6210" w:hanging="360"/>
      </w:pPr>
    </w:lvl>
  </w:abstractNum>
  <w:abstractNum w:abstractNumId="27">
    <w:nsid w:val="0F4B69CB"/>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F58679D"/>
    <w:multiLevelType w:val="hybridMultilevel"/>
    <w:tmpl w:val="9CB0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E20EE6"/>
    <w:multiLevelType w:val="hybridMultilevel"/>
    <w:tmpl w:val="9D4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E2792D"/>
    <w:multiLevelType w:val="hybridMultilevel"/>
    <w:tmpl w:val="0C183F3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203CFB"/>
    <w:multiLevelType w:val="hybridMultilevel"/>
    <w:tmpl w:val="645A302E"/>
    <w:lvl w:ilvl="0" w:tplc="BEBCA564">
      <w:start w:val="1"/>
      <w:numFmt w:val="bullet"/>
      <w:lvlText w:val="–"/>
      <w:lvlJc w:val="left"/>
      <w:pPr>
        <w:ind w:left="765" w:hanging="360"/>
      </w:pPr>
      <w:rPr>
        <w:rFonts w:ascii="Times" w:hAnsi="Times" w:hint="default"/>
        <w:color w:val="1593CB"/>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102F172D"/>
    <w:multiLevelType w:val="hybridMultilevel"/>
    <w:tmpl w:val="7A7C8BE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546829"/>
    <w:multiLevelType w:val="hybridMultilevel"/>
    <w:tmpl w:val="26F011C4"/>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1F55CC"/>
    <w:multiLevelType w:val="hybridMultilevel"/>
    <w:tmpl w:val="53A425C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5A27C0"/>
    <w:multiLevelType w:val="hybridMultilevel"/>
    <w:tmpl w:val="C722E294"/>
    <w:lvl w:ilvl="0" w:tplc="C77A50E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AA3E74"/>
    <w:multiLevelType w:val="hybridMultilevel"/>
    <w:tmpl w:val="F318A7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B241A4"/>
    <w:multiLevelType w:val="hybridMultilevel"/>
    <w:tmpl w:val="FD900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4CA489D"/>
    <w:multiLevelType w:val="hybridMultilevel"/>
    <w:tmpl w:val="9114362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15340F94"/>
    <w:multiLevelType w:val="hybridMultilevel"/>
    <w:tmpl w:val="760E798E"/>
    <w:lvl w:ilvl="0" w:tplc="0409000D">
      <w:start w:val="1"/>
      <w:numFmt w:val="bullet"/>
      <w:lvlText w:val=""/>
      <w:lvlJc w:val="left"/>
      <w:pPr>
        <w:ind w:left="818" w:hanging="360"/>
      </w:pPr>
      <w:rPr>
        <w:rFonts w:ascii="Wingdings" w:hAnsi="Wingdings"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0">
    <w:nsid w:val="15673BEC"/>
    <w:multiLevelType w:val="hybridMultilevel"/>
    <w:tmpl w:val="7A2A1244"/>
    <w:lvl w:ilvl="0" w:tplc="1436C7C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4024B2"/>
    <w:multiLevelType w:val="hybridMultilevel"/>
    <w:tmpl w:val="4C76C2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75B2DF2"/>
    <w:multiLevelType w:val="hybridMultilevel"/>
    <w:tmpl w:val="A93A9BB4"/>
    <w:lvl w:ilvl="0" w:tplc="3D6A85F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81513B7"/>
    <w:multiLevelType w:val="hybridMultilevel"/>
    <w:tmpl w:val="10B41964"/>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44">
    <w:nsid w:val="184B39C0"/>
    <w:multiLevelType w:val="hybridMultilevel"/>
    <w:tmpl w:val="2CE80EC2"/>
    <w:lvl w:ilvl="0" w:tplc="3D6A85F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9E800C9"/>
    <w:multiLevelType w:val="hybridMultilevel"/>
    <w:tmpl w:val="3EBC05B6"/>
    <w:lvl w:ilvl="0" w:tplc="0409000D">
      <w:start w:val="1"/>
      <w:numFmt w:val="bullet"/>
      <w:pStyle w:val="ListParagraph"/>
      <w:lvlText w:val=""/>
      <w:lvlJc w:val="left"/>
      <w:pPr>
        <w:ind w:left="450" w:hanging="360"/>
      </w:pPr>
      <w:rPr>
        <w:rFonts w:ascii="Wingdings" w:hAnsi="Wingdings"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AC824A5"/>
    <w:multiLevelType w:val="hybridMultilevel"/>
    <w:tmpl w:val="225A3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F67F66"/>
    <w:multiLevelType w:val="hybridMultilevel"/>
    <w:tmpl w:val="1E38D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B566138"/>
    <w:multiLevelType w:val="hybridMultilevel"/>
    <w:tmpl w:val="8E605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117726"/>
    <w:multiLevelType w:val="hybridMultilevel"/>
    <w:tmpl w:val="EFA08946"/>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656C80"/>
    <w:multiLevelType w:val="hybridMultilevel"/>
    <w:tmpl w:val="803E6AA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FCC7C0C"/>
    <w:multiLevelType w:val="hybridMultilevel"/>
    <w:tmpl w:val="3E14F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05F106A"/>
    <w:multiLevelType w:val="hybridMultilevel"/>
    <w:tmpl w:val="E2D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115522D"/>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C12052"/>
    <w:multiLevelType w:val="hybridMultilevel"/>
    <w:tmpl w:val="DDE4285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2903223"/>
    <w:multiLevelType w:val="hybridMultilevel"/>
    <w:tmpl w:val="4DEE36C6"/>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2B112E1"/>
    <w:multiLevelType w:val="hybridMultilevel"/>
    <w:tmpl w:val="D7C8C5A4"/>
    <w:lvl w:ilvl="0" w:tplc="A29A6820">
      <w:start w:val="1"/>
      <w:numFmt w:val="decimal"/>
      <w:lvlText w:val="%1)"/>
      <w:lvlJc w:val="left"/>
      <w:pPr>
        <w:ind w:left="720" w:hanging="360"/>
      </w:pPr>
      <w:rPr>
        <w:color w:val="5B9BD5"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237A3AA0"/>
    <w:multiLevelType w:val="hybridMultilevel"/>
    <w:tmpl w:val="B6FC90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43B1FF5"/>
    <w:multiLevelType w:val="hybridMultilevel"/>
    <w:tmpl w:val="99584C4E"/>
    <w:lvl w:ilvl="0" w:tplc="04090001">
      <w:start w:val="1"/>
      <w:numFmt w:val="bullet"/>
      <w:lvlText w:val=""/>
      <w:lvlJc w:val="left"/>
      <w:pPr>
        <w:ind w:left="360" w:hanging="360"/>
      </w:pPr>
      <w:rPr>
        <w:rFonts w:ascii="Symbol" w:hAnsi="Symbol" w:hint="default"/>
      </w:rPr>
    </w:lvl>
    <w:lvl w:ilvl="1" w:tplc="C276A3E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4C127D2"/>
    <w:multiLevelType w:val="hybridMultilevel"/>
    <w:tmpl w:val="38E65264"/>
    <w:lvl w:ilvl="0" w:tplc="19763BD8">
      <w:start w:val="1"/>
      <w:numFmt w:val="decimal"/>
      <w:lvlText w:val="%1."/>
      <w:lvlJc w:val="left"/>
      <w:pPr>
        <w:ind w:left="1080" w:hanging="360"/>
      </w:pPr>
      <w:rPr>
        <w:color w:val="C00000"/>
      </w:rPr>
    </w:lvl>
    <w:lvl w:ilvl="1" w:tplc="F4A61FCC">
      <w:start w:val="1"/>
      <w:numFmt w:val="upperRoman"/>
      <w:lvlText w:val="%2."/>
      <w:lvlJc w:val="right"/>
      <w:pPr>
        <w:ind w:left="1080" w:hanging="360"/>
      </w:pPr>
      <w:rPr>
        <w:color w:val="7D413C" w:themeColor="accent5"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2555566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1">
    <w:nsid w:val="26280A44"/>
    <w:multiLevelType w:val="hybridMultilevel"/>
    <w:tmpl w:val="4C141C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650759F"/>
    <w:multiLevelType w:val="hybridMultilevel"/>
    <w:tmpl w:val="6944E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342A2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9F531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4">
    <w:nsid w:val="27663810"/>
    <w:multiLevelType w:val="hybridMultilevel"/>
    <w:tmpl w:val="853CC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79A75E1"/>
    <w:multiLevelType w:val="hybridMultilevel"/>
    <w:tmpl w:val="1F98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0325CF"/>
    <w:multiLevelType w:val="hybridMultilevel"/>
    <w:tmpl w:val="5E86A7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85156D5"/>
    <w:multiLevelType w:val="hybridMultilevel"/>
    <w:tmpl w:val="DE7A933A"/>
    <w:lvl w:ilvl="0" w:tplc="0409000F">
      <w:start w:val="1"/>
      <w:numFmt w:val="decimal"/>
      <w:lvlText w:val="%1."/>
      <w:lvlJc w:val="left"/>
      <w:pPr>
        <w:tabs>
          <w:tab w:val="num" w:pos="720"/>
        </w:tabs>
        <w:ind w:left="720" w:hanging="360"/>
      </w:pPr>
      <w:rPr>
        <w:rFonts w:hint="default"/>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68">
    <w:nsid w:val="29C52071"/>
    <w:multiLevelType w:val="hybridMultilevel"/>
    <w:tmpl w:val="7FCA0D9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AF533CF"/>
    <w:multiLevelType w:val="hybridMultilevel"/>
    <w:tmpl w:val="FDAC572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nsid w:val="2B34288B"/>
    <w:multiLevelType w:val="hybridMultilevel"/>
    <w:tmpl w:val="C922CD30"/>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B7969CC"/>
    <w:multiLevelType w:val="hybridMultilevel"/>
    <w:tmpl w:val="F1808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BD67100"/>
    <w:multiLevelType w:val="hybridMultilevel"/>
    <w:tmpl w:val="A1D4CA86"/>
    <w:lvl w:ilvl="0" w:tplc="AED2357A">
      <w:start w:val="1"/>
      <w:numFmt w:val="bullet"/>
      <w:lvlText w:val=""/>
      <w:lvlJc w:val="left"/>
      <w:pPr>
        <w:ind w:left="768" w:hanging="360"/>
      </w:pPr>
      <w:rPr>
        <w:rFonts w:ascii="Symbol" w:hAnsi="Symbol" w:hint="default"/>
        <w:color w:val="auto"/>
      </w:rPr>
    </w:lvl>
    <w:lvl w:ilvl="1" w:tplc="00922E7E">
      <w:start w:val="1"/>
      <w:numFmt w:val="decimal"/>
      <w:lvlText w:val="%2."/>
      <w:lvlJc w:val="left"/>
      <w:pPr>
        <w:tabs>
          <w:tab w:val="num" w:pos="720"/>
        </w:tabs>
        <w:ind w:left="720" w:hanging="360"/>
      </w:pPr>
      <w:rPr>
        <w:rFonts w:asciiTheme="minorHAnsi" w:hAnsiTheme="minorHAnsi" w:hint="default"/>
        <w:b/>
        <w:sz w:val="20"/>
        <w:szCs w:val="2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2D7465E6"/>
    <w:multiLevelType w:val="hybridMultilevel"/>
    <w:tmpl w:val="C8C4C3B8"/>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2DF13A22"/>
    <w:multiLevelType w:val="hybridMultilevel"/>
    <w:tmpl w:val="8AF8B6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4F531E"/>
    <w:multiLevelType w:val="hybridMultilevel"/>
    <w:tmpl w:val="B6963286"/>
    <w:lvl w:ilvl="0" w:tplc="0409000F">
      <w:start w:val="1"/>
      <w:numFmt w:val="decimal"/>
      <w:lvlText w:val="%1."/>
      <w:lvlJc w:val="left"/>
      <w:pPr>
        <w:ind w:left="765" w:hanging="360"/>
      </w:pPr>
    </w:lvl>
    <w:lvl w:ilvl="1" w:tplc="04090001">
      <w:start w:val="1"/>
      <w:numFmt w:val="bullet"/>
      <w:lvlText w:val=""/>
      <w:lvlJc w:val="left"/>
      <w:pPr>
        <w:ind w:left="1485" w:hanging="360"/>
      </w:pPr>
      <w:rPr>
        <w:rFonts w:ascii="Symbol" w:hAnsi="Symbol" w:hint="default"/>
      </w:r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nsid w:val="2EB809C4"/>
    <w:multiLevelType w:val="hybridMultilevel"/>
    <w:tmpl w:val="4440B6C0"/>
    <w:lvl w:ilvl="0" w:tplc="1436C7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0058CF"/>
    <w:multiLevelType w:val="hybridMultilevel"/>
    <w:tmpl w:val="786E9242"/>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1566AFD"/>
    <w:multiLevelType w:val="hybridMultilevel"/>
    <w:tmpl w:val="5A30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5F44F8"/>
    <w:multiLevelType w:val="hybridMultilevel"/>
    <w:tmpl w:val="4E2EB8CE"/>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1791F0B"/>
    <w:multiLevelType w:val="hybridMultilevel"/>
    <w:tmpl w:val="0284D3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1FC4923"/>
    <w:multiLevelType w:val="hybridMultilevel"/>
    <w:tmpl w:val="AFB652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1C1566"/>
    <w:multiLevelType w:val="hybridMultilevel"/>
    <w:tmpl w:val="49B64D9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2D71C95"/>
    <w:multiLevelType w:val="hybridMultilevel"/>
    <w:tmpl w:val="5A70F74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3895716"/>
    <w:multiLevelType w:val="hybridMultilevel"/>
    <w:tmpl w:val="50E0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56513E1"/>
    <w:multiLevelType w:val="hybridMultilevel"/>
    <w:tmpl w:val="C636B9C8"/>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7D46CE"/>
    <w:multiLevelType w:val="hybridMultilevel"/>
    <w:tmpl w:val="15EA02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B73567"/>
    <w:multiLevelType w:val="hybridMultilevel"/>
    <w:tmpl w:val="5B2E67A8"/>
    <w:lvl w:ilvl="0" w:tplc="30D0F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8">
    <w:nsid w:val="39873194"/>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D85F1F"/>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AFB00F7"/>
    <w:multiLevelType w:val="hybridMultilevel"/>
    <w:tmpl w:val="795C327E"/>
    <w:lvl w:ilvl="0" w:tplc="64384464">
      <w:start w:val="1"/>
      <w:numFmt w:val="decimal"/>
      <w:lvlText w:val="%1."/>
      <w:lvlJc w:val="left"/>
      <w:pPr>
        <w:tabs>
          <w:tab w:val="num" w:pos="720"/>
        </w:tabs>
        <w:ind w:left="720" w:hanging="360"/>
      </w:pPr>
      <w:rPr>
        <w:rFonts w:hint="default"/>
        <w:b/>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91">
    <w:nsid w:val="3B0C039D"/>
    <w:multiLevelType w:val="hybridMultilevel"/>
    <w:tmpl w:val="79566C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2">
    <w:nsid w:val="3B863B52"/>
    <w:multiLevelType w:val="hybridMultilevel"/>
    <w:tmpl w:val="D814274A"/>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B8B7505"/>
    <w:multiLevelType w:val="hybridMultilevel"/>
    <w:tmpl w:val="4232E5A6"/>
    <w:lvl w:ilvl="0" w:tplc="3D6A85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3D010828"/>
    <w:multiLevelType w:val="hybridMultilevel"/>
    <w:tmpl w:val="3432D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3D05199B"/>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nsid w:val="3D0A7A8E"/>
    <w:multiLevelType w:val="hybridMultilevel"/>
    <w:tmpl w:val="B8423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7">
    <w:nsid w:val="3D7F7050"/>
    <w:multiLevelType w:val="hybridMultilevel"/>
    <w:tmpl w:val="E6F01D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DF10AE8"/>
    <w:multiLevelType w:val="hybridMultilevel"/>
    <w:tmpl w:val="149A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ED36B07"/>
    <w:multiLevelType w:val="hybridMultilevel"/>
    <w:tmpl w:val="8AFED8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D640AF"/>
    <w:multiLevelType w:val="hybridMultilevel"/>
    <w:tmpl w:val="FC3670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01D58CA"/>
    <w:multiLevelType w:val="hybridMultilevel"/>
    <w:tmpl w:val="FC501F2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1714482"/>
    <w:multiLevelType w:val="hybridMultilevel"/>
    <w:tmpl w:val="ED0201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42434C5A"/>
    <w:multiLevelType w:val="hybridMultilevel"/>
    <w:tmpl w:val="3558B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4594781"/>
    <w:multiLevelType w:val="hybridMultilevel"/>
    <w:tmpl w:val="C070012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47F0E86"/>
    <w:multiLevelType w:val="hybridMultilevel"/>
    <w:tmpl w:val="38FED2F0"/>
    <w:lvl w:ilvl="0" w:tplc="CBFAC8D6">
      <w:start w:val="1"/>
      <w:numFmt w:val="decimal"/>
      <w:pStyle w:val="NumberedList"/>
      <w:lvlText w:val="%1."/>
      <w:lvlJc w:val="left"/>
      <w:pPr>
        <w:ind w:left="720" w:hanging="360"/>
      </w:pPr>
      <w:rPr>
        <w:rFonts w:hint="default"/>
        <w:color w:val="5B9BD5"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5ED5AD9"/>
    <w:multiLevelType w:val="hybridMultilevel"/>
    <w:tmpl w:val="B80E6F32"/>
    <w:lvl w:ilvl="0" w:tplc="0CCA15DE">
      <w:start w:val="1"/>
      <w:numFmt w:val="bullet"/>
      <w:pStyle w:val="BulletList"/>
      <w:lvlText w:val=""/>
      <w:lvlJc w:val="left"/>
      <w:pPr>
        <w:tabs>
          <w:tab w:val="num" w:pos="473"/>
        </w:tabs>
        <w:ind w:left="471" w:hanging="358"/>
      </w:pPr>
      <w:rPr>
        <w:rFonts w:ascii="Symbol" w:hAnsi="Symbol" w:hint="default"/>
        <w:b w:val="0"/>
        <w:i w:val="0"/>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46EC0090"/>
    <w:multiLevelType w:val="hybridMultilevel"/>
    <w:tmpl w:val="A37A300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8133B03"/>
    <w:multiLevelType w:val="hybridMultilevel"/>
    <w:tmpl w:val="575E1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86A6170"/>
    <w:multiLevelType w:val="hybridMultilevel"/>
    <w:tmpl w:val="C436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86D3FA1"/>
    <w:multiLevelType w:val="hybridMultilevel"/>
    <w:tmpl w:val="8A5C8E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93669BC"/>
    <w:multiLevelType w:val="hybridMultilevel"/>
    <w:tmpl w:val="57EE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94C2361"/>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nsid w:val="495F184D"/>
    <w:multiLevelType w:val="hybridMultilevel"/>
    <w:tmpl w:val="DF3E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A5F50F9"/>
    <w:multiLevelType w:val="hybridMultilevel"/>
    <w:tmpl w:val="3F00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A974ED8"/>
    <w:multiLevelType w:val="hybridMultilevel"/>
    <w:tmpl w:val="0876E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AA32352"/>
    <w:multiLevelType w:val="hybridMultilevel"/>
    <w:tmpl w:val="1E7E4DC8"/>
    <w:lvl w:ilvl="0" w:tplc="692EA4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4BAD7A34"/>
    <w:multiLevelType w:val="hybridMultilevel"/>
    <w:tmpl w:val="184ECE4E"/>
    <w:lvl w:ilvl="0" w:tplc="23EC79C0">
      <w:start w:val="1"/>
      <w:numFmt w:val="decimal"/>
      <w:lvlText w:val="%1."/>
      <w:lvlJc w:val="left"/>
      <w:pPr>
        <w:ind w:left="720" w:hanging="360"/>
      </w:pPr>
      <w:rPr>
        <w:b/>
        <w:color w:val="1593C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C7A23E3"/>
    <w:multiLevelType w:val="hybridMultilevel"/>
    <w:tmpl w:val="C8202DF4"/>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9">
    <w:nsid w:val="4C8E2638"/>
    <w:multiLevelType w:val="hybridMultilevel"/>
    <w:tmpl w:val="EF74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4CA47CFF"/>
    <w:multiLevelType w:val="multilevel"/>
    <w:tmpl w:val="04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4DBD1F75"/>
    <w:multiLevelType w:val="hybridMultilevel"/>
    <w:tmpl w:val="FFE0F2E8"/>
    <w:lvl w:ilvl="0" w:tplc="85F4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4E2C2D8E"/>
    <w:multiLevelType w:val="hybridMultilevel"/>
    <w:tmpl w:val="F77017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E5D1E83"/>
    <w:multiLevelType w:val="hybridMultilevel"/>
    <w:tmpl w:val="0CB6F0BE"/>
    <w:lvl w:ilvl="0" w:tplc="0409000F">
      <w:start w:val="1"/>
      <w:numFmt w:val="decimal"/>
      <w:lvlText w:val="%1."/>
      <w:lvlJc w:val="left"/>
      <w:pPr>
        <w:ind w:left="720" w:hanging="360"/>
      </w:pPr>
    </w:lvl>
    <w:lvl w:ilvl="1" w:tplc="4148D33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4EE577F0"/>
    <w:multiLevelType w:val="hybridMultilevel"/>
    <w:tmpl w:val="E35278BA"/>
    <w:lvl w:ilvl="0" w:tplc="BEBCA564">
      <w:start w:val="1"/>
      <w:numFmt w:val="bullet"/>
      <w:lvlText w:val="–"/>
      <w:lvlJc w:val="left"/>
      <w:pPr>
        <w:ind w:left="360" w:hanging="360"/>
      </w:pPr>
      <w:rPr>
        <w:rFonts w:ascii="Times" w:hAns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F216EDD"/>
    <w:multiLevelType w:val="hybridMultilevel"/>
    <w:tmpl w:val="BBBC8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6">
    <w:nsid w:val="4F97190F"/>
    <w:multiLevelType w:val="hybridMultilevel"/>
    <w:tmpl w:val="F782C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07A16BF"/>
    <w:multiLevelType w:val="hybridMultilevel"/>
    <w:tmpl w:val="AD6CB304"/>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23E4AEA"/>
    <w:multiLevelType w:val="hybridMultilevel"/>
    <w:tmpl w:val="503A5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32444F0"/>
    <w:multiLevelType w:val="hybridMultilevel"/>
    <w:tmpl w:val="680069DC"/>
    <w:lvl w:ilvl="0" w:tplc="A882320A">
      <w:start w:val="1"/>
      <w:numFmt w:val="bullet"/>
      <w:pStyle w:val="Table-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54B436F9"/>
    <w:multiLevelType w:val="hybridMultilevel"/>
    <w:tmpl w:val="638C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4FE6337"/>
    <w:multiLevelType w:val="hybridMultilevel"/>
    <w:tmpl w:val="B2A4C9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550D1B05"/>
    <w:multiLevelType w:val="hybridMultilevel"/>
    <w:tmpl w:val="79FAD2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55294147"/>
    <w:multiLevelType w:val="hybridMultilevel"/>
    <w:tmpl w:val="08E6D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5487E98"/>
    <w:multiLevelType w:val="hybridMultilevel"/>
    <w:tmpl w:val="C1485D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562219C9"/>
    <w:multiLevelType w:val="hybridMultilevel"/>
    <w:tmpl w:val="D39C8DEE"/>
    <w:lvl w:ilvl="0" w:tplc="0D8C3A10">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6764434"/>
    <w:multiLevelType w:val="hybridMultilevel"/>
    <w:tmpl w:val="748A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6DD118D"/>
    <w:multiLevelType w:val="hybridMultilevel"/>
    <w:tmpl w:val="0DFAB25A"/>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7261A05"/>
    <w:multiLevelType w:val="hybridMultilevel"/>
    <w:tmpl w:val="F01E401E"/>
    <w:lvl w:ilvl="0" w:tplc="0409000F">
      <w:start w:val="1"/>
      <w:numFmt w:val="decimal"/>
      <w:lvlText w:val="%1."/>
      <w:lvlJc w:val="left"/>
      <w:pPr>
        <w:ind w:left="720" w:hanging="360"/>
      </w:pPr>
      <w:rPr>
        <w:rFont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830036E"/>
    <w:multiLevelType w:val="hybridMultilevel"/>
    <w:tmpl w:val="76E6C33C"/>
    <w:lvl w:ilvl="0" w:tplc="D110E214">
      <w:start w:val="1"/>
      <w:numFmt w:val="decimal"/>
      <w:lvlText w:val="%1."/>
      <w:lvlJc w:val="left"/>
      <w:pPr>
        <w:ind w:left="720" w:hanging="360"/>
      </w:pPr>
      <w:rPr>
        <w:rFonts w:hint="default"/>
        <w:b/>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8673499"/>
    <w:multiLevelType w:val="hybridMultilevel"/>
    <w:tmpl w:val="307204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593B7E3F"/>
    <w:multiLevelType w:val="hybridMultilevel"/>
    <w:tmpl w:val="2456401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96E2943"/>
    <w:multiLevelType w:val="hybridMultilevel"/>
    <w:tmpl w:val="29AC2AD0"/>
    <w:lvl w:ilvl="0" w:tplc="04090011">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3">
    <w:nsid w:val="59EB6314"/>
    <w:multiLevelType w:val="hybridMultilevel"/>
    <w:tmpl w:val="9C1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A537985"/>
    <w:multiLevelType w:val="hybridMultilevel"/>
    <w:tmpl w:val="B5E2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CE6339C"/>
    <w:multiLevelType w:val="hybridMultilevel"/>
    <w:tmpl w:val="DE340C2E"/>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CE6360D"/>
    <w:multiLevelType w:val="hybridMultilevel"/>
    <w:tmpl w:val="AF26E3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5D9A2B8E"/>
    <w:multiLevelType w:val="hybridMultilevel"/>
    <w:tmpl w:val="23CEDCB8"/>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DF55A86"/>
    <w:multiLevelType w:val="hybridMultilevel"/>
    <w:tmpl w:val="BE1EF9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ED96F27"/>
    <w:multiLevelType w:val="hybridMultilevel"/>
    <w:tmpl w:val="2EB8AD1E"/>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50">
    <w:nsid w:val="5F947E77"/>
    <w:multiLevelType w:val="hybridMultilevel"/>
    <w:tmpl w:val="A53C8F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0A447BA"/>
    <w:multiLevelType w:val="hybridMultilevel"/>
    <w:tmpl w:val="46BC0B84"/>
    <w:lvl w:ilvl="0" w:tplc="0409000F">
      <w:start w:val="1"/>
      <w:numFmt w:val="decimal"/>
      <w:lvlText w:val="%1."/>
      <w:lvlJc w:val="left"/>
      <w:pPr>
        <w:ind w:left="1440" w:hanging="360"/>
      </w:pPr>
      <w:rPr>
        <w:rFont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2">
    <w:nsid w:val="617A5FDC"/>
    <w:multiLevelType w:val="hybridMultilevel"/>
    <w:tmpl w:val="897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1832061"/>
    <w:multiLevelType w:val="hybridMultilevel"/>
    <w:tmpl w:val="7FC08B78"/>
    <w:lvl w:ilvl="0" w:tplc="1E0E79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1A117B8"/>
    <w:multiLevelType w:val="hybridMultilevel"/>
    <w:tmpl w:val="2FFC2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1DF748D"/>
    <w:multiLevelType w:val="hybridMultilevel"/>
    <w:tmpl w:val="522CCDF4"/>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2DD7812"/>
    <w:multiLevelType w:val="hybridMultilevel"/>
    <w:tmpl w:val="35D23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32D036E"/>
    <w:multiLevelType w:val="hybridMultilevel"/>
    <w:tmpl w:val="61A0A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63B84FF6"/>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3C54B1A"/>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52B01A4"/>
    <w:multiLevelType w:val="hybridMultilevel"/>
    <w:tmpl w:val="282EB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5506C02"/>
    <w:multiLevelType w:val="hybridMultilevel"/>
    <w:tmpl w:val="6D781F6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62C785F"/>
    <w:multiLevelType w:val="hybridMultilevel"/>
    <w:tmpl w:val="78BE8C3E"/>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6993F36"/>
    <w:multiLevelType w:val="hybridMultilevel"/>
    <w:tmpl w:val="D60C48AA"/>
    <w:lvl w:ilvl="0" w:tplc="0414CF02">
      <w:start w:val="1"/>
      <w:numFmt w:val="bullet"/>
      <w:lvlText w:val="o"/>
      <w:lvlJc w:val="left"/>
      <w:pPr>
        <w:ind w:left="1260" w:hanging="360"/>
      </w:pPr>
      <w:rPr>
        <w:rFonts w:ascii="Courier New" w:hAnsi="Courier New" w:cs="Courier New"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4">
    <w:nsid w:val="66F05F1B"/>
    <w:multiLevelType w:val="hybridMultilevel"/>
    <w:tmpl w:val="F986512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5">
    <w:nsid w:val="670F6AF0"/>
    <w:multiLevelType w:val="hybridMultilevel"/>
    <w:tmpl w:val="43D256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67323D69"/>
    <w:multiLevelType w:val="hybridMultilevel"/>
    <w:tmpl w:val="E46A76CE"/>
    <w:lvl w:ilvl="0" w:tplc="50FC42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75E591C"/>
    <w:multiLevelType w:val="hybridMultilevel"/>
    <w:tmpl w:val="1F160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7CB358B"/>
    <w:multiLevelType w:val="hybridMultilevel"/>
    <w:tmpl w:val="C914A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67E172BB"/>
    <w:multiLevelType w:val="hybridMultilevel"/>
    <w:tmpl w:val="8D02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8A95BD4"/>
    <w:multiLevelType w:val="hybridMultilevel"/>
    <w:tmpl w:val="2F04044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1">
    <w:nsid w:val="695A784C"/>
    <w:multiLevelType w:val="hybridMultilevel"/>
    <w:tmpl w:val="D3EECEA4"/>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ACA0564"/>
    <w:multiLevelType w:val="hybridMultilevel"/>
    <w:tmpl w:val="96B2B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BC82EBB"/>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BED388F"/>
    <w:multiLevelType w:val="hybridMultilevel"/>
    <w:tmpl w:val="EEF0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C2B6F92"/>
    <w:multiLevelType w:val="multilevel"/>
    <w:tmpl w:val="86E204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6C4156B7"/>
    <w:multiLevelType w:val="hybridMultilevel"/>
    <w:tmpl w:val="73BA4B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C6D730F"/>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C80287F"/>
    <w:multiLevelType w:val="hybridMultilevel"/>
    <w:tmpl w:val="B7ACC7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6CE12FFB"/>
    <w:multiLevelType w:val="hybridMultilevel"/>
    <w:tmpl w:val="D2B899A6"/>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0">
    <w:nsid w:val="6D04033C"/>
    <w:multiLevelType w:val="hybridMultilevel"/>
    <w:tmpl w:val="80A6C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D0522F1"/>
    <w:multiLevelType w:val="hybridMultilevel"/>
    <w:tmpl w:val="8F5E887A"/>
    <w:lvl w:ilvl="0" w:tplc="267A893C">
      <w:start w:val="1"/>
      <w:numFmt w:val="decimal"/>
      <w:lvlText w:val="%1."/>
      <w:lvlJc w:val="left"/>
      <w:pPr>
        <w:ind w:left="900" w:hanging="360"/>
      </w:pPr>
      <w:rPr>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2">
    <w:nsid w:val="6D5760CD"/>
    <w:multiLevelType w:val="hybridMultilevel"/>
    <w:tmpl w:val="EB744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E3B18CE"/>
    <w:multiLevelType w:val="hybridMultilevel"/>
    <w:tmpl w:val="89B2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E784588"/>
    <w:multiLevelType w:val="hybridMultilevel"/>
    <w:tmpl w:val="76227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EBD0531"/>
    <w:multiLevelType w:val="hybridMultilevel"/>
    <w:tmpl w:val="91F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F607C7B"/>
    <w:multiLevelType w:val="hybridMultilevel"/>
    <w:tmpl w:val="372280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00A6CF1"/>
    <w:multiLevelType w:val="hybridMultilevel"/>
    <w:tmpl w:val="4418C338"/>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0460B78"/>
    <w:multiLevelType w:val="hybridMultilevel"/>
    <w:tmpl w:val="41A26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nsid w:val="70472C1F"/>
    <w:multiLevelType w:val="hybridMultilevel"/>
    <w:tmpl w:val="CE04108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70D72920"/>
    <w:multiLevelType w:val="hybridMultilevel"/>
    <w:tmpl w:val="FBA4848A"/>
    <w:lvl w:ilvl="0" w:tplc="0C402D28">
      <w:start w:val="1"/>
      <w:numFmt w:val="bullet"/>
      <w:pStyle w:val="List-bullet"/>
      <w:lvlText w:val="•"/>
      <w:lvlJc w:val="left"/>
      <w:pPr>
        <w:tabs>
          <w:tab w:val="num" w:pos="1454"/>
        </w:tabs>
        <w:ind w:left="1454" w:hanging="360"/>
      </w:pPr>
      <w:rPr>
        <w:rFont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1896746"/>
    <w:multiLevelType w:val="hybridMultilevel"/>
    <w:tmpl w:val="5498E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nsid w:val="719B08FC"/>
    <w:multiLevelType w:val="hybridMultilevel"/>
    <w:tmpl w:val="BFDCE400"/>
    <w:lvl w:ilvl="0" w:tplc="267A6E7C">
      <w:numFmt w:val="none"/>
      <w:pStyle w:val="List-bullet00"/>
      <w:lvlText w:val="•"/>
      <w:lvlJc w:val="left"/>
      <w:pPr>
        <w:tabs>
          <w:tab w:val="num" w:pos="2174"/>
        </w:tabs>
        <w:ind w:left="1987" w:hanging="173"/>
      </w:pPr>
      <w:rPr>
        <w:rFonts w:ascii="font180" w:hAnsi="font180"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71C55D19"/>
    <w:multiLevelType w:val="hybridMultilevel"/>
    <w:tmpl w:val="F2EC0390"/>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71CA1086"/>
    <w:multiLevelType w:val="hybridMultilevel"/>
    <w:tmpl w:val="39E2FD96"/>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72707942"/>
    <w:multiLevelType w:val="hybridMultilevel"/>
    <w:tmpl w:val="36FE09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36E15B1"/>
    <w:multiLevelType w:val="hybridMultilevel"/>
    <w:tmpl w:val="48E01F80"/>
    <w:lvl w:ilvl="0" w:tplc="D632E510">
      <w:start w:val="1"/>
      <w:numFmt w:val="decimal"/>
      <w:lvlText w:val="%1."/>
      <w:lvlJc w:val="left"/>
      <w:pPr>
        <w:ind w:left="360" w:hanging="360"/>
      </w:pPr>
      <w:rPr>
        <w:color w:val="1593C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73EC7B06"/>
    <w:multiLevelType w:val="hybridMultilevel"/>
    <w:tmpl w:val="16CC0EFC"/>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4286158"/>
    <w:multiLevelType w:val="hybridMultilevel"/>
    <w:tmpl w:val="6DBA07D0"/>
    <w:lvl w:ilvl="0" w:tplc="0FEE9D6E">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99">
    <w:nsid w:val="746F1C4C"/>
    <w:multiLevelType w:val="hybridMultilevel"/>
    <w:tmpl w:val="785860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5045AA8"/>
    <w:multiLevelType w:val="hybridMultilevel"/>
    <w:tmpl w:val="D7905C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750635BE"/>
    <w:multiLevelType w:val="hybridMultilevel"/>
    <w:tmpl w:val="5C188310"/>
    <w:lvl w:ilvl="0" w:tplc="9B349234">
      <w:start w:val="1"/>
      <w:numFmt w:val="decimal"/>
      <w:suff w:val="nothing"/>
      <w:lvlText w:val="%1."/>
      <w:lvlJc w:val="left"/>
      <w:pPr>
        <w:ind w:left="144" w:hanging="14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519165A"/>
    <w:multiLevelType w:val="hybridMultilevel"/>
    <w:tmpl w:val="81982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59537B9"/>
    <w:multiLevelType w:val="hybridMultilevel"/>
    <w:tmpl w:val="8A7660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6642A06"/>
    <w:multiLevelType w:val="hybridMultilevel"/>
    <w:tmpl w:val="B512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73742C3"/>
    <w:multiLevelType w:val="hybridMultilevel"/>
    <w:tmpl w:val="54A469CA"/>
    <w:lvl w:ilvl="0" w:tplc="E4B6BF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6">
    <w:nsid w:val="77A83D99"/>
    <w:multiLevelType w:val="hybridMultilevel"/>
    <w:tmpl w:val="CB60CD6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7B40877"/>
    <w:multiLevelType w:val="hybridMultilevel"/>
    <w:tmpl w:val="7DC6B140"/>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7D74A5A"/>
    <w:multiLevelType w:val="multilevel"/>
    <w:tmpl w:val="035676BC"/>
    <w:lvl w:ilvl="0">
      <w:start w:val="1"/>
      <w:numFmt w:val="decimal"/>
      <w:lvlText w:val="%1."/>
      <w:lvlJc w:val="left"/>
      <w:pPr>
        <w:ind w:left="360" w:hanging="360"/>
      </w:pPr>
      <w:rPr>
        <w:rFonts w:hint="default"/>
        <w:color w:val="5B9BD5" w:themeColor="accent2"/>
      </w:rPr>
    </w:lvl>
    <w:lvl w:ilvl="1">
      <w:start w:val="1"/>
      <w:numFmt w:val="decimal"/>
      <w:lvlText w:val="%1.%2"/>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9">
    <w:nsid w:val="785F3117"/>
    <w:multiLevelType w:val="hybridMultilevel"/>
    <w:tmpl w:val="766A2C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78A519B1"/>
    <w:multiLevelType w:val="hybridMultilevel"/>
    <w:tmpl w:val="960A6334"/>
    <w:lvl w:ilvl="0" w:tplc="23AE2B66">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2F5A61"/>
    <w:multiLevelType w:val="hybridMultilevel"/>
    <w:tmpl w:val="FF200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nsid w:val="79614087"/>
    <w:multiLevelType w:val="hybridMultilevel"/>
    <w:tmpl w:val="98961C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79CB3DE9"/>
    <w:multiLevelType w:val="hybridMultilevel"/>
    <w:tmpl w:val="FB3020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nsid w:val="7AB11D12"/>
    <w:multiLevelType w:val="hybridMultilevel"/>
    <w:tmpl w:val="C42A1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AD80F16"/>
    <w:multiLevelType w:val="hybridMultilevel"/>
    <w:tmpl w:val="C13EEB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BE5504B"/>
    <w:multiLevelType w:val="hybridMultilevel"/>
    <w:tmpl w:val="50E86D84"/>
    <w:lvl w:ilvl="0" w:tplc="CA7ECA82">
      <w:start w:val="1"/>
      <w:numFmt w:val="decimal"/>
      <w:lvlText w:val="%1."/>
      <w:lvlJc w:val="left"/>
      <w:pPr>
        <w:ind w:left="720" w:hanging="360"/>
      </w:pPr>
      <w:rPr>
        <w:b/>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D38154A"/>
    <w:multiLevelType w:val="hybridMultilevel"/>
    <w:tmpl w:val="687A81CC"/>
    <w:lvl w:ilvl="0" w:tplc="ED1022C6">
      <w:start w:val="1"/>
      <w:numFmt w:val="decimal"/>
      <w:lvlText w:val="%1."/>
      <w:lvlJc w:val="left"/>
      <w:pPr>
        <w:ind w:left="720" w:hanging="360"/>
      </w:pPr>
      <w:rPr>
        <w:rFonts w:asciiTheme="minorHAnsi" w:hAnsiTheme="minorHAnsi" w:hint="default"/>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5B521C"/>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E721F9C"/>
    <w:multiLevelType w:val="hybridMultilevel"/>
    <w:tmpl w:val="497ED204"/>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0">
    <w:nsid w:val="7FFD6F5E"/>
    <w:multiLevelType w:val="hybridMultilevel"/>
    <w:tmpl w:val="46FEE564"/>
    <w:lvl w:ilvl="0" w:tplc="C9FC5196">
      <w:start w:val="1"/>
      <w:numFmt w:val="decimal"/>
      <w:lvlText w:val="%1."/>
      <w:lvlJc w:val="left"/>
      <w:pPr>
        <w:ind w:left="720" w:hanging="360"/>
      </w:pPr>
      <w:rPr>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8"/>
  </w:num>
  <w:num w:numId="2">
    <w:abstractNumId w:val="105"/>
  </w:num>
  <w:num w:numId="3">
    <w:abstractNumId w:val="173"/>
  </w:num>
  <w:num w:numId="4">
    <w:abstractNumId w:val="96"/>
  </w:num>
  <w:num w:numId="5">
    <w:abstractNumId w:val="205"/>
  </w:num>
  <w:num w:numId="6">
    <w:abstractNumId w:val="123"/>
  </w:num>
  <w:num w:numId="7">
    <w:abstractNumId w:val="136"/>
  </w:num>
  <w:num w:numId="8">
    <w:abstractNumId w:val="23"/>
  </w:num>
  <w:num w:numId="9">
    <w:abstractNumId w:val="45"/>
  </w:num>
  <w:num w:numId="10">
    <w:abstractNumId w:val="24"/>
  </w:num>
  <w:num w:numId="11">
    <w:abstractNumId w:val="180"/>
  </w:num>
  <w:num w:numId="12">
    <w:abstractNumId w:val="22"/>
  </w:num>
  <w:num w:numId="13">
    <w:abstractNumId w:val="174"/>
  </w:num>
  <w:num w:numId="14">
    <w:abstractNumId w:val="118"/>
  </w:num>
  <w:num w:numId="15">
    <w:abstractNumId w:val="8"/>
  </w:num>
  <w:num w:numId="16">
    <w:abstractNumId w:val="203"/>
  </w:num>
  <w:num w:numId="17">
    <w:abstractNumId w:val="160"/>
  </w:num>
  <w:num w:numId="18">
    <w:abstractNumId w:val="74"/>
  </w:num>
  <w:num w:numId="19">
    <w:abstractNumId w:val="81"/>
  </w:num>
  <w:num w:numId="20">
    <w:abstractNumId w:val="184"/>
  </w:num>
  <w:num w:numId="21">
    <w:abstractNumId w:val="68"/>
  </w:num>
  <w:num w:numId="22">
    <w:abstractNumId w:val="35"/>
  </w:num>
  <w:num w:numId="23">
    <w:abstractNumId w:val="144"/>
  </w:num>
  <w:num w:numId="24">
    <w:abstractNumId w:val="64"/>
  </w:num>
  <w:num w:numId="25">
    <w:abstractNumId w:val="150"/>
  </w:num>
  <w:num w:numId="26">
    <w:abstractNumId w:val="132"/>
  </w:num>
  <w:num w:numId="27">
    <w:abstractNumId w:val="201"/>
  </w:num>
  <w:num w:numId="28">
    <w:abstractNumId w:val="143"/>
  </w:num>
  <w:num w:numId="29">
    <w:abstractNumId w:val="152"/>
  </w:num>
  <w:num w:numId="30">
    <w:abstractNumId w:val="33"/>
  </w:num>
  <w:num w:numId="31">
    <w:abstractNumId w:val="78"/>
  </w:num>
  <w:num w:numId="32">
    <w:abstractNumId w:val="175"/>
  </w:num>
  <w:num w:numId="33">
    <w:abstractNumId w:val="93"/>
  </w:num>
  <w:num w:numId="34">
    <w:abstractNumId w:val="13"/>
  </w:num>
  <w:num w:numId="35">
    <w:abstractNumId w:val="217"/>
  </w:num>
  <w:num w:numId="36">
    <w:abstractNumId w:val="10"/>
  </w:num>
  <w:num w:numId="37">
    <w:abstractNumId w:val="158"/>
  </w:num>
  <w:num w:numId="38">
    <w:abstractNumId w:val="7"/>
  </w:num>
  <w:num w:numId="39">
    <w:abstractNumId w:val="99"/>
  </w:num>
  <w:num w:numId="40">
    <w:abstractNumId w:val="197"/>
  </w:num>
  <w:num w:numId="41">
    <w:abstractNumId w:val="113"/>
  </w:num>
  <w:num w:numId="42">
    <w:abstractNumId w:val="170"/>
  </w:num>
  <w:num w:numId="43">
    <w:abstractNumId w:val="161"/>
  </w:num>
  <w:num w:numId="44">
    <w:abstractNumId w:val="75"/>
  </w:num>
  <w:num w:numId="45">
    <w:abstractNumId w:val="185"/>
  </w:num>
  <w:num w:numId="46">
    <w:abstractNumId w:val="2"/>
  </w:num>
  <w:num w:numId="47">
    <w:abstractNumId w:val="145"/>
  </w:num>
  <w:num w:numId="48">
    <w:abstractNumId w:val="101"/>
  </w:num>
  <w:num w:numId="49">
    <w:abstractNumId w:val="14"/>
  </w:num>
  <w:num w:numId="50">
    <w:abstractNumId w:val="30"/>
  </w:num>
  <w:num w:numId="51">
    <w:abstractNumId w:val="48"/>
  </w:num>
  <w:num w:numId="52">
    <w:abstractNumId w:val="85"/>
  </w:num>
  <w:num w:numId="53">
    <w:abstractNumId w:val="137"/>
  </w:num>
  <w:num w:numId="54">
    <w:abstractNumId w:val="4"/>
  </w:num>
  <w:num w:numId="55">
    <w:abstractNumId w:val="109"/>
  </w:num>
  <w:num w:numId="56">
    <w:abstractNumId w:val="83"/>
  </w:num>
  <w:num w:numId="57">
    <w:abstractNumId w:val="47"/>
  </w:num>
  <w:num w:numId="58">
    <w:abstractNumId w:val="155"/>
  </w:num>
  <w:num w:numId="59">
    <w:abstractNumId w:val="50"/>
  </w:num>
  <w:num w:numId="60">
    <w:abstractNumId w:val="34"/>
  </w:num>
  <w:num w:numId="61">
    <w:abstractNumId w:val="107"/>
  </w:num>
  <w:num w:numId="62">
    <w:abstractNumId w:val="26"/>
  </w:num>
  <w:num w:numId="63">
    <w:abstractNumId w:val="44"/>
  </w:num>
  <w:num w:numId="64">
    <w:abstractNumId w:val="191"/>
  </w:num>
  <w:num w:numId="65">
    <w:abstractNumId w:val="63"/>
  </w:num>
  <w:num w:numId="66">
    <w:abstractNumId w:val="156"/>
  </w:num>
  <w:num w:numId="67">
    <w:abstractNumId w:val="146"/>
  </w:num>
  <w:num w:numId="68">
    <w:abstractNumId w:val="119"/>
  </w:num>
  <w:num w:numId="69">
    <w:abstractNumId w:val="165"/>
  </w:num>
  <w:num w:numId="70">
    <w:abstractNumId w:val="102"/>
  </w:num>
  <w:num w:numId="71">
    <w:abstractNumId w:val="194"/>
  </w:num>
  <w:num w:numId="72">
    <w:abstractNumId w:val="104"/>
  </w:num>
  <w:num w:numId="73">
    <w:abstractNumId w:val="76"/>
  </w:num>
  <w:num w:numId="74">
    <w:abstractNumId w:val="179"/>
  </w:num>
  <w:num w:numId="75">
    <w:abstractNumId w:val="195"/>
  </w:num>
  <w:num w:numId="76">
    <w:abstractNumId w:val="49"/>
  </w:num>
  <w:num w:numId="77">
    <w:abstractNumId w:val="207"/>
  </w:num>
  <w:num w:numId="78">
    <w:abstractNumId w:val="171"/>
  </w:num>
  <w:num w:numId="79">
    <w:abstractNumId w:val="147"/>
  </w:num>
  <w:num w:numId="80">
    <w:abstractNumId w:val="71"/>
  </w:num>
  <w:num w:numId="81">
    <w:abstractNumId w:val="202"/>
  </w:num>
  <w:num w:numId="82">
    <w:abstractNumId w:val="210"/>
  </w:num>
  <w:num w:numId="83">
    <w:abstractNumId w:val="46"/>
  </w:num>
  <w:num w:numId="84">
    <w:abstractNumId w:val="182"/>
  </w:num>
  <w:num w:numId="85">
    <w:abstractNumId w:val="220"/>
  </w:num>
  <w:num w:numId="86">
    <w:abstractNumId w:val="117"/>
  </w:num>
  <w:num w:numId="87">
    <w:abstractNumId w:val="183"/>
  </w:num>
  <w:num w:numId="88">
    <w:abstractNumId w:val="214"/>
  </w:num>
  <w:num w:numId="89">
    <w:abstractNumId w:val="166"/>
  </w:num>
  <w:num w:numId="90">
    <w:abstractNumId w:val="103"/>
  </w:num>
  <w:num w:numId="91">
    <w:abstractNumId w:val="172"/>
  </w:num>
  <w:num w:numId="92">
    <w:abstractNumId w:val="133"/>
  </w:num>
  <w:num w:numId="93">
    <w:abstractNumId w:val="218"/>
  </w:num>
  <w:num w:numId="94">
    <w:abstractNumId w:val="181"/>
  </w:num>
  <w:num w:numId="95">
    <w:abstractNumId w:val="216"/>
  </w:num>
  <w:num w:numId="96">
    <w:abstractNumId w:val="40"/>
  </w:num>
  <w:num w:numId="97">
    <w:abstractNumId w:val="29"/>
  </w:num>
  <w:num w:numId="98">
    <w:abstractNumId w:val="0"/>
  </w:num>
  <w:num w:numId="99">
    <w:abstractNumId w:val="62"/>
  </w:num>
  <w:num w:numId="100">
    <w:abstractNumId w:val="16"/>
  </w:num>
  <w:num w:numId="101">
    <w:abstractNumId w:val="178"/>
  </w:num>
  <w:num w:numId="102">
    <w:abstractNumId w:val="82"/>
  </w:num>
  <w:num w:numId="103">
    <w:abstractNumId w:val="176"/>
  </w:num>
  <w:num w:numId="104">
    <w:abstractNumId w:val="80"/>
  </w:num>
  <w:num w:numId="105">
    <w:abstractNumId w:val="196"/>
  </w:num>
  <w:num w:numId="106">
    <w:abstractNumId w:val="15"/>
  </w:num>
  <w:num w:numId="107">
    <w:abstractNumId w:val="27"/>
  </w:num>
  <w:num w:numId="108">
    <w:abstractNumId w:val="73"/>
  </w:num>
  <w:num w:numId="109">
    <w:abstractNumId w:val="190"/>
  </w:num>
  <w:num w:numId="110">
    <w:abstractNumId w:val="129"/>
  </w:num>
  <w:num w:numId="111">
    <w:abstractNumId w:val="192"/>
  </w:num>
  <w:num w:numId="112">
    <w:abstractNumId w:val="106"/>
  </w:num>
  <w:num w:numId="113">
    <w:abstractNumId w:val="1"/>
  </w:num>
  <w:num w:numId="114">
    <w:abstractNumId w:val="120"/>
  </w:num>
  <w:num w:numId="115">
    <w:abstractNumId w:val="215"/>
  </w:num>
  <w:num w:numId="116">
    <w:abstractNumId w:val="37"/>
  </w:num>
  <w:num w:numId="117">
    <w:abstractNumId w:val="148"/>
  </w:num>
  <w:num w:numId="118">
    <w:abstractNumId w:val="215"/>
  </w:num>
  <w:num w:numId="119">
    <w:abstractNumId w:val="121"/>
  </w:num>
  <w:num w:numId="120">
    <w:abstractNumId w:val="169"/>
  </w:num>
  <w:num w:numId="121">
    <w:abstractNumId w:val="39"/>
  </w:num>
  <w:num w:numId="122">
    <w:abstractNumId w:val="159"/>
  </w:num>
  <w:num w:numId="123">
    <w:abstractNumId w:val="135"/>
  </w:num>
  <w:num w:numId="124">
    <w:abstractNumId w:val="55"/>
  </w:num>
  <w:num w:numId="125">
    <w:abstractNumId w:val="79"/>
  </w:num>
  <w:num w:numId="126">
    <w:abstractNumId w:val="141"/>
  </w:num>
  <w:num w:numId="127">
    <w:abstractNumId w:val="138"/>
  </w:num>
  <w:num w:numId="128">
    <w:abstractNumId w:val="43"/>
  </w:num>
  <w:num w:numId="129">
    <w:abstractNumId w:val="90"/>
  </w:num>
  <w:num w:numId="130">
    <w:abstractNumId w:val="108"/>
  </w:num>
  <w:num w:numId="131">
    <w:abstractNumId w:val="17"/>
  </w:num>
  <w:num w:numId="132">
    <w:abstractNumId w:val="198"/>
  </w:num>
  <w:num w:numId="133">
    <w:abstractNumId w:val="122"/>
  </w:num>
  <w:num w:numId="134">
    <w:abstractNumId w:val="154"/>
  </w:num>
  <w:num w:numId="135">
    <w:abstractNumId w:val="112"/>
  </w:num>
  <w:num w:numId="136">
    <w:abstractNumId w:val="95"/>
  </w:num>
  <w:num w:numId="137">
    <w:abstractNumId w:val="149"/>
  </w:num>
  <w:num w:numId="138">
    <w:abstractNumId w:val="100"/>
  </w:num>
  <w:num w:numId="139">
    <w:abstractNumId w:val="70"/>
  </w:num>
  <w:num w:numId="140">
    <w:abstractNumId w:val="139"/>
  </w:num>
  <w:num w:numId="141">
    <w:abstractNumId w:val="167"/>
  </w:num>
  <w:num w:numId="142">
    <w:abstractNumId w:val="206"/>
  </w:num>
  <w:num w:numId="143">
    <w:abstractNumId w:val="200"/>
  </w:num>
  <w:num w:numId="144">
    <w:abstractNumId w:val="77"/>
  </w:num>
  <w:num w:numId="145">
    <w:abstractNumId w:val="20"/>
  </w:num>
  <w:num w:numId="146">
    <w:abstractNumId w:val="115"/>
  </w:num>
  <w:num w:numId="147">
    <w:abstractNumId w:val="126"/>
  </w:num>
  <w:num w:numId="148">
    <w:abstractNumId w:val="177"/>
  </w:num>
  <w:num w:numId="149">
    <w:abstractNumId w:val="67"/>
  </w:num>
  <w:num w:numId="150">
    <w:abstractNumId w:val="124"/>
  </w:num>
  <w:num w:numId="151">
    <w:abstractNumId w:val="86"/>
  </w:num>
  <w:num w:numId="152">
    <w:abstractNumId w:val="130"/>
  </w:num>
  <w:num w:numId="153">
    <w:abstractNumId w:val="157"/>
  </w:num>
  <w:num w:numId="154">
    <w:abstractNumId w:val="28"/>
  </w:num>
  <w:num w:numId="155">
    <w:abstractNumId w:val="173"/>
    <w:lvlOverride w:ilvl="0">
      <w:startOverride w:val="1"/>
    </w:lvlOverride>
    <w:lvlOverride w:ilvl="1"/>
    <w:lvlOverride w:ilvl="2"/>
    <w:lvlOverride w:ilvl="3"/>
    <w:lvlOverride w:ilvl="4"/>
    <w:lvlOverride w:ilvl="5"/>
    <w:lvlOverride w:ilvl="6"/>
    <w:lvlOverride w:ilvl="7"/>
    <w:lvlOverride w:ilvl="8"/>
  </w:num>
  <w:num w:numId="156">
    <w:abstractNumId w:val="49"/>
  </w:num>
  <w:num w:numId="157">
    <w:abstractNumId w:val="185"/>
  </w:num>
  <w:num w:numId="158">
    <w:abstractNumId w:val="155"/>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
  </w:num>
  <w:num w:numId="163">
    <w:abstractNumId w:val="211"/>
  </w:num>
  <w:num w:numId="16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06"/>
  </w:num>
  <w:num w:numId="166">
    <w:abstractNumId w:val="135"/>
  </w:num>
  <w:num w:numId="167">
    <w:abstractNumId w:val="55"/>
  </w:num>
  <w:num w:numId="168">
    <w:abstractNumId w:val="79"/>
  </w:num>
  <w:num w:numId="169">
    <w:abstractNumId w:val="141"/>
  </w:num>
  <w:num w:numId="170">
    <w:abstractNumId w:val="200"/>
  </w:num>
  <w:num w:numId="171">
    <w:abstractNumId w:val="77"/>
  </w:num>
  <w:num w:numId="172">
    <w:abstractNumId w:val="111"/>
  </w:num>
  <w:num w:numId="173">
    <w:abstractNumId w:val="81"/>
  </w:num>
  <w:num w:numId="174">
    <w:abstractNumId w:val="156"/>
  </w:num>
  <w:num w:numId="175">
    <w:abstractNumId w:val="68"/>
  </w:num>
  <w:num w:numId="176">
    <w:abstractNumId w:val="74"/>
  </w:num>
  <w:num w:numId="177">
    <w:abstractNumId w:val="203"/>
  </w:num>
  <w:num w:numId="1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3"/>
  </w:num>
  <w:num w:numId="18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1"/>
  </w:num>
  <w:num w:numId="187">
    <w:abstractNumId w:val="147"/>
  </w:num>
  <w:num w:numId="188">
    <w:abstractNumId w:val="142"/>
    <w:lvlOverride w:ilvl="0">
      <w:startOverride w:val="1"/>
    </w:lvlOverride>
    <w:lvlOverride w:ilvl="1"/>
    <w:lvlOverride w:ilvl="2"/>
    <w:lvlOverride w:ilvl="3"/>
    <w:lvlOverride w:ilvl="4"/>
    <w:lvlOverride w:ilvl="5"/>
    <w:lvlOverride w:ilvl="6"/>
    <w:lvlOverride w:ilvl="7"/>
    <w:lvlOverride w:ilvl="8"/>
  </w:num>
  <w:num w:numId="189">
    <w:abstractNumId w:val="11"/>
  </w:num>
  <w:num w:numId="190">
    <w:abstractNumId w:val="168"/>
  </w:num>
  <w:num w:numId="191">
    <w:abstractNumId w:val="6"/>
  </w:num>
  <w:num w:numId="192">
    <w:abstractNumId w:val="188"/>
  </w:num>
  <w:num w:numId="193">
    <w:abstractNumId w:val="84"/>
  </w:num>
  <w:num w:numId="194">
    <w:abstractNumId w:val="125"/>
  </w:num>
  <w:num w:numId="195">
    <w:abstractNumId w:val="91"/>
  </w:num>
  <w:num w:numId="19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4"/>
  </w:num>
  <w:num w:numId="198">
    <w:abstractNumId w:val="25"/>
  </w:num>
  <w:num w:numId="199">
    <w:abstractNumId w:val="209"/>
  </w:num>
  <w:num w:numId="200">
    <w:abstractNumId w:val="66"/>
  </w:num>
  <w:num w:numId="201">
    <w:abstractNumId w:val="41"/>
  </w:num>
  <w:num w:numId="202">
    <w:abstractNumId w:val="114"/>
  </w:num>
  <w:num w:numId="203">
    <w:abstractNumId w:val="186"/>
  </w:num>
  <w:num w:numId="204">
    <w:abstractNumId w:val="164"/>
  </w:num>
  <w:num w:numId="205">
    <w:abstractNumId w:val="69"/>
  </w:num>
  <w:num w:numId="206">
    <w:abstractNumId w:val="38"/>
  </w:num>
  <w:num w:numId="207">
    <w:abstractNumId w:val="19"/>
  </w:num>
  <w:num w:numId="208">
    <w:abstractNumId w:val="151"/>
  </w:num>
  <w:num w:numId="209">
    <w:abstractNumId w:val="219"/>
  </w:num>
  <w:num w:numId="210">
    <w:abstractNumId w:val="212"/>
  </w:num>
  <w:num w:numId="211">
    <w:abstractNumId w:val="72"/>
  </w:num>
  <w:num w:numId="212">
    <w:abstractNumId w:val="5"/>
  </w:num>
  <w:num w:numId="213">
    <w:abstractNumId w:val="92"/>
  </w:num>
  <w:num w:numId="214">
    <w:abstractNumId w:val="32"/>
  </w:num>
  <w:num w:numId="215">
    <w:abstractNumId w:val="189"/>
  </w:num>
  <w:num w:numId="216">
    <w:abstractNumId w:val="31"/>
  </w:num>
  <w:num w:numId="217">
    <w:abstractNumId w:val="199"/>
  </w:num>
  <w:num w:numId="218">
    <w:abstractNumId w:val="131"/>
  </w:num>
  <w:num w:numId="219">
    <w:abstractNumId w:val="58"/>
  </w:num>
  <w:num w:numId="220">
    <w:abstractNumId w:val="193"/>
  </w:num>
  <w:num w:numId="221">
    <w:abstractNumId w:val="97"/>
  </w:num>
  <w:num w:numId="222">
    <w:abstractNumId w:val="134"/>
  </w:num>
  <w:num w:numId="223">
    <w:abstractNumId w:val="163"/>
  </w:num>
  <w:num w:numId="224">
    <w:abstractNumId w:val="110"/>
  </w:num>
  <w:num w:numId="225">
    <w:abstractNumId w:val="213"/>
  </w:num>
  <w:num w:numId="226">
    <w:abstractNumId w:val="3"/>
  </w:num>
  <w:num w:numId="227">
    <w:abstractNumId w:val="45"/>
  </w:num>
  <w:num w:numId="228">
    <w:abstractNumId w:val="51"/>
  </w:num>
  <w:num w:numId="229">
    <w:abstractNumId w:val="87"/>
  </w:num>
  <w:num w:numId="230">
    <w:abstractNumId w:val="65"/>
  </w:num>
  <w:num w:numId="231">
    <w:abstractNumId w:val="153"/>
  </w:num>
  <w:num w:numId="232">
    <w:abstractNumId w:val="204"/>
  </w:num>
  <w:num w:numId="233">
    <w:abstractNumId w:val="98"/>
  </w:num>
  <w:num w:numId="234">
    <w:abstractNumId w:val="187"/>
  </w:num>
  <w:num w:numId="235">
    <w:abstractNumId w:val="36"/>
  </w:num>
  <w:num w:numId="236">
    <w:abstractNumId w:val="21"/>
  </w:num>
  <w:num w:numId="237">
    <w:abstractNumId w:val="60"/>
  </w:num>
  <w:num w:numId="238">
    <w:abstractNumId w:val="9"/>
  </w:num>
  <w:num w:numId="239">
    <w:abstractNumId w:val="12"/>
  </w:num>
  <w:num w:numId="240">
    <w:abstractNumId w:val="52"/>
  </w:num>
  <w:num w:numId="241">
    <w:abstractNumId w:val="89"/>
  </w:num>
  <w:num w:numId="242">
    <w:abstractNumId w:val="88"/>
  </w:num>
  <w:num w:numId="243">
    <w:abstractNumId w:val="53"/>
  </w:num>
  <w:num w:numId="244">
    <w:abstractNumId w:val="18"/>
  </w:num>
  <w:num w:numId="245">
    <w:abstractNumId w:val="127"/>
  </w:num>
  <w:num w:numId="246">
    <w:abstractNumId w:val="162"/>
  </w:num>
  <w:num w:numId="247">
    <w:abstractNumId w:val="61"/>
  </w:num>
  <w:num w:numId="248">
    <w:abstractNumId w:val="140"/>
  </w:num>
  <w:num w:numId="249">
    <w:abstractNumId w:val="128"/>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stylePaneSortMethod w:val="0000"/>
  <w:documentProtection w:formatting="1" w:enforcement="0"/>
  <w:defaultTabStop w:val="57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574"/>
    <w:rsid w:val="00000083"/>
    <w:rsid w:val="000005B2"/>
    <w:rsid w:val="00000950"/>
    <w:rsid w:val="0000116D"/>
    <w:rsid w:val="00001C4B"/>
    <w:rsid w:val="00001F41"/>
    <w:rsid w:val="000027F5"/>
    <w:rsid w:val="00002B25"/>
    <w:rsid w:val="00002DEF"/>
    <w:rsid w:val="00002EB0"/>
    <w:rsid w:val="000032C3"/>
    <w:rsid w:val="000033B8"/>
    <w:rsid w:val="000037F2"/>
    <w:rsid w:val="00004706"/>
    <w:rsid w:val="00004BAB"/>
    <w:rsid w:val="00007419"/>
    <w:rsid w:val="00007A8D"/>
    <w:rsid w:val="00007B85"/>
    <w:rsid w:val="00010A65"/>
    <w:rsid w:val="00011138"/>
    <w:rsid w:val="00011740"/>
    <w:rsid w:val="00012697"/>
    <w:rsid w:val="00012871"/>
    <w:rsid w:val="00012A64"/>
    <w:rsid w:val="0001409B"/>
    <w:rsid w:val="00015120"/>
    <w:rsid w:val="00015732"/>
    <w:rsid w:val="00016AD3"/>
    <w:rsid w:val="00016F23"/>
    <w:rsid w:val="0001792B"/>
    <w:rsid w:val="00020D98"/>
    <w:rsid w:val="00020E20"/>
    <w:rsid w:val="00021D90"/>
    <w:rsid w:val="00021FED"/>
    <w:rsid w:val="00022734"/>
    <w:rsid w:val="00023647"/>
    <w:rsid w:val="00023D3F"/>
    <w:rsid w:val="00026143"/>
    <w:rsid w:val="0002618E"/>
    <w:rsid w:val="000264A9"/>
    <w:rsid w:val="000266D3"/>
    <w:rsid w:val="00027D4E"/>
    <w:rsid w:val="00027E3B"/>
    <w:rsid w:val="00031D9D"/>
    <w:rsid w:val="00032B8C"/>
    <w:rsid w:val="0003355A"/>
    <w:rsid w:val="000339A0"/>
    <w:rsid w:val="000359FD"/>
    <w:rsid w:val="00037D8B"/>
    <w:rsid w:val="00040712"/>
    <w:rsid w:val="0004084C"/>
    <w:rsid w:val="00040DC1"/>
    <w:rsid w:val="000430C8"/>
    <w:rsid w:val="000439AB"/>
    <w:rsid w:val="000439DB"/>
    <w:rsid w:val="00043A83"/>
    <w:rsid w:val="00044802"/>
    <w:rsid w:val="000452D5"/>
    <w:rsid w:val="0004708D"/>
    <w:rsid w:val="00047426"/>
    <w:rsid w:val="00051B17"/>
    <w:rsid w:val="00052D26"/>
    <w:rsid w:val="00052EB2"/>
    <w:rsid w:val="000530F6"/>
    <w:rsid w:val="00053109"/>
    <w:rsid w:val="000539B7"/>
    <w:rsid w:val="00053F70"/>
    <w:rsid w:val="00054A73"/>
    <w:rsid w:val="00054F06"/>
    <w:rsid w:val="00054F4D"/>
    <w:rsid w:val="00055B4D"/>
    <w:rsid w:val="00057D13"/>
    <w:rsid w:val="00060FB1"/>
    <w:rsid w:val="00061407"/>
    <w:rsid w:val="00064F88"/>
    <w:rsid w:val="0006588D"/>
    <w:rsid w:val="00065CA4"/>
    <w:rsid w:val="00065EAC"/>
    <w:rsid w:val="00065EE0"/>
    <w:rsid w:val="00066120"/>
    <w:rsid w:val="00066768"/>
    <w:rsid w:val="00066F76"/>
    <w:rsid w:val="00067E73"/>
    <w:rsid w:val="00067FD7"/>
    <w:rsid w:val="0007139E"/>
    <w:rsid w:val="000715DE"/>
    <w:rsid w:val="00071905"/>
    <w:rsid w:val="00071F0F"/>
    <w:rsid w:val="0007236B"/>
    <w:rsid w:val="00072A13"/>
    <w:rsid w:val="00073ABC"/>
    <w:rsid w:val="00077B04"/>
    <w:rsid w:val="00081C84"/>
    <w:rsid w:val="00084CB5"/>
    <w:rsid w:val="00085268"/>
    <w:rsid w:val="0008558C"/>
    <w:rsid w:val="000864FB"/>
    <w:rsid w:val="00086E83"/>
    <w:rsid w:val="0008725E"/>
    <w:rsid w:val="00087782"/>
    <w:rsid w:val="000878CD"/>
    <w:rsid w:val="0009120D"/>
    <w:rsid w:val="000915CA"/>
    <w:rsid w:val="000916DE"/>
    <w:rsid w:val="00091A8E"/>
    <w:rsid w:val="00094BAA"/>
    <w:rsid w:val="00095062"/>
    <w:rsid w:val="00095D89"/>
    <w:rsid w:val="000A07E2"/>
    <w:rsid w:val="000A0FB0"/>
    <w:rsid w:val="000A2039"/>
    <w:rsid w:val="000A212E"/>
    <w:rsid w:val="000A2B9D"/>
    <w:rsid w:val="000A387E"/>
    <w:rsid w:val="000A38A0"/>
    <w:rsid w:val="000A46F3"/>
    <w:rsid w:val="000A4721"/>
    <w:rsid w:val="000A47E7"/>
    <w:rsid w:val="000A48F9"/>
    <w:rsid w:val="000A4C3D"/>
    <w:rsid w:val="000A7DB0"/>
    <w:rsid w:val="000B072B"/>
    <w:rsid w:val="000B1070"/>
    <w:rsid w:val="000B2169"/>
    <w:rsid w:val="000B2C92"/>
    <w:rsid w:val="000B2F99"/>
    <w:rsid w:val="000B32D0"/>
    <w:rsid w:val="000B4236"/>
    <w:rsid w:val="000B4BA1"/>
    <w:rsid w:val="000B7C0C"/>
    <w:rsid w:val="000B7DF8"/>
    <w:rsid w:val="000C0804"/>
    <w:rsid w:val="000C1376"/>
    <w:rsid w:val="000C24DD"/>
    <w:rsid w:val="000C341B"/>
    <w:rsid w:val="000C3B62"/>
    <w:rsid w:val="000C3FD3"/>
    <w:rsid w:val="000C3FFE"/>
    <w:rsid w:val="000C45F5"/>
    <w:rsid w:val="000C4966"/>
    <w:rsid w:val="000C4970"/>
    <w:rsid w:val="000C578D"/>
    <w:rsid w:val="000C57A6"/>
    <w:rsid w:val="000C5F96"/>
    <w:rsid w:val="000C6624"/>
    <w:rsid w:val="000C6FA6"/>
    <w:rsid w:val="000D0261"/>
    <w:rsid w:val="000D085D"/>
    <w:rsid w:val="000D1BC6"/>
    <w:rsid w:val="000D213A"/>
    <w:rsid w:val="000D2A7D"/>
    <w:rsid w:val="000D2DDE"/>
    <w:rsid w:val="000D3410"/>
    <w:rsid w:val="000D4F1D"/>
    <w:rsid w:val="000D5AFD"/>
    <w:rsid w:val="000D5DD3"/>
    <w:rsid w:val="000D74BA"/>
    <w:rsid w:val="000D79A7"/>
    <w:rsid w:val="000D7FA4"/>
    <w:rsid w:val="000E11BA"/>
    <w:rsid w:val="000E1B56"/>
    <w:rsid w:val="000E2684"/>
    <w:rsid w:val="000E39E3"/>
    <w:rsid w:val="000E49CE"/>
    <w:rsid w:val="000E529C"/>
    <w:rsid w:val="000E6578"/>
    <w:rsid w:val="000E6C92"/>
    <w:rsid w:val="000E7D95"/>
    <w:rsid w:val="000F062C"/>
    <w:rsid w:val="000F12E5"/>
    <w:rsid w:val="000F482D"/>
    <w:rsid w:val="000F4B91"/>
    <w:rsid w:val="000F5749"/>
    <w:rsid w:val="000F5A50"/>
    <w:rsid w:val="000F7D14"/>
    <w:rsid w:val="0010037D"/>
    <w:rsid w:val="001013DF"/>
    <w:rsid w:val="00101C72"/>
    <w:rsid w:val="00102E02"/>
    <w:rsid w:val="00102FBF"/>
    <w:rsid w:val="00103614"/>
    <w:rsid w:val="001058B3"/>
    <w:rsid w:val="00111E3A"/>
    <w:rsid w:val="0011210A"/>
    <w:rsid w:val="0011248B"/>
    <w:rsid w:val="00112C18"/>
    <w:rsid w:val="00112CD4"/>
    <w:rsid w:val="00113427"/>
    <w:rsid w:val="001135E2"/>
    <w:rsid w:val="00113ECF"/>
    <w:rsid w:val="001143E9"/>
    <w:rsid w:val="00114F7A"/>
    <w:rsid w:val="00114FAE"/>
    <w:rsid w:val="001151A3"/>
    <w:rsid w:val="00115848"/>
    <w:rsid w:val="00115B7D"/>
    <w:rsid w:val="00115CF7"/>
    <w:rsid w:val="00116B14"/>
    <w:rsid w:val="001173E4"/>
    <w:rsid w:val="00117F85"/>
    <w:rsid w:val="00120408"/>
    <w:rsid w:val="00120E52"/>
    <w:rsid w:val="001213E8"/>
    <w:rsid w:val="001219F1"/>
    <w:rsid w:val="001227C9"/>
    <w:rsid w:val="00123ED1"/>
    <w:rsid w:val="00124080"/>
    <w:rsid w:val="00124275"/>
    <w:rsid w:val="00124C15"/>
    <w:rsid w:val="001262A9"/>
    <w:rsid w:val="00126B28"/>
    <w:rsid w:val="0012720F"/>
    <w:rsid w:val="00130989"/>
    <w:rsid w:val="00130999"/>
    <w:rsid w:val="00131D1E"/>
    <w:rsid w:val="0013287F"/>
    <w:rsid w:val="00132A11"/>
    <w:rsid w:val="0013355D"/>
    <w:rsid w:val="00133864"/>
    <w:rsid w:val="0013461D"/>
    <w:rsid w:val="00135828"/>
    <w:rsid w:val="001375F4"/>
    <w:rsid w:val="001409A8"/>
    <w:rsid w:val="00141559"/>
    <w:rsid w:val="00143F47"/>
    <w:rsid w:val="00143F88"/>
    <w:rsid w:val="00144A3F"/>
    <w:rsid w:val="00144AD8"/>
    <w:rsid w:val="00145501"/>
    <w:rsid w:val="00145943"/>
    <w:rsid w:val="00145A5B"/>
    <w:rsid w:val="0014690A"/>
    <w:rsid w:val="0014696D"/>
    <w:rsid w:val="001472AE"/>
    <w:rsid w:val="0014786F"/>
    <w:rsid w:val="00147B97"/>
    <w:rsid w:val="0015126F"/>
    <w:rsid w:val="00151A46"/>
    <w:rsid w:val="00155E6E"/>
    <w:rsid w:val="00156D20"/>
    <w:rsid w:val="0015713F"/>
    <w:rsid w:val="00157C5C"/>
    <w:rsid w:val="001600BA"/>
    <w:rsid w:val="0016297F"/>
    <w:rsid w:val="0016306F"/>
    <w:rsid w:val="00163236"/>
    <w:rsid w:val="00163A77"/>
    <w:rsid w:val="00163B52"/>
    <w:rsid w:val="001641E0"/>
    <w:rsid w:val="0016470F"/>
    <w:rsid w:val="00166A92"/>
    <w:rsid w:val="001672EF"/>
    <w:rsid w:val="0017131A"/>
    <w:rsid w:val="00171551"/>
    <w:rsid w:val="00171EDE"/>
    <w:rsid w:val="00172106"/>
    <w:rsid w:val="00174620"/>
    <w:rsid w:val="00176747"/>
    <w:rsid w:val="00180227"/>
    <w:rsid w:val="00180695"/>
    <w:rsid w:val="00181159"/>
    <w:rsid w:val="00181E27"/>
    <w:rsid w:val="001822F4"/>
    <w:rsid w:val="00183F44"/>
    <w:rsid w:val="001840E1"/>
    <w:rsid w:val="00184D51"/>
    <w:rsid w:val="00185864"/>
    <w:rsid w:val="001859D2"/>
    <w:rsid w:val="001861A3"/>
    <w:rsid w:val="00186EEA"/>
    <w:rsid w:val="00187C44"/>
    <w:rsid w:val="0019058B"/>
    <w:rsid w:val="001908DA"/>
    <w:rsid w:val="00190CD2"/>
    <w:rsid w:val="00190CDC"/>
    <w:rsid w:val="00191E82"/>
    <w:rsid w:val="00193498"/>
    <w:rsid w:val="0019655A"/>
    <w:rsid w:val="00196796"/>
    <w:rsid w:val="0019719F"/>
    <w:rsid w:val="001971C6"/>
    <w:rsid w:val="00197663"/>
    <w:rsid w:val="001A06E9"/>
    <w:rsid w:val="001A0934"/>
    <w:rsid w:val="001A0D74"/>
    <w:rsid w:val="001A134C"/>
    <w:rsid w:val="001A238E"/>
    <w:rsid w:val="001A3EB2"/>
    <w:rsid w:val="001A3F83"/>
    <w:rsid w:val="001A4025"/>
    <w:rsid w:val="001A497E"/>
    <w:rsid w:val="001A65A5"/>
    <w:rsid w:val="001A6DC0"/>
    <w:rsid w:val="001B12C7"/>
    <w:rsid w:val="001B1414"/>
    <w:rsid w:val="001B23A6"/>
    <w:rsid w:val="001B30FB"/>
    <w:rsid w:val="001B36FC"/>
    <w:rsid w:val="001B3A35"/>
    <w:rsid w:val="001B47E6"/>
    <w:rsid w:val="001B4CBF"/>
    <w:rsid w:val="001B5502"/>
    <w:rsid w:val="001B65AA"/>
    <w:rsid w:val="001B75D2"/>
    <w:rsid w:val="001B796E"/>
    <w:rsid w:val="001B7EC8"/>
    <w:rsid w:val="001C0811"/>
    <w:rsid w:val="001C2064"/>
    <w:rsid w:val="001C2B87"/>
    <w:rsid w:val="001C2D29"/>
    <w:rsid w:val="001C3212"/>
    <w:rsid w:val="001C35A0"/>
    <w:rsid w:val="001C6607"/>
    <w:rsid w:val="001D05AC"/>
    <w:rsid w:val="001D08DA"/>
    <w:rsid w:val="001D0E84"/>
    <w:rsid w:val="001D166D"/>
    <w:rsid w:val="001D4820"/>
    <w:rsid w:val="001D6678"/>
    <w:rsid w:val="001D7F5F"/>
    <w:rsid w:val="001E0BB2"/>
    <w:rsid w:val="001E1255"/>
    <w:rsid w:val="001E26A7"/>
    <w:rsid w:val="001E27CB"/>
    <w:rsid w:val="001E38EA"/>
    <w:rsid w:val="001E43D1"/>
    <w:rsid w:val="001E4F9F"/>
    <w:rsid w:val="001E58B7"/>
    <w:rsid w:val="001E697C"/>
    <w:rsid w:val="001F1808"/>
    <w:rsid w:val="001F1B59"/>
    <w:rsid w:val="001F1FE5"/>
    <w:rsid w:val="001F2446"/>
    <w:rsid w:val="001F284B"/>
    <w:rsid w:val="001F29AB"/>
    <w:rsid w:val="001F2DD3"/>
    <w:rsid w:val="001F339E"/>
    <w:rsid w:val="001F42D9"/>
    <w:rsid w:val="001F7777"/>
    <w:rsid w:val="001F787B"/>
    <w:rsid w:val="001F7F65"/>
    <w:rsid w:val="00201655"/>
    <w:rsid w:val="00201F39"/>
    <w:rsid w:val="00202CEB"/>
    <w:rsid w:val="002039ED"/>
    <w:rsid w:val="00205C85"/>
    <w:rsid w:val="002071AB"/>
    <w:rsid w:val="0020771F"/>
    <w:rsid w:val="00207E1F"/>
    <w:rsid w:val="002113BF"/>
    <w:rsid w:val="00211C4F"/>
    <w:rsid w:val="00211FBB"/>
    <w:rsid w:val="00212091"/>
    <w:rsid w:val="0021219F"/>
    <w:rsid w:val="00212E49"/>
    <w:rsid w:val="0021351D"/>
    <w:rsid w:val="00214BA1"/>
    <w:rsid w:val="002153C0"/>
    <w:rsid w:val="0021578D"/>
    <w:rsid w:val="002170E4"/>
    <w:rsid w:val="002176C6"/>
    <w:rsid w:val="00221093"/>
    <w:rsid w:val="00223A87"/>
    <w:rsid w:val="00224ED9"/>
    <w:rsid w:val="002263B6"/>
    <w:rsid w:val="00226512"/>
    <w:rsid w:val="00230EAF"/>
    <w:rsid w:val="00231ADE"/>
    <w:rsid w:val="00231B63"/>
    <w:rsid w:val="00233B2C"/>
    <w:rsid w:val="00234484"/>
    <w:rsid w:val="00235779"/>
    <w:rsid w:val="002367D8"/>
    <w:rsid w:val="0023681F"/>
    <w:rsid w:val="00237DA8"/>
    <w:rsid w:val="00241897"/>
    <w:rsid w:val="00241AC4"/>
    <w:rsid w:val="0024230D"/>
    <w:rsid w:val="00243BED"/>
    <w:rsid w:val="00244A97"/>
    <w:rsid w:val="00244D2F"/>
    <w:rsid w:val="0024587E"/>
    <w:rsid w:val="002472DE"/>
    <w:rsid w:val="002516BA"/>
    <w:rsid w:val="00251A64"/>
    <w:rsid w:val="00253578"/>
    <w:rsid w:val="00254A0F"/>
    <w:rsid w:val="00254D9D"/>
    <w:rsid w:val="002552BF"/>
    <w:rsid w:val="002565BC"/>
    <w:rsid w:val="00257E4C"/>
    <w:rsid w:val="00260379"/>
    <w:rsid w:val="00261EEF"/>
    <w:rsid w:val="002659FE"/>
    <w:rsid w:val="002667CE"/>
    <w:rsid w:val="002668E8"/>
    <w:rsid w:val="002678C1"/>
    <w:rsid w:val="00267FEA"/>
    <w:rsid w:val="00270F88"/>
    <w:rsid w:val="002711E8"/>
    <w:rsid w:val="00272264"/>
    <w:rsid w:val="00273E8D"/>
    <w:rsid w:val="002813B4"/>
    <w:rsid w:val="00283003"/>
    <w:rsid w:val="00283603"/>
    <w:rsid w:val="00283EA5"/>
    <w:rsid w:val="00284B80"/>
    <w:rsid w:val="0028549D"/>
    <w:rsid w:val="00285866"/>
    <w:rsid w:val="00285D7B"/>
    <w:rsid w:val="0028628F"/>
    <w:rsid w:val="00286C66"/>
    <w:rsid w:val="00287AB1"/>
    <w:rsid w:val="00290A96"/>
    <w:rsid w:val="00290C26"/>
    <w:rsid w:val="00291331"/>
    <w:rsid w:val="002918F1"/>
    <w:rsid w:val="00291CE9"/>
    <w:rsid w:val="0029218C"/>
    <w:rsid w:val="0029319B"/>
    <w:rsid w:val="002932BA"/>
    <w:rsid w:val="002940A8"/>
    <w:rsid w:val="002944D9"/>
    <w:rsid w:val="0029467C"/>
    <w:rsid w:val="00294D9B"/>
    <w:rsid w:val="0029501D"/>
    <w:rsid w:val="002957AA"/>
    <w:rsid w:val="00296001"/>
    <w:rsid w:val="00296158"/>
    <w:rsid w:val="0029702E"/>
    <w:rsid w:val="002A0697"/>
    <w:rsid w:val="002A1A5D"/>
    <w:rsid w:val="002A2009"/>
    <w:rsid w:val="002A2590"/>
    <w:rsid w:val="002A41BB"/>
    <w:rsid w:val="002A41DF"/>
    <w:rsid w:val="002A4938"/>
    <w:rsid w:val="002A4D78"/>
    <w:rsid w:val="002A603F"/>
    <w:rsid w:val="002A6394"/>
    <w:rsid w:val="002A6702"/>
    <w:rsid w:val="002A68E0"/>
    <w:rsid w:val="002A754D"/>
    <w:rsid w:val="002B05F9"/>
    <w:rsid w:val="002B09E3"/>
    <w:rsid w:val="002B0A58"/>
    <w:rsid w:val="002B1474"/>
    <w:rsid w:val="002B156F"/>
    <w:rsid w:val="002B1DBC"/>
    <w:rsid w:val="002B2ACF"/>
    <w:rsid w:val="002B3DFD"/>
    <w:rsid w:val="002B7578"/>
    <w:rsid w:val="002B7C74"/>
    <w:rsid w:val="002C1555"/>
    <w:rsid w:val="002C1D3D"/>
    <w:rsid w:val="002C1F7F"/>
    <w:rsid w:val="002C2089"/>
    <w:rsid w:val="002C3DB1"/>
    <w:rsid w:val="002C4402"/>
    <w:rsid w:val="002C4F69"/>
    <w:rsid w:val="002C5FE3"/>
    <w:rsid w:val="002D0C98"/>
    <w:rsid w:val="002D16AD"/>
    <w:rsid w:val="002D1B29"/>
    <w:rsid w:val="002D1B2E"/>
    <w:rsid w:val="002D28D7"/>
    <w:rsid w:val="002D2FF4"/>
    <w:rsid w:val="002D30BA"/>
    <w:rsid w:val="002D54CC"/>
    <w:rsid w:val="002D71CA"/>
    <w:rsid w:val="002E0D63"/>
    <w:rsid w:val="002E2833"/>
    <w:rsid w:val="002E304D"/>
    <w:rsid w:val="002E357F"/>
    <w:rsid w:val="002E3F2F"/>
    <w:rsid w:val="002E6820"/>
    <w:rsid w:val="002E6AF6"/>
    <w:rsid w:val="002E6C5E"/>
    <w:rsid w:val="002E7778"/>
    <w:rsid w:val="002E77A8"/>
    <w:rsid w:val="002F08FC"/>
    <w:rsid w:val="002F2C46"/>
    <w:rsid w:val="002F31AB"/>
    <w:rsid w:val="002F40C8"/>
    <w:rsid w:val="002F4789"/>
    <w:rsid w:val="002F5BC9"/>
    <w:rsid w:val="002F5DF5"/>
    <w:rsid w:val="002F67FD"/>
    <w:rsid w:val="002F7B87"/>
    <w:rsid w:val="00300869"/>
    <w:rsid w:val="00301574"/>
    <w:rsid w:val="00302466"/>
    <w:rsid w:val="00303060"/>
    <w:rsid w:val="00303FF5"/>
    <w:rsid w:val="003041F2"/>
    <w:rsid w:val="003049D1"/>
    <w:rsid w:val="00305109"/>
    <w:rsid w:val="0030594C"/>
    <w:rsid w:val="00306C44"/>
    <w:rsid w:val="00307ECB"/>
    <w:rsid w:val="00312168"/>
    <w:rsid w:val="0031254A"/>
    <w:rsid w:val="00313493"/>
    <w:rsid w:val="00314D6D"/>
    <w:rsid w:val="00315582"/>
    <w:rsid w:val="003159BA"/>
    <w:rsid w:val="003177F7"/>
    <w:rsid w:val="00317F74"/>
    <w:rsid w:val="003202C7"/>
    <w:rsid w:val="003208B7"/>
    <w:rsid w:val="00320B61"/>
    <w:rsid w:val="003222EB"/>
    <w:rsid w:val="00322D02"/>
    <w:rsid w:val="00323D72"/>
    <w:rsid w:val="00324118"/>
    <w:rsid w:val="00324401"/>
    <w:rsid w:val="003246CC"/>
    <w:rsid w:val="003247D2"/>
    <w:rsid w:val="00325836"/>
    <w:rsid w:val="00325C45"/>
    <w:rsid w:val="00326B69"/>
    <w:rsid w:val="00326D58"/>
    <w:rsid w:val="003276B4"/>
    <w:rsid w:val="00330008"/>
    <w:rsid w:val="003303BD"/>
    <w:rsid w:val="0033074C"/>
    <w:rsid w:val="00331417"/>
    <w:rsid w:val="00331DDA"/>
    <w:rsid w:val="00331E0C"/>
    <w:rsid w:val="00332D30"/>
    <w:rsid w:val="00333492"/>
    <w:rsid w:val="0033371D"/>
    <w:rsid w:val="00334967"/>
    <w:rsid w:val="00335319"/>
    <w:rsid w:val="003353C8"/>
    <w:rsid w:val="0033636B"/>
    <w:rsid w:val="00336933"/>
    <w:rsid w:val="00336ED2"/>
    <w:rsid w:val="003378E9"/>
    <w:rsid w:val="00337D66"/>
    <w:rsid w:val="00340446"/>
    <w:rsid w:val="0034349B"/>
    <w:rsid w:val="0034422D"/>
    <w:rsid w:val="0034486C"/>
    <w:rsid w:val="00345997"/>
    <w:rsid w:val="003463BB"/>
    <w:rsid w:val="00350768"/>
    <w:rsid w:val="00350898"/>
    <w:rsid w:val="0035114B"/>
    <w:rsid w:val="00351E92"/>
    <w:rsid w:val="003525CF"/>
    <w:rsid w:val="003528E1"/>
    <w:rsid w:val="00353473"/>
    <w:rsid w:val="00354105"/>
    <w:rsid w:val="0035619F"/>
    <w:rsid w:val="0035668A"/>
    <w:rsid w:val="00361113"/>
    <w:rsid w:val="00361758"/>
    <w:rsid w:val="00361E46"/>
    <w:rsid w:val="003630D8"/>
    <w:rsid w:val="003639F2"/>
    <w:rsid w:val="00363DD0"/>
    <w:rsid w:val="0036445D"/>
    <w:rsid w:val="00366174"/>
    <w:rsid w:val="003662FD"/>
    <w:rsid w:val="003720A0"/>
    <w:rsid w:val="00372499"/>
    <w:rsid w:val="003727A9"/>
    <w:rsid w:val="003746E5"/>
    <w:rsid w:val="00374EEF"/>
    <w:rsid w:val="00375327"/>
    <w:rsid w:val="0037636A"/>
    <w:rsid w:val="00376BA7"/>
    <w:rsid w:val="003779EC"/>
    <w:rsid w:val="00377D2F"/>
    <w:rsid w:val="0038077C"/>
    <w:rsid w:val="00381150"/>
    <w:rsid w:val="00381F1E"/>
    <w:rsid w:val="00382494"/>
    <w:rsid w:val="0038295E"/>
    <w:rsid w:val="00383001"/>
    <w:rsid w:val="00384848"/>
    <w:rsid w:val="00385CF8"/>
    <w:rsid w:val="00387D0C"/>
    <w:rsid w:val="003902A9"/>
    <w:rsid w:val="00391062"/>
    <w:rsid w:val="00391CC1"/>
    <w:rsid w:val="00391DF7"/>
    <w:rsid w:val="003926EE"/>
    <w:rsid w:val="003936A5"/>
    <w:rsid w:val="00393DB1"/>
    <w:rsid w:val="0039419E"/>
    <w:rsid w:val="003970BF"/>
    <w:rsid w:val="00397202"/>
    <w:rsid w:val="00397A10"/>
    <w:rsid w:val="00397CC7"/>
    <w:rsid w:val="003A0BEE"/>
    <w:rsid w:val="003A1C61"/>
    <w:rsid w:val="003A3A45"/>
    <w:rsid w:val="003A441C"/>
    <w:rsid w:val="003A51BB"/>
    <w:rsid w:val="003A51C9"/>
    <w:rsid w:val="003A59C1"/>
    <w:rsid w:val="003A6C88"/>
    <w:rsid w:val="003A717E"/>
    <w:rsid w:val="003A74CA"/>
    <w:rsid w:val="003A7D46"/>
    <w:rsid w:val="003B01A8"/>
    <w:rsid w:val="003B0222"/>
    <w:rsid w:val="003B1B6F"/>
    <w:rsid w:val="003B1ECD"/>
    <w:rsid w:val="003B5680"/>
    <w:rsid w:val="003B5879"/>
    <w:rsid w:val="003B5D05"/>
    <w:rsid w:val="003C1368"/>
    <w:rsid w:val="003C1EE6"/>
    <w:rsid w:val="003C2D7C"/>
    <w:rsid w:val="003C3B60"/>
    <w:rsid w:val="003C3B98"/>
    <w:rsid w:val="003C41C1"/>
    <w:rsid w:val="003C577F"/>
    <w:rsid w:val="003C6680"/>
    <w:rsid w:val="003C67AB"/>
    <w:rsid w:val="003C75C3"/>
    <w:rsid w:val="003D0277"/>
    <w:rsid w:val="003D159B"/>
    <w:rsid w:val="003D1D1C"/>
    <w:rsid w:val="003D2A07"/>
    <w:rsid w:val="003D48D7"/>
    <w:rsid w:val="003D53D4"/>
    <w:rsid w:val="003D59FA"/>
    <w:rsid w:val="003D5DE3"/>
    <w:rsid w:val="003D63C0"/>
    <w:rsid w:val="003D6856"/>
    <w:rsid w:val="003D6B4C"/>
    <w:rsid w:val="003D7049"/>
    <w:rsid w:val="003E1207"/>
    <w:rsid w:val="003E1561"/>
    <w:rsid w:val="003E1F8C"/>
    <w:rsid w:val="003E2AF7"/>
    <w:rsid w:val="003E3415"/>
    <w:rsid w:val="003E4C95"/>
    <w:rsid w:val="003E58E8"/>
    <w:rsid w:val="003E7B5A"/>
    <w:rsid w:val="003F0A87"/>
    <w:rsid w:val="003F266F"/>
    <w:rsid w:val="003F2B72"/>
    <w:rsid w:val="003F32B3"/>
    <w:rsid w:val="003F339E"/>
    <w:rsid w:val="003F36B8"/>
    <w:rsid w:val="003F395F"/>
    <w:rsid w:val="003F50BD"/>
    <w:rsid w:val="003F608F"/>
    <w:rsid w:val="003F6974"/>
    <w:rsid w:val="003F6F8F"/>
    <w:rsid w:val="003F7D5A"/>
    <w:rsid w:val="0040044C"/>
    <w:rsid w:val="00400951"/>
    <w:rsid w:val="00400973"/>
    <w:rsid w:val="0040139B"/>
    <w:rsid w:val="00401865"/>
    <w:rsid w:val="004021BD"/>
    <w:rsid w:val="004023DE"/>
    <w:rsid w:val="00402652"/>
    <w:rsid w:val="0040337A"/>
    <w:rsid w:val="0040377C"/>
    <w:rsid w:val="004038B7"/>
    <w:rsid w:val="004048E5"/>
    <w:rsid w:val="00405B7F"/>
    <w:rsid w:val="0040636F"/>
    <w:rsid w:val="00407E6F"/>
    <w:rsid w:val="004107A6"/>
    <w:rsid w:val="00410EB5"/>
    <w:rsid w:val="004119C3"/>
    <w:rsid w:val="0041228F"/>
    <w:rsid w:val="00412796"/>
    <w:rsid w:val="00412FF3"/>
    <w:rsid w:val="00413F9B"/>
    <w:rsid w:val="00414020"/>
    <w:rsid w:val="00415755"/>
    <w:rsid w:val="00417828"/>
    <w:rsid w:val="0042014E"/>
    <w:rsid w:val="004205F7"/>
    <w:rsid w:val="00421000"/>
    <w:rsid w:val="00422A80"/>
    <w:rsid w:val="00422BB0"/>
    <w:rsid w:val="00423025"/>
    <w:rsid w:val="004237C7"/>
    <w:rsid w:val="00423D88"/>
    <w:rsid w:val="00424BF2"/>
    <w:rsid w:val="00425FEB"/>
    <w:rsid w:val="00426378"/>
    <w:rsid w:val="004270E5"/>
    <w:rsid w:val="00430183"/>
    <w:rsid w:val="0043288F"/>
    <w:rsid w:val="00433DE5"/>
    <w:rsid w:val="00434A2C"/>
    <w:rsid w:val="0043589E"/>
    <w:rsid w:val="004363AF"/>
    <w:rsid w:val="00437D23"/>
    <w:rsid w:val="00440172"/>
    <w:rsid w:val="0044079C"/>
    <w:rsid w:val="004437D6"/>
    <w:rsid w:val="004442F0"/>
    <w:rsid w:val="00445159"/>
    <w:rsid w:val="00445374"/>
    <w:rsid w:val="004454C3"/>
    <w:rsid w:val="00446099"/>
    <w:rsid w:val="00446F75"/>
    <w:rsid w:val="00450E2F"/>
    <w:rsid w:val="00451773"/>
    <w:rsid w:val="0045243A"/>
    <w:rsid w:val="00453369"/>
    <w:rsid w:val="00453D20"/>
    <w:rsid w:val="00453EA7"/>
    <w:rsid w:val="004542CB"/>
    <w:rsid w:val="00454D37"/>
    <w:rsid w:val="00455A2F"/>
    <w:rsid w:val="00455BF1"/>
    <w:rsid w:val="00455F3B"/>
    <w:rsid w:val="004566B2"/>
    <w:rsid w:val="004569EF"/>
    <w:rsid w:val="004574A4"/>
    <w:rsid w:val="00457C98"/>
    <w:rsid w:val="00460225"/>
    <w:rsid w:val="00461E8E"/>
    <w:rsid w:val="00463502"/>
    <w:rsid w:val="004638A6"/>
    <w:rsid w:val="00464518"/>
    <w:rsid w:val="00466302"/>
    <w:rsid w:val="00467B3A"/>
    <w:rsid w:val="00467D49"/>
    <w:rsid w:val="004703EC"/>
    <w:rsid w:val="00472BB2"/>
    <w:rsid w:val="00473158"/>
    <w:rsid w:val="004738DD"/>
    <w:rsid w:val="00473F48"/>
    <w:rsid w:val="00474613"/>
    <w:rsid w:val="00475527"/>
    <w:rsid w:val="004758D5"/>
    <w:rsid w:val="00475FD9"/>
    <w:rsid w:val="00476D1D"/>
    <w:rsid w:val="00476EC7"/>
    <w:rsid w:val="00480243"/>
    <w:rsid w:val="00480750"/>
    <w:rsid w:val="00481837"/>
    <w:rsid w:val="004819C0"/>
    <w:rsid w:val="00483595"/>
    <w:rsid w:val="0048370C"/>
    <w:rsid w:val="00484BF2"/>
    <w:rsid w:val="004854B1"/>
    <w:rsid w:val="00485A50"/>
    <w:rsid w:val="00487327"/>
    <w:rsid w:val="0049120B"/>
    <w:rsid w:val="004918CB"/>
    <w:rsid w:val="00492BE6"/>
    <w:rsid w:val="004933A7"/>
    <w:rsid w:val="00493572"/>
    <w:rsid w:val="00493F3B"/>
    <w:rsid w:val="00494E16"/>
    <w:rsid w:val="00494FAB"/>
    <w:rsid w:val="00495F2D"/>
    <w:rsid w:val="00497540"/>
    <w:rsid w:val="00497919"/>
    <w:rsid w:val="00497A04"/>
    <w:rsid w:val="004A0084"/>
    <w:rsid w:val="004A1A00"/>
    <w:rsid w:val="004A324B"/>
    <w:rsid w:val="004A3258"/>
    <w:rsid w:val="004A32D1"/>
    <w:rsid w:val="004A3E90"/>
    <w:rsid w:val="004A6673"/>
    <w:rsid w:val="004A6887"/>
    <w:rsid w:val="004A6958"/>
    <w:rsid w:val="004B0318"/>
    <w:rsid w:val="004B0B79"/>
    <w:rsid w:val="004B0CC4"/>
    <w:rsid w:val="004B1148"/>
    <w:rsid w:val="004B18B2"/>
    <w:rsid w:val="004B1D39"/>
    <w:rsid w:val="004B2A3B"/>
    <w:rsid w:val="004B2B65"/>
    <w:rsid w:val="004B2DD6"/>
    <w:rsid w:val="004B2F5E"/>
    <w:rsid w:val="004B3BEF"/>
    <w:rsid w:val="004B44A4"/>
    <w:rsid w:val="004B526A"/>
    <w:rsid w:val="004B55BA"/>
    <w:rsid w:val="004B57F1"/>
    <w:rsid w:val="004B6893"/>
    <w:rsid w:val="004B6E55"/>
    <w:rsid w:val="004C1AA1"/>
    <w:rsid w:val="004C3153"/>
    <w:rsid w:val="004C34DF"/>
    <w:rsid w:val="004C367B"/>
    <w:rsid w:val="004C4DB0"/>
    <w:rsid w:val="004C6166"/>
    <w:rsid w:val="004C63E9"/>
    <w:rsid w:val="004C6A4B"/>
    <w:rsid w:val="004C6A93"/>
    <w:rsid w:val="004C74BA"/>
    <w:rsid w:val="004D02A0"/>
    <w:rsid w:val="004D2DAB"/>
    <w:rsid w:val="004D39A0"/>
    <w:rsid w:val="004D475B"/>
    <w:rsid w:val="004D49CF"/>
    <w:rsid w:val="004D548A"/>
    <w:rsid w:val="004D56B1"/>
    <w:rsid w:val="004D5F75"/>
    <w:rsid w:val="004D641F"/>
    <w:rsid w:val="004D68B2"/>
    <w:rsid w:val="004D7576"/>
    <w:rsid w:val="004E0B88"/>
    <w:rsid w:val="004E28A9"/>
    <w:rsid w:val="004E3554"/>
    <w:rsid w:val="004E3D3C"/>
    <w:rsid w:val="004E4E81"/>
    <w:rsid w:val="004E500D"/>
    <w:rsid w:val="004E5FD7"/>
    <w:rsid w:val="004E7C0D"/>
    <w:rsid w:val="004F14FE"/>
    <w:rsid w:val="004F19D6"/>
    <w:rsid w:val="004F2323"/>
    <w:rsid w:val="004F2774"/>
    <w:rsid w:val="004F4D98"/>
    <w:rsid w:val="004F63C4"/>
    <w:rsid w:val="004F6E4B"/>
    <w:rsid w:val="005000B8"/>
    <w:rsid w:val="005006E8"/>
    <w:rsid w:val="00501D16"/>
    <w:rsid w:val="00502862"/>
    <w:rsid w:val="00502C79"/>
    <w:rsid w:val="00502E7C"/>
    <w:rsid w:val="00503132"/>
    <w:rsid w:val="005032AA"/>
    <w:rsid w:val="00504365"/>
    <w:rsid w:val="00504F0E"/>
    <w:rsid w:val="005063D1"/>
    <w:rsid w:val="00506A26"/>
    <w:rsid w:val="00506B90"/>
    <w:rsid w:val="00507D0F"/>
    <w:rsid w:val="00510149"/>
    <w:rsid w:val="00510603"/>
    <w:rsid w:val="00510C0B"/>
    <w:rsid w:val="005115F0"/>
    <w:rsid w:val="00511D21"/>
    <w:rsid w:val="00512329"/>
    <w:rsid w:val="00513731"/>
    <w:rsid w:val="00513E18"/>
    <w:rsid w:val="00514180"/>
    <w:rsid w:val="00515699"/>
    <w:rsid w:val="0051695A"/>
    <w:rsid w:val="005171D5"/>
    <w:rsid w:val="00520744"/>
    <w:rsid w:val="00520D1B"/>
    <w:rsid w:val="00521065"/>
    <w:rsid w:val="00521229"/>
    <w:rsid w:val="0052123F"/>
    <w:rsid w:val="005215DC"/>
    <w:rsid w:val="00521E47"/>
    <w:rsid w:val="0052337D"/>
    <w:rsid w:val="00523D15"/>
    <w:rsid w:val="00524C6D"/>
    <w:rsid w:val="005258D0"/>
    <w:rsid w:val="00525BB0"/>
    <w:rsid w:val="00527BED"/>
    <w:rsid w:val="005316C6"/>
    <w:rsid w:val="00531EAC"/>
    <w:rsid w:val="00531EF5"/>
    <w:rsid w:val="00533AEA"/>
    <w:rsid w:val="00534F75"/>
    <w:rsid w:val="00535D86"/>
    <w:rsid w:val="0054016E"/>
    <w:rsid w:val="00541296"/>
    <w:rsid w:val="00541571"/>
    <w:rsid w:val="00541D5C"/>
    <w:rsid w:val="005432E1"/>
    <w:rsid w:val="005438E0"/>
    <w:rsid w:val="00543C0C"/>
    <w:rsid w:val="0054481B"/>
    <w:rsid w:val="005458C0"/>
    <w:rsid w:val="00545980"/>
    <w:rsid w:val="00546B07"/>
    <w:rsid w:val="00547FF0"/>
    <w:rsid w:val="00553F82"/>
    <w:rsid w:val="00554D27"/>
    <w:rsid w:val="0055589E"/>
    <w:rsid w:val="00557762"/>
    <w:rsid w:val="00562304"/>
    <w:rsid w:val="00562B47"/>
    <w:rsid w:val="00562F2C"/>
    <w:rsid w:val="00563BA9"/>
    <w:rsid w:val="00564500"/>
    <w:rsid w:val="00564AE7"/>
    <w:rsid w:val="00565123"/>
    <w:rsid w:val="00565A0E"/>
    <w:rsid w:val="00565F4A"/>
    <w:rsid w:val="005665CC"/>
    <w:rsid w:val="0056670A"/>
    <w:rsid w:val="005672C9"/>
    <w:rsid w:val="005705DB"/>
    <w:rsid w:val="00572D51"/>
    <w:rsid w:val="00572D96"/>
    <w:rsid w:val="005748CB"/>
    <w:rsid w:val="00574F1D"/>
    <w:rsid w:val="0057510A"/>
    <w:rsid w:val="005751CA"/>
    <w:rsid w:val="00577AD2"/>
    <w:rsid w:val="00577DD9"/>
    <w:rsid w:val="0058003B"/>
    <w:rsid w:val="00581E7D"/>
    <w:rsid w:val="0058268E"/>
    <w:rsid w:val="00582B65"/>
    <w:rsid w:val="00582DCC"/>
    <w:rsid w:val="005836F9"/>
    <w:rsid w:val="0058490E"/>
    <w:rsid w:val="00585E7D"/>
    <w:rsid w:val="00592F19"/>
    <w:rsid w:val="00593A53"/>
    <w:rsid w:val="0059443A"/>
    <w:rsid w:val="00594C38"/>
    <w:rsid w:val="0059535A"/>
    <w:rsid w:val="005957A9"/>
    <w:rsid w:val="00595809"/>
    <w:rsid w:val="00596227"/>
    <w:rsid w:val="005966E5"/>
    <w:rsid w:val="005973B0"/>
    <w:rsid w:val="00597EBA"/>
    <w:rsid w:val="005A0037"/>
    <w:rsid w:val="005A08DE"/>
    <w:rsid w:val="005A1FA2"/>
    <w:rsid w:val="005A21B1"/>
    <w:rsid w:val="005A2EE3"/>
    <w:rsid w:val="005A414B"/>
    <w:rsid w:val="005A587B"/>
    <w:rsid w:val="005A658E"/>
    <w:rsid w:val="005A6C84"/>
    <w:rsid w:val="005A6DE9"/>
    <w:rsid w:val="005A76DD"/>
    <w:rsid w:val="005B1289"/>
    <w:rsid w:val="005B1E08"/>
    <w:rsid w:val="005B2071"/>
    <w:rsid w:val="005B2250"/>
    <w:rsid w:val="005B2A48"/>
    <w:rsid w:val="005B4705"/>
    <w:rsid w:val="005B5C0D"/>
    <w:rsid w:val="005B785F"/>
    <w:rsid w:val="005C0C88"/>
    <w:rsid w:val="005C17D3"/>
    <w:rsid w:val="005C3015"/>
    <w:rsid w:val="005C33ED"/>
    <w:rsid w:val="005C3DB7"/>
    <w:rsid w:val="005C59B7"/>
    <w:rsid w:val="005C665B"/>
    <w:rsid w:val="005C77CF"/>
    <w:rsid w:val="005D0300"/>
    <w:rsid w:val="005D21FF"/>
    <w:rsid w:val="005D3595"/>
    <w:rsid w:val="005D3661"/>
    <w:rsid w:val="005D36A4"/>
    <w:rsid w:val="005D44DA"/>
    <w:rsid w:val="005D4955"/>
    <w:rsid w:val="005D567F"/>
    <w:rsid w:val="005D6089"/>
    <w:rsid w:val="005D620D"/>
    <w:rsid w:val="005D6401"/>
    <w:rsid w:val="005D7846"/>
    <w:rsid w:val="005D7FD7"/>
    <w:rsid w:val="005E041E"/>
    <w:rsid w:val="005E0984"/>
    <w:rsid w:val="005E0CDC"/>
    <w:rsid w:val="005E0EA7"/>
    <w:rsid w:val="005E1226"/>
    <w:rsid w:val="005E2086"/>
    <w:rsid w:val="005E251B"/>
    <w:rsid w:val="005E251C"/>
    <w:rsid w:val="005E2691"/>
    <w:rsid w:val="005E2E84"/>
    <w:rsid w:val="005E471C"/>
    <w:rsid w:val="005E4EE7"/>
    <w:rsid w:val="005E50F0"/>
    <w:rsid w:val="005E5192"/>
    <w:rsid w:val="005E5342"/>
    <w:rsid w:val="005E575C"/>
    <w:rsid w:val="005E7EF1"/>
    <w:rsid w:val="005F0A03"/>
    <w:rsid w:val="005F125E"/>
    <w:rsid w:val="005F1444"/>
    <w:rsid w:val="005F19EE"/>
    <w:rsid w:val="005F25C9"/>
    <w:rsid w:val="005F3167"/>
    <w:rsid w:val="005F33EB"/>
    <w:rsid w:val="005F4243"/>
    <w:rsid w:val="005F4559"/>
    <w:rsid w:val="005F5946"/>
    <w:rsid w:val="005F6E73"/>
    <w:rsid w:val="005F73C2"/>
    <w:rsid w:val="005F7869"/>
    <w:rsid w:val="005F7AFF"/>
    <w:rsid w:val="005F7E1B"/>
    <w:rsid w:val="00600975"/>
    <w:rsid w:val="00601557"/>
    <w:rsid w:val="00601B0C"/>
    <w:rsid w:val="006037C5"/>
    <w:rsid w:val="0060407B"/>
    <w:rsid w:val="00604193"/>
    <w:rsid w:val="00606CF8"/>
    <w:rsid w:val="00606D6D"/>
    <w:rsid w:val="0061021D"/>
    <w:rsid w:val="0061179E"/>
    <w:rsid w:val="00611CB1"/>
    <w:rsid w:val="00612ABB"/>
    <w:rsid w:val="00612AD6"/>
    <w:rsid w:val="00613DD4"/>
    <w:rsid w:val="00614542"/>
    <w:rsid w:val="006156E4"/>
    <w:rsid w:val="006159CE"/>
    <w:rsid w:val="00615AD2"/>
    <w:rsid w:val="006161A8"/>
    <w:rsid w:val="0061640D"/>
    <w:rsid w:val="006168DF"/>
    <w:rsid w:val="00616B48"/>
    <w:rsid w:val="00616E6C"/>
    <w:rsid w:val="00617116"/>
    <w:rsid w:val="006171A8"/>
    <w:rsid w:val="00620093"/>
    <w:rsid w:val="006201AB"/>
    <w:rsid w:val="0062064A"/>
    <w:rsid w:val="00621716"/>
    <w:rsid w:val="00621884"/>
    <w:rsid w:val="0062302B"/>
    <w:rsid w:val="00623BFC"/>
    <w:rsid w:val="0062622F"/>
    <w:rsid w:val="006306AA"/>
    <w:rsid w:val="006312AD"/>
    <w:rsid w:val="0063159D"/>
    <w:rsid w:val="00632837"/>
    <w:rsid w:val="006328F1"/>
    <w:rsid w:val="006358E3"/>
    <w:rsid w:val="006361F1"/>
    <w:rsid w:val="006378AA"/>
    <w:rsid w:val="00637BEF"/>
    <w:rsid w:val="00641870"/>
    <w:rsid w:val="006423C4"/>
    <w:rsid w:val="006431C4"/>
    <w:rsid w:val="0064403C"/>
    <w:rsid w:val="00644E4E"/>
    <w:rsid w:val="006452B6"/>
    <w:rsid w:val="006463C9"/>
    <w:rsid w:val="00647631"/>
    <w:rsid w:val="0064772A"/>
    <w:rsid w:val="00647809"/>
    <w:rsid w:val="00650CAE"/>
    <w:rsid w:val="006516F4"/>
    <w:rsid w:val="00651B3F"/>
    <w:rsid w:val="006537D5"/>
    <w:rsid w:val="00653D32"/>
    <w:rsid w:val="0065416C"/>
    <w:rsid w:val="00654A90"/>
    <w:rsid w:val="00654F3F"/>
    <w:rsid w:val="0065558D"/>
    <w:rsid w:val="00656276"/>
    <w:rsid w:val="0065629A"/>
    <w:rsid w:val="00660724"/>
    <w:rsid w:val="00660F9B"/>
    <w:rsid w:val="006614A7"/>
    <w:rsid w:val="00661BCE"/>
    <w:rsid w:val="0066275A"/>
    <w:rsid w:val="0066324E"/>
    <w:rsid w:val="00664BAC"/>
    <w:rsid w:val="006652C6"/>
    <w:rsid w:val="006665DD"/>
    <w:rsid w:val="00667FD9"/>
    <w:rsid w:val="006708B7"/>
    <w:rsid w:val="006721A3"/>
    <w:rsid w:val="00674708"/>
    <w:rsid w:val="006757CD"/>
    <w:rsid w:val="00677A00"/>
    <w:rsid w:val="006809C5"/>
    <w:rsid w:val="006816A4"/>
    <w:rsid w:val="00684DF7"/>
    <w:rsid w:val="006865BD"/>
    <w:rsid w:val="0068772E"/>
    <w:rsid w:val="00690417"/>
    <w:rsid w:val="0069171D"/>
    <w:rsid w:val="0069248E"/>
    <w:rsid w:val="00692E1B"/>
    <w:rsid w:val="006937DD"/>
    <w:rsid w:val="00695009"/>
    <w:rsid w:val="00695376"/>
    <w:rsid w:val="0069558F"/>
    <w:rsid w:val="0069681E"/>
    <w:rsid w:val="00696B55"/>
    <w:rsid w:val="006A092C"/>
    <w:rsid w:val="006A196E"/>
    <w:rsid w:val="006A4488"/>
    <w:rsid w:val="006A44C1"/>
    <w:rsid w:val="006A4838"/>
    <w:rsid w:val="006A4D08"/>
    <w:rsid w:val="006A5B62"/>
    <w:rsid w:val="006B01E3"/>
    <w:rsid w:val="006B0CEF"/>
    <w:rsid w:val="006B1282"/>
    <w:rsid w:val="006B3040"/>
    <w:rsid w:val="006B3678"/>
    <w:rsid w:val="006B3D64"/>
    <w:rsid w:val="006B4B0F"/>
    <w:rsid w:val="006B4BB1"/>
    <w:rsid w:val="006B5922"/>
    <w:rsid w:val="006B69F6"/>
    <w:rsid w:val="006B7DB4"/>
    <w:rsid w:val="006C0358"/>
    <w:rsid w:val="006C0A93"/>
    <w:rsid w:val="006C17B1"/>
    <w:rsid w:val="006C1BF3"/>
    <w:rsid w:val="006C3305"/>
    <w:rsid w:val="006C406D"/>
    <w:rsid w:val="006C5414"/>
    <w:rsid w:val="006C5BB4"/>
    <w:rsid w:val="006C66BC"/>
    <w:rsid w:val="006C70DA"/>
    <w:rsid w:val="006C7437"/>
    <w:rsid w:val="006C7DE7"/>
    <w:rsid w:val="006D0414"/>
    <w:rsid w:val="006D16BB"/>
    <w:rsid w:val="006D1971"/>
    <w:rsid w:val="006D1A5C"/>
    <w:rsid w:val="006D2209"/>
    <w:rsid w:val="006D2281"/>
    <w:rsid w:val="006D2D76"/>
    <w:rsid w:val="006D3382"/>
    <w:rsid w:val="006D3B2C"/>
    <w:rsid w:val="006D5770"/>
    <w:rsid w:val="006D6167"/>
    <w:rsid w:val="006D6611"/>
    <w:rsid w:val="006D6937"/>
    <w:rsid w:val="006D7480"/>
    <w:rsid w:val="006E0213"/>
    <w:rsid w:val="006E0D31"/>
    <w:rsid w:val="006E1059"/>
    <w:rsid w:val="006E1927"/>
    <w:rsid w:val="006E3989"/>
    <w:rsid w:val="006E3AFE"/>
    <w:rsid w:val="006E43B3"/>
    <w:rsid w:val="006E5D78"/>
    <w:rsid w:val="006E7EF0"/>
    <w:rsid w:val="006E7F32"/>
    <w:rsid w:val="006F088A"/>
    <w:rsid w:val="006F0BE8"/>
    <w:rsid w:val="006F1583"/>
    <w:rsid w:val="006F2E8F"/>
    <w:rsid w:val="006F3C2B"/>
    <w:rsid w:val="006F482A"/>
    <w:rsid w:val="006F4C41"/>
    <w:rsid w:val="006F52D1"/>
    <w:rsid w:val="006F5E9C"/>
    <w:rsid w:val="006F6301"/>
    <w:rsid w:val="006F6EE8"/>
    <w:rsid w:val="006F6F38"/>
    <w:rsid w:val="00703123"/>
    <w:rsid w:val="007037E5"/>
    <w:rsid w:val="00703FDD"/>
    <w:rsid w:val="007044FA"/>
    <w:rsid w:val="00705A32"/>
    <w:rsid w:val="00710D1F"/>
    <w:rsid w:val="00710FBC"/>
    <w:rsid w:val="0071390E"/>
    <w:rsid w:val="00713DDC"/>
    <w:rsid w:val="00714389"/>
    <w:rsid w:val="0071582E"/>
    <w:rsid w:val="0071631B"/>
    <w:rsid w:val="00717076"/>
    <w:rsid w:val="0072011A"/>
    <w:rsid w:val="00722700"/>
    <w:rsid w:val="00723132"/>
    <w:rsid w:val="00724B6D"/>
    <w:rsid w:val="00724C26"/>
    <w:rsid w:val="00726BDB"/>
    <w:rsid w:val="0072741D"/>
    <w:rsid w:val="00731360"/>
    <w:rsid w:val="00731B6E"/>
    <w:rsid w:val="00731FAE"/>
    <w:rsid w:val="00732A1E"/>
    <w:rsid w:val="0073381F"/>
    <w:rsid w:val="00733C2D"/>
    <w:rsid w:val="007366F4"/>
    <w:rsid w:val="00740174"/>
    <w:rsid w:val="00742E42"/>
    <w:rsid w:val="00742EEF"/>
    <w:rsid w:val="00744B10"/>
    <w:rsid w:val="00745F54"/>
    <w:rsid w:val="00746B6E"/>
    <w:rsid w:val="00747037"/>
    <w:rsid w:val="00751006"/>
    <w:rsid w:val="007510ED"/>
    <w:rsid w:val="007514D1"/>
    <w:rsid w:val="00751F34"/>
    <w:rsid w:val="00752C47"/>
    <w:rsid w:val="0075453F"/>
    <w:rsid w:val="00754A18"/>
    <w:rsid w:val="0075597C"/>
    <w:rsid w:val="00756ACE"/>
    <w:rsid w:val="00756B5C"/>
    <w:rsid w:val="00760388"/>
    <w:rsid w:val="007629AC"/>
    <w:rsid w:val="00762C79"/>
    <w:rsid w:val="00764D21"/>
    <w:rsid w:val="00767284"/>
    <w:rsid w:val="007678D0"/>
    <w:rsid w:val="0077092C"/>
    <w:rsid w:val="0077126B"/>
    <w:rsid w:val="0077206B"/>
    <w:rsid w:val="00773162"/>
    <w:rsid w:val="00773E4E"/>
    <w:rsid w:val="00774485"/>
    <w:rsid w:val="0077693C"/>
    <w:rsid w:val="00776946"/>
    <w:rsid w:val="00776A6E"/>
    <w:rsid w:val="007771AA"/>
    <w:rsid w:val="00777602"/>
    <w:rsid w:val="00777847"/>
    <w:rsid w:val="00777E03"/>
    <w:rsid w:val="007804B4"/>
    <w:rsid w:val="00780869"/>
    <w:rsid w:val="00781022"/>
    <w:rsid w:val="0078428A"/>
    <w:rsid w:val="007848CC"/>
    <w:rsid w:val="00785CF6"/>
    <w:rsid w:val="0078602A"/>
    <w:rsid w:val="00786BE9"/>
    <w:rsid w:val="00786DA6"/>
    <w:rsid w:val="007870C9"/>
    <w:rsid w:val="007873C8"/>
    <w:rsid w:val="0078748B"/>
    <w:rsid w:val="00787B4A"/>
    <w:rsid w:val="0079117D"/>
    <w:rsid w:val="00791A56"/>
    <w:rsid w:val="00791C0C"/>
    <w:rsid w:val="00792091"/>
    <w:rsid w:val="007934C9"/>
    <w:rsid w:val="007959AE"/>
    <w:rsid w:val="00795E3E"/>
    <w:rsid w:val="00796291"/>
    <w:rsid w:val="00796755"/>
    <w:rsid w:val="00797232"/>
    <w:rsid w:val="0079757A"/>
    <w:rsid w:val="00797CAD"/>
    <w:rsid w:val="007A0034"/>
    <w:rsid w:val="007A079C"/>
    <w:rsid w:val="007A195D"/>
    <w:rsid w:val="007A1FDA"/>
    <w:rsid w:val="007A28BD"/>
    <w:rsid w:val="007A2C94"/>
    <w:rsid w:val="007A2E73"/>
    <w:rsid w:val="007A381B"/>
    <w:rsid w:val="007A3E0B"/>
    <w:rsid w:val="007A4E92"/>
    <w:rsid w:val="007A5569"/>
    <w:rsid w:val="007A601A"/>
    <w:rsid w:val="007A7C11"/>
    <w:rsid w:val="007B0DB6"/>
    <w:rsid w:val="007B26FF"/>
    <w:rsid w:val="007B2DE5"/>
    <w:rsid w:val="007B3FBC"/>
    <w:rsid w:val="007B43F3"/>
    <w:rsid w:val="007B5530"/>
    <w:rsid w:val="007B6674"/>
    <w:rsid w:val="007B67CB"/>
    <w:rsid w:val="007C0653"/>
    <w:rsid w:val="007C0AA8"/>
    <w:rsid w:val="007C1D8F"/>
    <w:rsid w:val="007C2A43"/>
    <w:rsid w:val="007C2D5A"/>
    <w:rsid w:val="007C3B4B"/>
    <w:rsid w:val="007C3D6D"/>
    <w:rsid w:val="007C475B"/>
    <w:rsid w:val="007C4B0F"/>
    <w:rsid w:val="007C4E05"/>
    <w:rsid w:val="007C518D"/>
    <w:rsid w:val="007C5CAB"/>
    <w:rsid w:val="007C5D67"/>
    <w:rsid w:val="007C729B"/>
    <w:rsid w:val="007C77FA"/>
    <w:rsid w:val="007D2275"/>
    <w:rsid w:val="007D2FCC"/>
    <w:rsid w:val="007D4E70"/>
    <w:rsid w:val="007D5EAB"/>
    <w:rsid w:val="007D651A"/>
    <w:rsid w:val="007D6996"/>
    <w:rsid w:val="007E2D01"/>
    <w:rsid w:val="007E38E5"/>
    <w:rsid w:val="007E3C88"/>
    <w:rsid w:val="007E4670"/>
    <w:rsid w:val="007E53F9"/>
    <w:rsid w:val="007E554B"/>
    <w:rsid w:val="007E5B8D"/>
    <w:rsid w:val="007E5C7A"/>
    <w:rsid w:val="007E6F56"/>
    <w:rsid w:val="007F0194"/>
    <w:rsid w:val="007F0D01"/>
    <w:rsid w:val="007F0D98"/>
    <w:rsid w:val="007F39A5"/>
    <w:rsid w:val="007F425A"/>
    <w:rsid w:val="007F727F"/>
    <w:rsid w:val="007F757B"/>
    <w:rsid w:val="007F764B"/>
    <w:rsid w:val="007F7927"/>
    <w:rsid w:val="00800170"/>
    <w:rsid w:val="00800B4B"/>
    <w:rsid w:val="00801F3F"/>
    <w:rsid w:val="00802B19"/>
    <w:rsid w:val="0080384E"/>
    <w:rsid w:val="008047D3"/>
    <w:rsid w:val="0080583A"/>
    <w:rsid w:val="00806615"/>
    <w:rsid w:val="00807624"/>
    <w:rsid w:val="00811095"/>
    <w:rsid w:val="00811352"/>
    <w:rsid w:val="008118D6"/>
    <w:rsid w:val="00811AAF"/>
    <w:rsid w:val="00812BD5"/>
    <w:rsid w:val="0081414B"/>
    <w:rsid w:val="00815CEA"/>
    <w:rsid w:val="00816A6E"/>
    <w:rsid w:val="00820B90"/>
    <w:rsid w:val="00821BEC"/>
    <w:rsid w:val="00822BFE"/>
    <w:rsid w:val="00822C46"/>
    <w:rsid w:val="00822C8E"/>
    <w:rsid w:val="00823308"/>
    <w:rsid w:val="00825DD0"/>
    <w:rsid w:val="00825FAE"/>
    <w:rsid w:val="008265B1"/>
    <w:rsid w:val="00826807"/>
    <w:rsid w:val="0082713D"/>
    <w:rsid w:val="00831280"/>
    <w:rsid w:val="00833084"/>
    <w:rsid w:val="00834076"/>
    <w:rsid w:val="00835076"/>
    <w:rsid w:val="008366BA"/>
    <w:rsid w:val="00836886"/>
    <w:rsid w:val="00840A88"/>
    <w:rsid w:val="00840B29"/>
    <w:rsid w:val="00841871"/>
    <w:rsid w:val="008421BA"/>
    <w:rsid w:val="00842811"/>
    <w:rsid w:val="00843ACA"/>
    <w:rsid w:val="00844364"/>
    <w:rsid w:val="00844C68"/>
    <w:rsid w:val="00847048"/>
    <w:rsid w:val="00847A17"/>
    <w:rsid w:val="008503D1"/>
    <w:rsid w:val="008511CE"/>
    <w:rsid w:val="00851BEE"/>
    <w:rsid w:val="00851D7F"/>
    <w:rsid w:val="00853FAB"/>
    <w:rsid w:val="00854F3D"/>
    <w:rsid w:val="00854F9D"/>
    <w:rsid w:val="00855519"/>
    <w:rsid w:val="00860832"/>
    <w:rsid w:val="0086099B"/>
    <w:rsid w:val="0086133F"/>
    <w:rsid w:val="008621E6"/>
    <w:rsid w:val="008626B0"/>
    <w:rsid w:val="00862B4E"/>
    <w:rsid w:val="00863DD2"/>
    <w:rsid w:val="008646FE"/>
    <w:rsid w:val="00865B97"/>
    <w:rsid w:val="00865BDC"/>
    <w:rsid w:val="0086727C"/>
    <w:rsid w:val="00867525"/>
    <w:rsid w:val="008679A2"/>
    <w:rsid w:val="00870343"/>
    <w:rsid w:val="00871483"/>
    <w:rsid w:val="00871688"/>
    <w:rsid w:val="00871708"/>
    <w:rsid w:val="00871B9D"/>
    <w:rsid w:val="008744E8"/>
    <w:rsid w:val="008744F4"/>
    <w:rsid w:val="0087469C"/>
    <w:rsid w:val="00874EBB"/>
    <w:rsid w:val="008751BB"/>
    <w:rsid w:val="00875672"/>
    <w:rsid w:val="0087683B"/>
    <w:rsid w:val="00881867"/>
    <w:rsid w:val="0088258B"/>
    <w:rsid w:val="00884176"/>
    <w:rsid w:val="00885765"/>
    <w:rsid w:val="0088695E"/>
    <w:rsid w:val="00886DA4"/>
    <w:rsid w:val="00887207"/>
    <w:rsid w:val="0088735D"/>
    <w:rsid w:val="008904D1"/>
    <w:rsid w:val="00890CE5"/>
    <w:rsid w:val="00890D81"/>
    <w:rsid w:val="008922A9"/>
    <w:rsid w:val="008933B7"/>
    <w:rsid w:val="008946AC"/>
    <w:rsid w:val="0089544C"/>
    <w:rsid w:val="00895580"/>
    <w:rsid w:val="00895A30"/>
    <w:rsid w:val="00895BCB"/>
    <w:rsid w:val="00895C4F"/>
    <w:rsid w:val="00895FE8"/>
    <w:rsid w:val="0089619B"/>
    <w:rsid w:val="008968C8"/>
    <w:rsid w:val="0089698E"/>
    <w:rsid w:val="00897A7C"/>
    <w:rsid w:val="00897AFE"/>
    <w:rsid w:val="008A066E"/>
    <w:rsid w:val="008A0D21"/>
    <w:rsid w:val="008A1817"/>
    <w:rsid w:val="008A32F0"/>
    <w:rsid w:val="008A35FC"/>
    <w:rsid w:val="008A3767"/>
    <w:rsid w:val="008A4532"/>
    <w:rsid w:val="008A682E"/>
    <w:rsid w:val="008A76CB"/>
    <w:rsid w:val="008A7B53"/>
    <w:rsid w:val="008A7B5A"/>
    <w:rsid w:val="008B1991"/>
    <w:rsid w:val="008B30F3"/>
    <w:rsid w:val="008B376B"/>
    <w:rsid w:val="008B37EB"/>
    <w:rsid w:val="008B40A0"/>
    <w:rsid w:val="008B4BBD"/>
    <w:rsid w:val="008B6E31"/>
    <w:rsid w:val="008B6FD7"/>
    <w:rsid w:val="008B791B"/>
    <w:rsid w:val="008B7A1B"/>
    <w:rsid w:val="008C0390"/>
    <w:rsid w:val="008C089D"/>
    <w:rsid w:val="008C1795"/>
    <w:rsid w:val="008C1C32"/>
    <w:rsid w:val="008C2617"/>
    <w:rsid w:val="008C2C1F"/>
    <w:rsid w:val="008C3159"/>
    <w:rsid w:val="008C38E5"/>
    <w:rsid w:val="008C3D54"/>
    <w:rsid w:val="008C3DBC"/>
    <w:rsid w:val="008C4538"/>
    <w:rsid w:val="008C4829"/>
    <w:rsid w:val="008C574C"/>
    <w:rsid w:val="008C5E2D"/>
    <w:rsid w:val="008C6E5D"/>
    <w:rsid w:val="008C7F7B"/>
    <w:rsid w:val="008D00DD"/>
    <w:rsid w:val="008D04A1"/>
    <w:rsid w:val="008D075D"/>
    <w:rsid w:val="008D14E8"/>
    <w:rsid w:val="008D191C"/>
    <w:rsid w:val="008D2119"/>
    <w:rsid w:val="008D450D"/>
    <w:rsid w:val="008D59C3"/>
    <w:rsid w:val="008D5C17"/>
    <w:rsid w:val="008D6A0C"/>
    <w:rsid w:val="008D6E19"/>
    <w:rsid w:val="008E111A"/>
    <w:rsid w:val="008E1627"/>
    <w:rsid w:val="008E2C4A"/>
    <w:rsid w:val="008E32E6"/>
    <w:rsid w:val="008E3748"/>
    <w:rsid w:val="008E3E2E"/>
    <w:rsid w:val="008E3E76"/>
    <w:rsid w:val="008E3EDB"/>
    <w:rsid w:val="008E4543"/>
    <w:rsid w:val="008E53F1"/>
    <w:rsid w:val="008E5CE5"/>
    <w:rsid w:val="008E5F6C"/>
    <w:rsid w:val="008E6018"/>
    <w:rsid w:val="008E6FA4"/>
    <w:rsid w:val="008E77CE"/>
    <w:rsid w:val="008E7DFC"/>
    <w:rsid w:val="008F0CB4"/>
    <w:rsid w:val="008F2715"/>
    <w:rsid w:val="008F34B6"/>
    <w:rsid w:val="008F4051"/>
    <w:rsid w:val="008F46CE"/>
    <w:rsid w:val="008F49B5"/>
    <w:rsid w:val="008F4F2E"/>
    <w:rsid w:val="008F65C3"/>
    <w:rsid w:val="008F68F2"/>
    <w:rsid w:val="008F76ED"/>
    <w:rsid w:val="008F794A"/>
    <w:rsid w:val="008F79B3"/>
    <w:rsid w:val="008F7E06"/>
    <w:rsid w:val="008F7EF4"/>
    <w:rsid w:val="00901513"/>
    <w:rsid w:val="00903764"/>
    <w:rsid w:val="00907B27"/>
    <w:rsid w:val="00910D36"/>
    <w:rsid w:val="00911DC8"/>
    <w:rsid w:val="00911ED3"/>
    <w:rsid w:val="00913332"/>
    <w:rsid w:val="00914880"/>
    <w:rsid w:val="00914C88"/>
    <w:rsid w:val="009160FE"/>
    <w:rsid w:val="00916225"/>
    <w:rsid w:val="00917637"/>
    <w:rsid w:val="00917BB0"/>
    <w:rsid w:val="00920022"/>
    <w:rsid w:val="0092050C"/>
    <w:rsid w:val="009209E7"/>
    <w:rsid w:val="00920AB8"/>
    <w:rsid w:val="00921221"/>
    <w:rsid w:val="009222CF"/>
    <w:rsid w:val="009256B4"/>
    <w:rsid w:val="00927437"/>
    <w:rsid w:val="00930851"/>
    <w:rsid w:val="00931729"/>
    <w:rsid w:val="00931B86"/>
    <w:rsid w:val="00931D16"/>
    <w:rsid w:val="00933510"/>
    <w:rsid w:val="0093358F"/>
    <w:rsid w:val="009337C9"/>
    <w:rsid w:val="00933E6C"/>
    <w:rsid w:val="00933FCB"/>
    <w:rsid w:val="00934C4A"/>
    <w:rsid w:val="00935901"/>
    <w:rsid w:val="0093682E"/>
    <w:rsid w:val="009374A3"/>
    <w:rsid w:val="009400D3"/>
    <w:rsid w:val="00940C11"/>
    <w:rsid w:val="00941B0E"/>
    <w:rsid w:val="00941EB6"/>
    <w:rsid w:val="00942A5E"/>
    <w:rsid w:val="00945085"/>
    <w:rsid w:val="00945D29"/>
    <w:rsid w:val="0094788B"/>
    <w:rsid w:val="00947E9B"/>
    <w:rsid w:val="00951883"/>
    <w:rsid w:val="00952334"/>
    <w:rsid w:val="00953847"/>
    <w:rsid w:val="00953DD6"/>
    <w:rsid w:val="00953E75"/>
    <w:rsid w:val="00954E3C"/>
    <w:rsid w:val="00954F92"/>
    <w:rsid w:val="00956B05"/>
    <w:rsid w:val="00956B3E"/>
    <w:rsid w:val="00956FBC"/>
    <w:rsid w:val="00957117"/>
    <w:rsid w:val="009572B5"/>
    <w:rsid w:val="00957899"/>
    <w:rsid w:val="009605D9"/>
    <w:rsid w:val="00960E06"/>
    <w:rsid w:val="00960E3F"/>
    <w:rsid w:val="00961CA2"/>
    <w:rsid w:val="009626BD"/>
    <w:rsid w:val="00962908"/>
    <w:rsid w:val="0096399B"/>
    <w:rsid w:val="00963BBC"/>
    <w:rsid w:val="00964821"/>
    <w:rsid w:val="0096490C"/>
    <w:rsid w:val="0096574E"/>
    <w:rsid w:val="009662A4"/>
    <w:rsid w:val="0096639F"/>
    <w:rsid w:val="00967253"/>
    <w:rsid w:val="009700D2"/>
    <w:rsid w:val="009723E0"/>
    <w:rsid w:val="00972FF8"/>
    <w:rsid w:val="00973708"/>
    <w:rsid w:val="00976C53"/>
    <w:rsid w:val="00976F28"/>
    <w:rsid w:val="009770A6"/>
    <w:rsid w:val="00977654"/>
    <w:rsid w:val="00977AFD"/>
    <w:rsid w:val="0098023F"/>
    <w:rsid w:val="00980CE9"/>
    <w:rsid w:val="0098150B"/>
    <w:rsid w:val="0098180F"/>
    <w:rsid w:val="0098188C"/>
    <w:rsid w:val="00981C5A"/>
    <w:rsid w:val="009822B7"/>
    <w:rsid w:val="00983B2A"/>
    <w:rsid w:val="00984936"/>
    <w:rsid w:val="00984BE7"/>
    <w:rsid w:val="00985A55"/>
    <w:rsid w:val="00986989"/>
    <w:rsid w:val="0098753A"/>
    <w:rsid w:val="00987887"/>
    <w:rsid w:val="009901C0"/>
    <w:rsid w:val="00992178"/>
    <w:rsid w:val="00992708"/>
    <w:rsid w:val="009929EB"/>
    <w:rsid w:val="00993755"/>
    <w:rsid w:val="00994B54"/>
    <w:rsid w:val="00996C4B"/>
    <w:rsid w:val="009A0859"/>
    <w:rsid w:val="009A08E4"/>
    <w:rsid w:val="009A0947"/>
    <w:rsid w:val="009A0DEF"/>
    <w:rsid w:val="009A11D0"/>
    <w:rsid w:val="009A1752"/>
    <w:rsid w:val="009A198F"/>
    <w:rsid w:val="009A1D29"/>
    <w:rsid w:val="009A1F61"/>
    <w:rsid w:val="009A2065"/>
    <w:rsid w:val="009A21BE"/>
    <w:rsid w:val="009A2897"/>
    <w:rsid w:val="009A3101"/>
    <w:rsid w:val="009A3227"/>
    <w:rsid w:val="009A33C2"/>
    <w:rsid w:val="009A4B19"/>
    <w:rsid w:val="009A694D"/>
    <w:rsid w:val="009A6B55"/>
    <w:rsid w:val="009A72CB"/>
    <w:rsid w:val="009B06B9"/>
    <w:rsid w:val="009B0AEA"/>
    <w:rsid w:val="009B0AFB"/>
    <w:rsid w:val="009B13A5"/>
    <w:rsid w:val="009B258E"/>
    <w:rsid w:val="009B25A9"/>
    <w:rsid w:val="009B2881"/>
    <w:rsid w:val="009B2A33"/>
    <w:rsid w:val="009B4777"/>
    <w:rsid w:val="009B4BA4"/>
    <w:rsid w:val="009B4C63"/>
    <w:rsid w:val="009B5072"/>
    <w:rsid w:val="009B636A"/>
    <w:rsid w:val="009C0FEB"/>
    <w:rsid w:val="009C1790"/>
    <w:rsid w:val="009C2C43"/>
    <w:rsid w:val="009C3E95"/>
    <w:rsid w:val="009C45AD"/>
    <w:rsid w:val="009C4DBA"/>
    <w:rsid w:val="009C5171"/>
    <w:rsid w:val="009C58CC"/>
    <w:rsid w:val="009C5E46"/>
    <w:rsid w:val="009C60F4"/>
    <w:rsid w:val="009C7885"/>
    <w:rsid w:val="009C7BB8"/>
    <w:rsid w:val="009C7CBC"/>
    <w:rsid w:val="009D0ABE"/>
    <w:rsid w:val="009D314F"/>
    <w:rsid w:val="009D318E"/>
    <w:rsid w:val="009D4764"/>
    <w:rsid w:val="009D555C"/>
    <w:rsid w:val="009D56DB"/>
    <w:rsid w:val="009D6BA9"/>
    <w:rsid w:val="009E092C"/>
    <w:rsid w:val="009E1FEB"/>
    <w:rsid w:val="009E3698"/>
    <w:rsid w:val="009E662E"/>
    <w:rsid w:val="009E696C"/>
    <w:rsid w:val="009E7B3C"/>
    <w:rsid w:val="009F0975"/>
    <w:rsid w:val="009F1FB1"/>
    <w:rsid w:val="009F2DD0"/>
    <w:rsid w:val="009F3A6D"/>
    <w:rsid w:val="009F56E4"/>
    <w:rsid w:val="009F6670"/>
    <w:rsid w:val="00A00477"/>
    <w:rsid w:val="00A00646"/>
    <w:rsid w:val="00A00CC1"/>
    <w:rsid w:val="00A02203"/>
    <w:rsid w:val="00A03CB6"/>
    <w:rsid w:val="00A044CA"/>
    <w:rsid w:val="00A05DD6"/>
    <w:rsid w:val="00A07244"/>
    <w:rsid w:val="00A07AAA"/>
    <w:rsid w:val="00A10247"/>
    <w:rsid w:val="00A105F9"/>
    <w:rsid w:val="00A1213D"/>
    <w:rsid w:val="00A1330F"/>
    <w:rsid w:val="00A13C3D"/>
    <w:rsid w:val="00A14488"/>
    <w:rsid w:val="00A15701"/>
    <w:rsid w:val="00A20179"/>
    <w:rsid w:val="00A205A4"/>
    <w:rsid w:val="00A20E91"/>
    <w:rsid w:val="00A20F17"/>
    <w:rsid w:val="00A21EC3"/>
    <w:rsid w:val="00A24066"/>
    <w:rsid w:val="00A27581"/>
    <w:rsid w:val="00A27B0B"/>
    <w:rsid w:val="00A30ED0"/>
    <w:rsid w:val="00A3130B"/>
    <w:rsid w:val="00A31DC8"/>
    <w:rsid w:val="00A331BA"/>
    <w:rsid w:val="00A34AB8"/>
    <w:rsid w:val="00A34C91"/>
    <w:rsid w:val="00A351F0"/>
    <w:rsid w:val="00A35A0F"/>
    <w:rsid w:val="00A361BD"/>
    <w:rsid w:val="00A362A7"/>
    <w:rsid w:val="00A36CF6"/>
    <w:rsid w:val="00A40E0F"/>
    <w:rsid w:val="00A4126E"/>
    <w:rsid w:val="00A42CC9"/>
    <w:rsid w:val="00A435E0"/>
    <w:rsid w:val="00A4466C"/>
    <w:rsid w:val="00A44A61"/>
    <w:rsid w:val="00A44BF5"/>
    <w:rsid w:val="00A50B9C"/>
    <w:rsid w:val="00A5365F"/>
    <w:rsid w:val="00A5434C"/>
    <w:rsid w:val="00A543A7"/>
    <w:rsid w:val="00A55648"/>
    <w:rsid w:val="00A55A4D"/>
    <w:rsid w:val="00A55A56"/>
    <w:rsid w:val="00A56FEC"/>
    <w:rsid w:val="00A57D03"/>
    <w:rsid w:val="00A609BA"/>
    <w:rsid w:val="00A60D8A"/>
    <w:rsid w:val="00A61355"/>
    <w:rsid w:val="00A62144"/>
    <w:rsid w:val="00A62CA0"/>
    <w:rsid w:val="00A63DC3"/>
    <w:rsid w:val="00A640E4"/>
    <w:rsid w:val="00A650AB"/>
    <w:rsid w:val="00A67A47"/>
    <w:rsid w:val="00A70303"/>
    <w:rsid w:val="00A703EE"/>
    <w:rsid w:val="00A704FC"/>
    <w:rsid w:val="00A70970"/>
    <w:rsid w:val="00A70E62"/>
    <w:rsid w:val="00A70EEB"/>
    <w:rsid w:val="00A71D2F"/>
    <w:rsid w:val="00A72738"/>
    <w:rsid w:val="00A73892"/>
    <w:rsid w:val="00A73E92"/>
    <w:rsid w:val="00A74329"/>
    <w:rsid w:val="00A76487"/>
    <w:rsid w:val="00A76C83"/>
    <w:rsid w:val="00A778D7"/>
    <w:rsid w:val="00A778FD"/>
    <w:rsid w:val="00A81A4D"/>
    <w:rsid w:val="00A82695"/>
    <w:rsid w:val="00A83BD2"/>
    <w:rsid w:val="00A83DA1"/>
    <w:rsid w:val="00A855F4"/>
    <w:rsid w:val="00A856D5"/>
    <w:rsid w:val="00A85F25"/>
    <w:rsid w:val="00A86D1E"/>
    <w:rsid w:val="00A90FFE"/>
    <w:rsid w:val="00A911AB"/>
    <w:rsid w:val="00A9124B"/>
    <w:rsid w:val="00A914B3"/>
    <w:rsid w:val="00A916F0"/>
    <w:rsid w:val="00A922C8"/>
    <w:rsid w:val="00A927DC"/>
    <w:rsid w:val="00A93F52"/>
    <w:rsid w:val="00A943BD"/>
    <w:rsid w:val="00A9460F"/>
    <w:rsid w:val="00A94A92"/>
    <w:rsid w:val="00A956EB"/>
    <w:rsid w:val="00A96C72"/>
    <w:rsid w:val="00A96EEF"/>
    <w:rsid w:val="00A97138"/>
    <w:rsid w:val="00A973AE"/>
    <w:rsid w:val="00A97872"/>
    <w:rsid w:val="00AA02F5"/>
    <w:rsid w:val="00AA0AE6"/>
    <w:rsid w:val="00AA1583"/>
    <w:rsid w:val="00AA3B2B"/>
    <w:rsid w:val="00AA4A1E"/>
    <w:rsid w:val="00AA4BDE"/>
    <w:rsid w:val="00AA5A5E"/>
    <w:rsid w:val="00AA630E"/>
    <w:rsid w:val="00AA6715"/>
    <w:rsid w:val="00AA697F"/>
    <w:rsid w:val="00AA7968"/>
    <w:rsid w:val="00AA7D7E"/>
    <w:rsid w:val="00AB15FE"/>
    <w:rsid w:val="00AB1628"/>
    <w:rsid w:val="00AB2FFA"/>
    <w:rsid w:val="00AB3D6B"/>
    <w:rsid w:val="00AB4E3F"/>
    <w:rsid w:val="00AB523E"/>
    <w:rsid w:val="00AB670F"/>
    <w:rsid w:val="00AB682B"/>
    <w:rsid w:val="00AB6A57"/>
    <w:rsid w:val="00AB7142"/>
    <w:rsid w:val="00AB767A"/>
    <w:rsid w:val="00AB7A78"/>
    <w:rsid w:val="00AC038A"/>
    <w:rsid w:val="00AC0816"/>
    <w:rsid w:val="00AC0B6E"/>
    <w:rsid w:val="00AC191F"/>
    <w:rsid w:val="00AC3C1F"/>
    <w:rsid w:val="00AC53D7"/>
    <w:rsid w:val="00AC678D"/>
    <w:rsid w:val="00AC7C6A"/>
    <w:rsid w:val="00AD1108"/>
    <w:rsid w:val="00AD15B3"/>
    <w:rsid w:val="00AD3491"/>
    <w:rsid w:val="00AD3E71"/>
    <w:rsid w:val="00AD4551"/>
    <w:rsid w:val="00AD5EEB"/>
    <w:rsid w:val="00AD666D"/>
    <w:rsid w:val="00AE1B00"/>
    <w:rsid w:val="00AE293E"/>
    <w:rsid w:val="00AE38FD"/>
    <w:rsid w:val="00AE3EEA"/>
    <w:rsid w:val="00AE483C"/>
    <w:rsid w:val="00AE48FA"/>
    <w:rsid w:val="00AE4CF0"/>
    <w:rsid w:val="00AE6030"/>
    <w:rsid w:val="00AE640C"/>
    <w:rsid w:val="00AE7EF9"/>
    <w:rsid w:val="00AF033E"/>
    <w:rsid w:val="00AF099E"/>
    <w:rsid w:val="00AF12CC"/>
    <w:rsid w:val="00AF2E69"/>
    <w:rsid w:val="00AF4C4B"/>
    <w:rsid w:val="00AF5F1F"/>
    <w:rsid w:val="00B00B4E"/>
    <w:rsid w:val="00B016E6"/>
    <w:rsid w:val="00B01B46"/>
    <w:rsid w:val="00B01E30"/>
    <w:rsid w:val="00B0294D"/>
    <w:rsid w:val="00B02B89"/>
    <w:rsid w:val="00B056E8"/>
    <w:rsid w:val="00B06A26"/>
    <w:rsid w:val="00B06C68"/>
    <w:rsid w:val="00B0774D"/>
    <w:rsid w:val="00B10DC2"/>
    <w:rsid w:val="00B1235B"/>
    <w:rsid w:val="00B1267C"/>
    <w:rsid w:val="00B12916"/>
    <w:rsid w:val="00B1297B"/>
    <w:rsid w:val="00B139E2"/>
    <w:rsid w:val="00B141FA"/>
    <w:rsid w:val="00B146B6"/>
    <w:rsid w:val="00B14D4D"/>
    <w:rsid w:val="00B14E98"/>
    <w:rsid w:val="00B158B0"/>
    <w:rsid w:val="00B17106"/>
    <w:rsid w:val="00B20818"/>
    <w:rsid w:val="00B2083F"/>
    <w:rsid w:val="00B20BEB"/>
    <w:rsid w:val="00B21718"/>
    <w:rsid w:val="00B236B5"/>
    <w:rsid w:val="00B245E1"/>
    <w:rsid w:val="00B247F5"/>
    <w:rsid w:val="00B24A12"/>
    <w:rsid w:val="00B25194"/>
    <w:rsid w:val="00B25B21"/>
    <w:rsid w:val="00B262BA"/>
    <w:rsid w:val="00B306A1"/>
    <w:rsid w:val="00B30CE9"/>
    <w:rsid w:val="00B326D6"/>
    <w:rsid w:val="00B362FC"/>
    <w:rsid w:val="00B365A3"/>
    <w:rsid w:val="00B40CDC"/>
    <w:rsid w:val="00B419AD"/>
    <w:rsid w:val="00B440E1"/>
    <w:rsid w:val="00B44822"/>
    <w:rsid w:val="00B51355"/>
    <w:rsid w:val="00B51E8A"/>
    <w:rsid w:val="00B537E9"/>
    <w:rsid w:val="00B53937"/>
    <w:rsid w:val="00B53E88"/>
    <w:rsid w:val="00B55D96"/>
    <w:rsid w:val="00B56403"/>
    <w:rsid w:val="00B568E5"/>
    <w:rsid w:val="00B56B51"/>
    <w:rsid w:val="00B56BCB"/>
    <w:rsid w:val="00B57B17"/>
    <w:rsid w:val="00B6036C"/>
    <w:rsid w:val="00B60C05"/>
    <w:rsid w:val="00B612DA"/>
    <w:rsid w:val="00B62E85"/>
    <w:rsid w:val="00B632EE"/>
    <w:rsid w:val="00B63B10"/>
    <w:rsid w:val="00B63BB7"/>
    <w:rsid w:val="00B63DCD"/>
    <w:rsid w:val="00B65C19"/>
    <w:rsid w:val="00B65FFB"/>
    <w:rsid w:val="00B66A3C"/>
    <w:rsid w:val="00B70B60"/>
    <w:rsid w:val="00B71D84"/>
    <w:rsid w:val="00B72277"/>
    <w:rsid w:val="00B72941"/>
    <w:rsid w:val="00B72B52"/>
    <w:rsid w:val="00B7418B"/>
    <w:rsid w:val="00B74E5F"/>
    <w:rsid w:val="00B753A5"/>
    <w:rsid w:val="00B75AD0"/>
    <w:rsid w:val="00B75E29"/>
    <w:rsid w:val="00B7697E"/>
    <w:rsid w:val="00B76B39"/>
    <w:rsid w:val="00B7730D"/>
    <w:rsid w:val="00B77CE6"/>
    <w:rsid w:val="00B808DA"/>
    <w:rsid w:val="00B80ACD"/>
    <w:rsid w:val="00B81360"/>
    <w:rsid w:val="00B81628"/>
    <w:rsid w:val="00B82794"/>
    <w:rsid w:val="00B840F8"/>
    <w:rsid w:val="00B844BB"/>
    <w:rsid w:val="00B857FE"/>
    <w:rsid w:val="00B868F9"/>
    <w:rsid w:val="00B90BF3"/>
    <w:rsid w:val="00B91179"/>
    <w:rsid w:val="00B91255"/>
    <w:rsid w:val="00B914D9"/>
    <w:rsid w:val="00B91F5C"/>
    <w:rsid w:val="00B9357A"/>
    <w:rsid w:val="00B93BAD"/>
    <w:rsid w:val="00B93C30"/>
    <w:rsid w:val="00B93DD9"/>
    <w:rsid w:val="00B94C0E"/>
    <w:rsid w:val="00BA0778"/>
    <w:rsid w:val="00BA15A1"/>
    <w:rsid w:val="00BA1CC0"/>
    <w:rsid w:val="00BA208F"/>
    <w:rsid w:val="00BA33D2"/>
    <w:rsid w:val="00BA3FFA"/>
    <w:rsid w:val="00BA4419"/>
    <w:rsid w:val="00BA4FBA"/>
    <w:rsid w:val="00BA5849"/>
    <w:rsid w:val="00BA6009"/>
    <w:rsid w:val="00BA63B8"/>
    <w:rsid w:val="00BA7F23"/>
    <w:rsid w:val="00BB01FF"/>
    <w:rsid w:val="00BB1A8B"/>
    <w:rsid w:val="00BB1E05"/>
    <w:rsid w:val="00BB2294"/>
    <w:rsid w:val="00BB2443"/>
    <w:rsid w:val="00BB2726"/>
    <w:rsid w:val="00BB3139"/>
    <w:rsid w:val="00BB4138"/>
    <w:rsid w:val="00BB428E"/>
    <w:rsid w:val="00BB47E2"/>
    <w:rsid w:val="00BB57F7"/>
    <w:rsid w:val="00BB5902"/>
    <w:rsid w:val="00BB5F4B"/>
    <w:rsid w:val="00BB6569"/>
    <w:rsid w:val="00BB6D04"/>
    <w:rsid w:val="00BB75BC"/>
    <w:rsid w:val="00BB7C7D"/>
    <w:rsid w:val="00BC0168"/>
    <w:rsid w:val="00BC0C30"/>
    <w:rsid w:val="00BC0F7F"/>
    <w:rsid w:val="00BC0F84"/>
    <w:rsid w:val="00BC1758"/>
    <w:rsid w:val="00BC1B5A"/>
    <w:rsid w:val="00BC4D4E"/>
    <w:rsid w:val="00BC6E0B"/>
    <w:rsid w:val="00BC71CF"/>
    <w:rsid w:val="00BD0240"/>
    <w:rsid w:val="00BD0A95"/>
    <w:rsid w:val="00BD2088"/>
    <w:rsid w:val="00BD45EB"/>
    <w:rsid w:val="00BD5045"/>
    <w:rsid w:val="00BD5D66"/>
    <w:rsid w:val="00BD6882"/>
    <w:rsid w:val="00BD6FDA"/>
    <w:rsid w:val="00BD701D"/>
    <w:rsid w:val="00BD76E0"/>
    <w:rsid w:val="00BE0005"/>
    <w:rsid w:val="00BE034D"/>
    <w:rsid w:val="00BE0423"/>
    <w:rsid w:val="00BE3035"/>
    <w:rsid w:val="00BE304C"/>
    <w:rsid w:val="00BE3E07"/>
    <w:rsid w:val="00BE4970"/>
    <w:rsid w:val="00BE49B9"/>
    <w:rsid w:val="00BE68E0"/>
    <w:rsid w:val="00BE722D"/>
    <w:rsid w:val="00BE7380"/>
    <w:rsid w:val="00BE776A"/>
    <w:rsid w:val="00BE7821"/>
    <w:rsid w:val="00BF00CF"/>
    <w:rsid w:val="00BF1E3E"/>
    <w:rsid w:val="00BF283A"/>
    <w:rsid w:val="00BF290B"/>
    <w:rsid w:val="00BF2A42"/>
    <w:rsid w:val="00BF31A5"/>
    <w:rsid w:val="00BF500E"/>
    <w:rsid w:val="00BF652F"/>
    <w:rsid w:val="00BF6B41"/>
    <w:rsid w:val="00C000B1"/>
    <w:rsid w:val="00C00693"/>
    <w:rsid w:val="00C009C8"/>
    <w:rsid w:val="00C00C06"/>
    <w:rsid w:val="00C013F1"/>
    <w:rsid w:val="00C01543"/>
    <w:rsid w:val="00C01770"/>
    <w:rsid w:val="00C01BA9"/>
    <w:rsid w:val="00C0496A"/>
    <w:rsid w:val="00C04BCF"/>
    <w:rsid w:val="00C05663"/>
    <w:rsid w:val="00C06DAB"/>
    <w:rsid w:val="00C07AA7"/>
    <w:rsid w:val="00C07D98"/>
    <w:rsid w:val="00C1162F"/>
    <w:rsid w:val="00C138C2"/>
    <w:rsid w:val="00C14408"/>
    <w:rsid w:val="00C14E87"/>
    <w:rsid w:val="00C15052"/>
    <w:rsid w:val="00C17F46"/>
    <w:rsid w:val="00C21C07"/>
    <w:rsid w:val="00C22530"/>
    <w:rsid w:val="00C227AF"/>
    <w:rsid w:val="00C22BF9"/>
    <w:rsid w:val="00C23B86"/>
    <w:rsid w:val="00C25885"/>
    <w:rsid w:val="00C25CFC"/>
    <w:rsid w:val="00C261A5"/>
    <w:rsid w:val="00C26B25"/>
    <w:rsid w:val="00C26DA2"/>
    <w:rsid w:val="00C27457"/>
    <w:rsid w:val="00C27967"/>
    <w:rsid w:val="00C27EF1"/>
    <w:rsid w:val="00C32255"/>
    <w:rsid w:val="00C32605"/>
    <w:rsid w:val="00C32AC4"/>
    <w:rsid w:val="00C32D3E"/>
    <w:rsid w:val="00C33647"/>
    <w:rsid w:val="00C3438E"/>
    <w:rsid w:val="00C37177"/>
    <w:rsid w:val="00C415B3"/>
    <w:rsid w:val="00C41EDF"/>
    <w:rsid w:val="00C433B6"/>
    <w:rsid w:val="00C44114"/>
    <w:rsid w:val="00C448C4"/>
    <w:rsid w:val="00C45FDB"/>
    <w:rsid w:val="00C46095"/>
    <w:rsid w:val="00C47246"/>
    <w:rsid w:val="00C47BEC"/>
    <w:rsid w:val="00C47F02"/>
    <w:rsid w:val="00C509E7"/>
    <w:rsid w:val="00C514C3"/>
    <w:rsid w:val="00C52F95"/>
    <w:rsid w:val="00C53C4F"/>
    <w:rsid w:val="00C563B0"/>
    <w:rsid w:val="00C5653C"/>
    <w:rsid w:val="00C567B2"/>
    <w:rsid w:val="00C60481"/>
    <w:rsid w:val="00C60A0C"/>
    <w:rsid w:val="00C613DA"/>
    <w:rsid w:val="00C62FF4"/>
    <w:rsid w:val="00C63A34"/>
    <w:rsid w:val="00C651C5"/>
    <w:rsid w:val="00C654F2"/>
    <w:rsid w:val="00C67F3E"/>
    <w:rsid w:val="00C70618"/>
    <w:rsid w:val="00C708B9"/>
    <w:rsid w:val="00C709A9"/>
    <w:rsid w:val="00C74536"/>
    <w:rsid w:val="00C747E7"/>
    <w:rsid w:val="00C750A9"/>
    <w:rsid w:val="00C76025"/>
    <w:rsid w:val="00C7686C"/>
    <w:rsid w:val="00C77919"/>
    <w:rsid w:val="00C77D58"/>
    <w:rsid w:val="00C80AE2"/>
    <w:rsid w:val="00C80E09"/>
    <w:rsid w:val="00C8246D"/>
    <w:rsid w:val="00C846B2"/>
    <w:rsid w:val="00C85263"/>
    <w:rsid w:val="00C85826"/>
    <w:rsid w:val="00C860CC"/>
    <w:rsid w:val="00C86134"/>
    <w:rsid w:val="00C86C5C"/>
    <w:rsid w:val="00C91A6D"/>
    <w:rsid w:val="00C92632"/>
    <w:rsid w:val="00C92B5B"/>
    <w:rsid w:val="00C9327B"/>
    <w:rsid w:val="00C94356"/>
    <w:rsid w:val="00C94A3F"/>
    <w:rsid w:val="00C94AD3"/>
    <w:rsid w:val="00C958B3"/>
    <w:rsid w:val="00C95A62"/>
    <w:rsid w:val="00C95E95"/>
    <w:rsid w:val="00C967A3"/>
    <w:rsid w:val="00C9703B"/>
    <w:rsid w:val="00C970AB"/>
    <w:rsid w:val="00C9741C"/>
    <w:rsid w:val="00C97799"/>
    <w:rsid w:val="00C97E74"/>
    <w:rsid w:val="00CA06A0"/>
    <w:rsid w:val="00CA1505"/>
    <w:rsid w:val="00CA156D"/>
    <w:rsid w:val="00CA407C"/>
    <w:rsid w:val="00CA4722"/>
    <w:rsid w:val="00CA6A2A"/>
    <w:rsid w:val="00CA6BF7"/>
    <w:rsid w:val="00CA78C3"/>
    <w:rsid w:val="00CB0039"/>
    <w:rsid w:val="00CB103B"/>
    <w:rsid w:val="00CB35D0"/>
    <w:rsid w:val="00CB3C69"/>
    <w:rsid w:val="00CB419D"/>
    <w:rsid w:val="00CB6C2F"/>
    <w:rsid w:val="00CC0267"/>
    <w:rsid w:val="00CC04A8"/>
    <w:rsid w:val="00CC0BD7"/>
    <w:rsid w:val="00CC1A7D"/>
    <w:rsid w:val="00CC1E37"/>
    <w:rsid w:val="00CC2569"/>
    <w:rsid w:val="00CC269F"/>
    <w:rsid w:val="00CC3616"/>
    <w:rsid w:val="00CC41A4"/>
    <w:rsid w:val="00CC4449"/>
    <w:rsid w:val="00CC5A57"/>
    <w:rsid w:val="00CC5D8D"/>
    <w:rsid w:val="00CC6B2A"/>
    <w:rsid w:val="00CC77E6"/>
    <w:rsid w:val="00CD0630"/>
    <w:rsid w:val="00CD1847"/>
    <w:rsid w:val="00CD1E91"/>
    <w:rsid w:val="00CD2549"/>
    <w:rsid w:val="00CD27FB"/>
    <w:rsid w:val="00CD2E6C"/>
    <w:rsid w:val="00CD39FE"/>
    <w:rsid w:val="00CD4059"/>
    <w:rsid w:val="00CD4FE1"/>
    <w:rsid w:val="00CD501D"/>
    <w:rsid w:val="00CD5020"/>
    <w:rsid w:val="00CD52C4"/>
    <w:rsid w:val="00CD53BB"/>
    <w:rsid w:val="00CD58ED"/>
    <w:rsid w:val="00CD6CC6"/>
    <w:rsid w:val="00CD6FD9"/>
    <w:rsid w:val="00CD7496"/>
    <w:rsid w:val="00CD7D76"/>
    <w:rsid w:val="00CD7E7A"/>
    <w:rsid w:val="00CE0D92"/>
    <w:rsid w:val="00CE2AA5"/>
    <w:rsid w:val="00CE2ADC"/>
    <w:rsid w:val="00CE46EE"/>
    <w:rsid w:val="00CE4985"/>
    <w:rsid w:val="00CE52D1"/>
    <w:rsid w:val="00CE601C"/>
    <w:rsid w:val="00CE6347"/>
    <w:rsid w:val="00CE66D9"/>
    <w:rsid w:val="00CE74BF"/>
    <w:rsid w:val="00CE7619"/>
    <w:rsid w:val="00CF0205"/>
    <w:rsid w:val="00CF1779"/>
    <w:rsid w:val="00CF1F53"/>
    <w:rsid w:val="00CF2482"/>
    <w:rsid w:val="00CF248F"/>
    <w:rsid w:val="00CF2DAF"/>
    <w:rsid w:val="00CF2E8D"/>
    <w:rsid w:val="00CF31EF"/>
    <w:rsid w:val="00CF3228"/>
    <w:rsid w:val="00CF4977"/>
    <w:rsid w:val="00CF4B29"/>
    <w:rsid w:val="00CF527C"/>
    <w:rsid w:val="00CF59C8"/>
    <w:rsid w:val="00CF6293"/>
    <w:rsid w:val="00CF685F"/>
    <w:rsid w:val="00CF70A5"/>
    <w:rsid w:val="00CF7582"/>
    <w:rsid w:val="00CF7EFD"/>
    <w:rsid w:val="00D00FE8"/>
    <w:rsid w:val="00D017FE"/>
    <w:rsid w:val="00D0633B"/>
    <w:rsid w:val="00D06AC5"/>
    <w:rsid w:val="00D06E10"/>
    <w:rsid w:val="00D06E60"/>
    <w:rsid w:val="00D06F18"/>
    <w:rsid w:val="00D101DF"/>
    <w:rsid w:val="00D110CF"/>
    <w:rsid w:val="00D1207A"/>
    <w:rsid w:val="00D13188"/>
    <w:rsid w:val="00D1346F"/>
    <w:rsid w:val="00D141B1"/>
    <w:rsid w:val="00D14707"/>
    <w:rsid w:val="00D14ACB"/>
    <w:rsid w:val="00D1505E"/>
    <w:rsid w:val="00D154FB"/>
    <w:rsid w:val="00D1685E"/>
    <w:rsid w:val="00D16B50"/>
    <w:rsid w:val="00D16F4F"/>
    <w:rsid w:val="00D17BF8"/>
    <w:rsid w:val="00D20AB9"/>
    <w:rsid w:val="00D20B5F"/>
    <w:rsid w:val="00D21079"/>
    <w:rsid w:val="00D21339"/>
    <w:rsid w:val="00D21855"/>
    <w:rsid w:val="00D21ACE"/>
    <w:rsid w:val="00D2201B"/>
    <w:rsid w:val="00D22DAF"/>
    <w:rsid w:val="00D2472F"/>
    <w:rsid w:val="00D26848"/>
    <w:rsid w:val="00D30961"/>
    <w:rsid w:val="00D32D4A"/>
    <w:rsid w:val="00D36F00"/>
    <w:rsid w:val="00D3739D"/>
    <w:rsid w:val="00D400A4"/>
    <w:rsid w:val="00D40182"/>
    <w:rsid w:val="00D40228"/>
    <w:rsid w:val="00D40D7C"/>
    <w:rsid w:val="00D417BE"/>
    <w:rsid w:val="00D41D98"/>
    <w:rsid w:val="00D44BA2"/>
    <w:rsid w:val="00D45243"/>
    <w:rsid w:val="00D455C1"/>
    <w:rsid w:val="00D45C8D"/>
    <w:rsid w:val="00D463AD"/>
    <w:rsid w:val="00D50558"/>
    <w:rsid w:val="00D5073F"/>
    <w:rsid w:val="00D528CE"/>
    <w:rsid w:val="00D542C3"/>
    <w:rsid w:val="00D544AB"/>
    <w:rsid w:val="00D54B8D"/>
    <w:rsid w:val="00D5590A"/>
    <w:rsid w:val="00D5597E"/>
    <w:rsid w:val="00D55BB8"/>
    <w:rsid w:val="00D56713"/>
    <w:rsid w:val="00D5746C"/>
    <w:rsid w:val="00D576BF"/>
    <w:rsid w:val="00D57FE7"/>
    <w:rsid w:val="00D60C15"/>
    <w:rsid w:val="00D61999"/>
    <w:rsid w:val="00D61AF6"/>
    <w:rsid w:val="00D62861"/>
    <w:rsid w:val="00D62BEA"/>
    <w:rsid w:val="00D6321D"/>
    <w:rsid w:val="00D638A2"/>
    <w:rsid w:val="00D64DDF"/>
    <w:rsid w:val="00D64EF7"/>
    <w:rsid w:val="00D65280"/>
    <w:rsid w:val="00D65B53"/>
    <w:rsid w:val="00D6722C"/>
    <w:rsid w:val="00D70A17"/>
    <w:rsid w:val="00D712F3"/>
    <w:rsid w:val="00D718DC"/>
    <w:rsid w:val="00D7713F"/>
    <w:rsid w:val="00D7764B"/>
    <w:rsid w:val="00D81C3F"/>
    <w:rsid w:val="00D82A0F"/>
    <w:rsid w:val="00D83B5E"/>
    <w:rsid w:val="00D85DBB"/>
    <w:rsid w:val="00D92D3E"/>
    <w:rsid w:val="00D937BB"/>
    <w:rsid w:val="00D93BD2"/>
    <w:rsid w:val="00D95430"/>
    <w:rsid w:val="00D95742"/>
    <w:rsid w:val="00D95E75"/>
    <w:rsid w:val="00D97BE8"/>
    <w:rsid w:val="00DA0179"/>
    <w:rsid w:val="00DA03E8"/>
    <w:rsid w:val="00DA156D"/>
    <w:rsid w:val="00DA1C79"/>
    <w:rsid w:val="00DA2BA2"/>
    <w:rsid w:val="00DA40F5"/>
    <w:rsid w:val="00DA78CB"/>
    <w:rsid w:val="00DB08F4"/>
    <w:rsid w:val="00DB1B24"/>
    <w:rsid w:val="00DB21C7"/>
    <w:rsid w:val="00DB2415"/>
    <w:rsid w:val="00DB2E94"/>
    <w:rsid w:val="00DB3BD9"/>
    <w:rsid w:val="00DB3C32"/>
    <w:rsid w:val="00DB3D01"/>
    <w:rsid w:val="00DB43D1"/>
    <w:rsid w:val="00DB4E0A"/>
    <w:rsid w:val="00DB4FEB"/>
    <w:rsid w:val="00DB6BDB"/>
    <w:rsid w:val="00DB6DE3"/>
    <w:rsid w:val="00DC0125"/>
    <w:rsid w:val="00DC15BE"/>
    <w:rsid w:val="00DC1686"/>
    <w:rsid w:val="00DC2B38"/>
    <w:rsid w:val="00DC3F32"/>
    <w:rsid w:val="00DC618D"/>
    <w:rsid w:val="00DC68E5"/>
    <w:rsid w:val="00DD0656"/>
    <w:rsid w:val="00DD0C14"/>
    <w:rsid w:val="00DD192A"/>
    <w:rsid w:val="00DD1937"/>
    <w:rsid w:val="00DD2475"/>
    <w:rsid w:val="00DD4776"/>
    <w:rsid w:val="00DD5CD7"/>
    <w:rsid w:val="00DD73A7"/>
    <w:rsid w:val="00DE0272"/>
    <w:rsid w:val="00DE11F2"/>
    <w:rsid w:val="00DE13F1"/>
    <w:rsid w:val="00DE1DBC"/>
    <w:rsid w:val="00DE3729"/>
    <w:rsid w:val="00DE3997"/>
    <w:rsid w:val="00DE3BC4"/>
    <w:rsid w:val="00DE48C6"/>
    <w:rsid w:val="00DE4AE4"/>
    <w:rsid w:val="00DE4D60"/>
    <w:rsid w:val="00DE510D"/>
    <w:rsid w:val="00DE5424"/>
    <w:rsid w:val="00DE5863"/>
    <w:rsid w:val="00DE5A6E"/>
    <w:rsid w:val="00DE6DC3"/>
    <w:rsid w:val="00DE7A20"/>
    <w:rsid w:val="00DF06FC"/>
    <w:rsid w:val="00DF0EBC"/>
    <w:rsid w:val="00DF10E2"/>
    <w:rsid w:val="00DF12A8"/>
    <w:rsid w:val="00DF1FBC"/>
    <w:rsid w:val="00DF273D"/>
    <w:rsid w:val="00DF2A2B"/>
    <w:rsid w:val="00DF2F70"/>
    <w:rsid w:val="00DF3671"/>
    <w:rsid w:val="00DF476C"/>
    <w:rsid w:val="00DF4F76"/>
    <w:rsid w:val="00DF529C"/>
    <w:rsid w:val="00DF764F"/>
    <w:rsid w:val="00DF7E61"/>
    <w:rsid w:val="00E01510"/>
    <w:rsid w:val="00E01DDB"/>
    <w:rsid w:val="00E01E0F"/>
    <w:rsid w:val="00E02087"/>
    <w:rsid w:val="00E020B5"/>
    <w:rsid w:val="00E023AF"/>
    <w:rsid w:val="00E03867"/>
    <w:rsid w:val="00E06A73"/>
    <w:rsid w:val="00E07FD6"/>
    <w:rsid w:val="00E10F4A"/>
    <w:rsid w:val="00E12642"/>
    <w:rsid w:val="00E13BF3"/>
    <w:rsid w:val="00E150F0"/>
    <w:rsid w:val="00E16525"/>
    <w:rsid w:val="00E1789A"/>
    <w:rsid w:val="00E17917"/>
    <w:rsid w:val="00E17A7A"/>
    <w:rsid w:val="00E20056"/>
    <w:rsid w:val="00E21835"/>
    <w:rsid w:val="00E21FFE"/>
    <w:rsid w:val="00E2360C"/>
    <w:rsid w:val="00E237CC"/>
    <w:rsid w:val="00E243BE"/>
    <w:rsid w:val="00E253D0"/>
    <w:rsid w:val="00E25F2A"/>
    <w:rsid w:val="00E262C2"/>
    <w:rsid w:val="00E26A7B"/>
    <w:rsid w:val="00E26D9C"/>
    <w:rsid w:val="00E27F81"/>
    <w:rsid w:val="00E32D93"/>
    <w:rsid w:val="00E33EA3"/>
    <w:rsid w:val="00E34747"/>
    <w:rsid w:val="00E348C0"/>
    <w:rsid w:val="00E35179"/>
    <w:rsid w:val="00E36C19"/>
    <w:rsid w:val="00E37130"/>
    <w:rsid w:val="00E37A33"/>
    <w:rsid w:val="00E404A3"/>
    <w:rsid w:val="00E40534"/>
    <w:rsid w:val="00E40713"/>
    <w:rsid w:val="00E4140B"/>
    <w:rsid w:val="00E427E3"/>
    <w:rsid w:val="00E43478"/>
    <w:rsid w:val="00E4402A"/>
    <w:rsid w:val="00E44CF1"/>
    <w:rsid w:val="00E47B08"/>
    <w:rsid w:val="00E50C5D"/>
    <w:rsid w:val="00E538AD"/>
    <w:rsid w:val="00E540F9"/>
    <w:rsid w:val="00E54261"/>
    <w:rsid w:val="00E54742"/>
    <w:rsid w:val="00E553C8"/>
    <w:rsid w:val="00E56317"/>
    <w:rsid w:val="00E5636B"/>
    <w:rsid w:val="00E57CA1"/>
    <w:rsid w:val="00E60566"/>
    <w:rsid w:val="00E61F8E"/>
    <w:rsid w:val="00E62768"/>
    <w:rsid w:val="00E629CA"/>
    <w:rsid w:val="00E6384C"/>
    <w:rsid w:val="00E64070"/>
    <w:rsid w:val="00E64575"/>
    <w:rsid w:val="00E6457A"/>
    <w:rsid w:val="00E65732"/>
    <w:rsid w:val="00E6593B"/>
    <w:rsid w:val="00E664B7"/>
    <w:rsid w:val="00E66798"/>
    <w:rsid w:val="00E66EB3"/>
    <w:rsid w:val="00E700B3"/>
    <w:rsid w:val="00E7051F"/>
    <w:rsid w:val="00E70BDF"/>
    <w:rsid w:val="00E70EEF"/>
    <w:rsid w:val="00E71D5F"/>
    <w:rsid w:val="00E71E9D"/>
    <w:rsid w:val="00E7512E"/>
    <w:rsid w:val="00E75A5C"/>
    <w:rsid w:val="00E75EB6"/>
    <w:rsid w:val="00E761C0"/>
    <w:rsid w:val="00E7645E"/>
    <w:rsid w:val="00E7653D"/>
    <w:rsid w:val="00E76F51"/>
    <w:rsid w:val="00E76FF4"/>
    <w:rsid w:val="00E80776"/>
    <w:rsid w:val="00E80F32"/>
    <w:rsid w:val="00E815B3"/>
    <w:rsid w:val="00E81A17"/>
    <w:rsid w:val="00E81E41"/>
    <w:rsid w:val="00E821DA"/>
    <w:rsid w:val="00E82505"/>
    <w:rsid w:val="00E845CC"/>
    <w:rsid w:val="00E853F3"/>
    <w:rsid w:val="00E856E5"/>
    <w:rsid w:val="00E85C5F"/>
    <w:rsid w:val="00E85ED2"/>
    <w:rsid w:val="00E86B1E"/>
    <w:rsid w:val="00E873D7"/>
    <w:rsid w:val="00E87448"/>
    <w:rsid w:val="00E87D51"/>
    <w:rsid w:val="00E90E42"/>
    <w:rsid w:val="00E90F15"/>
    <w:rsid w:val="00E91273"/>
    <w:rsid w:val="00E9182B"/>
    <w:rsid w:val="00E91CA2"/>
    <w:rsid w:val="00E94AB2"/>
    <w:rsid w:val="00E966AA"/>
    <w:rsid w:val="00E968B0"/>
    <w:rsid w:val="00E96F11"/>
    <w:rsid w:val="00E9794D"/>
    <w:rsid w:val="00EA05B3"/>
    <w:rsid w:val="00EA0EB3"/>
    <w:rsid w:val="00EA1047"/>
    <w:rsid w:val="00EA10A0"/>
    <w:rsid w:val="00EA145D"/>
    <w:rsid w:val="00EA1531"/>
    <w:rsid w:val="00EA181D"/>
    <w:rsid w:val="00EA1D87"/>
    <w:rsid w:val="00EA316F"/>
    <w:rsid w:val="00EA6086"/>
    <w:rsid w:val="00EA6096"/>
    <w:rsid w:val="00EA69A6"/>
    <w:rsid w:val="00EA6F77"/>
    <w:rsid w:val="00EA7241"/>
    <w:rsid w:val="00EA73F1"/>
    <w:rsid w:val="00EB0C9B"/>
    <w:rsid w:val="00EB1777"/>
    <w:rsid w:val="00EB188F"/>
    <w:rsid w:val="00EB2B57"/>
    <w:rsid w:val="00EB3F44"/>
    <w:rsid w:val="00EB6462"/>
    <w:rsid w:val="00EB6BAF"/>
    <w:rsid w:val="00EC1997"/>
    <w:rsid w:val="00EC1B22"/>
    <w:rsid w:val="00EC21B3"/>
    <w:rsid w:val="00EC3BC6"/>
    <w:rsid w:val="00EC3E08"/>
    <w:rsid w:val="00EC4A11"/>
    <w:rsid w:val="00EC70C7"/>
    <w:rsid w:val="00EC7129"/>
    <w:rsid w:val="00EC7B7E"/>
    <w:rsid w:val="00ED1494"/>
    <w:rsid w:val="00ED1D07"/>
    <w:rsid w:val="00ED2CAA"/>
    <w:rsid w:val="00ED3508"/>
    <w:rsid w:val="00ED389E"/>
    <w:rsid w:val="00ED3D63"/>
    <w:rsid w:val="00ED4F6E"/>
    <w:rsid w:val="00ED627B"/>
    <w:rsid w:val="00ED76C3"/>
    <w:rsid w:val="00EE0595"/>
    <w:rsid w:val="00EE0B59"/>
    <w:rsid w:val="00EE0FDB"/>
    <w:rsid w:val="00EE18A5"/>
    <w:rsid w:val="00EE1B21"/>
    <w:rsid w:val="00EE23D3"/>
    <w:rsid w:val="00EE24A2"/>
    <w:rsid w:val="00EE31E8"/>
    <w:rsid w:val="00EE4336"/>
    <w:rsid w:val="00EE47D3"/>
    <w:rsid w:val="00EE4E25"/>
    <w:rsid w:val="00EE6241"/>
    <w:rsid w:val="00EE6245"/>
    <w:rsid w:val="00EE675D"/>
    <w:rsid w:val="00EF0DA3"/>
    <w:rsid w:val="00EF1797"/>
    <w:rsid w:val="00EF2586"/>
    <w:rsid w:val="00EF36C9"/>
    <w:rsid w:val="00EF4DA8"/>
    <w:rsid w:val="00EF54BA"/>
    <w:rsid w:val="00EF5E0D"/>
    <w:rsid w:val="00EF6181"/>
    <w:rsid w:val="00EF6CEE"/>
    <w:rsid w:val="00F00D88"/>
    <w:rsid w:val="00F01275"/>
    <w:rsid w:val="00F03BF1"/>
    <w:rsid w:val="00F05DA6"/>
    <w:rsid w:val="00F0684F"/>
    <w:rsid w:val="00F06871"/>
    <w:rsid w:val="00F07434"/>
    <w:rsid w:val="00F07FCD"/>
    <w:rsid w:val="00F1202E"/>
    <w:rsid w:val="00F12C54"/>
    <w:rsid w:val="00F132F4"/>
    <w:rsid w:val="00F150AC"/>
    <w:rsid w:val="00F15322"/>
    <w:rsid w:val="00F16709"/>
    <w:rsid w:val="00F16822"/>
    <w:rsid w:val="00F171E9"/>
    <w:rsid w:val="00F201A9"/>
    <w:rsid w:val="00F21F0C"/>
    <w:rsid w:val="00F22315"/>
    <w:rsid w:val="00F22328"/>
    <w:rsid w:val="00F23016"/>
    <w:rsid w:val="00F24C8E"/>
    <w:rsid w:val="00F25738"/>
    <w:rsid w:val="00F26EBE"/>
    <w:rsid w:val="00F2738C"/>
    <w:rsid w:val="00F277AE"/>
    <w:rsid w:val="00F30739"/>
    <w:rsid w:val="00F31E69"/>
    <w:rsid w:val="00F32F70"/>
    <w:rsid w:val="00F33282"/>
    <w:rsid w:val="00F33EA7"/>
    <w:rsid w:val="00F34154"/>
    <w:rsid w:val="00F347A5"/>
    <w:rsid w:val="00F357DE"/>
    <w:rsid w:val="00F37153"/>
    <w:rsid w:val="00F37451"/>
    <w:rsid w:val="00F41372"/>
    <w:rsid w:val="00F45417"/>
    <w:rsid w:val="00F4635C"/>
    <w:rsid w:val="00F46823"/>
    <w:rsid w:val="00F52036"/>
    <w:rsid w:val="00F520E8"/>
    <w:rsid w:val="00F52128"/>
    <w:rsid w:val="00F53023"/>
    <w:rsid w:val="00F55219"/>
    <w:rsid w:val="00F560B8"/>
    <w:rsid w:val="00F57090"/>
    <w:rsid w:val="00F5720C"/>
    <w:rsid w:val="00F57C22"/>
    <w:rsid w:val="00F6250A"/>
    <w:rsid w:val="00F6356C"/>
    <w:rsid w:val="00F63B38"/>
    <w:rsid w:val="00F64D7C"/>
    <w:rsid w:val="00F652B8"/>
    <w:rsid w:val="00F659CF"/>
    <w:rsid w:val="00F65EE5"/>
    <w:rsid w:val="00F6615A"/>
    <w:rsid w:val="00F668DE"/>
    <w:rsid w:val="00F670D3"/>
    <w:rsid w:val="00F70D8E"/>
    <w:rsid w:val="00F7123D"/>
    <w:rsid w:val="00F71403"/>
    <w:rsid w:val="00F718FA"/>
    <w:rsid w:val="00F72828"/>
    <w:rsid w:val="00F72A19"/>
    <w:rsid w:val="00F73CB3"/>
    <w:rsid w:val="00F74120"/>
    <w:rsid w:val="00F741C9"/>
    <w:rsid w:val="00F74569"/>
    <w:rsid w:val="00F74C14"/>
    <w:rsid w:val="00F75DF8"/>
    <w:rsid w:val="00F75E4E"/>
    <w:rsid w:val="00F77392"/>
    <w:rsid w:val="00F82133"/>
    <w:rsid w:val="00F82479"/>
    <w:rsid w:val="00F82572"/>
    <w:rsid w:val="00F82938"/>
    <w:rsid w:val="00F82FE9"/>
    <w:rsid w:val="00F84286"/>
    <w:rsid w:val="00F8429D"/>
    <w:rsid w:val="00F86917"/>
    <w:rsid w:val="00F87B3D"/>
    <w:rsid w:val="00F90C06"/>
    <w:rsid w:val="00F90CD4"/>
    <w:rsid w:val="00F91FED"/>
    <w:rsid w:val="00F92654"/>
    <w:rsid w:val="00F9362E"/>
    <w:rsid w:val="00F93968"/>
    <w:rsid w:val="00F9719B"/>
    <w:rsid w:val="00F97FBD"/>
    <w:rsid w:val="00FA0174"/>
    <w:rsid w:val="00FA1DC3"/>
    <w:rsid w:val="00FA42D0"/>
    <w:rsid w:val="00FA467E"/>
    <w:rsid w:val="00FA56BD"/>
    <w:rsid w:val="00FA6769"/>
    <w:rsid w:val="00FA736A"/>
    <w:rsid w:val="00FA7558"/>
    <w:rsid w:val="00FB0CD5"/>
    <w:rsid w:val="00FB1729"/>
    <w:rsid w:val="00FB2362"/>
    <w:rsid w:val="00FB2FC7"/>
    <w:rsid w:val="00FB3BAC"/>
    <w:rsid w:val="00FB5155"/>
    <w:rsid w:val="00FB630D"/>
    <w:rsid w:val="00FB66A3"/>
    <w:rsid w:val="00FC00C4"/>
    <w:rsid w:val="00FC1530"/>
    <w:rsid w:val="00FC160E"/>
    <w:rsid w:val="00FC1F4D"/>
    <w:rsid w:val="00FC2154"/>
    <w:rsid w:val="00FC2CC6"/>
    <w:rsid w:val="00FC3524"/>
    <w:rsid w:val="00FC35E4"/>
    <w:rsid w:val="00FC4BB1"/>
    <w:rsid w:val="00FC4DF7"/>
    <w:rsid w:val="00FC5DC9"/>
    <w:rsid w:val="00FC5EF5"/>
    <w:rsid w:val="00FC6631"/>
    <w:rsid w:val="00FC679D"/>
    <w:rsid w:val="00FC6DAE"/>
    <w:rsid w:val="00FD0782"/>
    <w:rsid w:val="00FD216A"/>
    <w:rsid w:val="00FD24A8"/>
    <w:rsid w:val="00FD2C7F"/>
    <w:rsid w:val="00FD3841"/>
    <w:rsid w:val="00FD4D0B"/>
    <w:rsid w:val="00FD509A"/>
    <w:rsid w:val="00FD5528"/>
    <w:rsid w:val="00FD5D2B"/>
    <w:rsid w:val="00FD5E04"/>
    <w:rsid w:val="00FD621B"/>
    <w:rsid w:val="00FD6ACE"/>
    <w:rsid w:val="00FD7712"/>
    <w:rsid w:val="00FD7B66"/>
    <w:rsid w:val="00FD7CD5"/>
    <w:rsid w:val="00FE00E3"/>
    <w:rsid w:val="00FE2A2E"/>
    <w:rsid w:val="00FE2ED9"/>
    <w:rsid w:val="00FE4931"/>
    <w:rsid w:val="00FE4A08"/>
    <w:rsid w:val="00FE4C9F"/>
    <w:rsid w:val="00FE4E1B"/>
    <w:rsid w:val="00FE5772"/>
    <w:rsid w:val="00FE6E90"/>
    <w:rsid w:val="00FE710E"/>
    <w:rsid w:val="00FE713A"/>
    <w:rsid w:val="00FE7187"/>
    <w:rsid w:val="00FE756E"/>
    <w:rsid w:val="00FE7B41"/>
    <w:rsid w:val="00FF1547"/>
    <w:rsid w:val="00FF1980"/>
    <w:rsid w:val="00FF1BC4"/>
    <w:rsid w:val="00FF1F50"/>
    <w:rsid w:val="00FF234C"/>
    <w:rsid w:val="00FF2534"/>
    <w:rsid w:val="00FF3F27"/>
    <w:rsid w:val="00FF5829"/>
    <w:rsid w:val="00FF58B5"/>
    <w:rsid w:val="00FF7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15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49">
      <w:bodyDiv w:val="1"/>
      <w:marLeft w:val="0"/>
      <w:marRight w:val="0"/>
      <w:marTop w:val="0"/>
      <w:marBottom w:val="0"/>
      <w:divBdr>
        <w:top w:val="none" w:sz="0" w:space="0" w:color="auto"/>
        <w:left w:val="none" w:sz="0" w:space="0" w:color="auto"/>
        <w:bottom w:val="none" w:sz="0" w:space="0" w:color="auto"/>
        <w:right w:val="none" w:sz="0" w:space="0" w:color="auto"/>
      </w:divBdr>
    </w:div>
    <w:div w:id="70464742">
      <w:bodyDiv w:val="1"/>
      <w:marLeft w:val="0"/>
      <w:marRight w:val="0"/>
      <w:marTop w:val="0"/>
      <w:marBottom w:val="0"/>
      <w:divBdr>
        <w:top w:val="none" w:sz="0" w:space="0" w:color="auto"/>
        <w:left w:val="none" w:sz="0" w:space="0" w:color="auto"/>
        <w:bottom w:val="none" w:sz="0" w:space="0" w:color="auto"/>
        <w:right w:val="none" w:sz="0" w:space="0" w:color="auto"/>
      </w:divBdr>
    </w:div>
    <w:div w:id="121269289">
      <w:bodyDiv w:val="1"/>
      <w:marLeft w:val="0"/>
      <w:marRight w:val="0"/>
      <w:marTop w:val="0"/>
      <w:marBottom w:val="0"/>
      <w:divBdr>
        <w:top w:val="none" w:sz="0" w:space="0" w:color="auto"/>
        <w:left w:val="none" w:sz="0" w:space="0" w:color="auto"/>
        <w:bottom w:val="none" w:sz="0" w:space="0" w:color="auto"/>
        <w:right w:val="none" w:sz="0" w:space="0" w:color="auto"/>
      </w:divBdr>
    </w:div>
    <w:div w:id="130680357">
      <w:bodyDiv w:val="1"/>
      <w:marLeft w:val="0"/>
      <w:marRight w:val="0"/>
      <w:marTop w:val="0"/>
      <w:marBottom w:val="0"/>
      <w:divBdr>
        <w:top w:val="none" w:sz="0" w:space="0" w:color="auto"/>
        <w:left w:val="none" w:sz="0" w:space="0" w:color="auto"/>
        <w:bottom w:val="none" w:sz="0" w:space="0" w:color="auto"/>
        <w:right w:val="none" w:sz="0" w:space="0" w:color="auto"/>
      </w:divBdr>
    </w:div>
    <w:div w:id="247737471">
      <w:bodyDiv w:val="1"/>
      <w:marLeft w:val="0"/>
      <w:marRight w:val="0"/>
      <w:marTop w:val="0"/>
      <w:marBottom w:val="0"/>
      <w:divBdr>
        <w:top w:val="none" w:sz="0" w:space="0" w:color="auto"/>
        <w:left w:val="none" w:sz="0" w:space="0" w:color="auto"/>
        <w:bottom w:val="none" w:sz="0" w:space="0" w:color="auto"/>
        <w:right w:val="none" w:sz="0" w:space="0" w:color="auto"/>
      </w:divBdr>
    </w:div>
    <w:div w:id="252861480">
      <w:bodyDiv w:val="1"/>
      <w:marLeft w:val="0"/>
      <w:marRight w:val="0"/>
      <w:marTop w:val="0"/>
      <w:marBottom w:val="0"/>
      <w:divBdr>
        <w:top w:val="none" w:sz="0" w:space="0" w:color="auto"/>
        <w:left w:val="none" w:sz="0" w:space="0" w:color="auto"/>
        <w:bottom w:val="none" w:sz="0" w:space="0" w:color="auto"/>
        <w:right w:val="none" w:sz="0" w:space="0" w:color="auto"/>
      </w:divBdr>
    </w:div>
    <w:div w:id="300035078">
      <w:bodyDiv w:val="1"/>
      <w:marLeft w:val="0"/>
      <w:marRight w:val="0"/>
      <w:marTop w:val="0"/>
      <w:marBottom w:val="0"/>
      <w:divBdr>
        <w:top w:val="none" w:sz="0" w:space="0" w:color="auto"/>
        <w:left w:val="none" w:sz="0" w:space="0" w:color="auto"/>
        <w:bottom w:val="none" w:sz="0" w:space="0" w:color="auto"/>
        <w:right w:val="none" w:sz="0" w:space="0" w:color="auto"/>
      </w:divBdr>
    </w:div>
    <w:div w:id="326713825">
      <w:bodyDiv w:val="1"/>
      <w:marLeft w:val="0"/>
      <w:marRight w:val="0"/>
      <w:marTop w:val="0"/>
      <w:marBottom w:val="0"/>
      <w:divBdr>
        <w:top w:val="none" w:sz="0" w:space="0" w:color="auto"/>
        <w:left w:val="none" w:sz="0" w:space="0" w:color="auto"/>
        <w:bottom w:val="none" w:sz="0" w:space="0" w:color="auto"/>
        <w:right w:val="none" w:sz="0" w:space="0" w:color="auto"/>
      </w:divBdr>
    </w:div>
    <w:div w:id="390277566">
      <w:bodyDiv w:val="1"/>
      <w:marLeft w:val="0"/>
      <w:marRight w:val="0"/>
      <w:marTop w:val="0"/>
      <w:marBottom w:val="0"/>
      <w:divBdr>
        <w:top w:val="none" w:sz="0" w:space="0" w:color="auto"/>
        <w:left w:val="none" w:sz="0" w:space="0" w:color="auto"/>
        <w:bottom w:val="none" w:sz="0" w:space="0" w:color="auto"/>
        <w:right w:val="none" w:sz="0" w:space="0" w:color="auto"/>
      </w:divBdr>
    </w:div>
    <w:div w:id="415324809">
      <w:bodyDiv w:val="1"/>
      <w:marLeft w:val="0"/>
      <w:marRight w:val="0"/>
      <w:marTop w:val="0"/>
      <w:marBottom w:val="0"/>
      <w:divBdr>
        <w:top w:val="none" w:sz="0" w:space="0" w:color="auto"/>
        <w:left w:val="none" w:sz="0" w:space="0" w:color="auto"/>
        <w:bottom w:val="none" w:sz="0" w:space="0" w:color="auto"/>
        <w:right w:val="none" w:sz="0" w:space="0" w:color="auto"/>
      </w:divBdr>
    </w:div>
    <w:div w:id="447705740">
      <w:bodyDiv w:val="1"/>
      <w:marLeft w:val="0"/>
      <w:marRight w:val="0"/>
      <w:marTop w:val="0"/>
      <w:marBottom w:val="0"/>
      <w:divBdr>
        <w:top w:val="none" w:sz="0" w:space="0" w:color="auto"/>
        <w:left w:val="none" w:sz="0" w:space="0" w:color="auto"/>
        <w:bottom w:val="none" w:sz="0" w:space="0" w:color="auto"/>
        <w:right w:val="none" w:sz="0" w:space="0" w:color="auto"/>
      </w:divBdr>
    </w:div>
    <w:div w:id="550116540">
      <w:bodyDiv w:val="1"/>
      <w:marLeft w:val="0"/>
      <w:marRight w:val="0"/>
      <w:marTop w:val="0"/>
      <w:marBottom w:val="0"/>
      <w:divBdr>
        <w:top w:val="none" w:sz="0" w:space="0" w:color="auto"/>
        <w:left w:val="none" w:sz="0" w:space="0" w:color="auto"/>
        <w:bottom w:val="none" w:sz="0" w:space="0" w:color="auto"/>
        <w:right w:val="none" w:sz="0" w:space="0" w:color="auto"/>
      </w:divBdr>
    </w:div>
    <w:div w:id="588928622">
      <w:bodyDiv w:val="1"/>
      <w:marLeft w:val="0"/>
      <w:marRight w:val="0"/>
      <w:marTop w:val="0"/>
      <w:marBottom w:val="0"/>
      <w:divBdr>
        <w:top w:val="none" w:sz="0" w:space="0" w:color="auto"/>
        <w:left w:val="none" w:sz="0" w:space="0" w:color="auto"/>
        <w:bottom w:val="none" w:sz="0" w:space="0" w:color="auto"/>
        <w:right w:val="none" w:sz="0" w:space="0" w:color="auto"/>
      </w:divBdr>
    </w:div>
    <w:div w:id="602499442">
      <w:bodyDiv w:val="1"/>
      <w:marLeft w:val="0"/>
      <w:marRight w:val="0"/>
      <w:marTop w:val="0"/>
      <w:marBottom w:val="0"/>
      <w:divBdr>
        <w:top w:val="none" w:sz="0" w:space="0" w:color="auto"/>
        <w:left w:val="none" w:sz="0" w:space="0" w:color="auto"/>
        <w:bottom w:val="none" w:sz="0" w:space="0" w:color="auto"/>
        <w:right w:val="none" w:sz="0" w:space="0" w:color="auto"/>
      </w:divBdr>
    </w:div>
    <w:div w:id="615671844">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8437044">
      <w:bodyDiv w:val="1"/>
      <w:marLeft w:val="0"/>
      <w:marRight w:val="0"/>
      <w:marTop w:val="0"/>
      <w:marBottom w:val="0"/>
      <w:divBdr>
        <w:top w:val="none" w:sz="0" w:space="0" w:color="auto"/>
        <w:left w:val="none" w:sz="0" w:space="0" w:color="auto"/>
        <w:bottom w:val="none" w:sz="0" w:space="0" w:color="auto"/>
        <w:right w:val="none" w:sz="0" w:space="0" w:color="auto"/>
      </w:divBdr>
    </w:div>
    <w:div w:id="743843756">
      <w:bodyDiv w:val="1"/>
      <w:marLeft w:val="0"/>
      <w:marRight w:val="0"/>
      <w:marTop w:val="0"/>
      <w:marBottom w:val="0"/>
      <w:divBdr>
        <w:top w:val="none" w:sz="0" w:space="0" w:color="auto"/>
        <w:left w:val="none" w:sz="0" w:space="0" w:color="auto"/>
        <w:bottom w:val="none" w:sz="0" w:space="0" w:color="auto"/>
        <w:right w:val="none" w:sz="0" w:space="0" w:color="auto"/>
      </w:divBdr>
    </w:div>
    <w:div w:id="819660474">
      <w:bodyDiv w:val="1"/>
      <w:marLeft w:val="0"/>
      <w:marRight w:val="0"/>
      <w:marTop w:val="0"/>
      <w:marBottom w:val="0"/>
      <w:divBdr>
        <w:top w:val="none" w:sz="0" w:space="0" w:color="auto"/>
        <w:left w:val="none" w:sz="0" w:space="0" w:color="auto"/>
        <w:bottom w:val="none" w:sz="0" w:space="0" w:color="auto"/>
        <w:right w:val="none" w:sz="0" w:space="0" w:color="auto"/>
      </w:divBdr>
    </w:div>
    <w:div w:id="829174352">
      <w:bodyDiv w:val="1"/>
      <w:marLeft w:val="0"/>
      <w:marRight w:val="0"/>
      <w:marTop w:val="0"/>
      <w:marBottom w:val="0"/>
      <w:divBdr>
        <w:top w:val="none" w:sz="0" w:space="0" w:color="auto"/>
        <w:left w:val="none" w:sz="0" w:space="0" w:color="auto"/>
        <w:bottom w:val="none" w:sz="0" w:space="0" w:color="auto"/>
        <w:right w:val="none" w:sz="0" w:space="0" w:color="auto"/>
      </w:divBdr>
    </w:div>
    <w:div w:id="856047031">
      <w:bodyDiv w:val="1"/>
      <w:marLeft w:val="0"/>
      <w:marRight w:val="0"/>
      <w:marTop w:val="0"/>
      <w:marBottom w:val="0"/>
      <w:divBdr>
        <w:top w:val="none" w:sz="0" w:space="0" w:color="auto"/>
        <w:left w:val="none" w:sz="0" w:space="0" w:color="auto"/>
        <w:bottom w:val="none" w:sz="0" w:space="0" w:color="auto"/>
        <w:right w:val="none" w:sz="0" w:space="0" w:color="auto"/>
      </w:divBdr>
    </w:div>
    <w:div w:id="1004935203">
      <w:bodyDiv w:val="1"/>
      <w:marLeft w:val="0"/>
      <w:marRight w:val="0"/>
      <w:marTop w:val="0"/>
      <w:marBottom w:val="0"/>
      <w:divBdr>
        <w:top w:val="none" w:sz="0" w:space="0" w:color="auto"/>
        <w:left w:val="none" w:sz="0" w:space="0" w:color="auto"/>
        <w:bottom w:val="none" w:sz="0" w:space="0" w:color="auto"/>
        <w:right w:val="none" w:sz="0" w:space="0" w:color="auto"/>
      </w:divBdr>
      <w:divsChild>
        <w:div w:id="781924571">
          <w:marLeft w:val="0"/>
          <w:marRight w:val="0"/>
          <w:marTop w:val="0"/>
          <w:marBottom w:val="0"/>
          <w:divBdr>
            <w:top w:val="none" w:sz="0" w:space="0" w:color="auto"/>
            <w:left w:val="none" w:sz="0" w:space="0" w:color="auto"/>
            <w:bottom w:val="none" w:sz="0" w:space="0" w:color="auto"/>
            <w:right w:val="none" w:sz="0" w:space="0" w:color="auto"/>
          </w:divBdr>
          <w:divsChild>
            <w:div w:id="1736273285">
              <w:marLeft w:val="0"/>
              <w:marRight w:val="0"/>
              <w:marTop w:val="0"/>
              <w:marBottom w:val="0"/>
              <w:divBdr>
                <w:top w:val="none" w:sz="0" w:space="0" w:color="auto"/>
                <w:left w:val="none" w:sz="0" w:space="0" w:color="auto"/>
                <w:bottom w:val="none" w:sz="0" w:space="0" w:color="auto"/>
                <w:right w:val="none" w:sz="0" w:space="0" w:color="auto"/>
              </w:divBdr>
              <w:divsChild>
                <w:div w:id="1567494011">
                  <w:marLeft w:val="0"/>
                  <w:marRight w:val="0"/>
                  <w:marTop w:val="0"/>
                  <w:marBottom w:val="0"/>
                  <w:divBdr>
                    <w:top w:val="none" w:sz="0" w:space="0" w:color="auto"/>
                    <w:left w:val="none" w:sz="0" w:space="0" w:color="auto"/>
                    <w:bottom w:val="none" w:sz="0" w:space="0" w:color="auto"/>
                    <w:right w:val="none" w:sz="0" w:space="0" w:color="auto"/>
                  </w:divBdr>
                  <w:divsChild>
                    <w:div w:id="1843471301">
                      <w:marLeft w:val="0"/>
                      <w:marRight w:val="0"/>
                      <w:marTop w:val="0"/>
                      <w:marBottom w:val="0"/>
                      <w:divBdr>
                        <w:top w:val="none" w:sz="0" w:space="0" w:color="auto"/>
                        <w:left w:val="none" w:sz="0" w:space="0" w:color="auto"/>
                        <w:bottom w:val="none" w:sz="0" w:space="0" w:color="auto"/>
                        <w:right w:val="none" w:sz="0" w:space="0" w:color="auto"/>
                      </w:divBdr>
                      <w:divsChild>
                        <w:div w:id="808128012">
                          <w:marLeft w:val="0"/>
                          <w:marRight w:val="0"/>
                          <w:marTop w:val="0"/>
                          <w:marBottom w:val="0"/>
                          <w:divBdr>
                            <w:top w:val="none" w:sz="0" w:space="0" w:color="auto"/>
                            <w:left w:val="none" w:sz="0" w:space="0" w:color="auto"/>
                            <w:bottom w:val="none" w:sz="0" w:space="0" w:color="auto"/>
                            <w:right w:val="none" w:sz="0" w:space="0" w:color="auto"/>
                          </w:divBdr>
                          <w:divsChild>
                            <w:div w:id="1978488055">
                              <w:marLeft w:val="0"/>
                              <w:marRight w:val="0"/>
                              <w:marTop w:val="0"/>
                              <w:marBottom w:val="0"/>
                              <w:divBdr>
                                <w:top w:val="none" w:sz="0" w:space="0" w:color="auto"/>
                                <w:left w:val="none" w:sz="0" w:space="0" w:color="auto"/>
                                <w:bottom w:val="none" w:sz="0" w:space="0" w:color="auto"/>
                                <w:right w:val="none" w:sz="0" w:space="0" w:color="auto"/>
                              </w:divBdr>
                              <w:divsChild>
                                <w:div w:id="1326275090">
                                  <w:marLeft w:val="0"/>
                                  <w:marRight w:val="0"/>
                                  <w:marTop w:val="0"/>
                                  <w:marBottom w:val="0"/>
                                  <w:divBdr>
                                    <w:top w:val="none" w:sz="0" w:space="0" w:color="auto"/>
                                    <w:left w:val="none" w:sz="0" w:space="0" w:color="auto"/>
                                    <w:bottom w:val="none" w:sz="0" w:space="0" w:color="auto"/>
                                    <w:right w:val="none" w:sz="0" w:space="0" w:color="auto"/>
                                  </w:divBdr>
                                  <w:divsChild>
                                    <w:div w:id="2100321519">
                                      <w:marLeft w:val="0"/>
                                      <w:marRight w:val="0"/>
                                      <w:marTop w:val="0"/>
                                      <w:marBottom w:val="0"/>
                                      <w:divBdr>
                                        <w:top w:val="none" w:sz="0" w:space="0" w:color="auto"/>
                                        <w:left w:val="none" w:sz="0" w:space="0" w:color="auto"/>
                                        <w:bottom w:val="none" w:sz="0" w:space="0" w:color="auto"/>
                                        <w:right w:val="none" w:sz="0" w:space="0" w:color="auto"/>
                                      </w:divBdr>
                                      <w:divsChild>
                                        <w:div w:id="1337264912">
                                          <w:marLeft w:val="0"/>
                                          <w:marRight w:val="0"/>
                                          <w:marTop w:val="0"/>
                                          <w:marBottom w:val="0"/>
                                          <w:divBdr>
                                            <w:top w:val="none" w:sz="0" w:space="0" w:color="auto"/>
                                            <w:left w:val="none" w:sz="0" w:space="0" w:color="auto"/>
                                            <w:bottom w:val="none" w:sz="0" w:space="0" w:color="auto"/>
                                            <w:right w:val="none" w:sz="0" w:space="0" w:color="auto"/>
                                          </w:divBdr>
                                          <w:divsChild>
                                            <w:div w:id="1358039987">
                                              <w:marLeft w:val="0"/>
                                              <w:marRight w:val="0"/>
                                              <w:marTop w:val="0"/>
                                              <w:marBottom w:val="0"/>
                                              <w:divBdr>
                                                <w:top w:val="single" w:sz="12" w:space="2" w:color="FFFFCC"/>
                                                <w:left w:val="single" w:sz="12" w:space="2" w:color="FFFFCC"/>
                                                <w:bottom w:val="single" w:sz="12" w:space="2" w:color="FFFFCC"/>
                                                <w:right w:val="single" w:sz="12" w:space="0" w:color="FFFFCC"/>
                                              </w:divBdr>
                                              <w:divsChild>
                                                <w:div w:id="139034321">
                                                  <w:marLeft w:val="0"/>
                                                  <w:marRight w:val="0"/>
                                                  <w:marTop w:val="0"/>
                                                  <w:marBottom w:val="0"/>
                                                  <w:divBdr>
                                                    <w:top w:val="none" w:sz="0" w:space="0" w:color="auto"/>
                                                    <w:left w:val="none" w:sz="0" w:space="0" w:color="auto"/>
                                                    <w:bottom w:val="none" w:sz="0" w:space="0" w:color="auto"/>
                                                    <w:right w:val="none" w:sz="0" w:space="0" w:color="auto"/>
                                                  </w:divBdr>
                                                  <w:divsChild>
                                                    <w:div w:id="2134059248">
                                                      <w:marLeft w:val="0"/>
                                                      <w:marRight w:val="0"/>
                                                      <w:marTop w:val="0"/>
                                                      <w:marBottom w:val="0"/>
                                                      <w:divBdr>
                                                        <w:top w:val="none" w:sz="0" w:space="0" w:color="auto"/>
                                                        <w:left w:val="none" w:sz="0" w:space="0" w:color="auto"/>
                                                        <w:bottom w:val="none" w:sz="0" w:space="0" w:color="auto"/>
                                                        <w:right w:val="none" w:sz="0" w:space="0" w:color="auto"/>
                                                      </w:divBdr>
                                                      <w:divsChild>
                                                        <w:div w:id="372468073">
                                                          <w:marLeft w:val="0"/>
                                                          <w:marRight w:val="0"/>
                                                          <w:marTop w:val="0"/>
                                                          <w:marBottom w:val="0"/>
                                                          <w:divBdr>
                                                            <w:top w:val="none" w:sz="0" w:space="0" w:color="auto"/>
                                                            <w:left w:val="none" w:sz="0" w:space="0" w:color="auto"/>
                                                            <w:bottom w:val="none" w:sz="0" w:space="0" w:color="auto"/>
                                                            <w:right w:val="none" w:sz="0" w:space="0" w:color="auto"/>
                                                          </w:divBdr>
                                                          <w:divsChild>
                                                            <w:div w:id="72510275">
                                                              <w:marLeft w:val="0"/>
                                                              <w:marRight w:val="0"/>
                                                              <w:marTop w:val="0"/>
                                                              <w:marBottom w:val="0"/>
                                                              <w:divBdr>
                                                                <w:top w:val="none" w:sz="0" w:space="0" w:color="auto"/>
                                                                <w:left w:val="none" w:sz="0" w:space="0" w:color="auto"/>
                                                                <w:bottom w:val="none" w:sz="0" w:space="0" w:color="auto"/>
                                                                <w:right w:val="none" w:sz="0" w:space="0" w:color="auto"/>
                                                              </w:divBdr>
                                                              <w:divsChild>
                                                                <w:div w:id="235551455">
                                                                  <w:marLeft w:val="0"/>
                                                                  <w:marRight w:val="0"/>
                                                                  <w:marTop w:val="0"/>
                                                                  <w:marBottom w:val="0"/>
                                                                  <w:divBdr>
                                                                    <w:top w:val="none" w:sz="0" w:space="0" w:color="auto"/>
                                                                    <w:left w:val="none" w:sz="0" w:space="0" w:color="auto"/>
                                                                    <w:bottom w:val="none" w:sz="0" w:space="0" w:color="auto"/>
                                                                    <w:right w:val="none" w:sz="0" w:space="0" w:color="auto"/>
                                                                  </w:divBdr>
                                                                  <w:divsChild>
                                                                    <w:div w:id="1075085297">
                                                                      <w:marLeft w:val="0"/>
                                                                      <w:marRight w:val="0"/>
                                                                      <w:marTop w:val="0"/>
                                                                      <w:marBottom w:val="0"/>
                                                                      <w:divBdr>
                                                                        <w:top w:val="none" w:sz="0" w:space="0" w:color="auto"/>
                                                                        <w:left w:val="none" w:sz="0" w:space="0" w:color="auto"/>
                                                                        <w:bottom w:val="none" w:sz="0" w:space="0" w:color="auto"/>
                                                                        <w:right w:val="none" w:sz="0" w:space="0" w:color="auto"/>
                                                                      </w:divBdr>
                                                                      <w:divsChild>
                                                                        <w:div w:id="895433597">
                                                                          <w:marLeft w:val="0"/>
                                                                          <w:marRight w:val="0"/>
                                                                          <w:marTop w:val="0"/>
                                                                          <w:marBottom w:val="0"/>
                                                                          <w:divBdr>
                                                                            <w:top w:val="none" w:sz="0" w:space="0" w:color="auto"/>
                                                                            <w:left w:val="none" w:sz="0" w:space="0" w:color="auto"/>
                                                                            <w:bottom w:val="none" w:sz="0" w:space="0" w:color="auto"/>
                                                                            <w:right w:val="none" w:sz="0" w:space="0" w:color="auto"/>
                                                                          </w:divBdr>
                                                                          <w:divsChild>
                                                                            <w:div w:id="508063423">
                                                                              <w:marLeft w:val="0"/>
                                                                              <w:marRight w:val="0"/>
                                                                              <w:marTop w:val="0"/>
                                                                              <w:marBottom w:val="0"/>
                                                                              <w:divBdr>
                                                                                <w:top w:val="none" w:sz="0" w:space="0" w:color="auto"/>
                                                                                <w:left w:val="none" w:sz="0" w:space="0" w:color="auto"/>
                                                                                <w:bottom w:val="none" w:sz="0" w:space="0" w:color="auto"/>
                                                                                <w:right w:val="none" w:sz="0" w:space="0" w:color="auto"/>
                                                                              </w:divBdr>
                                                                              <w:divsChild>
                                                                                <w:div w:id="172647488">
                                                                                  <w:marLeft w:val="0"/>
                                                                                  <w:marRight w:val="0"/>
                                                                                  <w:marTop w:val="0"/>
                                                                                  <w:marBottom w:val="0"/>
                                                                                  <w:divBdr>
                                                                                    <w:top w:val="none" w:sz="0" w:space="0" w:color="auto"/>
                                                                                    <w:left w:val="none" w:sz="0" w:space="0" w:color="auto"/>
                                                                                    <w:bottom w:val="none" w:sz="0" w:space="0" w:color="auto"/>
                                                                                    <w:right w:val="none" w:sz="0" w:space="0" w:color="auto"/>
                                                                                  </w:divBdr>
                                                                                  <w:divsChild>
                                                                                    <w:div w:id="1576167351">
                                                                                      <w:marLeft w:val="0"/>
                                                                                      <w:marRight w:val="0"/>
                                                                                      <w:marTop w:val="0"/>
                                                                                      <w:marBottom w:val="0"/>
                                                                                      <w:divBdr>
                                                                                        <w:top w:val="none" w:sz="0" w:space="0" w:color="auto"/>
                                                                                        <w:left w:val="none" w:sz="0" w:space="0" w:color="auto"/>
                                                                                        <w:bottom w:val="none" w:sz="0" w:space="0" w:color="auto"/>
                                                                                        <w:right w:val="none" w:sz="0" w:space="0" w:color="auto"/>
                                                                                      </w:divBdr>
                                                                                      <w:divsChild>
                                                                                        <w:div w:id="656302313">
                                                                                          <w:marLeft w:val="0"/>
                                                                                          <w:marRight w:val="120"/>
                                                                                          <w:marTop w:val="0"/>
                                                                                          <w:marBottom w:val="150"/>
                                                                                          <w:divBdr>
                                                                                            <w:top w:val="single" w:sz="2" w:space="0" w:color="EFEFEF"/>
                                                                                            <w:left w:val="single" w:sz="6" w:space="0" w:color="EFEFEF"/>
                                                                                            <w:bottom w:val="single" w:sz="6" w:space="0" w:color="E2E2E2"/>
                                                                                            <w:right w:val="single" w:sz="6" w:space="0" w:color="EFEFEF"/>
                                                                                          </w:divBdr>
                                                                                          <w:divsChild>
                                                                                            <w:div w:id="2128232450">
                                                                                              <w:marLeft w:val="0"/>
                                                                                              <w:marRight w:val="0"/>
                                                                                              <w:marTop w:val="0"/>
                                                                                              <w:marBottom w:val="0"/>
                                                                                              <w:divBdr>
                                                                                                <w:top w:val="none" w:sz="0" w:space="0" w:color="auto"/>
                                                                                                <w:left w:val="none" w:sz="0" w:space="0" w:color="auto"/>
                                                                                                <w:bottom w:val="none" w:sz="0" w:space="0" w:color="auto"/>
                                                                                                <w:right w:val="none" w:sz="0" w:space="0" w:color="auto"/>
                                                                                              </w:divBdr>
                                                                                              <w:divsChild>
                                                                                                <w:div w:id="1481192782">
                                                                                                  <w:marLeft w:val="0"/>
                                                                                                  <w:marRight w:val="0"/>
                                                                                                  <w:marTop w:val="0"/>
                                                                                                  <w:marBottom w:val="0"/>
                                                                                                  <w:divBdr>
                                                                                                    <w:top w:val="none" w:sz="0" w:space="0" w:color="auto"/>
                                                                                                    <w:left w:val="none" w:sz="0" w:space="0" w:color="auto"/>
                                                                                                    <w:bottom w:val="none" w:sz="0" w:space="0" w:color="auto"/>
                                                                                                    <w:right w:val="none" w:sz="0" w:space="0" w:color="auto"/>
                                                                                                  </w:divBdr>
                                                                                                  <w:divsChild>
                                                                                                    <w:div w:id="682362672">
                                                                                                      <w:marLeft w:val="0"/>
                                                                                                      <w:marRight w:val="0"/>
                                                                                                      <w:marTop w:val="0"/>
                                                                                                      <w:marBottom w:val="0"/>
                                                                                                      <w:divBdr>
                                                                                                        <w:top w:val="none" w:sz="0" w:space="0" w:color="auto"/>
                                                                                                        <w:left w:val="none" w:sz="0" w:space="0" w:color="auto"/>
                                                                                                        <w:bottom w:val="none" w:sz="0" w:space="0" w:color="auto"/>
                                                                                                        <w:right w:val="none" w:sz="0" w:space="0" w:color="auto"/>
                                                                                                      </w:divBdr>
                                                                                                      <w:divsChild>
                                                                                                        <w:div w:id="712389266">
                                                                                                          <w:marLeft w:val="0"/>
                                                                                                          <w:marRight w:val="0"/>
                                                                                                          <w:marTop w:val="0"/>
                                                                                                          <w:marBottom w:val="0"/>
                                                                                                          <w:divBdr>
                                                                                                            <w:top w:val="none" w:sz="0" w:space="0" w:color="auto"/>
                                                                                                            <w:left w:val="none" w:sz="0" w:space="0" w:color="auto"/>
                                                                                                            <w:bottom w:val="none" w:sz="0" w:space="0" w:color="auto"/>
                                                                                                            <w:right w:val="none" w:sz="0" w:space="0" w:color="auto"/>
                                                                                                          </w:divBdr>
                                                                                                          <w:divsChild>
                                                                                                            <w:div w:id="1195735073">
                                                                                                              <w:marLeft w:val="0"/>
                                                                                                              <w:marRight w:val="0"/>
                                                                                                              <w:marTop w:val="0"/>
                                                                                                              <w:marBottom w:val="0"/>
                                                                                                              <w:divBdr>
                                                                                                                <w:top w:val="single" w:sz="2" w:space="4" w:color="D8D8D8"/>
                                                                                                                <w:left w:val="single" w:sz="2" w:space="0" w:color="D8D8D8"/>
                                                                                                                <w:bottom w:val="single" w:sz="2" w:space="4" w:color="D8D8D8"/>
                                                                                                                <w:right w:val="single" w:sz="2" w:space="0" w:color="D8D8D8"/>
                                                                                                              </w:divBdr>
                                                                                                              <w:divsChild>
                                                                                                                <w:div w:id="1781224562">
                                                                                                                  <w:marLeft w:val="225"/>
                                                                                                                  <w:marRight w:val="225"/>
                                                                                                                  <w:marTop w:val="75"/>
                                                                                                                  <w:marBottom w:val="75"/>
                                                                                                                  <w:divBdr>
                                                                                                                    <w:top w:val="none" w:sz="0" w:space="0" w:color="auto"/>
                                                                                                                    <w:left w:val="none" w:sz="0" w:space="0" w:color="auto"/>
                                                                                                                    <w:bottom w:val="none" w:sz="0" w:space="0" w:color="auto"/>
                                                                                                                    <w:right w:val="none" w:sz="0" w:space="0" w:color="auto"/>
                                                                                                                  </w:divBdr>
                                                                                                                  <w:divsChild>
                                                                                                                    <w:div w:id="645823336">
                                                                                                                      <w:marLeft w:val="0"/>
                                                                                                                      <w:marRight w:val="0"/>
                                                                                                                      <w:marTop w:val="0"/>
                                                                                                                      <w:marBottom w:val="0"/>
                                                                                                                      <w:divBdr>
                                                                                                                        <w:top w:val="single" w:sz="6" w:space="0" w:color="auto"/>
                                                                                                                        <w:left w:val="single" w:sz="6" w:space="0" w:color="auto"/>
                                                                                                                        <w:bottom w:val="single" w:sz="6" w:space="0" w:color="auto"/>
                                                                                                                        <w:right w:val="single" w:sz="6" w:space="0" w:color="auto"/>
                                                                                                                      </w:divBdr>
                                                                                                                      <w:divsChild>
                                                                                                                        <w:div w:id="574240212">
                                                                                                                          <w:marLeft w:val="0"/>
                                                                                                                          <w:marRight w:val="0"/>
                                                                                                                          <w:marTop w:val="0"/>
                                                                                                                          <w:marBottom w:val="0"/>
                                                                                                                          <w:divBdr>
                                                                                                                            <w:top w:val="none" w:sz="0" w:space="0" w:color="auto"/>
                                                                                                                            <w:left w:val="none" w:sz="0" w:space="0" w:color="auto"/>
                                                                                                                            <w:bottom w:val="none" w:sz="0" w:space="0" w:color="auto"/>
                                                                                                                            <w:right w:val="none" w:sz="0" w:space="0" w:color="auto"/>
                                                                                                                          </w:divBdr>
                                                                                                                          <w:divsChild>
                                                                                                                            <w:div w:id="19644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651859">
      <w:bodyDiv w:val="1"/>
      <w:marLeft w:val="0"/>
      <w:marRight w:val="0"/>
      <w:marTop w:val="0"/>
      <w:marBottom w:val="0"/>
      <w:divBdr>
        <w:top w:val="none" w:sz="0" w:space="0" w:color="auto"/>
        <w:left w:val="none" w:sz="0" w:space="0" w:color="auto"/>
        <w:bottom w:val="none" w:sz="0" w:space="0" w:color="auto"/>
        <w:right w:val="none" w:sz="0" w:space="0" w:color="auto"/>
      </w:divBdr>
    </w:div>
    <w:div w:id="1026252056">
      <w:bodyDiv w:val="1"/>
      <w:marLeft w:val="0"/>
      <w:marRight w:val="0"/>
      <w:marTop w:val="0"/>
      <w:marBottom w:val="0"/>
      <w:divBdr>
        <w:top w:val="none" w:sz="0" w:space="0" w:color="auto"/>
        <w:left w:val="none" w:sz="0" w:space="0" w:color="auto"/>
        <w:bottom w:val="none" w:sz="0" w:space="0" w:color="auto"/>
        <w:right w:val="none" w:sz="0" w:space="0" w:color="auto"/>
      </w:divBdr>
    </w:div>
    <w:div w:id="1051340805">
      <w:bodyDiv w:val="1"/>
      <w:marLeft w:val="0"/>
      <w:marRight w:val="0"/>
      <w:marTop w:val="0"/>
      <w:marBottom w:val="0"/>
      <w:divBdr>
        <w:top w:val="none" w:sz="0" w:space="0" w:color="auto"/>
        <w:left w:val="none" w:sz="0" w:space="0" w:color="auto"/>
        <w:bottom w:val="none" w:sz="0" w:space="0" w:color="auto"/>
        <w:right w:val="none" w:sz="0" w:space="0" w:color="auto"/>
      </w:divBdr>
    </w:div>
    <w:div w:id="1066494587">
      <w:bodyDiv w:val="1"/>
      <w:marLeft w:val="0"/>
      <w:marRight w:val="0"/>
      <w:marTop w:val="0"/>
      <w:marBottom w:val="0"/>
      <w:divBdr>
        <w:top w:val="none" w:sz="0" w:space="0" w:color="auto"/>
        <w:left w:val="none" w:sz="0" w:space="0" w:color="auto"/>
        <w:bottom w:val="none" w:sz="0" w:space="0" w:color="auto"/>
        <w:right w:val="none" w:sz="0" w:space="0" w:color="auto"/>
      </w:divBdr>
    </w:div>
    <w:div w:id="1107390782">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81843645">
      <w:bodyDiv w:val="1"/>
      <w:marLeft w:val="0"/>
      <w:marRight w:val="0"/>
      <w:marTop w:val="0"/>
      <w:marBottom w:val="0"/>
      <w:divBdr>
        <w:top w:val="none" w:sz="0" w:space="0" w:color="auto"/>
        <w:left w:val="none" w:sz="0" w:space="0" w:color="auto"/>
        <w:bottom w:val="none" w:sz="0" w:space="0" w:color="auto"/>
        <w:right w:val="none" w:sz="0" w:space="0" w:color="auto"/>
      </w:divBdr>
      <w:divsChild>
        <w:div w:id="1857884864">
          <w:marLeft w:val="0"/>
          <w:marRight w:val="0"/>
          <w:marTop w:val="0"/>
          <w:marBottom w:val="0"/>
          <w:divBdr>
            <w:top w:val="none" w:sz="0" w:space="0" w:color="auto"/>
            <w:left w:val="none" w:sz="0" w:space="0" w:color="auto"/>
            <w:bottom w:val="none" w:sz="0" w:space="0" w:color="auto"/>
            <w:right w:val="none" w:sz="0" w:space="0" w:color="auto"/>
          </w:divBdr>
          <w:divsChild>
            <w:div w:id="890731084">
              <w:marLeft w:val="0"/>
              <w:marRight w:val="0"/>
              <w:marTop w:val="0"/>
              <w:marBottom w:val="0"/>
              <w:divBdr>
                <w:top w:val="none" w:sz="0" w:space="0" w:color="auto"/>
                <w:left w:val="none" w:sz="0" w:space="0" w:color="auto"/>
                <w:bottom w:val="none" w:sz="0" w:space="0" w:color="auto"/>
                <w:right w:val="none" w:sz="0" w:space="0" w:color="auto"/>
              </w:divBdr>
              <w:divsChild>
                <w:div w:id="161553892">
                  <w:marLeft w:val="0"/>
                  <w:marRight w:val="0"/>
                  <w:marTop w:val="0"/>
                  <w:marBottom w:val="0"/>
                  <w:divBdr>
                    <w:top w:val="none" w:sz="0" w:space="0" w:color="auto"/>
                    <w:left w:val="none" w:sz="0" w:space="0" w:color="auto"/>
                    <w:bottom w:val="none" w:sz="0" w:space="0" w:color="auto"/>
                    <w:right w:val="none" w:sz="0" w:space="0" w:color="auto"/>
                  </w:divBdr>
                  <w:divsChild>
                    <w:div w:id="274213718">
                      <w:marLeft w:val="0"/>
                      <w:marRight w:val="0"/>
                      <w:marTop w:val="0"/>
                      <w:marBottom w:val="0"/>
                      <w:divBdr>
                        <w:top w:val="none" w:sz="0" w:space="0" w:color="auto"/>
                        <w:left w:val="none" w:sz="0" w:space="0" w:color="auto"/>
                        <w:bottom w:val="none" w:sz="0" w:space="0" w:color="auto"/>
                        <w:right w:val="none" w:sz="0" w:space="0" w:color="auto"/>
                      </w:divBdr>
                      <w:divsChild>
                        <w:div w:id="1392533324">
                          <w:marLeft w:val="0"/>
                          <w:marRight w:val="0"/>
                          <w:marTop w:val="0"/>
                          <w:marBottom w:val="0"/>
                          <w:divBdr>
                            <w:top w:val="none" w:sz="0" w:space="0" w:color="auto"/>
                            <w:left w:val="none" w:sz="0" w:space="0" w:color="auto"/>
                            <w:bottom w:val="none" w:sz="0" w:space="0" w:color="auto"/>
                            <w:right w:val="none" w:sz="0" w:space="0" w:color="auto"/>
                          </w:divBdr>
                          <w:divsChild>
                            <w:div w:id="1251696505">
                              <w:marLeft w:val="0"/>
                              <w:marRight w:val="0"/>
                              <w:marTop w:val="0"/>
                              <w:marBottom w:val="0"/>
                              <w:divBdr>
                                <w:top w:val="none" w:sz="0" w:space="0" w:color="auto"/>
                                <w:left w:val="none" w:sz="0" w:space="0" w:color="auto"/>
                                <w:bottom w:val="none" w:sz="0" w:space="0" w:color="auto"/>
                                <w:right w:val="none" w:sz="0" w:space="0" w:color="auto"/>
                              </w:divBdr>
                              <w:divsChild>
                                <w:div w:id="1399549314">
                                  <w:marLeft w:val="0"/>
                                  <w:marRight w:val="0"/>
                                  <w:marTop w:val="0"/>
                                  <w:marBottom w:val="0"/>
                                  <w:divBdr>
                                    <w:top w:val="none" w:sz="0" w:space="0" w:color="auto"/>
                                    <w:left w:val="none" w:sz="0" w:space="0" w:color="auto"/>
                                    <w:bottom w:val="none" w:sz="0" w:space="0" w:color="auto"/>
                                    <w:right w:val="none" w:sz="0" w:space="0" w:color="auto"/>
                                  </w:divBdr>
                                  <w:divsChild>
                                    <w:div w:id="1471365473">
                                      <w:marLeft w:val="0"/>
                                      <w:marRight w:val="0"/>
                                      <w:marTop w:val="0"/>
                                      <w:marBottom w:val="0"/>
                                      <w:divBdr>
                                        <w:top w:val="none" w:sz="0" w:space="0" w:color="auto"/>
                                        <w:left w:val="none" w:sz="0" w:space="0" w:color="auto"/>
                                        <w:bottom w:val="none" w:sz="0" w:space="0" w:color="auto"/>
                                        <w:right w:val="none" w:sz="0" w:space="0" w:color="auto"/>
                                      </w:divBdr>
                                      <w:divsChild>
                                        <w:div w:id="2068142912">
                                          <w:marLeft w:val="0"/>
                                          <w:marRight w:val="0"/>
                                          <w:marTop w:val="0"/>
                                          <w:marBottom w:val="0"/>
                                          <w:divBdr>
                                            <w:top w:val="none" w:sz="0" w:space="0" w:color="auto"/>
                                            <w:left w:val="none" w:sz="0" w:space="0" w:color="auto"/>
                                            <w:bottom w:val="none" w:sz="0" w:space="0" w:color="auto"/>
                                            <w:right w:val="none" w:sz="0" w:space="0" w:color="auto"/>
                                          </w:divBdr>
                                          <w:divsChild>
                                            <w:div w:id="1653756750">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7911">
                                                  <w:marLeft w:val="0"/>
                                                  <w:marRight w:val="0"/>
                                                  <w:marTop w:val="0"/>
                                                  <w:marBottom w:val="0"/>
                                                  <w:divBdr>
                                                    <w:top w:val="none" w:sz="0" w:space="0" w:color="auto"/>
                                                    <w:left w:val="none" w:sz="0" w:space="0" w:color="auto"/>
                                                    <w:bottom w:val="none" w:sz="0" w:space="0" w:color="auto"/>
                                                    <w:right w:val="none" w:sz="0" w:space="0" w:color="auto"/>
                                                  </w:divBdr>
                                                  <w:divsChild>
                                                    <w:div w:id="1680505000">
                                                      <w:marLeft w:val="0"/>
                                                      <w:marRight w:val="0"/>
                                                      <w:marTop w:val="0"/>
                                                      <w:marBottom w:val="0"/>
                                                      <w:divBdr>
                                                        <w:top w:val="none" w:sz="0" w:space="0" w:color="auto"/>
                                                        <w:left w:val="none" w:sz="0" w:space="0" w:color="auto"/>
                                                        <w:bottom w:val="none" w:sz="0" w:space="0" w:color="auto"/>
                                                        <w:right w:val="none" w:sz="0" w:space="0" w:color="auto"/>
                                                      </w:divBdr>
                                                      <w:divsChild>
                                                        <w:div w:id="995230859">
                                                          <w:marLeft w:val="0"/>
                                                          <w:marRight w:val="0"/>
                                                          <w:marTop w:val="0"/>
                                                          <w:marBottom w:val="0"/>
                                                          <w:divBdr>
                                                            <w:top w:val="none" w:sz="0" w:space="0" w:color="auto"/>
                                                            <w:left w:val="none" w:sz="0" w:space="0" w:color="auto"/>
                                                            <w:bottom w:val="none" w:sz="0" w:space="0" w:color="auto"/>
                                                            <w:right w:val="none" w:sz="0" w:space="0" w:color="auto"/>
                                                          </w:divBdr>
                                                          <w:divsChild>
                                                            <w:div w:id="1436093996">
                                                              <w:marLeft w:val="0"/>
                                                              <w:marRight w:val="0"/>
                                                              <w:marTop w:val="0"/>
                                                              <w:marBottom w:val="0"/>
                                                              <w:divBdr>
                                                                <w:top w:val="none" w:sz="0" w:space="0" w:color="auto"/>
                                                                <w:left w:val="none" w:sz="0" w:space="0" w:color="auto"/>
                                                                <w:bottom w:val="none" w:sz="0" w:space="0" w:color="auto"/>
                                                                <w:right w:val="none" w:sz="0" w:space="0" w:color="auto"/>
                                                              </w:divBdr>
                                                              <w:divsChild>
                                                                <w:div w:id="824928469">
                                                                  <w:marLeft w:val="0"/>
                                                                  <w:marRight w:val="0"/>
                                                                  <w:marTop w:val="0"/>
                                                                  <w:marBottom w:val="0"/>
                                                                  <w:divBdr>
                                                                    <w:top w:val="none" w:sz="0" w:space="0" w:color="auto"/>
                                                                    <w:left w:val="none" w:sz="0" w:space="0" w:color="auto"/>
                                                                    <w:bottom w:val="none" w:sz="0" w:space="0" w:color="auto"/>
                                                                    <w:right w:val="none" w:sz="0" w:space="0" w:color="auto"/>
                                                                  </w:divBdr>
                                                                  <w:divsChild>
                                                                    <w:div w:id="1794907931">
                                                                      <w:marLeft w:val="0"/>
                                                                      <w:marRight w:val="0"/>
                                                                      <w:marTop w:val="0"/>
                                                                      <w:marBottom w:val="0"/>
                                                                      <w:divBdr>
                                                                        <w:top w:val="none" w:sz="0" w:space="0" w:color="auto"/>
                                                                        <w:left w:val="none" w:sz="0" w:space="0" w:color="auto"/>
                                                                        <w:bottom w:val="none" w:sz="0" w:space="0" w:color="auto"/>
                                                                        <w:right w:val="none" w:sz="0" w:space="0" w:color="auto"/>
                                                                      </w:divBdr>
                                                                      <w:divsChild>
                                                                        <w:div w:id="1075057541">
                                                                          <w:marLeft w:val="0"/>
                                                                          <w:marRight w:val="0"/>
                                                                          <w:marTop w:val="0"/>
                                                                          <w:marBottom w:val="0"/>
                                                                          <w:divBdr>
                                                                            <w:top w:val="none" w:sz="0" w:space="0" w:color="auto"/>
                                                                            <w:left w:val="none" w:sz="0" w:space="0" w:color="auto"/>
                                                                            <w:bottom w:val="none" w:sz="0" w:space="0" w:color="auto"/>
                                                                            <w:right w:val="none" w:sz="0" w:space="0" w:color="auto"/>
                                                                          </w:divBdr>
                                                                          <w:divsChild>
                                                                            <w:div w:id="1784687474">
                                                                              <w:marLeft w:val="0"/>
                                                                              <w:marRight w:val="0"/>
                                                                              <w:marTop w:val="0"/>
                                                                              <w:marBottom w:val="0"/>
                                                                              <w:divBdr>
                                                                                <w:top w:val="none" w:sz="0" w:space="0" w:color="auto"/>
                                                                                <w:left w:val="none" w:sz="0" w:space="0" w:color="auto"/>
                                                                                <w:bottom w:val="none" w:sz="0" w:space="0" w:color="auto"/>
                                                                                <w:right w:val="none" w:sz="0" w:space="0" w:color="auto"/>
                                                                              </w:divBdr>
                                                                              <w:divsChild>
                                                                                <w:div w:id="569539609">
                                                                                  <w:marLeft w:val="0"/>
                                                                                  <w:marRight w:val="0"/>
                                                                                  <w:marTop w:val="0"/>
                                                                                  <w:marBottom w:val="0"/>
                                                                                  <w:divBdr>
                                                                                    <w:top w:val="none" w:sz="0" w:space="0" w:color="auto"/>
                                                                                    <w:left w:val="none" w:sz="0" w:space="0" w:color="auto"/>
                                                                                    <w:bottom w:val="none" w:sz="0" w:space="0" w:color="auto"/>
                                                                                    <w:right w:val="none" w:sz="0" w:space="0" w:color="auto"/>
                                                                                  </w:divBdr>
                                                                                  <w:divsChild>
                                                                                    <w:div w:id="1629895785">
                                                                                      <w:marLeft w:val="0"/>
                                                                                      <w:marRight w:val="0"/>
                                                                                      <w:marTop w:val="0"/>
                                                                                      <w:marBottom w:val="0"/>
                                                                                      <w:divBdr>
                                                                                        <w:top w:val="none" w:sz="0" w:space="0" w:color="auto"/>
                                                                                        <w:left w:val="none" w:sz="0" w:space="0" w:color="auto"/>
                                                                                        <w:bottom w:val="none" w:sz="0" w:space="0" w:color="auto"/>
                                                                                        <w:right w:val="none" w:sz="0" w:space="0" w:color="auto"/>
                                                                                      </w:divBdr>
                                                                                      <w:divsChild>
                                                                                        <w:div w:id="76678791">
                                                                                          <w:marLeft w:val="0"/>
                                                                                          <w:marRight w:val="120"/>
                                                                                          <w:marTop w:val="0"/>
                                                                                          <w:marBottom w:val="150"/>
                                                                                          <w:divBdr>
                                                                                            <w:top w:val="single" w:sz="2" w:space="0" w:color="EFEFEF"/>
                                                                                            <w:left w:val="single" w:sz="6" w:space="0" w:color="EFEFEF"/>
                                                                                            <w:bottom w:val="single" w:sz="6" w:space="0" w:color="E2E2E2"/>
                                                                                            <w:right w:val="single" w:sz="6" w:space="0" w:color="EFEFEF"/>
                                                                                          </w:divBdr>
                                                                                          <w:divsChild>
                                                                                            <w:div w:id="34240424">
                                                                                              <w:marLeft w:val="0"/>
                                                                                              <w:marRight w:val="0"/>
                                                                                              <w:marTop w:val="0"/>
                                                                                              <w:marBottom w:val="0"/>
                                                                                              <w:divBdr>
                                                                                                <w:top w:val="none" w:sz="0" w:space="0" w:color="auto"/>
                                                                                                <w:left w:val="none" w:sz="0" w:space="0" w:color="auto"/>
                                                                                                <w:bottom w:val="none" w:sz="0" w:space="0" w:color="auto"/>
                                                                                                <w:right w:val="none" w:sz="0" w:space="0" w:color="auto"/>
                                                                                              </w:divBdr>
                                                                                              <w:divsChild>
                                                                                                <w:div w:id="1427190477">
                                                                                                  <w:marLeft w:val="0"/>
                                                                                                  <w:marRight w:val="0"/>
                                                                                                  <w:marTop w:val="0"/>
                                                                                                  <w:marBottom w:val="0"/>
                                                                                                  <w:divBdr>
                                                                                                    <w:top w:val="none" w:sz="0" w:space="0" w:color="auto"/>
                                                                                                    <w:left w:val="none" w:sz="0" w:space="0" w:color="auto"/>
                                                                                                    <w:bottom w:val="none" w:sz="0" w:space="0" w:color="auto"/>
                                                                                                    <w:right w:val="none" w:sz="0" w:space="0" w:color="auto"/>
                                                                                                  </w:divBdr>
                                                                                                  <w:divsChild>
                                                                                                    <w:div w:id="1757627449">
                                                                                                      <w:marLeft w:val="0"/>
                                                                                                      <w:marRight w:val="0"/>
                                                                                                      <w:marTop w:val="0"/>
                                                                                                      <w:marBottom w:val="0"/>
                                                                                                      <w:divBdr>
                                                                                                        <w:top w:val="none" w:sz="0" w:space="0" w:color="auto"/>
                                                                                                        <w:left w:val="none" w:sz="0" w:space="0" w:color="auto"/>
                                                                                                        <w:bottom w:val="none" w:sz="0" w:space="0" w:color="auto"/>
                                                                                                        <w:right w:val="none" w:sz="0" w:space="0" w:color="auto"/>
                                                                                                      </w:divBdr>
                                                                                                      <w:divsChild>
                                                                                                        <w:div w:id="675613426">
                                                                                                          <w:marLeft w:val="0"/>
                                                                                                          <w:marRight w:val="0"/>
                                                                                                          <w:marTop w:val="0"/>
                                                                                                          <w:marBottom w:val="0"/>
                                                                                                          <w:divBdr>
                                                                                                            <w:top w:val="none" w:sz="0" w:space="0" w:color="auto"/>
                                                                                                            <w:left w:val="none" w:sz="0" w:space="0" w:color="auto"/>
                                                                                                            <w:bottom w:val="none" w:sz="0" w:space="0" w:color="auto"/>
                                                                                                            <w:right w:val="none" w:sz="0" w:space="0" w:color="auto"/>
                                                                                                          </w:divBdr>
                                                                                                          <w:divsChild>
                                                                                                            <w:div w:id="13045011">
                                                                                                              <w:marLeft w:val="0"/>
                                                                                                              <w:marRight w:val="0"/>
                                                                                                              <w:marTop w:val="0"/>
                                                                                                              <w:marBottom w:val="0"/>
                                                                                                              <w:divBdr>
                                                                                                                <w:top w:val="single" w:sz="2" w:space="4" w:color="D8D8D8"/>
                                                                                                                <w:left w:val="single" w:sz="2" w:space="0" w:color="D8D8D8"/>
                                                                                                                <w:bottom w:val="single" w:sz="2" w:space="4" w:color="D8D8D8"/>
                                                                                                                <w:right w:val="single" w:sz="2" w:space="0" w:color="D8D8D8"/>
                                                                                                              </w:divBdr>
                                                                                                              <w:divsChild>
                                                                                                                <w:div w:id="819807150">
                                                                                                                  <w:marLeft w:val="225"/>
                                                                                                                  <w:marRight w:val="225"/>
                                                                                                                  <w:marTop w:val="75"/>
                                                                                                                  <w:marBottom w:val="75"/>
                                                                                                                  <w:divBdr>
                                                                                                                    <w:top w:val="none" w:sz="0" w:space="0" w:color="auto"/>
                                                                                                                    <w:left w:val="none" w:sz="0" w:space="0" w:color="auto"/>
                                                                                                                    <w:bottom w:val="none" w:sz="0" w:space="0" w:color="auto"/>
                                                                                                                    <w:right w:val="none" w:sz="0" w:space="0" w:color="auto"/>
                                                                                                                  </w:divBdr>
                                                                                                                  <w:divsChild>
                                                                                                                    <w:div w:id="168377263">
                                                                                                                      <w:marLeft w:val="0"/>
                                                                                                                      <w:marRight w:val="0"/>
                                                                                                                      <w:marTop w:val="0"/>
                                                                                                                      <w:marBottom w:val="0"/>
                                                                                                                      <w:divBdr>
                                                                                                                        <w:top w:val="single" w:sz="6" w:space="0" w:color="auto"/>
                                                                                                                        <w:left w:val="single" w:sz="6" w:space="0" w:color="auto"/>
                                                                                                                        <w:bottom w:val="single" w:sz="6" w:space="0" w:color="auto"/>
                                                                                                                        <w:right w:val="single" w:sz="6" w:space="0" w:color="auto"/>
                                                                                                                      </w:divBdr>
                                                                                                                      <w:divsChild>
                                                                                                                        <w:div w:id="434718902">
                                                                                                                          <w:marLeft w:val="0"/>
                                                                                                                          <w:marRight w:val="0"/>
                                                                                                                          <w:marTop w:val="0"/>
                                                                                                                          <w:marBottom w:val="0"/>
                                                                                                                          <w:divBdr>
                                                                                                                            <w:top w:val="none" w:sz="0" w:space="0" w:color="auto"/>
                                                                                                                            <w:left w:val="none" w:sz="0" w:space="0" w:color="auto"/>
                                                                                                                            <w:bottom w:val="none" w:sz="0" w:space="0" w:color="auto"/>
                                                                                                                            <w:right w:val="none" w:sz="0" w:space="0" w:color="auto"/>
                                                                                                                          </w:divBdr>
                                                                                                                          <w:divsChild>
                                                                                                                            <w:div w:id="17516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430236">
      <w:bodyDiv w:val="1"/>
      <w:marLeft w:val="0"/>
      <w:marRight w:val="0"/>
      <w:marTop w:val="0"/>
      <w:marBottom w:val="0"/>
      <w:divBdr>
        <w:top w:val="none" w:sz="0" w:space="0" w:color="auto"/>
        <w:left w:val="none" w:sz="0" w:space="0" w:color="auto"/>
        <w:bottom w:val="none" w:sz="0" w:space="0" w:color="auto"/>
        <w:right w:val="none" w:sz="0" w:space="0" w:color="auto"/>
      </w:divBdr>
    </w:div>
    <w:div w:id="1351182074">
      <w:bodyDiv w:val="1"/>
      <w:marLeft w:val="0"/>
      <w:marRight w:val="0"/>
      <w:marTop w:val="0"/>
      <w:marBottom w:val="0"/>
      <w:divBdr>
        <w:top w:val="none" w:sz="0" w:space="0" w:color="auto"/>
        <w:left w:val="none" w:sz="0" w:space="0" w:color="auto"/>
        <w:bottom w:val="none" w:sz="0" w:space="0" w:color="auto"/>
        <w:right w:val="none" w:sz="0" w:space="0" w:color="auto"/>
      </w:divBdr>
    </w:div>
    <w:div w:id="1353603894">
      <w:bodyDiv w:val="1"/>
      <w:marLeft w:val="0"/>
      <w:marRight w:val="0"/>
      <w:marTop w:val="0"/>
      <w:marBottom w:val="0"/>
      <w:divBdr>
        <w:top w:val="none" w:sz="0" w:space="0" w:color="auto"/>
        <w:left w:val="none" w:sz="0" w:space="0" w:color="auto"/>
        <w:bottom w:val="none" w:sz="0" w:space="0" w:color="auto"/>
        <w:right w:val="none" w:sz="0" w:space="0" w:color="auto"/>
      </w:divBdr>
    </w:div>
    <w:div w:id="1359502521">
      <w:bodyDiv w:val="1"/>
      <w:marLeft w:val="0"/>
      <w:marRight w:val="0"/>
      <w:marTop w:val="0"/>
      <w:marBottom w:val="0"/>
      <w:divBdr>
        <w:top w:val="none" w:sz="0" w:space="0" w:color="auto"/>
        <w:left w:val="none" w:sz="0" w:space="0" w:color="auto"/>
        <w:bottom w:val="none" w:sz="0" w:space="0" w:color="auto"/>
        <w:right w:val="none" w:sz="0" w:space="0" w:color="auto"/>
      </w:divBdr>
    </w:div>
    <w:div w:id="1362974081">
      <w:bodyDiv w:val="1"/>
      <w:marLeft w:val="0"/>
      <w:marRight w:val="0"/>
      <w:marTop w:val="0"/>
      <w:marBottom w:val="0"/>
      <w:divBdr>
        <w:top w:val="none" w:sz="0" w:space="0" w:color="auto"/>
        <w:left w:val="none" w:sz="0" w:space="0" w:color="auto"/>
        <w:bottom w:val="none" w:sz="0" w:space="0" w:color="auto"/>
        <w:right w:val="none" w:sz="0" w:space="0" w:color="auto"/>
      </w:divBdr>
      <w:divsChild>
        <w:div w:id="238292788">
          <w:marLeft w:val="1166"/>
          <w:marRight w:val="0"/>
          <w:marTop w:val="120"/>
          <w:marBottom w:val="60"/>
          <w:divBdr>
            <w:top w:val="none" w:sz="0" w:space="0" w:color="auto"/>
            <w:left w:val="none" w:sz="0" w:space="0" w:color="auto"/>
            <w:bottom w:val="none" w:sz="0" w:space="0" w:color="auto"/>
            <w:right w:val="none" w:sz="0" w:space="0" w:color="auto"/>
          </w:divBdr>
        </w:div>
        <w:div w:id="357707045">
          <w:marLeft w:val="547"/>
          <w:marRight w:val="0"/>
          <w:marTop w:val="120"/>
          <w:marBottom w:val="60"/>
          <w:divBdr>
            <w:top w:val="none" w:sz="0" w:space="0" w:color="auto"/>
            <w:left w:val="none" w:sz="0" w:space="0" w:color="auto"/>
            <w:bottom w:val="none" w:sz="0" w:space="0" w:color="auto"/>
            <w:right w:val="none" w:sz="0" w:space="0" w:color="auto"/>
          </w:divBdr>
        </w:div>
        <w:div w:id="526019808">
          <w:marLeft w:val="1166"/>
          <w:marRight w:val="0"/>
          <w:marTop w:val="120"/>
          <w:marBottom w:val="60"/>
          <w:divBdr>
            <w:top w:val="none" w:sz="0" w:space="0" w:color="auto"/>
            <w:left w:val="none" w:sz="0" w:space="0" w:color="auto"/>
            <w:bottom w:val="none" w:sz="0" w:space="0" w:color="auto"/>
            <w:right w:val="none" w:sz="0" w:space="0" w:color="auto"/>
          </w:divBdr>
        </w:div>
        <w:div w:id="827211649">
          <w:marLeft w:val="1166"/>
          <w:marRight w:val="0"/>
          <w:marTop w:val="120"/>
          <w:marBottom w:val="60"/>
          <w:divBdr>
            <w:top w:val="none" w:sz="0" w:space="0" w:color="auto"/>
            <w:left w:val="none" w:sz="0" w:space="0" w:color="auto"/>
            <w:bottom w:val="none" w:sz="0" w:space="0" w:color="auto"/>
            <w:right w:val="none" w:sz="0" w:space="0" w:color="auto"/>
          </w:divBdr>
        </w:div>
        <w:div w:id="858853395">
          <w:marLeft w:val="547"/>
          <w:marRight w:val="0"/>
          <w:marTop w:val="120"/>
          <w:marBottom w:val="60"/>
          <w:divBdr>
            <w:top w:val="none" w:sz="0" w:space="0" w:color="auto"/>
            <w:left w:val="none" w:sz="0" w:space="0" w:color="auto"/>
            <w:bottom w:val="none" w:sz="0" w:space="0" w:color="auto"/>
            <w:right w:val="none" w:sz="0" w:space="0" w:color="auto"/>
          </w:divBdr>
        </w:div>
        <w:div w:id="881670577">
          <w:marLeft w:val="547"/>
          <w:marRight w:val="0"/>
          <w:marTop w:val="120"/>
          <w:marBottom w:val="60"/>
          <w:divBdr>
            <w:top w:val="none" w:sz="0" w:space="0" w:color="auto"/>
            <w:left w:val="none" w:sz="0" w:space="0" w:color="auto"/>
            <w:bottom w:val="none" w:sz="0" w:space="0" w:color="auto"/>
            <w:right w:val="none" w:sz="0" w:space="0" w:color="auto"/>
          </w:divBdr>
        </w:div>
        <w:div w:id="1037973273">
          <w:marLeft w:val="547"/>
          <w:marRight w:val="0"/>
          <w:marTop w:val="120"/>
          <w:marBottom w:val="60"/>
          <w:divBdr>
            <w:top w:val="none" w:sz="0" w:space="0" w:color="auto"/>
            <w:left w:val="none" w:sz="0" w:space="0" w:color="auto"/>
            <w:bottom w:val="none" w:sz="0" w:space="0" w:color="auto"/>
            <w:right w:val="none" w:sz="0" w:space="0" w:color="auto"/>
          </w:divBdr>
        </w:div>
        <w:div w:id="1309869853">
          <w:marLeft w:val="547"/>
          <w:marRight w:val="0"/>
          <w:marTop w:val="120"/>
          <w:marBottom w:val="60"/>
          <w:divBdr>
            <w:top w:val="none" w:sz="0" w:space="0" w:color="auto"/>
            <w:left w:val="none" w:sz="0" w:space="0" w:color="auto"/>
            <w:bottom w:val="none" w:sz="0" w:space="0" w:color="auto"/>
            <w:right w:val="none" w:sz="0" w:space="0" w:color="auto"/>
          </w:divBdr>
        </w:div>
        <w:div w:id="1345859882">
          <w:marLeft w:val="1166"/>
          <w:marRight w:val="0"/>
          <w:marTop w:val="120"/>
          <w:marBottom w:val="60"/>
          <w:divBdr>
            <w:top w:val="none" w:sz="0" w:space="0" w:color="auto"/>
            <w:left w:val="none" w:sz="0" w:space="0" w:color="auto"/>
            <w:bottom w:val="none" w:sz="0" w:space="0" w:color="auto"/>
            <w:right w:val="none" w:sz="0" w:space="0" w:color="auto"/>
          </w:divBdr>
        </w:div>
      </w:divsChild>
    </w:div>
    <w:div w:id="1367827850">
      <w:bodyDiv w:val="1"/>
      <w:marLeft w:val="0"/>
      <w:marRight w:val="0"/>
      <w:marTop w:val="0"/>
      <w:marBottom w:val="0"/>
      <w:divBdr>
        <w:top w:val="none" w:sz="0" w:space="0" w:color="auto"/>
        <w:left w:val="none" w:sz="0" w:space="0" w:color="auto"/>
        <w:bottom w:val="none" w:sz="0" w:space="0" w:color="auto"/>
        <w:right w:val="none" w:sz="0" w:space="0" w:color="auto"/>
      </w:divBdr>
    </w:div>
    <w:div w:id="1375350884">
      <w:bodyDiv w:val="1"/>
      <w:marLeft w:val="0"/>
      <w:marRight w:val="0"/>
      <w:marTop w:val="0"/>
      <w:marBottom w:val="0"/>
      <w:divBdr>
        <w:top w:val="none" w:sz="0" w:space="0" w:color="auto"/>
        <w:left w:val="none" w:sz="0" w:space="0" w:color="auto"/>
        <w:bottom w:val="none" w:sz="0" w:space="0" w:color="auto"/>
        <w:right w:val="none" w:sz="0" w:space="0" w:color="auto"/>
      </w:divBdr>
    </w:div>
    <w:div w:id="1456943856">
      <w:bodyDiv w:val="1"/>
      <w:marLeft w:val="0"/>
      <w:marRight w:val="0"/>
      <w:marTop w:val="0"/>
      <w:marBottom w:val="0"/>
      <w:divBdr>
        <w:top w:val="none" w:sz="0" w:space="0" w:color="auto"/>
        <w:left w:val="none" w:sz="0" w:space="0" w:color="auto"/>
        <w:bottom w:val="none" w:sz="0" w:space="0" w:color="auto"/>
        <w:right w:val="none" w:sz="0" w:space="0" w:color="auto"/>
      </w:divBdr>
    </w:div>
    <w:div w:id="1509514293">
      <w:bodyDiv w:val="1"/>
      <w:marLeft w:val="0"/>
      <w:marRight w:val="0"/>
      <w:marTop w:val="0"/>
      <w:marBottom w:val="0"/>
      <w:divBdr>
        <w:top w:val="none" w:sz="0" w:space="0" w:color="auto"/>
        <w:left w:val="none" w:sz="0" w:space="0" w:color="auto"/>
        <w:bottom w:val="none" w:sz="0" w:space="0" w:color="auto"/>
        <w:right w:val="none" w:sz="0" w:space="0" w:color="auto"/>
      </w:divBdr>
    </w:div>
    <w:div w:id="1565794809">
      <w:bodyDiv w:val="1"/>
      <w:marLeft w:val="0"/>
      <w:marRight w:val="0"/>
      <w:marTop w:val="0"/>
      <w:marBottom w:val="0"/>
      <w:divBdr>
        <w:top w:val="none" w:sz="0" w:space="0" w:color="auto"/>
        <w:left w:val="none" w:sz="0" w:space="0" w:color="auto"/>
        <w:bottom w:val="none" w:sz="0" w:space="0" w:color="auto"/>
        <w:right w:val="none" w:sz="0" w:space="0" w:color="auto"/>
      </w:divBdr>
      <w:divsChild>
        <w:div w:id="170610348">
          <w:marLeft w:val="547"/>
          <w:marRight w:val="0"/>
          <w:marTop w:val="120"/>
          <w:marBottom w:val="60"/>
          <w:divBdr>
            <w:top w:val="none" w:sz="0" w:space="0" w:color="auto"/>
            <w:left w:val="none" w:sz="0" w:space="0" w:color="auto"/>
            <w:bottom w:val="none" w:sz="0" w:space="0" w:color="auto"/>
            <w:right w:val="none" w:sz="0" w:space="0" w:color="auto"/>
          </w:divBdr>
        </w:div>
        <w:div w:id="410927685">
          <w:marLeft w:val="547"/>
          <w:marRight w:val="0"/>
          <w:marTop w:val="120"/>
          <w:marBottom w:val="60"/>
          <w:divBdr>
            <w:top w:val="none" w:sz="0" w:space="0" w:color="auto"/>
            <w:left w:val="none" w:sz="0" w:space="0" w:color="auto"/>
            <w:bottom w:val="none" w:sz="0" w:space="0" w:color="auto"/>
            <w:right w:val="none" w:sz="0" w:space="0" w:color="auto"/>
          </w:divBdr>
        </w:div>
        <w:div w:id="453254407">
          <w:marLeft w:val="547"/>
          <w:marRight w:val="0"/>
          <w:marTop w:val="120"/>
          <w:marBottom w:val="60"/>
          <w:divBdr>
            <w:top w:val="none" w:sz="0" w:space="0" w:color="auto"/>
            <w:left w:val="none" w:sz="0" w:space="0" w:color="auto"/>
            <w:bottom w:val="none" w:sz="0" w:space="0" w:color="auto"/>
            <w:right w:val="none" w:sz="0" w:space="0" w:color="auto"/>
          </w:divBdr>
        </w:div>
        <w:div w:id="529488332">
          <w:marLeft w:val="547"/>
          <w:marRight w:val="0"/>
          <w:marTop w:val="120"/>
          <w:marBottom w:val="60"/>
          <w:divBdr>
            <w:top w:val="none" w:sz="0" w:space="0" w:color="auto"/>
            <w:left w:val="none" w:sz="0" w:space="0" w:color="auto"/>
            <w:bottom w:val="none" w:sz="0" w:space="0" w:color="auto"/>
            <w:right w:val="none" w:sz="0" w:space="0" w:color="auto"/>
          </w:divBdr>
        </w:div>
        <w:div w:id="541789746">
          <w:marLeft w:val="1166"/>
          <w:marRight w:val="0"/>
          <w:marTop w:val="0"/>
          <w:marBottom w:val="60"/>
          <w:divBdr>
            <w:top w:val="none" w:sz="0" w:space="0" w:color="auto"/>
            <w:left w:val="none" w:sz="0" w:space="0" w:color="auto"/>
            <w:bottom w:val="none" w:sz="0" w:space="0" w:color="auto"/>
            <w:right w:val="none" w:sz="0" w:space="0" w:color="auto"/>
          </w:divBdr>
        </w:div>
        <w:div w:id="570969344">
          <w:marLeft w:val="1166"/>
          <w:marRight w:val="0"/>
          <w:marTop w:val="120"/>
          <w:marBottom w:val="60"/>
          <w:divBdr>
            <w:top w:val="none" w:sz="0" w:space="0" w:color="auto"/>
            <w:left w:val="none" w:sz="0" w:space="0" w:color="auto"/>
            <w:bottom w:val="none" w:sz="0" w:space="0" w:color="auto"/>
            <w:right w:val="none" w:sz="0" w:space="0" w:color="auto"/>
          </w:divBdr>
        </w:div>
        <w:div w:id="597719788">
          <w:marLeft w:val="1166"/>
          <w:marRight w:val="0"/>
          <w:marTop w:val="0"/>
          <w:marBottom w:val="60"/>
          <w:divBdr>
            <w:top w:val="none" w:sz="0" w:space="0" w:color="auto"/>
            <w:left w:val="none" w:sz="0" w:space="0" w:color="auto"/>
            <w:bottom w:val="none" w:sz="0" w:space="0" w:color="auto"/>
            <w:right w:val="none" w:sz="0" w:space="0" w:color="auto"/>
          </w:divBdr>
        </w:div>
        <w:div w:id="678390308">
          <w:marLeft w:val="547"/>
          <w:marRight w:val="0"/>
          <w:marTop w:val="120"/>
          <w:marBottom w:val="60"/>
          <w:divBdr>
            <w:top w:val="none" w:sz="0" w:space="0" w:color="auto"/>
            <w:left w:val="none" w:sz="0" w:space="0" w:color="auto"/>
            <w:bottom w:val="none" w:sz="0" w:space="0" w:color="auto"/>
            <w:right w:val="none" w:sz="0" w:space="0" w:color="auto"/>
          </w:divBdr>
        </w:div>
        <w:div w:id="753748574">
          <w:marLeft w:val="1166"/>
          <w:marRight w:val="0"/>
          <w:marTop w:val="0"/>
          <w:marBottom w:val="60"/>
          <w:divBdr>
            <w:top w:val="none" w:sz="0" w:space="0" w:color="auto"/>
            <w:left w:val="none" w:sz="0" w:space="0" w:color="auto"/>
            <w:bottom w:val="none" w:sz="0" w:space="0" w:color="auto"/>
            <w:right w:val="none" w:sz="0" w:space="0" w:color="auto"/>
          </w:divBdr>
        </w:div>
        <w:div w:id="944767826">
          <w:marLeft w:val="1166"/>
          <w:marRight w:val="0"/>
          <w:marTop w:val="0"/>
          <w:marBottom w:val="60"/>
          <w:divBdr>
            <w:top w:val="none" w:sz="0" w:space="0" w:color="auto"/>
            <w:left w:val="none" w:sz="0" w:space="0" w:color="auto"/>
            <w:bottom w:val="none" w:sz="0" w:space="0" w:color="auto"/>
            <w:right w:val="none" w:sz="0" w:space="0" w:color="auto"/>
          </w:divBdr>
        </w:div>
        <w:div w:id="1024090607">
          <w:marLeft w:val="547"/>
          <w:marRight w:val="0"/>
          <w:marTop w:val="120"/>
          <w:marBottom w:val="60"/>
          <w:divBdr>
            <w:top w:val="none" w:sz="0" w:space="0" w:color="auto"/>
            <w:left w:val="none" w:sz="0" w:space="0" w:color="auto"/>
            <w:bottom w:val="none" w:sz="0" w:space="0" w:color="auto"/>
            <w:right w:val="none" w:sz="0" w:space="0" w:color="auto"/>
          </w:divBdr>
        </w:div>
        <w:div w:id="1111125419">
          <w:marLeft w:val="1166"/>
          <w:marRight w:val="0"/>
          <w:marTop w:val="0"/>
          <w:marBottom w:val="60"/>
          <w:divBdr>
            <w:top w:val="none" w:sz="0" w:space="0" w:color="auto"/>
            <w:left w:val="none" w:sz="0" w:space="0" w:color="auto"/>
            <w:bottom w:val="none" w:sz="0" w:space="0" w:color="auto"/>
            <w:right w:val="none" w:sz="0" w:space="0" w:color="auto"/>
          </w:divBdr>
        </w:div>
        <w:div w:id="1135830680">
          <w:marLeft w:val="1166"/>
          <w:marRight w:val="0"/>
          <w:marTop w:val="120"/>
          <w:marBottom w:val="60"/>
          <w:divBdr>
            <w:top w:val="none" w:sz="0" w:space="0" w:color="auto"/>
            <w:left w:val="none" w:sz="0" w:space="0" w:color="auto"/>
            <w:bottom w:val="none" w:sz="0" w:space="0" w:color="auto"/>
            <w:right w:val="none" w:sz="0" w:space="0" w:color="auto"/>
          </w:divBdr>
        </w:div>
        <w:div w:id="1289505218">
          <w:marLeft w:val="1166"/>
          <w:marRight w:val="0"/>
          <w:marTop w:val="120"/>
          <w:marBottom w:val="60"/>
          <w:divBdr>
            <w:top w:val="none" w:sz="0" w:space="0" w:color="auto"/>
            <w:left w:val="none" w:sz="0" w:space="0" w:color="auto"/>
            <w:bottom w:val="none" w:sz="0" w:space="0" w:color="auto"/>
            <w:right w:val="none" w:sz="0" w:space="0" w:color="auto"/>
          </w:divBdr>
        </w:div>
        <w:div w:id="1428959845">
          <w:marLeft w:val="1166"/>
          <w:marRight w:val="0"/>
          <w:marTop w:val="0"/>
          <w:marBottom w:val="60"/>
          <w:divBdr>
            <w:top w:val="none" w:sz="0" w:space="0" w:color="auto"/>
            <w:left w:val="none" w:sz="0" w:space="0" w:color="auto"/>
            <w:bottom w:val="none" w:sz="0" w:space="0" w:color="auto"/>
            <w:right w:val="none" w:sz="0" w:space="0" w:color="auto"/>
          </w:divBdr>
        </w:div>
        <w:div w:id="1627930508">
          <w:marLeft w:val="1166"/>
          <w:marRight w:val="0"/>
          <w:marTop w:val="0"/>
          <w:marBottom w:val="60"/>
          <w:divBdr>
            <w:top w:val="none" w:sz="0" w:space="0" w:color="auto"/>
            <w:left w:val="none" w:sz="0" w:space="0" w:color="auto"/>
            <w:bottom w:val="none" w:sz="0" w:space="0" w:color="auto"/>
            <w:right w:val="none" w:sz="0" w:space="0" w:color="auto"/>
          </w:divBdr>
        </w:div>
        <w:div w:id="2147114506">
          <w:marLeft w:val="547"/>
          <w:marRight w:val="0"/>
          <w:marTop w:val="120"/>
          <w:marBottom w:val="60"/>
          <w:divBdr>
            <w:top w:val="none" w:sz="0" w:space="0" w:color="auto"/>
            <w:left w:val="none" w:sz="0" w:space="0" w:color="auto"/>
            <w:bottom w:val="none" w:sz="0" w:space="0" w:color="auto"/>
            <w:right w:val="none" w:sz="0" w:space="0" w:color="auto"/>
          </w:divBdr>
        </w:div>
      </w:divsChild>
    </w:div>
    <w:div w:id="1570577839">
      <w:bodyDiv w:val="1"/>
      <w:marLeft w:val="0"/>
      <w:marRight w:val="0"/>
      <w:marTop w:val="0"/>
      <w:marBottom w:val="0"/>
      <w:divBdr>
        <w:top w:val="none" w:sz="0" w:space="0" w:color="auto"/>
        <w:left w:val="none" w:sz="0" w:space="0" w:color="auto"/>
        <w:bottom w:val="none" w:sz="0" w:space="0" w:color="auto"/>
        <w:right w:val="none" w:sz="0" w:space="0" w:color="auto"/>
      </w:divBdr>
    </w:div>
    <w:div w:id="1639527884">
      <w:bodyDiv w:val="1"/>
      <w:marLeft w:val="0"/>
      <w:marRight w:val="0"/>
      <w:marTop w:val="0"/>
      <w:marBottom w:val="0"/>
      <w:divBdr>
        <w:top w:val="none" w:sz="0" w:space="0" w:color="auto"/>
        <w:left w:val="none" w:sz="0" w:space="0" w:color="auto"/>
        <w:bottom w:val="none" w:sz="0" w:space="0" w:color="auto"/>
        <w:right w:val="none" w:sz="0" w:space="0" w:color="auto"/>
      </w:divBdr>
    </w:div>
    <w:div w:id="1703481017">
      <w:bodyDiv w:val="1"/>
      <w:marLeft w:val="0"/>
      <w:marRight w:val="0"/>
      <w:marTop w:val="0"/>
      <w:marBottom w:val="0"/>
      <w:divBdr>
        <w:top w:val="none" w:sz="0" w:space="0" w:color="auto"/>
        <w:left w:val="none" w:sz="0" w:space="0" w:color="auto"/>
        <w:bottom w:val="none" w:sz="0" w:space="0" w:color="auto"/>
        <w:right w:val="none" w:sz="0" w:space="0" w:color="auto"/>
      </w:divBdr>
    </w:div>
    <w:div w:id="1768699110">
      <w:bodyDiv w:val="1"/>
      <w:marLeft w:val="0"/>
      <w:marRight w:val="0"/>
      <w:marTop w:val="0"/>
      <w:marBottom w:val="0"/>
      <w:divBdr>
        <w:top w:val="none" w:sz="0" w:space="0" w:color="auto"/>
        <w:left w:val="none" w:sz="0" w:space="0" w:color="auto"/>
        <w:bottom w:val="none" w:sz="0" w:space="0" w:color="auto"/>
        <w:right w:val="none" w:sz="0" w:space="0" w:color="auto"/>
      </w:divBdr>
    </w:div>
    <w:div w:id="1862549489">
      <w:bodyDiv w:val="1"/>
      <w:marLeft w:val="0"/>
      <w:marRight w:val="0"/>
      <w:marTop w:val="0"/>
      <w:marBottom w:val="0"/>
      <w:divBdr>
        <w:top w:val="none" w:sz="0" w:space="0" w:color="auto"/>
        <w:left w:val="none" w:sz="0" w:space="0" w:color="auto"/>
        <w:bottom w:val="none" w:sz="0" w:space="0" w:color="auto"/>
        <w:right w:val="none" w:sz="0" w:space="0" w:color="auto"/>
      </w:divBdr>
      <w:divsChild>
        <w:div w:id="203249898">
          <w:marLeft w:val="547"/>
          <w:marRight w:val="0"/>
          <w:marTop w:val="120"/>
          <w:marBottom w:val="60"/>
          <w:divBdr>
            <w:top w:val="none" w:sz="0" w:space="0" w:color="auto"/>
            <w:left w:val="none" w:sz="0" w:space="0" w:color="auto"/>
            <w:bottom w:val="none" w:sz="0" w:space="0" w:color="auto"/>
            <w:right w:val="none" w:sz="0" w:space="0" w:color="auto"/>
          </w:divBdr>
        </w:div>
        <w:div w:id="593830507">
          <w:marLeft w:val="547"/>
          <w:marRight w:val="0"/>
          <w:marTop w:val="120"/>
          <w:marBottom w:val="60"/>
          <w:divBdr>
            <w:top w:val="none" w:sz="0" w:space="0" w:color="auto"/>
            <w:left w:val="none" w:sz="0" w:space="0" w:color="auto"/>
            <w:bottom w:val="none" w:sz="0" w:space="0" w:color="auto"/>
            <w:right w:val="none" w:sz="0" w:space="0" w:color="auto"/>
          </w:divBdr>
        </w:div>
        <w:div w:id="752513250">
          <w:marLeft w:val="547"/>
          <w:marRight w:val="0"/>
          <w:marTop w:val="120"/>
          <w:marBottom w:val="60"/>
          <w:divBdr>
            <w:top w:val="none" w:sz="0" w:space="0" w:color="auto"/>
            <w:left w:val="none" w:sz="0" w:space="0" w:color="auto"/>
            <w:bottom w:val="none" w:sz="0" w:space="0" w:color="auto"/>
            <w:right w:val="none" w:sz="0" w:space="0" w:color="auto"/>
          </w:divBdr>
        </w:div>
        <w:div w:id="861668303">
          <w:marLeft w:val="547"/>
          <w:marRight w:val="0"/>
          <w:marTop w:val="120"/>
          <w:marBottom w:val="60"/>
          <w:divBdr>
            <w:top w:val="none" w:sz="0" w:space="0" w:color="auto"/>
            <w:left w:val="none" w:sz="0" w:space="0" w:color="auto"/>
            <w:bottom w:val="none" w:sz="0" w:space="0" w:color="auto"/>
            <w:right w:val="none" w:sz="0" w:space="0" w:color="auto"/>
          </w:divBdr>
        </w:div>
        <w:div w:id="1558734951">
          <w:marLeft w:val="1166"/>
          <w:marRight w:val="0"/>
          <w:marTop w:val="120"/>
          <w:marBottom w:val="60"/>
          <w:divBdr>
            <w:top w:val="none" w:sz="0" w:space="0" w:color="auto"/>
            <w:left w:val="none" w:sz="0" w:space="0" w:color="auto"/>
            <w:bottom w:val="none" w:sz="0" w:space="0" w:color="auto"/>
            <w:right w:val="none" w:sz="0" w:space="0" w:color="auto"/>
          </w:divBdr>
        </w:div>
        <w:div w:id="1883515772">
          <w:marLeft w:val="1166"/>
          <w:marRight w:val="0"/>
          <w:marTop w:val="120"/>
          <w:marBottom w:val="60"/>
          <w:divBdr>
            <w:top w:val="none" w:sz="0" w:space="0" w:color="auto"/>
            <w:left w:val="none" w:sz="0" w:space="0" w:color="auto"/>
            <w:bottom w:val="none" w:sz="0" w:space="0" w:color="auto"/>
            <w:right w:val="none" w:sz="0" w:space="0" w:color="auto"/>
          </w:divBdr>
        </w:div>
      </w:divsChild>
    </w:div>
    <w:div w:id="1970545514">
      <w:bodyDiv w:val="1"/>
      <w:marLeft w:val="0"/>
      <w:marRight w:val="0"/>
      <w:marTop w:val="0"/>
      <w:marBottom w:val="0"/>
      <w:divBdr>
        <w:top w:val="none" w:sz="0" w:space="0" w:color="auto"/>
        <w:left w:val="none" w:sz="0" w:space="0" w:color="auto"/>
        <w:bottom w:val="none" w:sz="0" w:space="0" w:color="auto"/>
        <w:right w:val="none" w:sz="0" w:space="0" w:color="auto"/>
      </w:divBdr>
    </w:div>
    <w:div w:id="2070494249">
      <w:bodyDiv w:val="1"/>
      <w:marLeft w:val="0"/>
      <w:marRight w:val="0"/>
      <w:marTop w:val="0"/>
      <w:marBottom w:val="0"/>
      <w:divBdr>
        <w:top w:val="none" w:sz="0" w:space="0" w:color="auto"/>
        <w:left w:val="none" w:sz="0" w:space="0" w:color="auto"/>
        <w:bottom w:val="none" w:sz="0" w:space="0" w:color="auto"/>
        <w:right w:val="none" w:sz="0" w:space="0" w:color="auto"/>
      </w:divBdr>
    </w:div>
    <w:div w:id="20844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yperlink" Target="mailto:ryan.cook@mc-group.com" TargetMode="External"/><Relationship Id="rId63" Type="http://schemas.openxmlformats.org/officeDocument/2006/relationships/hyperlink" Target="http://www.nreca.coop/wp-content/uploads/2015/10/solar-case-study-kit-carson.pdf" TargetMode="External"/><Relationship Id="rId68" Type="http://schemas.openxmlformats.org/officeDocument/2006/relationships/hyperlink" Target="http://www.nreca.coop/wp-content/uploads/2015/10/solar-case-study-smeco.pdf" TargetMode="External"/><Relationship Id="rId84" Type="http://schemas.openxmlformats.org/officeDocument/2006/relationships/hyperlink" Target="mailto:Henry.Cano@nreca.coop" TargetMode="External"/><Relationship Id="rId89" Type="http://schemas.openxmlformats.org/officeDocument/2006/relationships/hyperlink" Target="mailto:ryan.cook@mc-group.com" TargetMode="Externa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diagramColors" Target="diagrams/colors2.xml"/><Relationship Id="rId37" Type="http://schemas.openxmlformats.org/officeDocument/2006/relationships/header" Target="header3.xml"/><Relationship Id="rId53" Type="http://schemas.openxmlformats.org/officeDocument/2006/relationships/hyperlink" Target="mailto:jbridges@crossdiscipline.com" TargetMode="External"/><Relationship Id="rId58" Type="http://schemas.openxmlformats.org/officeDocument/2006/relationships/hyperlink" Target="http://www.cio.com/article/2442514/it-strategy/5-security-questions-to-ask-your-software-vendor.html" TargetMode="External"/><Relationship Id="rId74" Type="http://schemas.openxmlformats.org/officeDocument/2006/relationships/hyperlink" Target="http://www.nreca.coop/wp-content/uploads/2015/10/solar-case-study-great-river.pdf" TargetMode="External"/><Relationship Id="rId79" Type="http://schemas.openxmlformats.org/officeDocument/2006/relationships/hyperlink" Target="https://www.cooperative.com/conferences-education/courses/multispeak/Pages/default.aspx" TargetMode="External"/><Relationship Id="rId5" Type="http://schemas.openxmlformats.org/officeDocument/2006/relationships/numbering" Target="numbering.xml"/><Relationship Id="rId90" Type="http://schemas.openxmlformats.org/officeDocument/2006/relationships/hyperlink" Target="mailto:mark.wilkerson@easycleanenergy.com" TargetMode="External"/><Relationship Id="rId95" Type="http://schemas.openxmlformats.org/officeDocument/2006/relationships/customXml" Target="../customXml/item5.xml"/><Relationship Id="rId22" Type="http://schemas.openxmlformats.org/officeDocument/2006/relationships/image" Target="media/image6.png"/><Relationship Id="rId27" Type="http://schemas.microsoft.com/office/2007/relationships/diagramDrawing" Target="diagrams/drawing1.xml"/><Relationship Id="rId43" Type="http://schemas.openxmlformats.org/officeDocument/2006/relationships/image" Target="media/image11.jpeg"/><Relationship Id="rId48" Type="http://schemas.openxmlformats.org/officeDocument/2006/relationships/hyperlink" Target="mailto:kjb@msuc.net" TargetMode="External"/><Relationship Id="rId64" Type="http://schemas.openxmlformats.org/officeDocument/2006/relationships/hyperlink" Target="http://www.nreca.coop/what-we-do/bts/solar-utility-network-deployment-acceleration-project/comprehensive-course/" TargetMode="External"/><Relationship Id="rId69" Type="http://schemas.openxmlformats.org/officeDocument/2006/relationships/hyperlink" Target="http://www.nreca.coop/wp-content/uploads/2015/10/solar-case-study-san-miguel.pdf" TargetMode="External"/><Relationship Id="rId8" Type="http://schemas.openxmlformats.org/officeDocument/2006/relationships/settings" Target="settings.xml"/><Relationship Id="rId51" Type="http://schemas.openxmlformats.org/officeDocument/2006/relationships/hyperlink" Target="http://www.nrucfc.coop" TargetMode="External"/><Relationship Id="rId72" Type="http://schemas.openxmlformats.org/officeDocument/2006/relationships/hyperlink" Target="http://www.nreca.coop/wp-content/uploads/2015/10/solar-case-study-cherryland.pdf" TargetMode="External"/><Relationship Id="rId80" Type="http://schemas.openxmlformats.org/officeDocument/2006/relationships/hyperlink" Target="https://www.cooperative.com/conferences-education/Lists/Courses/DispForm.aspx" TargetMode="External"/><Relationship Id="rId85" Type="http://schemas.openxmlformats.org/officeDocument/2006/relationships/hyperlink" Target="http://www.farmcreditnetwork.com"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footer" Target="footer2.xml"/><Relationship Id="rId46" Type="http://schemas.openxmlformats.org/officeDocument/2006/relationships/hyperlink" Target="mailto:eluesebrink@socoreenergy.com" TargetMode="External"/><Relationship Id="rId59" Type="http://schemas.openxmlformats.org/officeDocument/2006/relationships/hyperlink" Target="http://www.greentechmedia.com/articles/read/IRS-Guidance-Finds-Individual-Community-Solar-Investor-Qualifies-for-the-Fe" TargetMode="External"/><Relationship Id="rId67" Type="http://schemas.openxmlformats.org/officeDocument/2006/relationships/hyperlink" Target="http://www.nreca.coop/wp-content/uploads/2015/10/solar-case-study-tri-county.pdf" TargetMode="External"/><Relationship Id="rId20" Type="http://schemas.openxmlformats.org/officeDocument/2006/relationships/hyperlink" Target="mailto:Andrew.Cotter@NRECA.coop" TargetMode="External"/><Relationship Id="rId41" Type="http://schemas.openxmlformats.org/officeDocument/2006/relationships/hyperlink" Target="mailto:Andrew.cotter@nreca.coop" TargetMode="External"/><Relationship Id="rId54" Type="http://schemas.openxmlformats.org/officeDocument/2006/relationships/hyperlink" Target="http://livewire.nreca.org/sites/mas_bpe_project/projectsandcollaboration/EandTEventSetup/Shared%20Documents/VendorMeetingEachBusinessGroupsNumber1s.xlsx" TargetMode="External"/><Relationship Id="rId62" Type="http://schemas.openxmlformats.org/officeDocument/2006/relationships/hyperlink" Target="http://www.nreca.coop/SUNDA?ID=23&amp;Title=(781.2)+Enhancing+IT+Effectiveness:+Managing+and+Planning+the+IT+Function" TargetMode="External"/><Relationship Id="rId70" Type="http://schemas.openxmlformats.org/officeDocument/2006/relationships/hyperlink" Target="http://www.nreca.coop/wp-content/uploads/2015/10/solar-case-study-okanogan.pdf" TargetMode="External"/><Relationship Id="rId75" Type="http://schemas.openxmlformats.org/officeDocument/2006/relationships/hyperlink" Target="mailto:jbachmann@veic.org" TargetMode="External"/><Relationship Id="rId83" Type="http://schemas.openxmlformats.org/officeDocument/2006/relationships/hyperlink" Target="https://www.cooperative.com/conferences-education/web-conferences/Pages/Solar-Tools-Getting-Co-ops-Up-to-Speed-on-Their-Solar-Options.aspx" TargetMode="External"/><Relationship Id="rId88" Type="http://schemas.openxmlformats.org/officeDocument/2006/relationships/hyperlink" Target="mailto:mark.wilkerson@easycleanenergy.com" TargetMode="External"/><Relationship Id="rId91" Type="http://schemas.openxmlformats.org/officeDocument/2006/relationships/hyperlink" Target="http://www.nisc.coo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diagramData" Target="diagrams/data1.xml"/><Relationship Id="rId28" Type="http://schemas.openxmlformats.org/officeDocument/2006/relationships/hyperlink" Target="http://www.nreca.coop/solar" TargetMode="External"/><Relationship Id="rId36" Type="http://schemas.openxmlformats.org/officeDocument/2006/relationships/hyperlink" Target="https://www.sec.gov/divisions/corpfin/cf-noaction/2011/communitysun082911-2a1-incoming.pdf" TargetMode="External"/><Relationship Id="rId49" Type="http://schemas.openxmlformats.org/officeDocument/2006/relationships/hyperlink" Target="mailto:jlee@bchain.com" TargetMode="External"/><Relationship Id="rId57" Type="http://schemas.openxmlformats.org/officeDocument/2006/relationships/hyperlink" Target="http://www.nreca.coop/wp-content/uploads/2015/10/solar-case-study-green.pdf" TargetMode="External"/><Relationship Id="rId10" Type="http://schemas.openxmlformats.org/officeDocument/2006/relationships/footnotes" Target="footnotes.xml"/><Relationship Id="rId31" Type="http://schemas.openxmlformats.org/officeDocument/2006/relationships/diagramQuickStyle" Target="diagrams/quickStyle2.xml"/><Relationship Id="rId44" Type="http://schemas.openxmlformats.org/officeDocument/2006/relationships/image" Target="media/image12.jpeg"/><Relationship Id="rId52" Type="http://schemas.openxmlformats.org/officeDocument/2006/relationships/hyperlink" Target="mailto:mark.wilkerson@easycleanenergy.com" TargetMode="External"/><Relationship Id="rId60" Type="http://schemas.openxmlformats.org/officeDocument/2006/relationships/hyperlink" Target="https://www.pcicomplianceguide.org?ID=2&amp;Title=(175.1)+Developing+a+Cyber+Security+and+Risk+Mitigation+Plan?ID=2&amp;Title=(175.1)+Developing+a+Cyber+Security+and+Risk+Mitigation+Plan" TargetMode="External"/><Relationship Id="rId65" Type="http://schemas.openxmlformats.org/officeDocument/2006/relationships/hyperlink" Target="http://www.nreca.coop/solar-case-studies/" TargetMode="External"/><Relationship Id="rId73" Type="http://schemas.openxmlformats.org/officeDocument/2006/relationships/hyperlink" Target="http://www.nreca.coop/wp-content/uploads/2015/10/solar-case-study-kit-carson.pdf" TargetMode="External"/><Relationship Id="rId78" Type="http://schemas.openxmlformats.org/officeDocument/2006/relationships/hyperlink" Target="https://www.cooperative.com/conferences-education/web-conferences/pages/state-of-renewable-impact-analysis-software.aspx" TargetMode="External"/><Relationship Id="rId81" Type="http://schemas.openxmlformats.org/officeDocument/2006/relationships/hyperlink" Target="https://www.cooperative.com/conferences-education/Lists/Courses/DispForm.aspx" TargetMode="External"/><Relationship Id="rId86" Type="http://schemas.openxmlformats.org/officeDocument/2006/relationships/hyperlink" Target="mailto:mark.wilkerson@easycleanenergy.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nrco.coop" TargetMode="External"/><Relationship Id="rId39" Type="http://schemas.openxmlformats.org/officeDocument/2006/relationships/header" Target="header4.xml"/><Relationship Id="rId34" Type="http://schemas.openxmlformats.org/officeDocument/2006/relationships/image" Target="media/image9.png"/><Relationship Id="rId50" Type="http://schemas.openxmlformats.org/officeDocument/2006/relationships/hyperlink" Target="http://www.nreca.coop/solar" TargetMode="External"/><Relationship Id="rId55" Type="http://schemas.openxmlformats.org/officeDocument/2006/relationships/hyperlink" Target="http://www.nreca.coop/SUNDA" TargetMode="External"/><Relationship Id="rId76" Type="http://schemas.openxmlformats.org/officeDocument/2006/relationships/hyperlink" Target="http://www.nreca.coop/what-we-do/bts/solar-utility-network-deployment-acceleration-project/comprehensive-course/" TargetMode="External"/><Relationship Id="rId7" Type="http://schemas.microsoft.com/office/2007/relationships/stylesWithEffects" Target="stylesWithEffects.xml"/><Relationship Id="rId71" Type="http://schemas.openxmlformats.org/officeDocument/2006/relationships/hyperlink" Target="mailto:brad.luna@n-dimension.com" TargetMode="External"/><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hyperlink" Target="mailto:Andrew.cotter@nreca.coop" TargetMode="External"/><Relationship Id="rId45" Type="http://schemas.openxmlformats.org/officeDocument/2006/relationships/hyperlink" Target="http://www.rd.usda.gov/programs-services/rural-energy-america-program-renewable-energy-systems-energy-efficiency" TargetMode="External"/><Relationship Id="rId66" Type="http://schemas.openxmlformats.org/officeDocument/2006/relationships/hyperlink" Target="mailto:Mark.Wilkerson@easycleanenergy.com" TargetMode="External"/><Relationship Id="rId87" Type="http://schemas.openxmlformats.org/officeDocument/2006/relationships/hyperlink" Target="mailto:ryan.cook@mc-group.com" TargetMode="External"/><Relationship Id="rId61" Type="http://schemas.openxmlformats.org/officeDocument/2006/relationships/hyperlink" Target="http://pec.coop/Home/Energy_Services/altenergy/solartour.aspx?ID=2&amp;Title=(175.1)+Developing+a+Cyber+Security+and+Risk+Mitigation+Plan" TargetMode="External"/><Relationship Id="rId82" Type="http://schemas.openxmlformats.org/officeDocument/2006/relationships/hyperlink" Target="https://www.cooperative.com/conferences-education/Lists/Courses/DispForm.aspx" TargetMode="External"/><Relationship Id="rId19" Type="http://schemas.openxmlformats.org/officeDocument/2006/relationships/hyperlink" Target="http://www.nreca.coop/SUNDA" TargetMode="External"/><Relationship Id="rId14" Type="http://schemas.openxmlformats.org/officeDocument/2006/relationships/header" Target="header2.xml"/><Relationship Id="rId30" Type="http://schemas.openxmlformats.org/officeDocument/2006/relationships/diagramLayout" Target="diagrams/layout2.xml"/><Relationship Id="rId35" Type="http://schemas.openxmlformats.org/officeDocument/2006/relationships/hyperlink" Target="https://www.sec.gov/divisions/corpfin/cf-noaction/2011/communitysun082911-2a1-incoming.pdf" TargetMode="External"/><Relationship Id="rId56" Type="http://schemas.openxmlformats.org/officeDocument/2006/relationships/hyperlink" Target="http://www.cio.com/article/2442514/it-strategy/5-security-questions-to-ask-your-software-vendor.html" TargetMode="External"/><Relationship Id="rId77" Type="http://schemas.openxmlformats.org/officeDocument/2006/relationships/hyperlink" Target="http://www.nreca.coop/nreca-on-the-issues/energy-operations/distributed-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we\Documents\Custom%20Office%20Templates\MCG_Template_Beta.dotx"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ED138F-3E04-4185-9475-1DBB62ABB71C}"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95799DCD-4247-484D-BBC5-5CBD60C42F37}">
      <dgm:prSet phldrT="[Text]" custT="1"/>
      <dgm:spPr>
        <a:solidFill>
          <a:schemeClr val="accent2">
            <a:lumMod val="20000"/>
            <a:lumOff val="80000"/>
            <a:alpha val="40000"/>
          </a:schemeClr>
        </a:solidFill>
        <a:ln>
          <a:noFill/>
        </a:ln>
      </dgm:spPr>
      <dgm:t>
        <a:bodyPr/>
        <a:lstStyle/>
        <a:p>
          <a:r>
            <a:rPr lang="en-US" sz="1800" u="none"/>
            <a:t>Project Manager </a:t>
          </a:r>
        </a:p>
        <a:p>
          <a:r>
            <a:rPr lang="en-US" sz="1050" b="1" u="none"/>
            <a:t>Oversees project implementation and coordinates staff</a:t>
          </a:r>
          <a:endParaRPr lang="en-US" sz="2400" b="1" u="none"/>
        </a:p>
      </dgm:t>
    </dgm:pt>
    <dgm:pt modelId="{4A108BFA-D6D7-4551-95D2-13AEE3BB095F}" type="parTrans" cxnId="{A94873F5-E089-4F7F-8BB1-457B33F7713F}">
      <dgm:prSet/>
      <dgm:spPr/>
      <dgm:t>
        <a:bodyPr/>
        <a:lstStyle/>
        <a:p>
          <a:endParaRPr lang="en-US"/>
        </a:p>
      </dgm:t>
    </dgm:pt>
    <dgm:pt modelId="{E4CEAC9A-3E4E-4C96-A065-3AC15E27E1D4}" type="sibTrans" cxnId="{A94873F5-E089-4F7F-8BB1-457B33F7713F}">
      <dgm:prSet/>
      <dgm:spPr/>
      <dgm:t>
        <a:bodyPr/>
        <a:lstStyle/>
        <a:p>
          <a:endParaRPr lang="en-US"/>
        </a:p>
      </dgm:t>
    </dgm:pt>
    <dgm:pt modelId="{535A39C8-DE79-4800-89F7-16FB8DF90D98}">
      <dgm:prSet custT="1"/>
      <dgm:spPr>
        <a:solidFill>
          <a:schemeClr val="accent2">
            <a:lumMod val="20000"/>
            <a:lumOff val="80000"/>
            <a:alpha val="40000"/>
          </a:schemeClr>
        </a:solidFill>
        <a:ln>
          <a:noFill/>
        </a:ln>
      </dgm:spPr>
      <dgm:t>
        <a:bodyPr/>
        <a:lstStyle/>
        <a:p>
          <a:r>
            <a:rPr lang="en-US" sz="900" u="none"/>
            <a:t>Ensures stakeholder engagement</a:t>
          </a:r>
        </a:p>
      </dgm:t>
    </dgm:pt>
    <dgm:pt modelId="{71425CD7-3E5E-4915-A23B-E327B0879C83}" type="parTrans" cxnId="{BD94D80B-F310-4988-9261-092E979BA371}">
      <dgm:prSet/>
      <dgm:spPr/>
      <dgm:t>
        <a:bodyPr/>
        <a:lstStyle/>
        <a:p>
          <a:endParaRPr lang="en-US"/>
        </a:p>
      </dgm:t>
    </dgm:pt>
    <dgm:pt modelId="{5143D67E-8CE9-44CC-8FBE-38EC48AC16B7}" type="sibTrans" cxnId="{BD94D80B-F310-4988-9261-092E979BA371}">
      <dgm:prSet/>
      <dgm:spPr/>
      <dgm:t>
        <a:bodyPr/>
        <a:lstStyle/>
        <a:p>
          <a:endParaRPr lang="en-US"/>
        </a:p>
      </dgm:t>
    </dgm:pt>
    <dgm:pt modelId="{50BE0F78-6812-4946-A509-D978E23EE7AC}">
      <dgm:prSet custT="1"/>
      <dgm:spPr>
        <a:solidFill>
          <a:schemeClr val="accent2">
            <a:lumMod val="20000"/>
            <a:lumOff val="80000"/>
            <a:alpha val="40000"/>
          </a:schemeClr>
        </a:solidFill>
        <a:ln>
          <a:noFill/>
        </a:ln>
      </dgm:spPr>
      <dgm:t>
        <a:bodyPr/>
        <a:lstStyle/>
        <a:p>
          <a:r>
            <a:rPr lang="en-US" sz="900" u="none"/>
            <a:t>Oversees system design, installation, and commissioning</a:t>
          </a:r>
        </a:p>
      </dgm:t>
    </dgm:pt>
    <dgm:pt modelId="{606F76A2-37A0-49CB-8531-54CA5104BADC}" type="parTrans" cxnId="{E72C6E80-9207-4CE9-B4BE-D5E61CE1D822}">
      <dgm:prSet/>
      <dgm:spPr/>
      <dgm:t>
        <a:bodyPr/>
        <a:lstStyle/>
        <a:p>
          <a:endParaRPr lang="en-US"/>
        </a:p>
      </dgm:t>
    </dgm:pt>
    <dgm:pt modelId="{0CFBD45C-723F-497E-A445-FA4FF63C3495}" type="sibTrans" cxnId="{E72C6E80-9207-4CE9-B4BE-D5E61CE1D822}">
      <dgm:prSet/>
      <dgm:spPr/>
      <dgm:t>
        <a:bodyPr/>
        <a:lstStyle/>
        <a:p>
          <a:endParaRPr lang="en-US"/>
        </a:p>
      </dgm:t>
    </dgm:pt>
    <dgm:pt modelId="{867EDE51-8504-4693-90DA-390C433070DD}">
      <dgm:prSet custT="1"/>
      <dgm:spPr>
        <a:solidFill>
          <a:schemeClr val="accent2">
            <a:lumMod val="20000"/>
            <a:lumOff val="80000"/>
            <a:alpha val="40000"/>
          </a:schemeClr>
        </a:solidFill>
        <a:ln>
          <a:noFill/>
        </a:ln>
      </dgm:spPr>
      <dgm:t>
        <a:bodyPr/>
        <a:lstStyle/>
        <a:p>
          <a:r>
            <a:rPr lang="en-US" sz="900" u="none"/>
            <a:t>Oversees system procurement</a:t>
          </a:r>
        </a:p>
      </dgm:t>
    </dgm:pt>
    <dgm:pt modelId="{EC733B22-9C5D-4683-93C8-59E93FF38D07}" type="parTrans" cxnId="{B62FCF89-EACE-4A2B-92AC-2968A9C26EE6}">
      <dgm:prSet/>
      <dgm:spPr/>
      <dgm:t>
        <a:bodyPr/>
        <a:lstStyle/>
        <a:p>
          <a:endParaRPr lang="en-US"/>
        </a:p>
      </dgm:t>
    </dgm:pt>
    <dgm:pt modelId="{894B68A6-B25A-471A-BC05-122D0F80F6A5}" type="sibTrans" cxnId="{B62FCF89-EACE-4A2B-92AC-2968A9C26EE6}">
      <dgm:prSet/>
      <dgm:spPr/>
      <dgm:t>
        <a:bodyPr/>
        <a:lstStyle/>
        <a:p>
          <a:endParaRPr lang="en-US"/>
        </a:p>
      </dgm:t>
    </dgm:pt>
    <dgm:pt modelId="{E83A6A41-E2A3-4A9C-B843-05EDD93AB996}">
      <dgm:prSet custT="1"/>
      <dgm:spPr>
        <a:solidFill>
          <a:schemeClr val="accent2">
            <a:lumMod val="20000"/>
            <a:lumOff val="80000"/>
            <a:alpha val="40000"/>
          </a:schemeClr>
        </a:solidFill>
        <a:ln>
          <a:noFill/>
        </a:ln>
      </dgm:spPr>
      <dgm:t>
        <a:bodyPr/>
        <a:lstStyle/>
        <a:p>
          <a:r>
            <a:rPr lang="en-US" sz="900" u="none"/>
            <a:t>Oversees system operation and maintenance</a:t>
          </a:r>
        </a:p>
      </dgm:t>
    </dgm:pt>
    <dgm:pt modelId="{F2F528E9-280B-4409-B6E2-7F713D3730B0}" type="parTrans" cxnId="{80FFCD5F-4A15-455D-AF4B-C8A0DB5D0D7D}">
      <dgm:prSet/>
      <dgm:spPr/>
      <dgm:t>
        <a:bodyPr/>
        <a:lstStyle/>
        <a:p>
          <a:endParaRPr lang="en-US"/>
        </a:p>
      </dgm:t>
    </dgm:pt>
    <dgm:pt modelId="{7A88F185-9185-40CD-B17C-99A782392827}" type="sibTrans" cxnId="{80FFCD5F-4A15-455D-AF4B-C8A0DB5D0D7D}">
      <dgm:prSet/>
      <dgm:spPr/>
      <dgm:t>
        <a:bodyPr/>
        <a:lstStyle/>
        <a:p>
          <a:endParaRPr lang="en-US"/>
        </a:p>
      </dgm:t>
    </dgm:pt>
    <dgm:pt modelId="{7E0B8596-C7F8-4E68-BFD6-5C68F6922D1C}">
      <dgm:prSet custT="1"/>
      <dgm:spPr>
        <a:solidFill>
          <a:schemeClr val="accent2">
            <a:lumMod val="20000"/>
            <a:lumOff val="80000"/>
            <a:alpha val="40000"/>
          </a:schemeClr>
        </a:solidFill>
        <a:ln>
          <a:noFill/>
        </a:ln>
      </dgm:spPr>
      <dgm:t>
        <a:bodyPr/>
        <a:lstStyle/>
        <a:p>
          <a:r>
            <a:rPr lang="en-US" sz="1800" u="none"/>
            <a:t>Marketing Manager</a:t>
          </a:r>
        </a:p>
        <a:p>
          <a:r>
            <a:rPr lang="en-US" sz="1050" b="1" u="none"/>
            <a:t>Develops and implements marketing and communications plan </a:t>
          </a:r>
          <a:endParaRPr lang="en-US" sz="1800" b="1" u="none"/>
        </a:p>
      </dgm:t>
    </dgm:pt>
    <dgm:pt modelId="{8C969AB0-E788-444F-B1FC-0ED8EE201834}" type="parTrans" cxnId="{DDE42F62-48DF-433D-B96D-2ECFF8FE5BE0}">
      <dgm:prSet/>
      <dgm:spPr/>
      <dgm:t>
        <a:bodyPr/>
        <a:lstStyle/>
        <a:p>
          <a:endParaRPr lang="en-US"/>
        </a:p>
      </dgm:t>
    </dgm:pt>
    <dgm:pt modelId="{C26E2E26-F387-47EA-BCC5-B21FD343AC38}" type="sibTrans" cxnId="{DDE42F62-48DF-433D-B96D-2ECFF8FE5BE0}">
      <dgm:prSet/>
      <dgm:spPr/>
      <dgm:t>
        <a:bodyPr/>
        <a:lstStyle/>
        <a:p>
          <a:endParaRPr lang="en-US"/>
        </a:p>
      </dgm:t>
    </dgm:pt>
    <dgm:pt modelId="{2C4508C6-F89F-4E95-8D8F-43827AF46C53}">
      <dgm:prSet custT="1"/>
      <dgm:spPr>
        <a:solidFill>
          <a:schemeClr val="accent2">
            <a:lumMod val="20000"/>
            <a:lumOff val="80000"/>
            <a:alpha val="40000"/>
          </a:schemeClr>
        </a:solidFill>
        <a:ln>
          <a:noFill/>
        </a:ln>
      </dgm:spPr>
      <dgm:t>
        <a:bodyPr/>
        <a:lstStyle/>
        <a:p>
          <a:r>
            <a:rPr lang="en-US" sz="900" u="none"/>
            <a:t>Performs market analysis</a:t>
          </a:r>
        </a:p>
      </dgm:t>
    </dgm:pt>
    <dgm:pt modelId="{12E382F8-EBDC-4E1C-8391-F0C4FA01B2F9}" type="parTrans" cxnId="{BBB7279A-7DF8-4422-9809-AE8F23FE49CD}">
      <dgm:prSet/>
      <dgm:spPr/>
      <dgm:t>
        <a:bodyPr/>
        <a:lstStyle/>
        <a:p>
          <a:endParaRPr lang="en-US"/>
        </a:p>
      </dgm:t>
    </dgm:pt>
    <dgm:pt modelId="{183BADC7-2F40-4835-BFD4-F26AEA137EC3}" type="sibTrans" cxnId="{BBB7279A-7DF8-4422-9809-AE8F23FE49CD}">
      <dgm:prSet/>
      <dgm:spPr/>
      <dgm:t>
        <a:bodyPr/>
        <a:lstStyle/>
        <a:p>
          <a:endParaRPr lang="en-US"/>
        </a:p>
      </dgm:t>
    </dgm:pt>
    <dgm:pt modelId="{645F6DF9-3FD2-4206-AAED-88DE3F8DD8C5}">
      <dgm:prSet custT="1"/>
      <dgm:spPr>
        <a:solidFill>
          <a:schemeClr val="accent2">
            <a:lumMod val="20000"/>
            <a:lumOff val="80000"/>
            <a:alpha val="40000"/>
          </a:schemeClr>
        </a:solidFill>
        <a:ln>
          <a:noFill/>
        </a:ln>
      </dgm:spPr>
      <dgm:t>
        <a:bodyPr/>
        <a:lstStyle/>
        <a:p>
          <a:r>
            <a:rPr lang="en-US" sz="900" u="none"/>
            <a:t>Develops marketing and communications plan</a:t>
          </a:r>
        </a:p>
      </dgm:t>
    </dgm:pt>
    <dgm:pt modelId="{A3C0A649-0D74-41EB-990C-DBDFB2F90E4D}" type="parTrans" cxnId="{7B85BA28-7B3A-4C3A-85D0-6E1F790D4E45}">
      <dgm:prSet/>
      <dgm:spPr/>
      <dgm:t>
        <a:bodyPr/>
        <a:lstStyle/>
        <a:p>
          <a:endParaRPr lang="en-US"/>
        </a:p>
      </dgm:t>
    </dgm:pt>
    <dgm:pt modelId="{A9AB93E1-7252-4507-B2ED-3473D9B05B69}" type="sibTrans" cxnId="{7B85BA28-7B3A-4C3A-85D0-6E1F790D4E45}">
      <dgm:prSet/>
      <dgm:spPr/>
      <dgm:t>
        <a:bodyPr/>
        <a:lstStyle/>
        <a:p>
          <a:endParaRPr lang="en-US"/>
        </a:p>
      </dgm:t>
    </dgm:pt>
    <dgm:pt modelId="{4402426E-56A3-4CB8-965C-1144CD434C7B}">
      <dgm:prSet custT="1"/>
      <dgm:spPr>
        <a:solidFill>
          <a:schemeClr val="accent2">
            <a:lumMod val="20000"/>
            <a:lumOff val="80000"/>
            <a:alpha val="40000"/>
          </a:schemeClr>
        </a:solidFill>
        <a:ln>
          <a:noFill/>
        </a:ln>
      </dgm:spPr>
      <dgm:t>
        <a:bodyPr/>
        <a:lstStyle/>
        <a:p>
          <a:r>
            <a:rPr lang="en-US" sz="900" u="none"/>
            <a:t>Conducts marketing events</a:t>
          </a:r>
        </a:p>
      </dgm:t>
    </dgm:pt>
    <dgm:pt modelId="{8975B0CC-866C-4CB0-B9B7-296C4A6E4EC3}" type="parTrans" cxnId="{4709B017-E5FB-490A-9DBC-6307CF5C8522}">
      <dgm:prSet/>
      <dgm:spPr/>
      <dgm:t>
        <a:bodyPr/>
        <a:lstStyle/>
        <a:p>
          <a:endParaRPr lang="en-US"/>
        </a:p>
      </dgm:t>
    </dgm:pt>
    <dgm:pt modelId="{F82D4260-E0FA-42FE-AACA-B19DD2A05F49}" type="sibTrans" cxnId="{4709B017-E5FB-490A-9DBC-6307CF5C8522}">
      <dgm:prSet/>
      <dgm:spPr/>
      <dgm:t>
        <a:bodyPr/>
        <a:lstStyle/>
        <a:p>
          <a:endParaRPr lang="en-US"/>
        </a:p>
      </dgm:t>
    </dgm:pt>
    <dgm:pt modelId="{CBADC7ED-4B36-4CCC-BD45-F22DFFEA3848}">
      <dgm:prSet custT="1"/>
      <dgm:spPr>
        <a:solidFill>
          <a:schemeClr val="accent2">
            <a:lumMod val="20000"/>
            <a:lumOff val="80000"/>
            <a:alpha val="40000"/>
          </a:schemeClr>
        </a:solidFill>
        <a:ln>
          <a:noFill/>
        </a:ln>
      </dgm:spPr>
      <dgm:t>
        <a:bodyPr/>
        <a:lstStyle/>
        <a:p>
          <a:r>
            <a:rPr lang="en-US" sz="900" u="none"/>
            <a:t>Handles sales calls and transactions</a:t>
          </a:r>
        </a:p>
      </dgm:t>
    </dgm:pt>
    <dgm:pt modelId="{47270938-8BBA-4647-8DFE-703176508B58}" type="parTrans" cxnId="{9F551A0F-A7C2-4F0D-B2AC-0566B8D47C36}">
      <dgm:prSet/>
      <dgm:spPr/>
      <dgm:t>
        <a:bodyPr/>
        <a:lstStyle/>
        <a:p>
          <a:endParaRPr lang="en-US"/>
        </a:p>
      </dgm:t>
    </dgm:pt>
    <dgm:pt modelId="{4C7CEE23-9CD6-4F3E-8042-F93064DECEC1}" type="sibTrans" cxnId="{9F551A0F-A7C2-4F0D-B2AC-0566B8D47C36}">
      <dgm:prSet/>
      <dgm:spPr/>
      <dgm:t>
        <a:bodyPr/>
        <a:lstStyle/>
        <a:p>
          <a:endParaRPr lang="en-US"/>
        </a:p>
      </dgm:t>
    </dgm:pt>
    <dgm:pt modelId="{74E9782E-E650-40EF-BE4C-9556889F8B1B}">
      <dgm:prSet custT="1"/>
      <dgm:spPr>
        <a:solidFill>
          <a:schemeClr val="accent2">
            <a:lumMod val="20000"/>
            <a:lumOff val="80000"/>
            <a:alpha val="40000"/>
          </a:schemeClr>
        </a:solidFill>
        <a:ln>
          <a:noFill/>
        </a:ln>
      </dgm:spPr>
      <dgm:t>
        <a:bodyPr/>
        <a:lstStyle/>
        <a:p>
          <a:r>
            <a:rPr lang="en-US" sz="900" u="none"/>
            <a:t>Implements consumer service and sales training </a:t>
          </a:r>
        </a:p>
      </dgm:t>
    </dgm:pt>
    <dgm:pt modelId="{C701B3FE-17C3-400D-8144-4BA3BEB943BA}" type="parTrans" cxnId="{A2E534C5-6436-403F-A6A6-FD448C24855B}">
      <dgm:prSet/>
      <dgm:spPr/>
      <dgm:t>
        <a:bodyPr/>
        <a:lstStyle/>
        <a:p>
          <a:endParaRPr lang="en-US"/>
        </a:p>
      </dgm:t>
    </dgm:pt>
    <dgm:pt modelId="{30929001-C6C1-4792-B547-9DA27975E499}" type="sibTrans" cxnId="{A2E534C5-6436-403F-A6A6-FD448C24855B}">
      <dgm:prSet/>
      <dgm:spPr/>
      <dgm:t>
        <a:bodyPr/>
        <a:lstStyle/>
        <a:p>
          <a:endParaRPr lang="en-US"/>
        </a:p>
      </dgm:t>
    </dgm:pt>
    <dgm:pt modelId="{C1FA526A-0DBB-43AA-89D7-4BFC6E3CCC42}">
      <dgm:prSet custT="1"/>
      <dgm:spPr>
        <a:solidFill>
          <a:schemeClr val="accent2">
            <a:lumMod val="20000"/>
            <a:lumOff val="80000"/>
            <a:alpha val="40000"/>
          </a:schemeClr>
        </a:solidFill>
        <a:ln>
          <a:noFill/>
        </a:ln>
      </dgm:spPr>
      <dgm:t>
        <a:bodyPr/>
        <a:lstStyle/>
        <a:p>
          <a:r>
            <a:rPr lang="en-US" sz="1800" u="none"/>
            <a:t>Business and Finance Manager</a:t>
          </a:r>
        </a:p>
        <a:p>
          <a:r>
            <a:rPr lang="en-US" sz="1050" b="1" u="none"/>
            <a:t>Assesess financing options and provides a financing plan </a:t>
          </a:r>
          <a:endParaRPr lang="en-US" sz="1800" b="1" u="none"/>
        </a:p>
      </dgm:t>
    </dgm:pt>
    <dgm:pt modelId="{50D25F13-041A-4565-805A-AFEC5258C65A}" type="parTrans" cxnId="{D1B0D32A-9FEC-4A9A-923F-7CB43AE69E5E}">
      <dgm:prSet/>
      <dgm:spPr/>
      <dgm:t>
        <a:bodyPr/>
        <a:lstStyle/>
        <a:p>
          <a:endParaRPr lang="en-US"/>
        </a:p>
      </dgm:t>
    </dgm:pt>
    <dgm:pt modelId="{04550627-5A01-46A0-81FF-C89F5449C470}" type="sibTrans" cxnId="{D1B0D32A-9FEC-4A9A-923F-7CB43AE69E5E}">
      <dgm:prSet/>
      <dgm:spPr/>
      <dgm:t>
        <a:bodyPr/>
        <a:lstStyle/>
        <a:p>
          <a:endParaRPr lang="en-US"/>
        </a:p>
      </dgm:t>
    </dgm:pt>
    <dgm:pt modelId="{9DAA6019-B1EF-4442-9FA3-68BD5B9A36BB}">
      <dgm:prSet custT="1"/>
      <dgm:spPr>
        <a:solidFill>
          <a:schemeClr val="accent2">
            <a:lumMod val="20000"/>
            <a:lumOff val="80000"/>
            <a:alpha val="40000"/>
          </a:schemeClr>
        </a:solidFill>
        <a:ln>
          <a:noFill/>
        </a:ln>
      </dgm:spPr>
      <dgm:t>
        <a:bodyPr/>
        <a:lstStyle/>
        <a:p>
          <a:r>
            <a:rPr lang="en-US" sz="900" u="none"/>
            <a:t>Develops financing plan</a:t>
          </a:r>
        </a:p>
      </dgm:t>
    </dgm:pt>
    <dgm:pt modelId="{21EEB74E-8119-4E3F-8551-CCC3FFD43E5C}" type="parTrans" cxnId="{84B7938A-9432-42BD-A7EA-765262A9478F}">
      <dgm:prSet/>
      <dgm:spPr/>
      <dgm:t>
        <a:bodyPr/>
        <a:lstStyle/>
        <a:p>
          <a:endParaRPr lang="en-US"/>
        </a:p>
      </dgm:t>
    </dgm:pt>
    <dgm:pt modelId="{B18C2EBA-7421-4D35-8D74-E7256805DB52}" type="sibTrans" cxnId="{84B7938A-9432-42BD-A7EA-765262A9478F}">
      <dgm:prSet/>
      <dgm:spPr/>
      <dgm:t>
        <a:bodyPr/>
        <a:lstStyle/>
        <a:p>
          <a:endParaRPr lang="en-US"/>
        </a:p>
      </dgm:t>
    </dgm:pt>
    <dgm:pt modelId="{9DC2F626-6719-4B67-B3B8-EEFBEC7988C6}">
      <dgm:prSet custT="1"/>
      <dgm:spPr>
        <a:solidFill>
          <a:schemeClr val="accent2">
            <a:lumMod val="20000"/>
            <a:lumOff val="80000"/>
            <a:alpha val="40000"/>
          </a:schemeClr>
        </a:solidFill>
        <a:ln>
          <a:noFill/>
        </a:ln>
      </dgm:spPr>
      <dgm:t>
        <a:bodyPr/>
        <a:lstStyle/>
        <a:p>
          <a:r>
            <a:rPr lang="en-US" sz="900" u="none"/>
            <a:t>Oversees billing and accounting needs</a:t>
          </a:r>
        </a:p>
      </dgm:t>
    </dgm:pt>
    <dgm:pt modelId="{8AFD75D2-9F89-4ADF-9519-95B5AFF21A03}" type="parTrans" cxnId="{34F1CE89-5790-4B93-9B63-146913BB9347}">
      <dgm:prSet/>
      <dgm:spPr/>
      <dgm:t>
        <a:bodyPr/>
        <a:lstStyle/>
        <a:p>
          <a:endParaRPr lang="en-US"/>
        </a:p>
      </dgm:t>
    </dgm:pt>
    <dgm:pt modelId="{BAE21BC2-1FC8-46DD-BFA4-E634C5B299CE}" type="sibTrans" cxnId="{34F1CE89-5790-4B93-9B63-146913BB9347}">
      <dgm:prSet/>
      <dgm:spPr/>
      <dgm:t>
        <a:bodyPr/>
        <a:lstStyle/>
        <a:p>
          <a:endParaRPr lang="en-US"/>
        </a:p>
      </dgm:t>
    </dgm:pt>
    <dgm:pt modelId="{AF1C820B-CFB3-4201-AC6F-F0E725AC9076}">
      <dgm:prSet custT="1"/>
      <dgm:spPr>
        <a:solidFill>
          <a:schemeClr val="accent2">
            <a:lumMod val="20000"/>
            <a:lumOff val="80000"/>
            <a:alpha val="40000"/>
          </a:schemeClr>
        </a:solidFill>
        <a:ln>
          <a:noFill/>
        </a:ln>
      </dgm:spPr>
      <dgm:t>
        <a:bodyPr/>
        <a:lstStyle/>
        <a:p>
          <a:r>
            <a:rPr lang="en-US" sz="1800" u="none"/>
            <a:t>IT Manager</a:t>
          </a:r>
        </a:p>
        <a:p>
          <a:r>
            <a:rPr lang="en-US" sz="1050" b="1" u="none"/>
            <a:t>Develops software plan and oversees its integration </a:t>
          </a:r>
        </a:p>
      </dgm:t>
    </dgm:pt>
    <dgm:pt modelId="{E6BF3164-9AFB-4710-A074-71D621091A3C}" type="parTrans" cxnId="{CDEB25EF-EDE7-42B6-901C-CCE92FAFFCA2}">
      <dgm:prSet/>
      <dgm:spPr/>
      <dgm:t>
        <a:bodyPr/>
        <a:lstStyle/>
        <a:p>
          <a:endParaRPr lang="en-US"/>
        </a:p>
      </dgm:t>
    </dgm:pt>
    <dgm:pt modelId="{2D136A84-C546-4E2E-8D1B-9568875CF47E}" type="sibTrans" cxnId="{CDEB25EF-EDE7-42B6-901C-CCE92FAFFCA2}">
      <dgm:prSet/>
      <dgm:spPr/>
      <dgm:t>
        <a:bodyPr/>
        <a:lstStyle/>
        <a:p>
          <a:endParaRPr lang="en-US"/>
        </a:p>
      </dgm:t>
    </dgm:pt>
    <dgm:pt modelId="{5F8ED3FA-716E-4C03-BF78-5807CB94A261}">
      <dgm:prSet custT="1"/>
      <dgm:spPr>
        <a:solidFill>
          <a:schemeClr val="accent2">
            <a:lumMod val="20000"/>
            <a:lumOff val="80000"/>
            <a:alpha val="40000"/>
          </a:schemeClr>
        </a:solidFill>
        <a:ln>
          <a:noFill/>
        </a:ln>
      </dgm:spPr>
      <dgm:t>
        <a:bodyPr/>
        <a:lstStyle/>
        <a:p>
          <a:r>
            <a:rPr lang="en-US" sz="900" u="none"/>
            <a:t>Develops software plan explaining consumer financial benefits</a:t>
          </a:r>
        </a:p>
      </dgm:t>
    </dgm:pt>
    <dgm:pt modelId="{212DEEA4-50F3-428C-90B4-953C6BDD6864}" type="parTrans" cxnId="{52211406-E042-49EB-8E00-14A5113C5199}">
      <dgm:prSet/>
      <dgm:spPr/>
      <dgm:t>
        <a:bodyPr/>
        <a:lstStyle/>
        <a:p>
          <a:endParaRPr lang="en-US"/>
        </a:p>
      </dgm:t>
    </dgm:pt>
    <dgm:pt modelId="{4BC9D409-1A6C-4525-BA83-34975AEBADF2}" type="sibTrans" cxnId="{52211406-E042-49EB-8E00-14A5113C5199}">
      <dgm:prSet/>
      <dgm:spPr/>
      <dgm:t>
        <a:bodyPr/>
        <a:lstStyle/>
        <a:p>
          <a:endParaRPr lang="en-US"/>
        </a:p>
      </dgm:t>
    </dgm:pt>
    <dgm:pt modelId="{472902D6-76DE-48D5-8538-819E0DDE2D2F}">
      <dgm:prSet custT="1"/>
      <dgm:spPr>
        <a:solidFill>
          <a:schemeClr val="accent2">
            <a:lumMod val="20000"/>
            <a:lumOff val="80000"/>
            <a:alpha val="40000"/>
          </a:schemeClr>
        </a:solidFill>
        <a:ln>
          <a:noFill/>
        </a:ln>
      </dgm:spPr>
      <dgm:t>
        <a:bodyPr/>
        <a:lstStyle/>
        <a:p>
          <a:r>
            <a:rPr lang="en-US" sz="900" u="none"/>
            <a:t>Integrates software to support marketing and administration</a:t>
          </a:r>
        </a:p>
      </dgm:t>
    </dgm:pt>
    <dgm:pt modelId="{5D23F864-F493-46C5-85BA-3D1EFB5E6ED0}" type="parTrans" cxnId="{13B7CBEA-7F13-4A5A-A068-3D83A67AED8A}">
      <dgm:prSet/>
      <dgm:spPr/>
      <dgm:t>
        <a:bodyPr/>
        <a:lstStyle/>
        <a:p>
          <a:endParaRPr lang="en-US"/>
        </a:p>
      </dgm:t>
    </dgm:pt>
    <dgm:pt modelId="{F00ED976-978F-4DD7-ABB5-64F009CE6631}" type="sibTrans" cxnId="{13B7CBEA-7F13-4A5A-A068-3D83A67AED8A}">
      <dgm:prSet/>
      <dgm:spPr/>
      <dgm:t>
        <a:bodyPr/>
        <a:lstStyle/>
        <a:p>
          <a:endParaRPr lang="en-US"/>
        </a:p>
      </dgm:t>
    </dgm:pt>
    <dgm:pt modelId="{14317632-D312-4272-AC54-B4337739F1C5}">
      <dgm:prSet custT="1"/>
      <dgm:spPr>
        <a:solidFill>
          <a:schemeClr val="accent2">
            <a:lumMod val="20000"/>
            <a:lumOff val="80000"/>
            <a:alpha val="40000"/>
          </a:schemeClr>
        </a:solidFill>
        <a:ln>
          <a:noFill/>
        </a:ln>
      </dgm:spPr>
      <dgm:t>
        <a:bodyPr/>
        <a:lstStyle/>
        <a:p>
          <a:r>
            <a:rPr lang="en-US" sz="1800" u="none"/>
            <a:t>Legal Counsel/CPA Firm</a:t>
          </a:r>
        </a:p>
        <a:p>
          <a:r>
            <a:rPr lang="en-US" sz="1050" b="1" u="none"/>
            <a:t>Oversees, identifies, and advises regarding applicable tax and other laws and regulations</a:t>
          </a:r>
          <a:endParaRPr lang="en-US" sz="1800" b="1" u="none"/>
        </a:p>
      </dgm:t>
    </dgm:pt>
    <dgm:pt modelId="{60825D88-C43F-46A5-A9BC-6BBB16C4BB4D}" type="parTrans" cxnId="{61050663-B763-4E3E-87E2-C4CBB035D0F7}">
      <dgm:prSet/>
      <dgm:spPr/>
      <dgm:t>
        <a:bodyPr/>
        <a:lstStyle/>
        <a:p>
          <a:endParaRPr lang="en-US"/>
        </a:p>
      </dgm:t>
    </dgm:pt>
    <dgm:pt modelId="{2DB51B8E-E1CF-4F85-B6B4-4B2472D07CF9}" type="sibTrans" cxnId="{61050663-B763-4E3E-87E2-C4CBB035D0F7}">
      <dgm:prSet/>
      <dgm:spPr/>
      <dgm:t>
        <a:bodyPr/>
        <a:lstStyle/>
        <a:p>
          <a:endParaRPr lang="en-US"/>
        </a:p>
      </dgm:t>
    </dgm:pt>
    <dgm:pt modelId="{B1889DC8-F2E4-4175-BD69-11A2E46F932A}">
      <dgm:prSet custT="1"/>
      <dgm:spPr>
        <a:solidFill>
          <a:schemeClr val="accent2">
            <a:lumMod val="20000"/>
            <a:lumOff val="80000"/>
            <a:alpha val="40000"/>
          </a:schemeClr>
        </a:solidFill>
        <a:ln>
          <a:noFill/>
        </a:ln>
      </dgm:spPr>
      <dgm:t>
        <a:bodyPr/>
        <a:lstStyle/>
        <a:p>
          <a:r>
            <a:rPr lang="en-US" sz="900" u="none"/>
            <a:t>Develops a software plan that includes cost and benefit analysis</a:t>
          </a:r>
        </a:p>
      </dgm:t>
    </dgm:pt>
    <dgm:pt modelId="{DC4BEBF9-73ED-44C0-83A5-9B3F896E6B8C}" type="parTrans" cxnId="{3D856102-55F5-4828-9855-F9E931DF1A4D}">
      <dgm:prSet/>
      <dgm:spPr/>
      <dgm:t>
        <a:bodyPr/>
        <a:lstStyle/>
        <a:p>
          <a:endParaRPr lang="en-US"/>
        </a:p>
      </dgm:t>
    </dgm:pt>
    <dgm:pt modelId="{908A4C47-90AF-4405-BD53-DDC21529832B}" type="sibTrans" cxnId="{3D856102-55F5-4828-9855-F9E931DF1A4D}">
      <dgm:prSet/>
      <dgm:spPr/>
      <dgm:t>
        <a:bodyPr/>
        <a:lstStyle/>
        <a:p>
          <a:endParaRPr lang="en-US"/>
        </a:p>
      </dgm:t>
    </dgm:pt>
    <dgm:pt modelId="{F2597569-9EFE-443B-B9EA-223BE08B2899}">
      <dgm:prSet custT="1"/>
      <dgm:spPr>
        <a:solidFill>
          <a:schemeClr val="accent2">
            <a:lumMod val="20000"/>
            <a:lumOff val="80000"/>
            <a:alpha val="40000"/>
          </a:schemeClr>
        </a:solidFill>
        <a:ln>
          <a:noFill/>
        </a:ln>
      </dgm:spPr>
      <dgm:t>
        <a:bodyPr/>
        <a:lstStyle/>
        <a:p>
          <a:r>
            <a:rPr lang="en-US" sz="900" u="none"/>
            <a:t>Oversees site selection and planning</a:t>
          </a:r>
        </a:p>
      </dgm:t>
    </dgm:pt>
    <dgm:pt modelId="{10A752BD-DA0C-4C90-9EF5-70563C87D09A}" type="parTrans" cxnId="{A644E5FC-E1B0-40B2-998A-42BF5E266694}">
      <dgm:prSet/>
      <dgm:spPr/>
      <dgm:t>
        <a:bodyPr/>
        <a:lstStyle/>
        <a:p>
          <a:endParaRPr lang="en-US"/>
        </a:p>
      </dgm:t>
    </dgm:pt>
    <dgm:pt modelId="{6F08C914-EA8C-436A-9609-1E40482125BA}" type="sibTrans" cxnId="{A644E5FC-E1B0-40B2-998A-42BF5E266694}">
      <dgm:prSet/>
      <dgm:spPr/>
      <dgm:t>
        <a:bodyPr/>
        <a:lstStyle/>
        <a:p>
          <a:endParaRPr lang="en-US"/>
        </a:p>
      </dgm:t>
    </dgm:pt>
    <dgm:pt modelId="{ED5FA58C-F636-49BF-93CB-58B8E06CDF77}">
      <dgm:prSet custT="1"/>
      <dgm:spPr>
        <a:solidFill>
          <a:schemeClr val="accent2">
            <a:lumMod val="20000"/>
            <a:lumOff val="80000"/>
            <a:alpha val="40000"/>
          </a:schemeClr>
        </a:solidFill>
        <a:ln>
          <a:noFill/>
        </a:ln>
      </dgm:spPr>
      <dgm:t>
        <a:bodyPr/>
        <a:lstStyle/>
        <a:p>
          <a:r>
            <a:rPr lang="en-US" sz="900" u="none"/>
            <a:t>Structures contracts to enable tax credits</a:t>
          </a:r>
        </a:p>
      </dgm:t>
    </dgm:pt>
    <dgm:pt modelId="{23526135-0FF4-4506-BF1E-8E3EDA2F36EF}" type="sibTrans" cxnId="{76DB0C79-649F-4762-B873-565BAB227672}">
      <dgm:prSet/>
      <dgm:spPr/>
      <dgm:t>
        <a:bodyPr/>
        <a:lstStyle/>
        <a:p>
          <a:endParaRPr lang="en-US"/>
        </a:p>
      </dgm:t>
    </dgm:pt>
    <dgm:pt modelId="{5BC84C5E-0E8F-4C87-8764-009A54D1C100}" type="parTrans" cxnId="{76DB0C79-649F-4762-B873-565BAB227672}">
      <dgm:prSet/>
      <dgm:spPr/>
      <dgm:t>
        <a:bodyPr/>
        <a:lstStyle/>
        <a:p>
          <a:endParaRPr lang="en-US"/>
        </a:p>
      </dgm:t>
    </dgm:pt>
    <dgm:pt modelId="{31387720-ED36-40E4-A4F9-3A6DE9C246E9}">
      <dgm:prSet custT="1"/>
      <dgm:spPr>
        <a:solidFill>
          <a:schemeClr val="accent2">
            <a:lumMod val="20000"/>
            <a:lumOff val="80000"/>
            <a:alpha val="40000"/>
          </a:schemeClr>
        </a:solidFill>
        <a:ln>
          <a:noFill/>
        </a:ln>
      </dgm:spPr>
      <dgm:t>
        <a:bodyPr/>
        <a:lstStyle/>
        <a:p>
          <a:r>
            <a:rPr lang="en-US" sz="900" u="none"/>
            <a:t>Advises regarding whether “renewable claims” are accurate in marketing messages </a:t>
          </a:r>
          <a:r>
            <a:rPr lang="en-US" sz="900"/>
            <a:t>(Federal Trade Commission, Attorney General guidance on “green” energy claims) </a:t>
          </a:r>
          <a:endParaRPr lang="en-US" sz="900" u="none"/>
        </a:p>
      </dgm:t>
    </dgm:pt>
    <dgm:pt modelId="{24010B3C-F904-45B8-ADAE-B5FE3A8A294B}" type="sibTrans" cxnId="{91BCECC2-59EA-4BFD-94CD-66AA6C16E17A}">
      <dgm:prSet/>
      <dgm:spPr/>
      <dgm:t>
        <a:bodyPr/>
        <a:lstStyle/>
        <a:p>
          <a:endParaRPr lang="en-US"/>
        </a:p>
      </dgm:t>
    </dgm:pt>
    <dgm:pt modelId="{5C99B235-BE16-4F6F-B87C-BFBC77B6B799}" type="parTrans" cxnId="{91BCECC2-59EA-4BFD-94CD-66AA6C16E17A}">
      <dgm:prSet/>
      <dgm:spPr/>
      <dgm:t>
        <a:bodyPr/>
        <a:lstStyle/>
        <a:p>
          <a:endParaRPr lang="en-US"/>
        </a:p>
      </dgm:t>
    </dgm:pt>
    <dgm:pt modelId="{0760B4A7-A997-4E54-AC36-65E82345EC00}">
      <dgm:prSet custT="1"/>
      <dgm:spPr>
        <a:solidFill>
          <a:schemeClr val="accent2">
            <a:lumMod val="20000"/>
            <a:lumOff val="80000"/>
            <a:alpha val="40000"/>
          </a:schemeClr>
        </a:solidFill>
        <a:ln>
          <a:noFill/>
        </a:ln>
      </dgm:spPr>
      <dgm:t>
        <a:bodyPr/>
        <a:lstStyle/>
        <a:p>
          <a:r>
            <a:rPr lang="en-US" sz="900" u="none"/>
            <a:t>Advises regarding IRS, SEC, and FERC compliance</a:t>
          </a:r>
        </a:p>
      </dgm:t>
    </dgm:pt>
    <dgm:pt modelId="{1639E71C-ABA4-4303-B274-2158D7006D00}" type="sibTrans" cxnId="{82BE9325-093B-45B5-AF1E-83E34217D710}">
      <dgm:prSet/>
      <dgm:spPr/>
      <dgm:t>
        <a:bodyPr/>
        <a:lstStyle/>
        <a:p>
          <a:endParaRPr lang="en-US"/>
        </a:p>
      </dgm:t>
    </dgm:pt>
    <dgm:pt modelId="{BEAE5505-863C-4664-B5AE-C994AC150889}" type="parTrans" cxnId="{82BE9325-093B-45B5-AF1E-83E34217D710}">
      <dgm:prSet/>
      <dgm:spPr/>
      <dgm:t>
        <a:bodyPr/>
        <a:lstStyle/>
        <a:p>
          <a:endParaRPr lang="en-US"/>
        </a:p>
      </dgm:t>
    </dgm:pt>
    <dgm:pt modelId="{A8D91B4B-2ADB-4811-8700-846CD694AE16}" type="pres">
      <dgm:prSet presAssocID="{9AED138F-3E04-4185-9475-1DBB62ABB71C}" presName="Name0" presStyleCnt="0">
        <dgm:presLayoutVars>
          <dgm:dir/>
          <dgm:resizeHandles val="exact"/>
        </dgm:presLayoutVars>
      </dgm:prSet>
      <dgm:spPr/>
      <dgm:t>
        <a:bodyPr/>
        <a:lstStyle/>
        <a:p>
          <a:endParaRPr lang="en-US"/>
        </a:p>
      </dgm:t>
    </dgm:pt>
    <dgm:pt modelId="{E42EA904-0924-4B07-92D5-2EDDD136BA69}" type="pres">
      <dgm:prSet presAssocID="{95799DCD-4247-484D-BBC5-5CBD60C42F37}" presName="composite" presStyleCnt="0"/>
      <dgm:spPr/>
    </dgm:pt>
    <dgm:pt modelId="{5CC8B75E-690A-4B2C-AE7F-BC122A0B492C}" type="pres">
      <dgm:prSet presAssocID="{95799DCD-4247-484D-BBC5-5CBD60C42F37}" presName="rect1" presStyleLbl="trAlignAcc1" presStyleIdx="0" presStyleCnt="5" custScaleX="114731" custScaleY="211709">
        <dgm:presLayoutVars>
          <dgm:bulletEnabled val="1"/>
        </dgm:presLayoutVars>
      </dgm:prSet>
      <dgm:spPr/>
      <dgm:t>
        <a:bodyPr/>
        <a:lstStyle/>
        <a:p>
          <a:endParaRPr lang="en-US"/>
        </a:p>
      </dgm:t>
    </dgm:pt>
    <dgm:pt modelId="{1CB9B950-2C73-4DD1-BB4D-87EAF984A4E4}" type="pres">
      <dgm:prSet presAssocID="{95799DCD-4247-484D-BBC5-5CBD60C42F37}" presName="rect2" presStyleLbl="fgImgPlace1" presStyleIdx="0" presStyleCnt="5" custScaleX="82174" custScaleY="81755" custLinFactNeighborX="-16970" custLinFactNeighborY="-42478"/>
      <dgm:spPr>
        <a:blipFill rotWithShape="1">
          <a:blip xmlns:r="http://schemas.openxmlformats.org/officeDocument/2006/relationships" r:embed="rId1"/>
          <a:stretch>
            <a:fillRect/>
          </a:stretch>
        </a:blipFill>
        <a:ln w="9525">
          <a:solidFill>
            <a:schemeClr val="accent1"/>
          </a:solidFill>
        </a:ln>
      </dgm:spPr>
      <dgm:t>
        <a:bodyPr/>
        <a:lstStyle/>
        <a:p>
          <a:endParaRPr lang="en-US"/>
        </a:p>
      </dgm:t>
    </dgm:pt>
    <dgm:pt modelId="{78A0ACDE-B629-43D1-A3AD-4EBC3FBD96A2}" type="pres">
      <dgm:prSet presAssocID="{E4CEAC9A-3E4E-4C96-A065-3AC15E27E1D4}" presName="sibTrans" presStyleCnt="0"/>
      <dgm:spPr/>
    </dgm:pt>
    <dgm:pt modelId="{C34C10F4-92F6-494A-BD4D-05B57BBE1FAF}" type="pres">
      <dgm:prSet presAssocID="{7E0B8596-C7F8-4E68-BFD6-5C68F6922D1C}" presName="composite" presStyleCnt="0"/>
      <dgm:spPr/>
    </dgm:pt>
    <dgm:pt modelId="{463C0B52-0A2B-4D1C-A30C-4BA17E5673E7}" type="pres">
      <dgm:prSet presAssocID="{7E0B8596-C7F8-4E68-BFD6-5C68F6922D1C}" presName="rect1" presStyleLbl="trAlignAcc1" presStyleIdx="1" presStyleCnt="5" custScaleX="114731" custScaleY="211709">
        <dgm:presLayoutVars>
          <dgm:bulletEnabled val="1"/>
        </dgm:presLayoutVars>
      </dgm:prSet>
      <dgm:spPr/>
      <dgm:t>
        <a:bodyPr/>
        <a:lstStyle/>
        <a:p>
          <a:endParaRPr lang="en-US"/>
        </a:p>
      </dgm:t>
    </dgm:pt>
    <dgm:pt modelId="{7AF06F74-794B-407D-A458-AB89A6424DB3}" type="pres">
      <dgm:prSet presAssocID="{7E0B8596-C7F8-4E68-BFD6-5C68F6922D1C}" presName="rect2" presStyleLbl="fgImgPlace1" presStyleIdx="1" presStyleCnt="5" custScaleY="80025" custLinFactNeighborX="-37025" custLinFactNeighborY="-42478"/>
      <dgm:spPr>
        <a:blipFill rotWithShape="1">
          <a:blip xmlns:r="http://schemas.openxmlformats.org/officeDocument/2006/relationships" r:embed="rId2"/>
          <a:stretch>
            <a:fillRect/>
          </a:stretch>
        </a:blipFill>
        <a:ln w="6350">
          <a:solidFill>
            <a:schemeClr val="accent1"/>
          </a:solidFill>
        </a:ln>
      </dgm:spPr>
      <dgm:t>
        <a:bodyPr/>
        <a:lstStyle/>
        <a:p>
          <a:endParaRPr lang="en-US"/>
        </a:p>
      </dgm:t>
    </dgm:pt>
    <dgm:pt modelId="{47AECAC5-395C-4222-837B-8E973D142603}" type="pres">
      <dgm:prSet presAssocID="{C26E2E26-F387-47EA-BCC5-B21FD343AC38}" presName="sibTrans" presStyleCnt="0"/>
      <dgm:spPr/>
    </dgm:pt>
    <dgm:pt modelId="{7976D16D-157E-47BC-8D3C-FBD9676FE314}" type="pres">
      <dgm:prSet presAssocID="{C1FA526A-0DBB-43AA-89D7-4BFC6E3CCC42}" presName="composite" presStyleCnt="0"/>
      <dgm:spPr/>
    </dgm:pt>
    <dgm:pt modelId="{96A317E5-B464-4971-86B7-956636A21848}" type="pres">
      <dgm:prSet presAssocID="{C1FA526A-0DBB-43AA-89D7-4BFC6E3CCC42}" presName="rect1" presStyleLbl="trAlignAcc1" presStyleIdx="2" presStyleCnt="5" custScaleX="115390" custScaleY="177563">
        <dgm:presLayoutVars>
          <dgm:bulletEnabled val="1"/>
        </dgm:presLayoutVars>
      </dgm:prSet>
      <dgm:spPr/>
      <dgm:t>
        <a:bodyPr/>
        <a:lstStyle/>
        <a:p>
          <a:endParaRPr lang="en-US"/>
        </a:p>
      </dgm:t>
    </dgm:pt>
    <dgm:pt modelId="{F5453381-D9A4-41E2-888A-D9496E03D28A}" type="pres">
      <dgm:prSet presAssocID="{C1FA526A-0DBB-43AA-89D7-4BFC6E3CCC42}" presName="rect2" presStyleLbl="fgImgPlace1" presStyleIdx="2" presStyleCnt="5" custScaleX="81759" custScaleY="70770" custLinFactNeighborX="-37025" custLinFactNeighborY="-42478"/>
      <dgm:spPr>
        <a:blipFill rotWithShape="1">
          <a:blip xmlns:r="http://schemas.openxmlformats.org/officeDocument/2006/relationships" r:embed="rId2"/>
          <a:stretch>
            <a:fillRect/>
          </a:stretch>
        </a:blipFill>
        <a:ln w="6350">
          <a:solidFill>
            <a:schemeClr val="accent1"/>
          </a:solidFill>
        </a:ln>
      </dgm:spPr>
      <dgm:t>
        <a:bodyPr/>
        <a:lstStyle/>
        <a:p>
          <a:endParaRPr lang="en-US"/>
        </a:p>
      </dgm:t>
    </dgm:pt>
    <dgm:pt modelId="{896068D8-8DCA-44B5-97B3-617F2338B007}" type="pres">
      <dgm:prSet presAssocID="{04550627-5A01-46A0-81FF-C89F5449C470}" presName="sibTrans" presStyleCnt="0"/>
      <dgm:spPr/>
    </dgm:pt>
    <dgm:pt modelId="{4944E411-39B6-4264-9AC3-2D9A524A6B84}" type="pres">
      <dgm:prSet presAssocID="{AF1C820B-CFB3-4201-AC6F-F0E725AC9076}" presName="composite" presStyleCnt="0"/>
      <dgm:spPr/>
    </dgm:pt>
    <dgm:pt modelId="{6D4896B9-F641-46C8-A32C-F4CC88B2B0D2}" type="pres">
      <dgm:prSet presAssocID="{AF1C820B-CFB3-4201-AC6F-F0E725AC9076}" presName="rect1" presStyleLbl="trAlignAcc1" presStyleIdx="3" presStyleCnt="5" custScaleX="112229" custScaleY="179537">
        <dgm:presLayoutVars>
          <dgm:bulletEnabled val="1"/>
        </dgm:presLayoutVars>
      </dgm:prSet>
      <dgm:spPr/>
      <dgm:t>
        <a:bodyPr/>
        <a:lstStyle/>
        <a:p>
          <a:endParaRPr lang="en-US"/>
        </a:p>
      </dgm:t>
    </dgm:pt>
    <dgm:pt modelId="{4BF40F7F-7078-49F3-B216-AAE9444F20F1}" type="pres">
      <dgm:prSet presAssocID="{AF1C820B-CFB3-4201-AC6F-F0E725AC9076}" presName="rect2" presStyleLbl="fgImgPlace1" presStyleIdx="3" presStyleCnt="5" custScaleX="89081" custScaleY="73697" custLinFactNeighborX="-37025" custLinFactNeighborY="-42478"/>
      <dgm:spPr>
        <a:blipFill rotWithShape="1">
          <a:blip xmlns:r="http://schemas.openxmlformats.org/officeDocument/2006/relationships" r:embed="rId2"/>
          <a:stretch>
            <a:fillRect/>
          </a:stretch>
        </a:blipFill>
        <a:ln w="6350">
          <a:solidFill>
            <a:schemeClr val="accent1"/>
          </a:solidFill>
        </a:ln>
      </dgm:spPr>
      <dgm:t>
        <a:bodyPr/>
        <a:lstStyle/>
        <a:p>
          <a:endParaRPr lang="en-US"/>
        </a:p>
      </dgm:t>
    </dgm:pt>
    <dgm:pt modelId="{EF220E28-2EB7-419D-ADE0-B18DD6EBDB94}" type="pres">
      <dgm:prSet presAssocID="{2D136A84-C546-4E2E-8D1B-9568875CF47E}" presName="sibTrans" presStyleCnt="0"/>
      <dgm:spPr/>
    </dgm:pt>
    <dgm:pt modelId="{A50E8D78-100E-4664-A06A-7D4FFB6D32C9}" type="pres">
      <dgm:prSet presAssocID="{14317632-D312-4272-AC54-B4337739F1C5}" presName="composite" presStyleCnt="0"/>
      <dgm:spPr/>
    </dgm:pt>
    <dgm:pt modelId="{16815918-22EE-4804-9BB8-A1F0A1F82ED6}" type="pres">
      <dgm:prSet presAssocID="{14317632-D312-4272-AC54-B4337739F1C5}" presName="rect1" presStyleLbl="trAlignAcc1" presStyleIdx="4" presStyleCnt="5" custScaleX="125800" custScaleY="201709">
        <dgm:presLayoutVars>
          <dgm:bulletEnabled val="1"/>
        </dgm:presLayoutVars>
      </dgm:prSet>
      <dgm:spPr/>
      <dgm:t>
        <a:bodyPr/>
        <a:lstStyle/>
        <a:p>
          <a:endParaRPr lang="en-US"/>
        </a:p>
      </dgm:t>
    </dgm:pt>
    <dgm:pt modelId="{E7E5B5A6-48BA-48B9-9731-44D5E7815821}" type="pres">
      <dgm:prSet presAssocID="{14317632-D312-4272-AC54-B4337739F1C5}" presName="rect2" presStyleLbl="fgImgPlace1" presStyleIdx="4" presStyleCnt="5" custScaleX="87226" custScaleY="72759" custLinFactNeighborX="-49100" custLinFactNeighborY="-50528"/>
      <dgm:spPr>
        <a:blipFill rotWithShape="1">
          <a:blip xmlns:r="http://schemas.openxmlformats.org/officeDocument/2006/relationships" r:embed="rId2"/>
          <a:stretch>
            <a:fillRect/>
          </a:stretch>
        </a:blipFill>
        <a:ln w="6350">
          <a:solidFill>
            <a:schemeClr val="accent1"/>
          </a:solidFill>
        </a:ln>
      </dgm:spPr>
      <dgm:t>
        <a:bodyPr/>
        <a:lstStyle/>
        <a:p>
          <a:endParaRPr lang="en-US"/>
        </a:p>
      </dgm:t>
    </dgm:pt>
  </dgm:ptLst>
  <dgm:cxnLst>
    <dgm:cxn modelId="{82BE9325-093B-45B5-AF1E-83E34217D710}" srcId="{14317632-D312-4272-AC54-B4337739F1C5}" destId="{0760B4A7-A997-4E54-AC36-65E82345EC00}" srcOrd="0" destOrd="0" parTransId="{BEAE5505-863C-4664-B5AE-C994AC150889}" sibTransId="{1639E71C-ABA4-4303-B274-2158D7006D00}"/>
    <dgm:cxn modelId="{B62FCF89-EACE-4A2B-92AC-2968A9C26EE6}" srcId="{95799DCD-4247-484D-BBC5-5CBD60C42F37}" destId="{867EDE51-8504-4693-90DA-390C433070DD}" srcOrd="3" destOrd="0" parTransId="{EC733B22-9C5D-4683-93C8-59E93FF38D07}" sibTransId="{894B68A6-B25A-471A-BC05-122D0F80F6A5}"/>
    <dgm:cxn modelId="{221E18FE-BD23-4B48-B364-F7ACB04F9E83}" type="presOf" srcId="{AF1C820B-CFB3-4201-AC6F-F0E725AC9076}" destId="{6D4896B9-F641-46C8-A32C-F4CC88B2B0D2}" srcOrd="0" destOrd="0" presId="urn:microsoft.com/office/officeart/2008/layout/PictureStrips"/>
    <dgm:cxn modelId="{80FFCD5F-4A15-455D-AF4B-C8A0DB5D0D7D}" srcId="{95799DCD-4247-484D-BBC5-5CBD60C42F37}" destId="{E83A6A41-E2A3-4A9C-B843-05EDD93AB996}" srcOrd="4" destOrd="0" parTransId="{F2F528E9-280B-4409-B6E2-7F713D3730B0}" sibTransId="{7A88F185-9185-40CD-B17C-99A782392827}"/>
    <dgm:cxn modelId="{6130689C-F839-4F47-B8CA-2DF8DB695A5D}" type="presOf" srcId="{0760B4A7-A997-4E54-AC36-65E82345EC00}" destId="{16815918-22EE-4804-9BB8-A1F0A1F82ED6}" srcOrd="0" destOrd="1" presId="urn:microsoft.com/office/officeart/2008/layout/PictureStrips"/>
    <dgm:cxn modelId="{52211406-E042-49EB-8E00-14A5113C5199}" srcId="{AF1C820B-CFB3-4201-AC6F-F0E725AC9076}" destId="{5F8ED3FA-716E-4C03-BF78-5807CB94A261}" srcOrd="0" destOrd="0" parTransId="{212DEEA4-50F3-428C-90B4-953C6BDD6864}" sibTransId="{4BC9D409-1A6C-4525-BA83-34975AEBADF2}"/>
    <dgm:cxn modelId="{4709B017-E5FB-490A-9DBC-6307CF5C8522}" srcId="{7E0B8596-C7F8-4E68-BFD6-5C68F6922D1C}" destId="{4402426E-56A3-4CB8-965C-1144CD434C7B}" srcOrd="2" destOrd="0" parTransId="{8975B0CC-866C-4CB0-B9B7-296C4A6E4EC3}" sibTransId="{F82D4260-E0FA-42FE-AACA-B19DD2A05F49}"/>
    <dgm:cxn modelId="{77C9809C-1005-4802-8B13-A3A4F81F8EC5}" type="presOf" srcId="{14317632-D312-4272-AC54-B4337739F1C5}" destId="{16815918-22EE-4804-9BB8-A1F0A1F82ED6}" srcOrd="0" destOrd="0" presId="urn:microsoft.com/office/officeart/2008/layout/PictureStrips"/>
    <dgm:cxn modelId="{7B85BA28-7B3A-4C3A-85D0-6E1F790D4E45}" srcId="{7E0B8596-C7F8-4E68-BFD6-5C68F6922D1C}" destId="{645F6DF9-3FD2-4206-AAED-88DE3F8DD8C5}" srcOrd="1" destOrd="0" parTransId="{A3C0A649-0D74-41EB-990C-DBDFB2F90E4D}" sibTransId="{A9AB93E1-7252-4507-B2ED-3473D9B05B69}"/>
    <dgm:cxn modelId="{E72C6E80-9207-4CE9-B4BE-D5E61CE1D822}" srcId="{95799DCD-4247-484D-BBC5-5CBD60C42F37}" destId="{50BE0F78-6812-4946-A509-D978E23EE7AC}" srcOrd="2" destOrd="0" parTransId="{606F76A2-37A0-49CB-8531-54CA5104BADC}" sibTransId="{0CFBD45C-723F-497E-A445-FA4FF63C3495}"/>
    <dgm:cxn modelId="{DDE42F62-48DF-433D-B96D-2ECFF8FE5BE0}" srcId="{9AED138F-3E04-4185-9475-1DBB62ABB71C}" destId="{7E0B8596-C7F8-4E68-BFD6-5C68F6922D1C}" srcOrd="1" destOrd="0" parTransId="{8C969AB0-E788-444F-B1FC-0ED8EE201834}" sibTransId="{C26E2E26-F387-47EA-BCC5-B21FD343AC38}"/>
    <dgm:cxn modelId="{76DB0C79-649F-4762-B873-565BAB227672}" srcId="{14317632-D312-4272-AC54-B4337739F1C5}" destId="{ED5FA58C-F636-49BF-93CB-58B8E06CDF77}" srcOrd="2" destOrd="0" parTransId="{5BC84C5E-0E8F-4C87-8764-009A54D1C100}" sibTransId="{23526135-0FF4-4506-BF1E-8E3EDA2F36EF}"/>
    <dgm:cxn modelId="{3D856102-55F5-4828-9855-F9E931DF1A4D}" srcId="{AF1C820B-CFB3-4201-AC6F-F0E725AC9076}" destId="{B1889DC8-F2E4-4175-BD69-11A2E46F932A}" srcOrd="1" destOrd="0" parTransId="{DC4BEBF9-73ED-44C0-83A5-9B3F896E6B8C}" sibTransId="{908A4C47-90AF-4405-BD53-DDC21529832B}"/>
    <dgm:cxn modelId="{40D4B797-8A87-469F-A6DF-EA230714B7FC}" type="presOf" srcId="{95799DCD-4247-484D-BBC5-5CBD60C42F37}" destId="{5CC8B75E-690A-4B2C-AE7F-BC122A0B492C}" srcOrd="0" destOrd="0" presId="urn:microsoft.com/office/officeart/2008/layout/PictureStrips"/>
    <dgm:cxn modelId="{4886A9F7-0DBF-412A-9327-0FB1CEB4A7E6}" type="presOf" srcId="{31387720-ED36-40E4-A4F9-3A6DE9C246E9}" destId="{16815918-22EE-4804-9BB8-A1F0A1F82ED6}" srcOrd="0" destOrd="2" presId="urn:microsoft.com/office/officeart/2008/layout/PictureStrips"/>
    <dgm:cxn modelId="{34F1CE89-5790-4B93-9B63-146913BB9347}" srcId="{C1FA526A-0DBB-43AA-89D7-4BFC6E3CCC42}" destId="{9DC2F626-6719-4B67-B3B8-EEFBEC7988C6}" srcOrd="1" destOrd="0" parTransId="{8AFD75D2-9F89-4ADF-9519-95B5AFF21A03}" sibTransId="{BAE21BC2-1FC8-46DD-BFA4-E634C5B299CE}"/>
    <dgm:cxn modelId="{61050663-B763-4E3E-87E2-C4CBB035D0F7}" srcId="{9AED138F-3E04-4185-9475-1DBB62ABB71C}" destId="{14317632-D312-4272-AC54-B4337739F1C5}" srcOrd="4" destOrd="0" parTransId="{60825D88-C43F-46A5-A9BC-6BBB16C4BB4D}" sibTransId="{2DB51B8E-E1CF-4F85-B6B4-4B2472D07CF9}"/>
    <dgm:cxn modelId="{84D98649-FA4D-4842-AC0A-43982ADA7147}" type="presOf" srcId="{F2597569-9EFE-443B-B9EA-223BE08B2899}" destId="{5CC8B75E-690A-4B2C-AE7F-BC122A0B492C}" srcOrd="0" destOrd="2" presId="urn:microsoft.com/office/officeart/2008/layout/PictureStrips"/>
    <dgm:cxn modelId="{C4DE30F9-1F56-4C20-9D3A-0D3C06DFB346}" type="presOf" srcId="{50BE0F78-6812-4946-A509-D978E23EE7AC}" destId="{5CC8B75E-690A-4B2C-AE7F-BC122A0B492C}" srcOrd="0" destOrd="3" presId="urn:microsoft.com/office/officeart/2008/layout/PictureStrips"/>
    <dgm:cxn modelId="{BBB7279A-7DF8-4422-9809-AE8F23FE49CD}" srcId="{7E0B8596-C7F8-4E68-BFD6-5C68F6922D1C}" destId="{2C4508C6-F89F-4E95-8D8F-43827AF46C53}" srcOrd="0" destOrd="0" parTransId="{12E382F8-EBDC-4E1C-8391-F0C4FA01B2F9}" sibTransId="{183BADC7-2F40-4835-BFD4-F26AEA137EC3}"/>
    <dgm:cxn modelId="{CDEB25EF-EDE7-42B6-901C-CCE92FAFFCA2}" srcId="{9AED138F-3E04-4185-9475-1DBB62ABB71C}" destId="{AF1C820B-CFB3-4201-AC6F-F0E725AC9076}" srcOrd="3" destOrd="0" parTransId="{E6BF3164-9AFB-4710-A074-71D621091A3C}" sibTransId="{2D136A84-C546-4E2E-8D1B-9568875CF47E}"/>
    <dgm:cxn modelId="{44A4AA11-EF82-429E-AA20-7B78689AAA61}" type="presOf" srcId="{9DAA6019-B1EF-4442-9FA3-68BD5B9A36BB}" destId="{96A317E5-B464-4971-86B7-956636A21848}" srcOrd="0" destOrd="1" presId="urn:microsoft.com/office/officeart/2008/layout/PictureStrips"/>
    <dgm:cxn modelId="{D1B0D32A-9FEC-4A9A-923F-7CB43AE69E5E}" srcId="{9AED138F-3E04-4185-9475-1DBB62ABB71C}" destId="{C1FA526A-0DBB-43AA-89D7-4BFC6E3CCC42}" srcOrd="2" destOrd="0" parTransId="{50D25F13-041A-4565-805A-AFEC5258C65A}" sibTransId="{04550627-5A01-46A0-81FF-C89F5449C470}"/>
    <dgm:cxn modelId="{66316C36-D496-4BD8-B49F-771C290244F7}" type="presOf" srcId="{CBADC7ED-4B36-4CCC-BD45-F22DFFEA3848}" destId="{463C0B52-0A2B-4D1C-A30C-4BA17E5673E7}" srcOrd="0" destOrd="4" presId="urn:microsoft.com/office/officeart/2008/layout/PictureStrips"/>
    <dgm:cxn modelId="{E613E47F-3561-4346-9900-5A043FAFC7BD}" type="presOf" srcId="{E83A6A41-E2A3-4A9C-B843-05EDD93AB996}" destId="{5CC8B75E-690A-4B2C-AE7F-BC122A0B492C}" srcOrd="0" destOrd="5" presId="urn:microsoft.com/office/officeart/2008/layout/PictureStrips"/>
    <dgm:cxn modelId="{4992F02C-4E9F-4A93-A478-67E9EFDCC0E1}" type="presOf" srcId="{ED5FA58C-F636-49BF-93CB-58B8E06CDF77}" destId="{16815918-22EE-4804-9BB8-A1F0A1F82ED6}" srcOrd="0" destOrd="3" presId="urn:microsoft.com/office/officeart/2008/layout/PictureStrips"/>
    <dgm:cxn modelId="{B4586A8F-C90C-4FC7-9AB5-309789657600}" type="presOf" srcId="{9DC2F626-6719-4B67-B3B8-EEFBEC7988C6}" destId="{96A317E5-B464-4971-86B7-956636A21848}" srcOrd="0" destOrd="2" presId="urn:microsoft.com/office/officeart/2008/layout/PictureStrips"/>
    <dgm:cxn modelId="{62D3542A-B16E-4E0C-9D10-2161B7376410}" type="presOf" srcId="{645F6DF9-3FD2-4206-AAED-88DE3F8DD8C5}" destId="{463C0B52-0A2B-4D1C-A30C-4BA17E5673E7}" srcOrd="0" destOrd="2" presId="urn:microsoft.com/office/officeart/2008/layout/PictureStrips"/>
    <dgm:cxn modelId="{A644E5FC-E1B0-40B2-998A-42BF5E266694}" srcId="{95799DCD-4247-484D-BBC5-5CBD60C42F37}" destId="{F2597569-9EFE-443B-B9EA-223BE08B2899}" srcOrd="1" destOrd="0" parTransId="{10A752BD-DA0C-4C90-9EF5-70563C87D09A}" sibTransId="{6F08C914-EA8C-436A-9609-1E40482125BA}"/>
    <dgm:cxn modelId="{A9C45EB4-199A-4980-BCCF-90D72D594D31}" type="presOf" srcId="{5F8ED3FA-716E-4C03-BF78-5807CB94A261}" destId="{6D4896B9-F641-46C8-A32C-F4CC88B2B0D2}" srcOrd="0" destOrd="1" presId="urn:microsoft.com/office/officeart/2008/layout/PictureStrips"/>
    <dgm:cxn modelId="{91BCECC2-59EA-4BFD-94CD-66AA6C16E17A}" srcId="{14317632-D312-4272-AC54-B4337739F1C5}" destId="{31387720-ED36-40E4-A4F9-3A6DE9C246E9}" srcOrd="1" destOrd="0" parTransId="{5C99B235-BE16-4F6F-B87C-BFBC77B6B799}" sibTransId="{24010B3C-F904-45B8-ADAE-B5FE3A8A294B}"/>
    <dgm:cxn modelId="{13B7CBEA-7F13-4A5A-A068-3D83A67AED8A}" srcId="{AF1C820B-CFB3-4201-AC6F-F0E725AC9076}" destId="{472902D6-76DE-48D5-8538-819E0DDE2D2F}" srcOrd="2" destOrd="0" parTransId="{5D23F864-F493-46C5-85BA-3D1EFB5E6ED0}" sibTransId="{F00ED976-978F-4DD7-ABB5-64F009CE6631}"/>
    <dgm:cxn modelId="{946E504E-388F-426B-BCA1-5A3CDBE8AF8D}" type="presOf" srcId="{2C4508C6-F89F-4E95-8D8F-43827AF46C53}" destId="{463C0B52-0A2B-4D1C-A30C-4BA17E5673E7}" srcOrd="0" destOrd="1" presId="urn:microsoft.com/office/officeart/2008/layout/PictureStrips"/>
    <dgm:cxn modelId="{9F551A0F-A7C2-4F0D-B2AC-0566B8D47C36}" srcId="{7E0B8596-C7F8-4E68-BFD6-5C68F6922D1C}" destId="{CBADC7ED-4B36-4CCC-BD45-F22DFFEA3848}" srcOrd="3" destOrd="0" parTransId="{47270938-8BBA-4647-8DFE-703176508B58}" sibTransId="{4C7CEE23-9CD6-4F3E-8042-F93064DECEC1}"/>
    <dgm:cxn modelId="{52C7DC9B-FC47-4E32-BAE4-EAF32E6F41F4}" type="presOf" srcId="{867EDE51-8504-4693-90DA-390C433070DD}" destId="{5CC8B75E-690A-4B2C-AE7F-BC122A0B492C}" srcOrd="0" destOrd="4" presId="urn:microsoft.com/office/officeart/2008/layout/PictureStrips"/>
    <dgm:cxn modelId="{16A89C6F-5E24-477F-895B-6E4907B92754}" type="presOf" srcId="{4402426E-56A3-4CB8-965C-1144CD434C7B}" destId="{463C0B52-0A2B-4D1C-A30C-4BA17E5673E7}" srcOrd="0" destOrd="3" presId="urn:microsoft.com/office/officeart/2008/layout/PictureStrips"/>
    <dgm:cxn modelId="{A2E534C5-6436-403F-A6A6-FD448C24855B}" srcId="{7E0B8596-C7F8-4E68-BFD6-5C68F6922D1C}" destId="{74E9782E-E650-40EF-BE4C-9556889F8B1B}" srcOrd="4" destOrd="0" parTransId="{C701B3FE-17C3-400D-8144-4BA3BEB943BA}" sibTransId="{30929001-C6C1-4792-B547-9DA27975E499}"/>
    <dgm:cxn modelId="{3FCA4F94-B520-4439-963A-53A1CC91868F}" type="presOf" srcId="{C1FA526A-0DBB-43AA-89D7-4BFC6E3CCC42}" destId="{96A317E5-B464-4971-86B7-956636A21848}" srcOrd="0" destOrd="0" presId="urn:microsoft.com/office/officeart/2008/layout/PictureStrips"/>
    <dgm:cxn modelId="{A94873F5-E089-4F7F-8BB1-457B33F7713F}" srcId="{9AED138F-3E04-4185-9475-1DBB62ABB71C}" destId="{95799DCD-4247-484D-BBC5-5CBD60C42F37}" srcOrd="0" destOrd="0" parTransId="{4A108BFA-D6D7-4551-95D2-13AEE3BB095F}" sibTransId="{E4CEAC9A-3E4E-4C96-A065-3AC15E27E1D4}"/>
    <dgm:cxn modelId="{9B1EE06C-7B99-4CDD-8007-452F6A604842}" type="presOf" srcId="{472902D6-76DE-48D5-8538-819E0DDE2D2F}" destId="{6D4896B9-F641-46C8-A32C-F4CC88B2B0D2}" srcOrd="0" destOrd="3" presId="urn:microsoft.com/office/officeart/2008/layout/PictureStrips"/>
    <dgm:cxn modelId="{5427B464-CD7E-45C5-A617-3A8A0C915940}" type="presOf" srcId="{7E0B8596-C7F8-4E68-BFD6-5C68F6922D1C}" destId="{463C0B52-0A2B-4D1C-A30C-4BA17E5673E7}" srcOrd="0" destOrd="0" presId="urn:microsoft.com/office/officeart/2008/layout/PictureStrips"/>
    <dgm:cxn modelId="{BD94D80B-F310-4988-9261-092E979BA371}" srcId="{95799DCD-4247-484D-BBC5-5CBD60C42F37}" destId="{535A39C8-DE79-4800-89F7-16FB8DF90D98}" srcOrd="0" destOrd="0" parTransId="{71425CD7-3E5E-4915-A23B-E327B0879C83}" sibTransId="{5143D67E-8CE9-44CC-8FBE-38EC48AC16B7}"/>
    <dgm:cxn modelId="{84B7938A-9432-42BD-A7EA-765262A9478F}" srcId="{C1FA526A-0DBB-43AA-89D7-4BFC6E3CCC42}" destId="{9DAA6019-B1EF-4442-9FA3-68BD5B9A36BB}" srcOrd="0" destOrd="0" parTransId="{21EEB74E-8119-4E3F-8551-CCC3FFD43E5C}" sibTransId="{B18C2EBA-7421-4D35-8D74-E7256805DB52}"/>
    <dgm:cxn modelId="{0FB78432-D0F0-4EE5-B65C-1B86C39CF493}" type="presOf" srcId="{535A39C8-DE79-4800-89F7-16FB8DF90D98}" destId="{5CC8B75E-690A-4B2C-AE7F-BC122A0B492C}" srcOrd="0" destOrd="1" presId="urn:microsoft.com/office/officeart/2008/layout/PictureStrips"/>
    <dgm:cxn modelId="{63E0D623-EB72-486A-AC84-EA61233BE273}" type="presOf" srcId="{9AED138F-3E04-4185-9475-1DBB62ABB71C}" destId="{A8D91B4B-2ADB-4811-8700-846CD694AE16}" srcOrd="0" destOrd="0" presId="urn:microsoft.com/office/officeart/2008/layout/PictureStrips"/>
    <dgm:cxn modelId="{7D5C399E-D12E-480D-9D85-62C4B4F520B5}" type="presOf" srcId="{74E9782E-E650-40EF-BE4C-9556889F8B1B}" destId="{463C0B52-0A2B-4D1C-A30C-4BA17E5673E7}" srcOrd="0" destOrd="5" presId="urn:microsoft.com/office/officeart/2008/layout/PictureStrips"/>
    <dgm:cxn modelId="{41261F1F-6665-4667-BA6B-8364297EBB53}" type="presOf" srcId="{B1889DC8-F2E4-4175-BD69-11A2E46F932A}" destId="{6D4896B9-F641-46C8-A32C-F4CC88B2B0D2}" srcOrd="0" destOrd="2" presId="urn:microsoft.com/office/officeart/2008/layout/PictureStrips"/>
    <dgm:cxn modelId="{92CD5CA8-CE1B-4341-9444-F700B024F1D7}" type="presParOf" srcId="{A8D91B4B-2ADB-4811-8700-846CD694AE16}" destId="{E42EA904-0924-4B07-92D5-2EDDD136BA69}" srcOrd="0" destOrd="0" presId="urn:microsoft.com/office/officeart/2008/layout/PictureStrips"/>
    <dgm:cxn modelId="{CC104C86-BF45-4DBB-B4C2-BB43C4CE62A8}" type="presParOf" srcId="{E42EA904-0924-4B07-92D5-2EDDD136BA69}" destId="{5CC8B75E-690A-4B2C-AE7F-BC122A0B492C}" srcOrd="0" destOrd="0" presId="urn:microsoft.com/office/officeart/2008/layout/PictureStrips"/>
    <dgm:cxn modelId="{CE6BA56E-0058-4B08-8DAF-FECBBCB08E20}" type="presParOf" srcId="{E42EA904-0924-4B07-92D5-2EDDD136BA69}" destId="{1CB9B950-2C73-4DD1-BB4D-87EAF984A4E4}" srcOrd="1" destOrd="0" presId="urn:microsoft.com/office/officeart/2008/layout/PictureStrips"/>
    <dgm:cxn modelId="{8C0CFBD4-F639-4976-B0EE-1AB31B85EFC8}" type="presParOf" srcId="{A8D91B4B-2ADB-4811-8700-846CD694AE16}" destId="{78A0ACDE-B629-43D1-A3AD-4EBC3FBD96A2}" srcOrd="1" destOrd="0" presId="urn:microsoft.com/office/officeart/2008/layout/PictureStrips"/>
    <dgm:cxn modelId="{F0997F67-AFD9-4DA2-B07D-55C0B2CC2FB1}" type="presParOf" srcId="{A8D91B4B-2ADB-4811-8700-846CD694AE16}" destId="{C34C10F4-92F6-494A-BD4D-05B57BBE1FAF}" srcOrd="2" destOrd="0" presId="urn:microsoft.com/office/officeart/2008/layout/PictureStrips"/>
    <dgm:cxn modelId="{DEF944E5-951F-49F5-BBFE-BBA9D904B20F}" type="presParOf" srcId="{C34C10F4-92F6-494A-BD4D-05B57BBE1FAF}" destId="{463C0B52-0A2B-4D1C-A30C-4BA17E5673E7}" srcOrd="0" destOrd="0" presId="urn:microsoft.com/office/officeart/2008/layout/PictureStrips"/>
    <dgm:cxn modelId="{E598B9CD-03E4-44F6-9775-95BEF92EF047}" type="presParOf" srcId="{C34C10F4-92F6-494A-BD4D-05B57BBE1FAF}" destId="{7AF06F74-794B-407D-A458-AB89A6424DB3}" srcOrd="1" destOrd="0" presId="urn:microsoft.com/office/officeart/2008/layout/PictureStrips"/>
    <dgm:cxn modelId="{E45565BB-23B6-497B-A4AE-66A14A3F27E3}" type="presParOf" srcId="{A8D91B4B-2ADB-4811-8700-846CD694AE16}" destId="{47AECAC5-395C-4222-837B-8E973D142603}" srcOrd="3" destOrd="0" presId="urn:microsoft.com/office/officeart/2008/layout/PictureStrips"/>
    <dgm:cxn modelId="{D5135F37-8034-443A-8AEE-DFBD5EB359AE}" type="presParOf" srcId="{A8D91B4B-2ADB-4811-8700-846CD694AE16}" destId="{7976D16D-157E-47BC-8D3C-FBD9676FE314}" srcOrd="4" destOrd="0" presId="urn:microsoft.com/office/officeart/2008/layout/PictureStrips"/>
    <dgm:cxn modelId="{639CE2DA-1E17-4BED-8CB5-BEE2918F4660}" type="presParOf" srcId="{7976D16D-157E-47BC-8D3C-FBD9676FE314}" destId="{96A317E5-B464-4971-86B7-956636A21848}" srcOrd="0" destOrd="0" presId="urn:microsoft.com/office/officeart/2008/layout/PictureStrips"/>
    <dgm:cxn modelId="{A28D1069-4C99-48C3-B45B-00C836F960D5}" type="presParOf" srcId="{7976D16D-157E-47BC-8D3C-FBD9676FE314}" destId="{F5453381-D9A4-41E2-888A-D9496E03D28A}" srcOrd="1" destOrd="0" presId="urn:microsoft.com/office/officeart/2008/layout/PictureStrips"/>
    <dgm:cxn modelId="{60072C4E-243B-470A-997A-273D74575D56}" type="presParOf" srcId="{A8D91B4B-2ADB-4811-8700-846CD694AE16}" destId="{896068D8-8DCA-44B5-97B3-617F2338B007}" srcOrd="5" destOrd="0" presId="urn:microsoft.com/office/officeart/2008/layout/PictureStrips"/>
    <dgm:cxn modelId="{2A87AB93-7C3A-435C-AE9E-7EBB60BBBFA4}" type="presParOf" srcId="{A8D91B4B-2ADB-4811-8700-846CD694AE16}" destId="{4944E411-39B6-4264-9AC3-2D9A524A6B84}" srcOrd="6" destOrd="0" presId="urn:microsoft.com/office/officeart/2008/layout/PictureStrips"/>
    <dgm:cxn modelId="{CFD7CA44-3046-40D7-927F-AB1524BCB347}" type="presParOf" srcId="{4944E411-39B6-4264-9AC3-2D9A524A6B84}" destId="{6D4896B9-F641-46C8-A32C-F4CC88B2B0D2}" srcOrd="0" destOrd="0" presId="urn:microsoft.com/office/officeart/2008/layout/PictureStrips"/>
    <dgm:cxn modelId="{57EE13E6-A146-4A05-B364-708164B23335}" type="presParOf" srcId="{4944E411-39B6-4264-9AC3-2D9A524A6B84}" destId="{4BF40F7F-7078-49F3-B216-AAE9444F20F1}" srcOrd="1" destOrd="0" presId="urn:microsoft.com/office/officeart/2008/layout/PictureStrips"/>
    <dgm:cxn modelId="{8B640ABA-A31F-4A4B-A5CA-78DC8C851100}" type="presParOf" srcId="{A8D91B4B-2ADB-4811-8700-846CD694AE16}" destId="{EF220E28-2EB7-419D-ADE0-B18DD6EBDB94}" srcOrd="7" destOrd="0" presId="urn:microsoft.com/office/officeart/2008/layout/PictureStrips"/>
    <dgm:cxn modelId="{98221063-6624-4669-9FA5-99924C09A3CA}" type="presParOf" srcId="{A8D91B4B-2ADB-4811-8700-846CD694AE16}" destId="{A50E8D78-100E-4664-A06A-7D4FFB6D32C9}" srcOrd="8" destOrd="0" presId="urn:microsoft.com/office/officeart/2008/layout/PictureStrips"/>
    <dgm:cxn modelId="{192B5ECC-2B43-4707-B52A-7612256B9DF2}" type="presParOf" srcId="{A50E8D78-100E-4664-A06A-7D4FFB6D32C9}" destId="{16815918-22EE-4804-9BB8-A1F0A1F82ED6}" srcOrd="0" destOrd="0" presId="urn:microsoft.com/office/officeart/2008/layout/PictureStrips"/>
    <dgm:cxn modelId="{241C932F-4B7D-4EA4-B53F-83439CB516B5}" type="presParOf" srcId="{A50E8D78-100E-4664-A06A-7D4FFB6D32C9}" destId="{E7E5B5A6-48BA-48B9-9731-44D5E7815821}" srcOrd="1" destOrd="0" presId="urn:microsoft.com/office/officeart/2008/layout/PictureStrip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648B70-4BF2-45BC-A9C4-B9ABF17B7502}" type="doc">
      <dgm:prSet loTypeId="urn:microsoft.com/office/officeart/2005/8/layout/venn1" loCatId="relationship" qsTypeId="urn:microsoft.com/office/officeart/2005/8/quickstyle/simple1" qsCatId="simple" csTypeId="urn:microsoft.com/office/officeart/2005/8/colors/colorful1" csCatId="colorful" phldr="1"/>
      <dgm:spPr/>
    </dgm:pt>
    <dgm:pt modelId="{05D9C269-DC20-45A6-B29D-0E4A2DD3E8DA}">
      <dgm:prSet phldrT="[Text]"/>
      <dgm:spPr/>
      <dgm:t>
        <a:bodyPr/>
        <a:lstStyle/>
        <a:p>
          <a:r>
            <a:rPr lang="en-US"/>
            <a:t>IT</a:t>
          </a:r>
        </a:p>
      </dgm:t>
    </dgm:pt>
    <dgm:pt modelId="{89D45513-8EC8-4541-A74D-CF1EBC1FE6BC}" type="parTrans" cxnId="{8C451F90-F3FD-4F7D-A497-2616EB17DA68}">
      <dgm:prSet/>
      <dgm:spPr/>
      <dgm:t>
        <a:bodyPr/>
        <a:lstStyle/>
        <a:p>
          <a:endParaRPr lang="en-US"/>
        </a:p>
      </dgm:t>
    </dgm:pt>
    <dgm:pt modelId="{CA5BDA4B-1B72-461D-A44F-318B039171B8}" type="sibTrans" cxnId="{8C451F90-F3FD-4F7D-A497-2616EB17DA68}">
      <dgm:prSet/>
      <dgm:spPr/>
      <dgm:t>
        <a:bodyPr/>
        <a:lstStyle/>
        <a:p>
          <a:endParaRPr lang="en-US"/>
        </a:p>
      </dgm:t>
    </dgm:pt>
    <dgm:pt modelId="{5741A3A3-67B3-412D-93E3-2196A8E7B5FC}">
      <dgm:prSet phldrT="[Text]"/>
      <dgm:spPr/>
      <dgm:t>
        <a:bodyPr/>
        <a:lstStyle/>
        <a:p>
          <a:r>
            <a:rPr lang="en-US"/>
            <a:t>Admin, Accounting &amp; Billing</a:t>
          </a:r>
        </a:p>
      </dgm:t>
    </dgm:pt>
    <dgm:pt modelId="{2560CC02-C270-43B4-9015-10B832473CD2}" type="parTrans" cxnId="{F63F3CD6-0EC5-4373-8277-A3DFDE63DDE6}">
      <dgm:prSet/>
      <dgm:spPr/>
      <dgm:t>
        <a:bodyPr/>
        <a:lstStyle/>
        <a:p>
          <a:endParaRPr lang="en-US"/>
        </a:p>
      </dgm:t>
    </dgm:pt>
    <dgm:pt modelId="{F84F9E8A-66A4-4869-BE54-871E21D18D0A}" type="sibTrans" cxnId="{F63F3CD6-0EC5-4373-8277-A3DFDE63DDE6}">
      <dgm:prSet/>
      <dgm:spPr/>
      <dgm:t>
        <a:bodyPr/>
        <a:lstStyle/>
        <a:p>
          <a:endParaRPr lang="en-US"/>
        </a:p>
      </dgm:t>
    </dgm:pt>
    <dgm:pt modelId="{B5F19F80-0510-4A1F-A975-03B6C4FAAF48}">
      <dgm:prSet phldrT="[Text]"/>
      <dgm:spPr/>
      <dgm:t>
        <a:bodyPr/>
        <a:lstStyle/>
        <a:p>
          <a:r>
            <a:rPr lang="en-US"/>
            <a:t>Marketing</a:t>
          </a:r>
        </a:p>
      </dgm:t>
    </dgm:pt>
    <dgm:pt modelId="{10A1BAC8-4B56-4A06-94A4-2E5A74FE2087}" type="sibTrans" cxnId="{8238B52A-AC26-4FF6-8FD2-61C61E0F2839}">
      <dgm:prSet/>
      <dgm:spPr/>
      <dgm:t>
        <a:bodyPr/>
        <a:lstStyle/>
        <a:p>
          <a:endParaRPr lang="en-US"/>
        </a:p>
      </dgm:t>
    </dgm:pt>
    <dgm:pt modelId="{AC7EF5EE-27ED-4D6B-9705-F8C753C58D6D}" type="parTrans" cxnId="{8238B52A-AC26-4FF6-8FD2-61C61E0F2839}">
      <dgm:prSet/>
      <dgm:spPr/>
      <dgm:t>
        <a:bodyPr/>
        <a:lstStyle/>
        <a:p>
          <a:endParaRPr lang="en-US"/>
        </a:p>
      </dgm:t>
    </dgm:pt>
    <dgm:pt modelId="{07B072A9-5B68-454A-B8AD-BAFD38435E7F}" type="pres">
      <dgm:prSet presAssocID="{E3648B70-4BF2-45BC-A9C4-B9ABF17B7502}" presName="compositeShape" presStyleCnt="0">
        <dgm:presLayoutVars>
          <dgm:chMax val="7"/>
          <dgm:dir/>
          <dgm:resizeHandles val="exact"/>
        </dgm:presLayoutVars>
      </dgm:prSet>
      <dgm:spPr/>
    </dgm:pt>
    <dgm:pt modelId="{EE87770A-16FE-4E13-8E76-B4C87B212331}" type="pres">
      <dgm:prSet presAssocID="{05D9C269-DC20-45A6-B29D-0E4A2DD3E8DA}" presName="circ1" presStyleLbl="vennNode1" presStyleIdx="0" presStyleCnt="3"/>
      <dgm:spPr/>
      <dgm:t>
        <a:bodyPr/>
        <a:lstStyle/>
        <a:p>
          <a:endParaRPr lang="en-US"/>
        </a:p>
      </dgm:t>
    </dgm:pt>
    <dgm:pt modelId="{A6A94473-76FA-41EF-9F2E-5D54EE1B835A}" type="pres">
      <dgm:prSet presAssocID="{05D9C269-DC20-45A6-B29D-0E4A2DD3E8DA}" presName="circ1Tx" presStyleLbl="revTx" presStyleIdx="0" presStyleCnt="0">
        <dgm:presLayoutVars>
          <dgm:chMax val="0"/>
          <dgm:chPref val="0"/>
          <dgm:bulletEnabled val="1"/>
        </dgm:presLayoutVars>
      </dgm:prSet>
      <dgm:spPr/>
      <dgm:t>
        <a:bodyPr/>
        <a:lstStyle/>
        <a:p>
          <a:endParaRPr lang="en-US"/>
        </a:p>
      </dgm:t>
    </dgm:pt>
    <dgm:pt modelId="{8BCAD0AB-84C2-4224-9619-B025C90E9D72}" type="pres">
      <dgm:prSet presAssocID="{5741A3A3-67B3-412D-93E3-2196A8E7B5FC}" presName="circ2" presStyleLbl="vennNode1" presStyleIdx="1" presStyleCnt="3"/>
      <dgm:spPr/>
      <dgm:t>
        <a:bodyPr/>
        <a:lstStyle/>
        <a:p>
          <a:endParaRPr lang="en-US"/>
        </a:p>
      </dgm:t>
    </dgm:pt>
    <dgm:pt modelId="{E2C29F67-2F31-4745-AEC9-9AF2B34D9CDD}" type="pres">
      <dgm:prSet presAssocID="{5741A3A3-67B3-412D-93E3-2196A8E7B5FC}" presName="circ2Tx" presStyleLbl="revTx" presStyleIdx="0" presStyleCnt="0">
        <dgm:presLayoutVars>
          <dgm:chMax val="0"/>
          <dgm:chPref val="0"/>
          <dgm:bulletEnabled val="1"/>
        </dgm:presLayoutVars>
      </dgm:prSet>
      <dgm:spPr/>
      <dgm:t>
        <a:bodyPr/>
        <a:lstStyle/>
        <a:p>
          <a:endParaRPr lang="en-US"/>
        </a:p>
      </dgm:t>
    </dgm:pt>
    <dgm:pt modelId="{28141243-923B-482B-859C-D841671DABB1}" type="pres">
      <dgm:prSet presAssocID="{B5F19F80-0510-4A1F-A975-03B6C4FAAF48}" presName="circ3" presStyleLbl="vennNode1" presStyleIdx="2" presStyleCnt="3"/>
      <dgm:spPr/>
      <dgm:t>
        <a:bodyPr/>
        <a:lstStyle/>
        <a:p>
          <a:endParaRPr lang="en-US"/>
        </a:p>
      </dgm:t>
    </dgm:pt>
    <dgm:pt modelId="{BC4FADE8-3802-467A-B042-F1C840D9125F}" type="pres">
      <dgm:prSet presAssocID="{B5F19F80-0510-4A1F-A975-03B6C4FAAF48}" presName="circ3Tx" presStyleLbl="revTx" presStyleIdx="0" presStyleCnt="0">
        <dgm:presLayoutVars>
          <dgm:chMax val="0"/>
          <dgm:chPref val="0"/>
          <dgm:bulletEnabled val="1"/>
        </dgm:presLayoutVars>
      </dgm:prSet>
      <dgm:spPr/>
      <dgm:t>
        <a:bodyPr/>
        <a:lstStyle/>
        <a:p>
          <a:endParaRPr lang="en-US"/>
        </a:p>
      </dgm:t>
    </dgm:pt>
  </dgm:ptLst>
  <dgm:cxnLst>
    <dgm:cxn modelId="{F63F3CD6-0EC5-4373-8277-A3DFDE63DDE6}" srcId="{E3648B70-4BF2-45BC-A9C4-B9ABF17B7502}" destId="{5741A3A3-67B3-412D-93E3-2196A8E7B5FC}" srcOrd="1" destOrd="0" parTransId="{2560CC02-C270-43B4-9015-10B832473CD2}" sibTransId="{F84F9E8A-66A4-4869-BE54-871E21D18D0A}"/>
    <dgm:cxn modelId="{EFEA7AF9-58E2-4703-8981-8FAB6673E451}" type="presOf" srcId="{05D9C269-DC20-45A6-B29D-0E4A2DD3E8DA}" destId="{A6A94473-76FA-41EF-9F2E-5D54EE1B835A}" srcOrd="1" destOrd="0" presId="urn:microsoft.com/office/officeart/2005/8/layout/venn1"/>
    <dgm:cxn modelId="{0C4D99C7-87E1-4D0E-B03D-2FEA14A3D2FA}" type="presOf" srcId="{5741A3A3-67B3-412D-93E3-2196A8E7B5FC}" destId="{E2C29F67-2F31-4745-AEC9-9AF2B34D9CDD}" srcOrd="1" destOrd="0" presId="urn:microsoft.com/office/officeart/2005/8/layout/venn1"/>
    <dgm:cxn modelId="{8238B52A-AC26-4FF6-8FD2-61C61E0F2839}" srcId="{E3648B70-4BF2-45BC-A9C4-B9ABF17B7502}" destId="{B5F19F80-0510-4A1F-A975-03B6C4FAAF48}" srcOrd="2" destOrd="0" parTransId="{AC7EF5EE-27ED-4D6B-9705-F8C753C58D6D}" sibTransId="{10A1BAC8-4B56-4A06-94A4-2E5A74FE2087}"/>
    <dgm:cxn modelId="{92359C17-0D50-43A3-A304-9E2577720184}" type="presOf" srcId="{B5F19F80-0510-4A1F-A975-03B6C4FAAF48}" destId="{28141243-923B-482B-859C-D841671DABB1}" srcOrd="0" destOrd="0" presId="urn:microsoft.com/office/officeart/2005/8/layout/venn1"/>
    <dgm:cxn modelId="{F365B6D3-44AF-4240-A139-C68B6B94503F}" type="presOf" srcId="{5741A3A3-67B3-412D-93E3-2196A8E7B5FC}" destId="{8BCAD0AB-84C2-4224-9619-B025C90E9D72}" srcOrd="0" destOrd="0" presId="urn:microsoft.com/office/officeart/2005/8/layout/venn1"/>
    <dgm:cxn modelId="{8C451F90-F3FD-4F7D-A497-2616EB17DA68}" srcId="{E3648B70-4BF2-45BC-A9C4-B9ABF17B7502}" destId="{05D9C269-DC20-45A6-B29D-0E4A2DD3E8DA}" srcOrd="0" destOrd="0" parTransId="{89D45513-8EC8-4541-A74D-CF1EBC1FE6BC}" sibTransId="{CA5BDA4B-1B72-461D-A44F-318B039171B8}"/>
    <dgm:cxn modelId="{FC860EE6-6085-4D0B-B010-E867C6282E8B}" type="presOf" srcId="{B5F19F80-0510-4A1F-A975-03B6C4FAAF48}" destId="{BC4FADE8-3802-467A-B042-F1C840D9125F}" srcOrd="1" destOrd="0" presId="urn:microsoft.com/office/officeart/2005/8/layout/venn1"/>
    <dgm:cxn modelId="{78A44804-2B59-4F7D-92E7-95046433F949}" type="presOf" srcId="{05D9C269-DC20-45A6-B29D-0E4A2DD3E8DA}" destId="{EE87770A-16FE-4E13-8E76-B4C87B212331}" srcOrd="0" destOrd="0" presId="urn:microsoft.com/office/officeart/2005/8/layout/venn1"/>
    <dgm:cxn modelId="{E435B86D-8462-4EFE-A082-B6238F9B89AD}" type="presOf" srcId="{E3648B70-4BF2-45BC-A9C4-B9ABF17B7502}" destId="{07B072A9-5B68-454A-B8AD-BAFD38435E7F}" srcOrd="0" destOrd="0" presId="urn:microsoft.com/office/officeart/2005/8/layout/venn1"/>
    <dgm:cxn modelId="{25A00579-5285-43F8-943D-EBE12F73D85B}" type="presParOf" srcId="{07B072A9-5B68-454A-B8AD-BAFD38435E7F}" destId="{EE87770A-16FE-4E13-8E76-B4C87B212331}" srcOrd="0" destOrd="0" presId="urn:microsoft.com/office/officeart/2005/8/layout/venn1"/>
    <dgm:cxn modelId="{C36867DC-72AB-49EC-B329-FE7D1057D56B}" type="presParOf" srcId="{07B072A9-5B68-454A-B8AD-BAFD38435E7F}" destId="{A6A94473-76FA-41EF-9F2E-5D54EE1B835A}" srcOrd="1" destOrd="0" presId="urn:microsoft.com/office/officeart/2005/8/layout/venn1"/>
    <dgm:cxn modelId="{B6BD738A-94B5-4F50-A537-106D945D85B5}" type="presParOf" srcId="{07B072A9-5B68-454A-B8AD-BAFD38435E7F}" destId="{8BCAD0AB-84C2-4224-9619-B025C90E9D72}" srcOrd="2" destOrd="0" presId="urn:microsoft.com/office/officeart/2005/8/layout/venn1"/>
    <dgm:cxn modelId="{97FE01F9-C2CD-41BA-9670-3B7BF7D95FD3}" type="presParOf" srcId="{07B072A9-5B68-454A-B8AD-BAFD38435E7F}" destId="{E2C29F67-2F31-4745-AEC9-9AF2B34D9CDD}" srcOrd="3" destOrd="0" presId="urn:microsoft.com/office/officeart/2005/8/layout/venn1"/>
    <dgm:cxn modelId="{5A0377CE-B83C-4689-B099-6EB153507FFB}" type="presParOf" srcId="{07B072A9-5B68-454A-B8AD-BAFD38435E7F}" destId="{28141243-923B-482B-859C-D841671DABB1}" srcOrd="4" destOrd="0" presId="urn:microsoft.com/office/officeart/2005/8/layout/venn1"/>
    <dgm:cxn modelId="{ACCDA84B-12ED-4F4C-AC97-A61F87111A67}" type="presParOf" srcId="{07B072A9-5B68-454A-B8AD-BAFD38435E7F}" destId="{BC4FADE8-3802-467A-B042-F1C840D9125F}" srcOrd="5" destOrd="0" presId="urn:microsoft.com/office/officeart/2005/8/layout/ven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C8B75E-690A-4B2C-AE7F-BC122A0B492C}">
      <dsp:nvSpPr>
        <dsp:cNvPr id="0" name=""/>
        <dsp:cNvSpPr/>
      </dsp:nvSpPr>
      <dsp:spPr>
        <a:xfrm>
          <a:off x="974" y="197019"/>
          <a:ext cx="2872305" cy="1656300"/>
        </a:xfrm>
        <a:prstGeom prst="rect">
          <a:avLst/>
        </a:prstGeom>
        <a:solidFill>
          <a:schemeClr val="accent2">
            <a:lumMod val="20000"/>
            <a:lumOff val="80000"/>
            <a:alpha val="4000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529910" tIns="68580" rIns="68580" bIns="68580" numCol="1" spcCol="1270" anchor="t" anchorCtr="0">
          <a:noAutofit/>
        </a:bodyPr>
        <a:lstStyle/>
        <a:p>
          <a:pPr lvl="0" algn="l" defTabSz="800100">
            <a:lnSpc>
              <a:spcPct val="90000"/>
            </a:lnSpc>
            <a:spcBef>
              <a:spcPct val="0"/>
            </a:spcBef>
            <a:spcAft>
              <a:spcPct val="35000"/>
            </a:spcAft>
          </a:pPr>
          <a:r>
            <a:rPr lang="en-US" sz="1800" u="none" kern="1200"/>
            <a:t>Project Manager </a:t>
          </a:r>
        </a:p>
        <a:p>
          <a:pPr lvl="0" algn="l" defTabSz="800100">
            <a:lnSpc>
              <a:spcPct val="90000"/>
            </a:lnSpc>
            <a:spcBef>
              <a:spcPct val="0"/>
            </a:spcBef>
            <a:spcAft>
              <a:spcPct val="35000"/>
            </a:spcAft>
          </a:pPr>
          <a:r>
            <a:rPr lang="en-US" sz="1050" b="1" u="none" kern="1200"/>
            <a:t>Oversees project implementation and coordinates staff</a:t>
          </a:r>
          <a:endParaRPr lang="en-US" sz="2400" b="1" u="none" kern="1200"/>
        </a:p>
        <a:p>
          <a:pPr marL="57150" lvl="1" indent="-57150" algn="l" defTabSz="400050">
            <a:lnSpc>
              <a:spcPct val="90000"/>
            </a:lnSpc>
            <a:spcBef>
              <a:spcPct val="0"/>
            </a:spcBef>
            <a:spcAft>
              <a:spcPct val="15000"/>
            </a:spcAft>
            <a:buChar char="••"/>
          </a:pPr>
          <a:r>
            <a:rPr lang="en-US" sz="900" u="none" kern="1200"/>
            <a:t>Ensures stakeholder engagement</a:t>
          </a:r>
        </a:p>
        <a:p>
          <a:pPr marL="57150" lvl="1" indent="-57150" algn="l" defTabSz="400050">
            <a:lnSpc>
              <a:spcPct val="90000"/>
            </a:lnSpc>
            <a:spcBef>
              <a:spcPct val="0"/>
            </a:spcBef>
            <a:spcAft>
              <a:spcPct val="15000"/>
            </a:spcAft>
            <a:buChar char="••"/>
          </a:pPr>
          <a:r>
            <a:rPr lang="en-US" sz="900" u="none" kern="1200"/>
            <a:t>Oversees site selection and planning</a:t>
          </a:r>
        </a:p>
        <a:p>
          <a:pPr marL="57150" lvl="1" indent="-57150" algn="l" defTabSz="400050">
            <a:lnSpc>
              <a:spcPct val="90000"/>
            </a:lnSpc>
            <a:spcBef>
              <a:spcPct val="0"/>
            </a:spcBef>
            <a:spcAft>
              <a:spcPct val="15000"/>
            </a:spcAft>
            <a:buChar char="••"/>
          </a:pPr>
          <a:r>
            <a:rPr lang="en-US" sz="900" u="none" kern="1200"/>
            <a:t>Oversees system design, installation, and commissioning</a:t>
          </a:r>
        </a:p>
        <a:p>
          <a:pPr marL="57150" lvl="1" indent="-57150" algn="l" defTabSz="400050">
            <a:lnSpc>
              <a:spcPct val="90000"/>
            </a:lnSpc>
            <a:spcBef>
              <a:spcPct val="0"/>
            </a:spcBef>
            <a:spcAft>
              <a:spcPct val="15000"/>
            </a:spcAft>
            <a:buChar char="••"/>
          </a:pPr>
          <a:r>
            <a:rPr lang="en-US" sz="900" u="none" kern="1200"/>
            <a:t>Oversees system procurement</a:t>
          </a:r>
        </a:p>
        <a:p>
          <a:pPr marL="57150" lvl="1" indent="-57150" algn="l" defTabSz="400050">
            <a:lnSpc>
              <a:spcPct val="90000"/>
            </a:lnSpc>
            <a:spcBef>
              <a:spcPct val="0"/>
            </a:spcBef>
            <a:spcAft>
              <a:spcPct val="15000"/>
            </a:spcAft>
            <a:buChar char="••"/>
          </a:pPr>
          <a:r>
            <a:rPr lang="en-US" sz="900" u="none" kern="1200"/>
            <a:t>Oversees system operation and maintenance</a:t>
          </a:r>
        </a:p>
      </dsp:txBody>
      <dsp:txXfrm>
        <a:off x="974" y="197019"/>
        <a:ext cx="2872305" cy="1656300"/>
      </dsp:txXfrm>
    </dsp:sp>
    <dsp:sp modelId="{1CB9B950-2C73-4DD1-BB4D-87EAF984A4E4}">
      <dsp:nvSpPr>
        <dsp:cNvPr id="0" name=""/>
        <dsp:cNvSpPr/>
      </dsp:nvSpPr>
      <dsp:spPr>
        <a:xfrm>
          <a:off x="36934" y="246986"/>
          <a:ext cx="450020" cy="671588"/>
        </a:xfrm>
        <a:prstGeom prst="rect">
          <a:avLst/>
        </a:prstGeom>
        <a:blipFill rotWithShape="1">
          <a:blip xmlns:r="http://schemas.openxmlformats.org/officeDocument/2006/relationships" r:embed="rId1"/>
          <a:stretch>
            <a:fillRect/>
          </a:stretch>
        </a:blipFill>
        <a:ln w="9525"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463C0B52-0A2B-4D1C-A30C-4BA17E5673E7}">
      <dsp:nvSpPr>
        <dsp:cNvPr id="0" name=""/>
        <dsp:cNvSpPr/>
      </dsp:nvSpPr>
      <dsp:spPr>
        <a:xfrm>
          <a:off x="3100799" y="197019"/>
          <a:ext cx="2872305" cy="1656300"/>
        </a:xfrm>
        <a:prstGeom prst="rect">
          <a:avLst/>
        </a:prstGeom>
        <a:solidFill>
          <a:schemeClr val="accent2">
            <a:lumMod val="20000"/>
            <a:lumOff val="80000"/>
            <a:alpha val="4000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529910" tIns="68580" rIns="68580" bIns="68580" numCol="1" spcCol="1270" anchor="t" anchorCtr="0">
          <a:noAutofit/>
        </a:bodyPr>
        <a:lstStyle/>
        <a:p>
          <a:pPr lvl="0" algn="l" defTabSz="800100">
            <a:lnSpc>
              <a:spcPct val="90000"/>
            </a:lnSpc>
            <a:spcBef>
              <a:spcPct val="0"/>
            </a:spcBef>
            <a:spcAft>
              <a:spcPct val="35000"/>
            </a:spcAft>
          </a:pPr>
          <a:r>
            <a:rPr lang="en-US" sz="1800" u="none" kern="1200"/>
            <a:t>Marketing Manager</a:t>
          </a:r>
        </a:p>
        <a:p>
          <a:pPr lvl="0" algn="l" defTabSz="800100">
            <a:lnSpc>
              <a:spcPct val="90000"/>
            </a:lnSpc>
            <a:spcBef>
              <a:spcPct val="0"/>
            </a:spcBef>
            <a:spcAft>
              <a:spcPct val="35000"/>
            </a:spcAft>
          </a:pPr>
          <a:r>
            <a:rPr lang="en-US" sz="1050" b="1" u="none" kern="1200"/>
            <a:t>Develops and implements marketing and communications plan </a:t>
          </a:r>
          <a:endParaRPr lang="en-US" sz="1800" b="1" u="none" kern="1200"/>
        </a:p>
        <a:p>
          <a:pPr marL="57150" lvl="1" indent="-57150" algn="l" defTabSz="400050">
            <a:lnSpc>
              <a:spcPct val="90000"/>
            </a:lnSpc>
            <a:spcBef>
              <a:spcPct val="0"/>
            </a:spcBef>
            <a:spcAft>
              <a:spcPct val="15000"/>
            </a:spcAft>
            <a:buChar char="••"/>
          </a:pPr>
          <a:r>
            <a:rPr lang="en-US" sz="900" u="none" kern="1200"/>
            <a:t>Performs market analysis</a:t>
          </a:r>
        </a:p>
        <a:p>
          <a:pPr marL="57150" lvl="1" indent="-57150" algn="l" defTabSz="400050">
            <a:lnSpc>
              <a:spcPct val="90000"/>
            </a:lnSpc>
            <a:spcBef>
              <a:spcPct val="0"/>
            </a:spcBef>
            <a:spcAft>
              <a:spcPct val="15000"/>
            </a:spcAft>
            <a:buChar char="••"/>
          </a:pPr>
          <a:r>
            <a:rPr lang="en-US" sz="900" u="none" kern="1200"/>
            <a:t>Develops marketing and communications plan</a:t>
          </a:r>
        </a:p>
        <a:p>
          <a:pPr marL="57150" lvl="1" indent="-57150" algn="l" defTabSz="400050">
            <a:lnSpc>
              <a:spcPct val="90000"/>
            </a:lnSpc>
            <a:spcBef>
              <a:spcPct val="0"/>
            </a:spcBef>
            <a:spcAft>
              <a:spcPct val="15000"/>
            </a:spcAft>
            <a:buChar char="••"/>
          </a:pPr>
          <a:r>
            <a:rPr lang="en-US" sz="900" u="none" kern="1200"/>
            <a:t>Conducts marketing events</a:t>
          </a:r>
        </a:p>
        <a:p>
          <a:pPr marL="57150" lvl="1" indent="-57150" algn="l" defTabSz="400050">
            <a:lnSpc>
              <a:spcPct val="90000"/>
            </a:lnSpc>
            <a:spcBef>
              <a:spcPct val="0"/>
            </a:spcBef>
            <a:spcAft>
              <a:spcPct val="15000"/>
            </a:spcAft>
            <a:buChar char="••"/>
          </a:pPr>
          <a:r>
            <a:rPr lang="en-US" sz="900" u="none" kern="1200"/>
            <a:t>Handles sales calls and transactions</a:t>
          </a:r>
        </a:p>
        <a:p>
          <a:pPr marL="57150" lvl="1" indent="-57150" algn="l" defTabSz="400050">
            <a:lnSpc>
              <a:spcPct val="90000"/>
            </a:lnSpc>
            <a:spcBef>
              <a:spcPct val="0"/>
            </a:spcBef>
            <a:spcAft>
              <a:spcPct val="15000"/>
            </a:spcAft>
            <a:buChar char="••"/>
          </a:pPr>
          <a:r>
            <a:rPr lang="en-US" sz="900" u="none" kern="1200"/>
            <a:t>Implements consumer service and sales training </a:t>
          </a:r>
        </a:p>
      </dsp:txBody>
      <dsp:txXfrm>
        <a:off x="3100799" y="197019"/>
        <a:ext cx="2872305" cy="1656300"/>
      </dsp:txXfrm>
    </dsp:sp>
    <dsp:sp modelId="{7AF06F74-794B-407D-A458-AB89A6424DB3}">
      <dsp:nvSpPr>
        <dsp:cNvPr id="0" name=""/>
        <dsp:cNvSpPr/>
      </dsp:nvSpPr>
      <dsp:spPr>
        <a:xfrm>
          <a:off x="2978117" y="254092"/>
          <a:ext cx="547643" cy="657377"/>
        </a:xfrm>
        <a:prstGeom prst="rect">
          <a:avLst/>
        </a:prstGeom>
        <a:blipFill rotWithShape="1">
          <a:blip xmlns:r="http://schemas.openxmlformats.org/officeDocument/2006/relationships" r:embed="rId2"/>
          <a:stretch>
            <a:fillRect/>
          </a:stretch>
        </a:blipFill>
        <a:ln w="635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96A317E5-B464-4971-86B7-956636A21848}">
      <dsp:nvSpPr>
        <dsp:cNvPr id="0" name=""/>
        <dsp:cNvSpPr/>
      </dsp:nvSpPr>
      <dsp:spPr>
        <a:xfrm>
          <a:off x="24044" y="1950577"/>
          <a:ext cx="2888803" cy="1389160"/>
        </a:xfrm>
        <a:prstGeom prst="rect">
          <a:avLst/>
        </a:prstGeom>
        <a:solidFill>
          <a:schemeClr val="accent2">
            <a:lumMod val="20000"/>
            <a:lumOff val="80000"/>
            <a:alpha val="4000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529910" tIns="68580" rIns="68580" bIns="68580" numCol="1" spcCol="1270" anchor="t" anchorCtr="0">
          <a:noAutofit/>
        </a:bodyPr>
        <a:lstStyle/>
        <a:p>
          <a:pPr lvl="0" algn="l" defTabSz="800100">
            <a:lnSpc>
              <a:spcPct val="90000"/>
            </a:lnSpc>
            <a:spcBef>
              <a:spcPct val="0"/>
            </a:spcBef>
            <a:spcAft>
              <a:spcPct val="35000"/>
            </a:spcAft>
          </a:pPr>
          <a:r>
            <a:rPr lang="en-US" sz="1800" u="none" kern="1200"/>
            <a:t>Business and Finance Manager</a:t>
          </a:r>
        </a:p>
        <a:p>
          <a:pPr lvl="0" algn="l" defTabSz="800100">
            <a:lnSpc>
              <a:spcPct val="90000"/>
            </a:lnSpc>
            <a:spcBef>
              <a:spcPct val="0"/>
            </a:spcBef>
            <a:spcAft>
              <a:spcPct val="35000"/>
            </a:spcAft>
          </a:pPr>
          <a:r>
            <a:rPr lang="en-US" sz="1050" b="1" u="none" kern="1200"/>
            <a:t>Assesess financing options and provides a financing plan </a:t>
          </a:r>
          <a:endParaRPr lang="en-US" sz="1800" b="1" u="none" kern="1200"/>
        </a:p>
        <a:p>
          <a:pPr marL="57150" lvl="1" indent="-57150" algn="l" defTabSz="400050">
            <a:lnSpc>
              <a:spcPct val="90000"/>
            </a:lnSpc>
            <a:spcBef>
              <a:spcPct val="0"/>
            </a:spcBef>
            <a:spcAft>
              <a:spcPct val="15000"/>
            </a:spcAft>
            <a:buChar char="••"/>
          </a:pPr>
          <a:r>
            <a:rPr lang="en-US" sz="900" u="none" kern="1200"/>
            <a:t>Develops financing plan</a:t>
          </a:r>
        </a:p>
        <a:p>
          <a:pPr marL="57150" lvl="1" indent="-57150" algn="l" defTabSz="400050">
            <a:lnSpc>
              <a:spcPct val="90000"/>
            </a:lnSpc>
            <a:spcBef>
              <a:spcPct val="0"/>
            </a:spcBef>
            <a:spcAft>
              <a:spcPct val="15000"/>
            </a:spcAft>
            <a:buChar char="••"/>
          </a:pPr>
          <a:r>
            <a:rPr lang="en-US" sz="900" u="none" kern="1200"/>
            <a:t>Oversees billing and accounting needs</a:t>
          </a:r>
        </a:p>
      </dsp:txBody>
      <dsp:txXfrm>
        <a:off x="24044" y="1950577"/>
        <a:ext cx="2888803" cy="1389160"/>
      </dsp:txXfrm>
    </dsp:sp>
    <dsp:sp modelId="{F5453381-D9A4-41E2-888A-D9496E03D28A}">
      <dsp:nvSpPr>
        <dsp:cNvPr id="0" name=""/>
        <dsp:cNvSpPr/>
      </dsp:nvSpPr>
      <dsp:spPr>
        <a:xfrm>
          <a:off x="0" y="1912092"/>
          <a:ext cx="447747" cy="581350"/>
        </a:xfrm>
        <a:prstGeom prst="rect">
          <a:avLst/>
        </a:prstGeom>
        <a:blipFill rotWithShape="1">
          <a:blip xmlns:r="http://schemas.openxmlformats.org/officeDocument/2006/relationships" r:embed="rId2"/>
          <a:stretch>
            <a:fillRect/>
          </a:stretch>
        </a:blipFill>
        <a:ln w="635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6D4896B9-F641-46C8-A32C-F4CC88B2B0D2}">
      <dsp:nvSpPr>
        <dsp:cNvPr id="0" name=""/>
        <dsp:cNvSpPr/>
      </dsp:nvSpPr>
      <dsp:spPr>
        <a:xfrm>
          <a:off x="3140367" y="1942855"/>
          <a:ext cx="2809667" cy="1404603"/>
        </a:xfrm>
        <a:prstGeom prst="rect">
          <a:avLst/>
        </a:prstGeom>
        <a:solidFill>
          <a:schemeClr val="accent2">
            <a:lumMod val="20000"/>
            <a:lumOff val="80000"/>
            <a:alpha val="4000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529910" tIns="68580" rIns="68580" bIns="68580" numCol="1" spcCol="1270" anchor="t" anchorCtr="0">
          <a:noAutofit/>
        </a:bodyPr>
        <a:lstStyle/>
        <a:p>
          <a:pPr lvl="0" algn="l" defTabSz="800100">
            <a:lnSpc>
              <a:spcPct val="90000"/>
            </a:lnSpc>
            <a:spcBef>
              <a:spcPct val="0"/>
            </a:spcBef>
            <a:spcAft>
              <a:spcPct val="35000"/>
            </a:spcAft>
          </a:pPr>
          <a:r>
            <a:rPr lang="en-US" sz="1800" u="none" kern="1200"/>
            <a:t>IT Manager</a:t>
          </a:r>
        </a:p>
        <a:p>
          <a:pPr lvl="0" algn="l" defTabSz="800100">
            <a:lnSpc>
              <a:spcPct val="90000"/>
            </a:lnSpc>
            <a:spcBef>
              <a:spcPct val="0"/>
            </a:spcBef>
            <a:spcAft>
              <a:spcPct val="35000"/>
            </a:spcAft>
          </a:pPr>
          <a:r>
            <a:rPr lang="en-US" sz="1050" b="1" u="none" kern="1200"/>
            <a:t>Develops software plan and oversees its integration </a:t>
          </a:r>
        </a:p>
        <a:p>
          <a:pPr marL="57150" lvl="1" indent="-57150" algn="l" defTabSz="400050">
            <a:lnSpc>
              <a:spcPct val="90000"/>
            </a:lnSpc>
            <a:spcBef>
              <a:spcPct val="0"/>
            </a:spcBef>
            <a:spcAft>
              <a:spcPct val="15000"/>
            </a:spcAft>
            <a:buChar char="••"/>
          </a:pPr>
          <a:r>
            <a:rPr lang="en-US" sz="900" u="none" kern="1200"/>
            <a:t>Develops software plan explaining consumer financial benefits</a:t>
          </a:r>
        </a:p>
        <a:p>
          <a:pPr marL="57150" lvl="1" indent="-57150" algn="l" defTabSz="400050">
            <a:lnSpc>
              <a:spcPct val="90000"/>
            </a:lnSpc>
            <a:spcBef>
              <a:spcPct val="0"/>
            </a:spcBef>
            <a:spcAft>
              <a:spcPct val="15000"/>
            </a:spcAft>
            <a:buChar char="••"/>
          </a:pPr>
          <a:r>
            <a:rPr lang="en-US" sz="900" u="none" kern="1200"/>
            <a:t>Develops a software plan that includes cost and benefit analysis</a:t>
          </a:r>
        </a:p>
        <a:p>
          <a:pPr marL="57150" lvl="1" indent="-57150" algn="l" defTabSz="400050">
            <a:lnSpc>
              <a:spcPct val="90000"/>
            </a:lnSpc>
            <a:spcBef>
              <a:spcPct val="0"/>
            </a:spcBef>
            <a:spcAft>
              <a:spcPct val="15000"/>
            </a:spcAft>
            <a:buChar char="••"/>
          </a:pPr>
          <a:r>
            <a:rPr lang="en-US" sz="900" u="none" kern="1200"/>
            <a:t>Integrates software to support marketing and administration</a:t>
          </a:r>
        </a:p>
      </dsp:txBody>
      <dsp:txXfrm>
        <a:off x="3140367" y="1942855"/>
        <a:ext cx="2809667" cy="1404603"/>
      </dsp:txXfrm>
    </dsp:sp>
    <dsp:sp modelId="{4BF40F7F-7078-49F3-B216-AAE9444F20F1}">
      <dsp:nvSpPr>
        <dsp:cNvPr id="0" name=""/>
        <dsp:cNvSpPr/>
      </dsp:nvSpPr>
      <dsp:spPr>
        <a:xfrm>
          <a:off x="3016265" y="1900070"/>
          <a:ext cx="487846" cy="605395"/>
        </a:xfrm>
        <a:prstGeom prst="rect">
          <a:avLst/>
        </a:prstGeom>
        <a:blipFill rotWithShape="1">
          <a:blip xmlns:r="http://schemas.openxmlformats.org/officeDocument/2006/relationships" r:embed="rId2"/>
          <a:stretch>
            <a:fillRect/>
          </a:stretch>
        </a:blipFill>
        <a:ln w="635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6815918-22EE-4804-9BB8-A1F0A1F82ED6}">
      <dsp:nvSpPr>
        <dsp:cNvPr id="0" name=""/>
        <dsp:cNvSpPr/>
      </dsp:nvSpPr>
      <dsp:spPr>
        <a:xfrm>
          <a:off x="1412330" y="3436994"/>
          <a:ext cx="3149419" cy="1578065"/>
        </a:xfrm>
        <a:prstGeom prst="rect">
          <a:avLst/>
        </a:prstGeom>
        <a:solidFill>
          <a:schemeClr val="accent2">
            <a:lumMod val="20000"/>
            <a:lumOff val="80000"/>
            <a:alpha val="4000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529910" tIns="68580" rIns="68580" bIns="68580" numCol="1" spcCol="1270" anchor="t" anchorCtr="0">
          <a:noAutofit/>
        </a:bodyPr>
        <a:lstStyle/>
        <a:p>
          <a:pPr lvl="0" algn="l" defTabSz="800100">
            <a:lnSpc>
              <a:spcPct val="90000"/>
            </a:lnSpc>
            <a:spcBef>
              <a:spcPct val="0"/>
            </a:spcBef>
            <a:spcAft>
              <a:spcPct val="35000"/>
            </a:spcAft>
          </a:pPr>
          <a:r>
            <a:rPr lang="en-US" sz="1800" u="none" kern="1200"/>
            <a:t>Legal Counsel/CPA Firm</a:t>
          </a:r>
        </a:p>
        <a:p>
          <a:pPr lvl="0" algn="l" defTabSz="800100">
            <a:lnSpc>
              <a:spcPct val="90000"/>
            </a:lnSpc>
            <a:spcBef>
              <a:spcPct val="0"/>
            </a:spcBef>
            <a:spcAft>
              <a:spcPct val="35000"/>
            </a:spcAft>
          </a:pPr>
          <a:r>
            <a:rPr lang="en-US" sz="1050" b="1" u="none" kern="1200"/>
            <a:t>Oversees, identifies, and advises regarding applicable tax and other laws and regulations</a:t>
          </a:r>
          <a:endParaRPr lang="en-US" sz="1800" b="1" u="none" kern="1200"/>
        </a:p>
        <a:p>
          <a:pPr marL="57150" lvl="1" indent="-57150" algn="l" defTabSz="400050">
            <a:lnSpc>
              <a:spcPct val="90000"/>
            </a:lnSpc>
            <a:spcBef>
              <a:spcPct val="0"/>
            </a:spcBef>
            <a:spcAft>
              <a:spcPct val="15000"/>
            </a:spcAft>
            <a:buChar char="••"/>
          </a:pPr>
          <a:r>
            <a:rPr lang="en-US" sz="900" u="none" kern="1200"/>
            <a:t>Advises regarding IRS, SEC, and FERC compliance</a:t>
          </a:r>
        </a:p>
        <a:p>
          <a:pPr marL="57150" lvl="1" indent="-57150" algn="l" defTabSz="400050">
            <a:lnSpc>
              <a:spcPct val="90000"/>
            </a:lnSpc>
            <a:spcBef>
              <a:spcPct val="0"/>
            </a:spcBef>
            <a:spcAft>
              <a:spcPct val="15000"/>
            </a:spcAft>
            <a:buChar char="••"/>
          </a:pPr>
          <a:r>
            <a:rPr lang="en-US" sz="900" u="none" kern="1200"/>
            <a:t>Advises regarding whether “renewable claims” are accurate in marketing messages </a:t>
          </a:r>
          <a:r>
            <a:rPr lang="en-US" sz="900" kern="1200"/>
            <a:t>(Federal Trade Commission, Attorney General guidance on “green” energy claims) </a:t>
          </a:r>
          <a:endParaRPr lang="en-US" sz="900" u="none" kern="1200"/>
        </a:p>
        <a:p>
          <a:pPr marL="57150" lvl="1" indent="-57150" algn="l" defTabSz="400050">
            <a:lnSpc>
              <a:spcPct val="90000"/>
            </a:lnSpc>
            <a:spcBef>
              <a:spcPct val="0"/>
            </a:spcBef>
            <a:spcAft>
              <a:spcPct val="15000"/>
            </a:spcAft>
            <a:buChar char="••"/>
          </a:pPr>
          <a:r>
            <a:rPr lang="en-US" sz="900" u="none" kern="1200"/>
            <a:t>Structures contracts to enable tax credits</a:t>
          </a:r>
        </a:p>
      </dsp:txBody>
      <dsp:txXfrm>
        <a:off x="1412330" y="3436994"/>
        <a:ext cx="3149419" cy="1578065"/>
      </dsp:txXfrm>
    </dsp:sp>
    <dsp:sp modelId="{E7E5B5A6-48BA-48B9-9731-44D5E7815821}">
      <dsp:nvSpPr>
        <dsp:cNvPr id="0" name=""/>
        <dsp:cNvSpPr/>
      </dsp:nvSpPr>
      <dsp:spPr>
        <a:xfrm>
          <a:off x="1397055" y="3418665"/>
          <a:ext cx="477687" cy="597689"/>
        </a:xfrm>
        <a:prstGeom prst="rect">
          <a:avLst/>
        </a:prstGeom>
        <a:blipFill rotWithShape="1">
          <a:blip xmlns:r="http://schemas.openxmlformats.org/officeDocument/2006/relationships" r:embed="rId2"/>
          <a:stretch>
            <a:fillRect/>
          </a:stretch>
        </a:blipFill>
        <a:ln w="635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87770A-16FE-4E13-8E76-B4C87B212331}">
      <dsp:nvSpPr>
        <dsp:cNvPr id="0" name=""/>
        <dsp:cNvSpPr/>
      </dsp:nvSpPr>
      <dsp:spPr>
        <a:xfrm>
          <a:off x="647763" y="25344"/>
          <a:ext cx="1216533" cy="1216533"/>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IT</a:t>
          </a:r>
        </a:p>
      </dsp:txBody>
      <dsp:txXfrm>
        <a:off x="809967" y="238237"/>
        <a:ext cx="892124" cy="547439"/>
      </dsp:txXfrm>
    </dsp:sp>
    <dsp:sp modelId="{8BCAD0AB-84C2-4224-9619-B025C90E9D72}">
      <dsp:nvSpPr>
        <dsp:cNvPr id="0" name=""/>
        <dsp:cNvSpPr/>
      </dsp:nvSpPr>
      <dsp:spPr>
        <a:xfrm>
          <a:off x="1086729" y="785677"/>
          <a:ext cx="1216533" cy="1216533"/>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Admin, Accounting &amp; Billing</a:t>
          </a:r>
        </a:p>
      </dsp:txBody>
      <dsp:txXfrm>
        <a:off x="1458785" y="1099948"/>
        <a:ext cx="729919" cy="669093"/>
      </dsp:txXfrm>
    </dsp:sp>
    <dsp:sp modelId="{28141243-923B-482B-859C-D841671DABB1}">
      <dsp:nvSpPr>
        <dsp:cNvPr id="0" name=""/>
        <dsp:cNvSpPr/>
      </dsp:nvSpPr>
      <dsp:spPr>
        <a:xfrm>
          <a:off x="208797" y="785677"/>
          <a:ext cx="1216533" cy="1216533"/>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Marketing</a:t>
          </a:r>
        </a:p>
      </dsp:txBody>
      <dsp:txXfrm>
        <a:off x="323354" y="1099948"/>
        <a:ext cx="729919" cy="669093"/>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363636"/>
      </a:dk1>
      <a:lt1>
        <a:sysClr val="window" lastClr="FFFFFF"/>
      </a:lt1>
      <a:dk2>
        <a:srgbClr val="3E5587"/>
      </a:dk2>
      <a:lt2>
        <a:srgbClr val="F3F3F3"/>
      </a:lt2>
      <a:accent1>
        <a:srgbClr val="7E8AA2"/>
      </a:accent1>
      <a:accent2>
        <a:srgbClr val="5B9BD5"/>
      </a:accent2>
      <a:accent3>
        <a:srgbClr val="FFCB70"/>
      </a:accent3>
      <a:accent4>
        <a:srgbClr val="7BA79D"/>
      </a:accent4>
      <a:accent5>
        <a:srgbClr val="A75850"/>
      </a:accent5>
      <a:accent6>
        <a:srgbClr val="968C8C"/>
      </a:accent6>
      <a:hlink>
        <a:srgbClr val="3E5587"/>
      </a:hlink>
      <a:folHlink>
        <a:srgbClr val="36363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616F122016046AD422AB00C4C7B4C" ma:contentTypeVersion="4" ma:contentTypeDescription="Create a new document." ma:contentTypeScope="" ma:versionID="2574e687719f90e61a9892c03383d801">
  <xsd:schema xmlns:xsd="http://www.w3.org/2001/XMLSchema" xmlns:xs="http://www.w3.org/2001/XMLSchema" xmlns:p="http://schemas.microsoft.com/office/2006/metadata/properties" xmlns:ns1="http://schemas.microsoft.com/sharepoint/v3" xmlns:ns2="a4e463fd-3357-4122-a0ef-c6df942648c0" targetNamespace="http://schemas.microsoft.com/office/2006/metadata/properties" ma:root="true" ma:fieldsID="296d6b3831efef0b41c5305d2f0b8857" ns1:_="" ns2:_="">
    <xsd:import namespace="http://schemas.microsoft.com/sharepoint/v3"/>
    <xsd:import namespace="a4e463fd-3357-4122-a0ef-c6df942648c0"/>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e463fd-3357-4122-a0ef-c6df942648c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4e463fd-3357-4122-a0ef-c6df942648c0">COOP-278958233-172</_dlc_DocId>
    <_dlc_DocIdUrl xmlns="a4e463fd-3357-4122-a0ef-c6df942648c0">
      <Url>http://publish.prod.cooperative.nreca.org/programs-services/bts/_layouts/15/DocIdRedir.aspx?ID=COOP-278958233-172</Url>
      <Description>COOP-278958233-172</Description>
    </_dlc_DocIdUrl>
  </documentManagement>
</p:properties>
</file>

<file path=customXml/item4.xml><?xml version="1.0" encoding="utf-8"?>
<b:Sources xmlns:b="http://schemas.openxmlformats.org/officeDocument/2006/bibliography" xmlns="http://schemas.openxmlformats.org/officeDocument/2006/bibliography" SelectedStyle="\MLA.XSL" StyleName="ML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998D864-E9AE-4AF9-A6C6-44E2AF271814}"/>
</file>

<file path=customXml/itemProps2.xml><?xml version="1.0" encoding="utf-8"?>
<ds:datastoreItem xmlns:ds="http://schemas.openxmlformats.org/officeDocument/2006/customXml" ds:itemID="{B8F08F9C-C3A4-4DB5-BA88-C7DA6E72B16C}">
  <ds:schemaRefs>
    <ds:schemaRef ds:uri="http://schemas.microsoft.com/sharepoint/v3/contenttype/forms"/>
  </ds:schemaRefs>
</ds:datastoreItem>
</file>

<file path=customXml/itemProps3.xml><?xml version="1.0" encoding="utf-8"?>
<ds:datastoreItem xmlns:ds="http://schemas.openxmlformats.org/officeDocument/2006/customXml" ds:itemID="{C5B42F1D-7DE4-45D0-B5FA-0202AB7D5C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8C3902-F953-4374-A5F0-AB6399B83BE4}">
  <ds:schemaRefs>
    <ds:schemaRef ds:uri="http://schemas.openxmlformats.org/officeDocument/2006/bibliography"/>
  </ds:schemaRefs>
</ds:datastoreItem>
</file>

<file path=customXml/itemProps5.xml><?xml version="1.0" encoding="utf-8"?>
<ds:datastoreItem xmlns:ds="http://schemas.openxmlformats.org/officeDocument/2006/customXml" ds:itemID="{00E7EBDF-D2C3-4285-B0E0-6D38090B4856}"/>
</file>

<file path=docProps/app.xml><?xml version="1.0" encoding="utf-8"?>
<Properties xmlns="http://schemas.openxmlformats.org/officeDocument/2006/extended-properties" xmlns:vt="http://schemas.openxmlformats.org/officeDocument/2006/docPropsVTypes">
  <Template>MCG_Template_Beta.dotx</Template>
  <TotalTime>3</TotalTime>
  <Pages>91</Pages>
  <Words>24239</Words>
  <Characters>138163</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[Tye the document title]</vt:lpstr>
    </vt:vector>
  </TitlesOfParts>
  <Company>NRECA</Company>
  <LinksUpToDate>false</LinksUpToDate>
  <CharactersWithSpaces>162078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Executive Management, Governance, and Regulatory</dc:title>
  <dc:subject>[Type the document subtitle]</dc:subject>
  <dc:creator>Jon Crowe</dc:creator>
  <cp:lastModifiedBy>Lockwood, Kaley L.</cp:lastModifiedBy>
  <cp:revision>5</cp:revision>
  <cp:lastPrinted>2016-08-31T17:38:00Z</cp:lastPrinted>
  <dcterms:created xsi:type="dcterms:W3CDTF">2016-09-09T18:43:00Z</dcterms:created>
  <dcterms:modified xsi:type="dcterms:W3CDTF">2016-09-09T18:48:00Z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id="Oj1AeeXR"/&gt;&lt;style id="http://www.zotero.org/styles/apa" hasBibliography="1" bibliographyStyleHasBeenSet="0"/&gt;&lt;prefs&gt;&lt;pref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y fmtid="{D5CDD505-2E9C-101B-9397-08002B2CF9AE}" pid="4" name="ContentTypeId">
    <vt:lpwstr>0x010100796616F122016046AD422AB00C4C7B4C</vt:lpwstr>
  </property>
  <property fmtid="{D5CDD505-2E9C-101B-9397-08002B2CF9AE}" pid="5" name="_dlc_DocIdItemGuid">
    <vt:lpwstr>b425ee0c-082c-442b-a549-f33b5d4962d8</vt:lpwstr>
  </property>
</Properties>
</file>